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2A932C" w14:textId="14F29F5C" w:rsidR="00002990" w:rsidRPr="00B10656" w:rsidRDefault="00D219FC" w:rsidP="00A55989">
      <w:pPr>
        <w:pStyle w:val="DHHSbodynospace"/>
      </w:pPr>
      <w:bookmarkStart w:id="0" w:name="_GoBack"/>
      <w:bookmarkEnd w:id="0"/>
      <w:r>
        <w:rPr>
          <w:noProof/>
        </w:rPr>
        <w:drawing>
          <wp:anchor distT="0" distB="0" distL="114300" distR="114300" simplePos="0" relativeHeight="251658240" behindDoc="0" locked="0" layoutInCell="1" allowOverlap="1" wp14:anchorId="3AD85434" wp14:editId="526A504C">
            <wp:simplePos x="0" y="0"/>
            <wp:positionH relativeFrom="column">
              <wp:posOffset>-1224280</wp:posOffset>
            </wp:positionH>
            <wp:positionV relativeFrom="page">
              <wp:posOffset>-15875</wp:posOffset>
            </wp:positionV>
            <wp:extent cx="7564120" cy="10690860"/>
            <wp:effectExtent l="0" t="0" r="508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idelines for sustainability cover.jpg"/>
                    <pic:cNvPicPr/>
                  </pic:nvPicPr>
                  <pic:blipFill>
                    <a:blip r:embed="rId11"/>
                    <a:stretch>
                      <a:fillRect/>
                    </a:stretch>
                  </pic:blipFill>
                  <pic:spPr>
                    <a:xfrm>
                      <a:off x="0" y="0"/>
                      <a:ext cx="7564120" cy="10690860"/>
                    </a:xfrm>
                    <a:prstGeom prst="rect">
                      <a:avLst/>
                    </a:prstGeom>
                  </pic:spPr>
                </pic:pic>
              </a:graphicData>
            </a:graphic>
            <wp14:sizeRelH relativeFrom="page">
              <wp14:pctWidth>0</wp14:pctWidth>
            </wp14:sizeRelH>
            <wp14:sizeRelV relativeFrom="page">
              <wp14:pctHeight>0</wp14:pctHeight>
            </wp14:sizeRelV>
          </wp:anchor>
        </w:drawing>
      </w:r>
    </w:p>
    <w:p w14:paraId="48B8F981" w14:textId="53FA20D5" w:rsidR="00C51B1C" w:rsidRPr="00B10656" w:rsidRDefault="00C51B1C" w:rsidP="00B2614A">
      <w:pPr>
        <w:pStyle w:val="DHHSbody"/>
        <w:sectPr w:rsidR="00C51B1C" w:rsidRPr="00B10656" w:rsidSect="000E32C4">
          <w:headerReference w:type="even" r:id="rId12"/>
          <w:headerReference w:type="default" r:id="rId13"/>
          <w:footerReference w:type="even" r:id="rId14"/>
          <w:footerReference w:type="default" r:id="rId15"/>
          <w:headerReference w:type="first" r:id="rId16"/>
          <w:footerReference w:type="first" r:id="rId17"/>
          <w:type w:val="nextColumn"/>
          <w:pgSz w:w="11906" w:h="16838"/>
          <w:pgMar w:top="3175" w:right="1304" w:bottom="1134" w:left="1928" w:header="454" w:footer="567" w:gutter="0"/>
          <w:cols w:space="720"/>
          <w:docGrid w:linePitch="360"/>
        </w:sectPr>
      </w:pPr>
    </w:p>
    <w:tbl>
      <w:tblPr>
        <w:tblW w:w="0" w:type="auto"/>
        <w:tblInd w:w="1701" w:type="dxa"/>
        <w:tblCellMar>
          <w:left w:w="0" w:type="dxa"/>
          <w:right w:w="0" w:type="dxa"/>
        </w:tblCellMar>
        <w:tblLook w:val="04A0" w:firstRow="1" w:lastRow="0" w:firstColumn="1" w:lastColumn="0" w:noHBand="0" w:noVBand="1"/>
      </w:tblPr>
      <w:tblGrid>
        <w:gridCol w:w="7597"/>
      </w:tblGrid>
      <w:tr w:rsidR="00DE24E6" w:rsidRPr="00B10656" w14:paraId="1AC861DF" w14:textId="77777777" w:rsidTr="006D24CE">
        <w:trPr>
          <w:trHeight w:val="7402"/>
        </w:trPr>
        <w:tc>
          <w:tcPr>
            <w:tcW w:w="7597" w:type="dxa"/>
            <w:shd w:val="clear" w:color="auto" w:fill="auto"/>
            <w:vAlign w:val="center"/>
          </w:tcPr>
          <w:p w14:paraId="7B48B66E" w14:textId="3581D035" w:rsidR="00F53CFD" w:rsidRPr="00B10656" w:rsidRDefault="00B32DF4" w:rsidP="00711B0C">
            <w:pPr>
              <w:pStyle w:val="DHHSreportmaintitle"/>
            </w:pPr>
            <w:r w:rsidRPr="00B10656">
              <w:lastRenderedPageBreak/>
              <w:t>Guidelines for sustainability in capital works</w:t>
            </w:r>
          </w:p>
          <w:p w14:paraId="2F8BA1BB" w14:textId="77777777" w:rsidR="005338EA" w:rsidRPr="00B10656" w:rsidRDefault="00B32DF4" w:rsidP="00630937">
            <w:pPr>
              <w:pStyle w:val="DHHSreportsubtitle"/>
            </w:pPr>
            <w:r w:rsidRPr="00B10656">
              <w:t>Creating healthier resilient buildings for a changing climate</w:t>
            </w:r>
          </w:p>
        </w:tc>
      </w:tr>
      <w:tr w:rsidR="009906C7" w:rsidRPr="00B10656" w14:paraId="2A11B2E7" w14:textId="77777777" w:rsidTr="006D24CE">
        <w:tc>
          <w:tcPr>
            <w:tcW w:w="7597" w:type="dxa"/>
            <w:shd w:val="clear" w:color="auto" w:fill="auto"/>
            <w:vAlign w:val="center"/>
          </w:tcPr>
          <w:p w14:paraId="145F60CF" w14:textId="77777777" w:rsidR="009906C7" w:rsidRPr="00B10656" w:rsidRDefault="009906C7" w:rsidP="009906C7">
            <w:pPr>
              <w:pStyle w:val="DHHSbody"/>
            </w:pPr>
          </w:p>
        </w:tc>
      </w:tr>
    </w:tbl>
    <w:p w14:paraId="04090942" w14:textId="77777777" w:rsidR="00AC0C3B" w:rsidRPr="00B10656" w:rsidRDefault="00C81BA6" w:rsidP="00CA6D4E">
      <w:pPr>
        <w:pStyle w:val="DHHSbodynospace"/>
      </w:pPr>
      <w:r w:rsidRPr="00B10656">
        <w:br w:type="page"/>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B10656" w14:paraId="56115BA4" w14:textId="77777777" w:rsidTr="0F4D7AD6">
        <w:trPr>
          <w:trHeight w:val="4313"/>
        </w:trPr>
        <w:tc>
          <w:tcPr>
            <w:tcW w:w="9401" w:type="dxa"/>
          </w:tcPr>
          <w:p w14:paraId="56069866" w14:textId="4C2D800A" w:rsidR="00564E8F" w:rsidRPr="00B10656" w:rsidRDefault="00564E8F" w:rsidP="00031263">
            <w:pPr>
              <w:pStyle w:val="DHHSbody"/>
              <w:rPr>
                <w:color w:val="D50032"/>
                <w:sz w:val="26"/>
                <w:szCs w:val="26"/>
              </w:rPr>
            </w:pPr>
          </w:p>
        </w:tc>
      </w:tr>
      <w:tr w:rsidR="00564E8F" w:rsidRPr="00B10656" w14:paraId="5926E5CA" w14:textId="77777777" w:rsidTr="0F4D7AD6">
        <w:trPr>
          <w:trHeight w:val="5387"/>
        </w:trPr>
        <w:tc>
          <w:tcPr>
            <w:tcW w:w="9401" w:type="dxa"/>
            <w:vAlign w:val="bottom"/>
          </w:tcPr>
          <w:p w14:paraId="72F59391" w14:textId="304D72C2" w:rsidR="00551789" w:rsidRPr="00B10656" w:rsidRDefault="00551789" w:rsidP="00551789">
            <w:pPr>
              <w:pStyle w:val="DHHSaccessibilitypara"/>
            </w:pPr>
            <w:r w:rsidRPr="00B10656">
              <w:t>To receive this publication in an accessible format phon</w:t>
            </w:r>
            <w:r w:rsidR="00FD19C2" w:rsidRPr="00B10656">
              <w:t>e (03) 8644 5970</w:t>
            </w:r>
            <w:r w:rsidRPr="00B10656">
              <w:t xml:space="preserve">, using the National Relay Service 13 36 77 if required, or </w:t>
            </w:r>
            <w:hyperlink r:id="rId18" w:history="1">
              <w:r w:rsidR="00364FA3" w:rsidRPr="00B10656">
                <w:rPr>
                  <w:rStyle w:val="Hyperlink"/>
                </w:rPr>
                <w:t>email the Sustainability team</w:t>
              </w:r>
            </w:hyperlink>
            <w:r w:rsidR="00C90E0C" w:rsidRPr="00B10656">
              <w:t xml:space="preserve"> </w:t>
            </w:r>
            <w:r w:rsidRPr="00B10656">
              <w:t>&lt;</w:t>
            </w:r>
            <w:r w:rsidR="00C90E0C" w:rsidRPr="007770CC">
              <w:t>sustainability@dhhs.vic.gov.au</w:t>
            </w:r>
            <w:r w:rsidRPr="00B10656">
              <w:t>&gt;</w:t>
            </w:r>
          </w:p>
          <w:p w14:paraId="522B1E95" w14:textId="77777777" w:rsidR="00551789" w:rsidRPr="00B10656" w:rsidRDefault="00551789" w:rsidP="00551789">
            <w:pPr>
              <w:pStyle w:val="DHHSbody"/>
            </w:pPr>
            <w:r w:rsidRPr="00B10656">
              <w:t>Authorised and published by the Victorian Government, 1 Treasury Place, Melbourne.</w:t>
            </w:r>
          </w:p>
          <w:p w14:paraId="5B410C2D" w14:textId="7050BEF7" w:rsidR="00551789" w:rsidRPr="00B10656" w:rsidRDefault="00551789" w:rsidP="00551789">
            <w:pPr>
              <w:pStyle w:val="DHHSbody"/>
            </w:pPr>
            <w:r w:rsidRPr="0F4D7AD6">
              <w:rPr>
                <w:rFonts w:eastAsia="Arial" w:cs="Arial"/>
              </w:rPr>
              <w:t xml:space="preserve">© State of Victoria, Australia, </w:t>
            </w:r>
            <w:r w:rsidR="001C475E">
              <w:t>Victorian Health and Human Services Building Authority</w:t>
            </w:r>
            <w:r w:rsidR="3A32C030">
              <w:t>,</w:t>
            </w:r>
            <w:r w:rsidR="00364FA3">
              <w:t xml:space="preserve"> </w:t>
            </w:r>
            <w:r w:rsidR="00F87830">
              <w:t>Ma</w:t>
            </w:r>
            <w:r w:rsidR="2ABFE4A9">
              <w:t>y</w:t>
            </w:r>
            <w:r w:rsidR="00364FA3">
              <w:t xml:space="preserve"> 2020</w:t>
            </w:r>
            <w:r>
              <w:t>.</w:t>
            </w:r>
          </w:p>
          <w:p w14:paraId="6BFE0E20" w14:textId="751AFADD" w:rsidR="00E19737" w:rsidRDefault="00E19737" w:rsidP="0F4D7AD6">
            <w:pPr>
              <w:pStyle w:val="DHHSbody"/>
              <w:rPr>
                <w:rFonts w:eastAsia="Arial" w:cs="Arial"/>
                <w:sz w:val="22"/>
                <w:szCs w:val="22"/>
              </w:rPr>
            </w:pPr>
            <w:r w:rsidRPr="0F4D7AD6">
              <w:rPr>
                <w:rFonts w:eastAsia="Arial" w:cs="Arial"/>
                <w:color w:val="000000" w:themeColor="text1"/>
                <w:sz w:val="22"/>
                <w:szCs w:val="22"/>
              </w:rPr>
              <w:t xml:space="preserve">ISBN </w:t>
            </w:r>
            <w:r w:rsidRPr="0F4D7AD6">
              <w:rPr>
                <w:rFonts w:eastAsia="Arial" w:cs="Arial"/>
                <w:sz w:val="22"/>
                <w:szCs w:val="22"/>
              </w:rPr>
              <w:t>978-1-76069-431-9 (pdf/online/MS word)</w:t>
            </w:r>
          </w:p>
          <w:p w14:paraId="3473CA5B" w14:textId="6363952E" w:rsidR="00564E8F" w:rsidRPr="00B10656" w:rsidRDefault="00551789" w:rsidP="00551789">
            <w:pPr>
              <w:pStyle w:val="DHHSbody"/>
              <w:rPr>
                <w:color w:val="000000"/>
                <w:szCs w:val="19"/>
              </w:rPr>
            </w:pPr>
            <w:r w:rsidRPr="00B10656">
              <w:rPr>
                <w:szCs w:val="19"/>
              </w:rPr>
              <w:t xml:space="preserve">Available at </w:t>
            </w:r>
            <w:r w:rsidR="00C90E0C" w:rsidRPr="00B10656">
              <w:rPr>
                <w:szCs w:val="19"/>
              </w:rPr>
              <w:t xml:space="preserve">the </w:t>
            </w:r>
            <w:hyperlink r:id="rId19" w:history="1">
              <w:r w:rsidR="00C90E0C" w:rsidRPr="00B10656">
                <w:rPr>
                  <w:rStyle w:val="Hyperlink"/>
                </w:rPr>
                <w:t>Victorian Health and Human Services Building Authority website</w:t>
              </w:r>
            </w:hyperlink>
            <w:r w:rsidRPr="00B10656">
              <w:rPr>
                <w:szCs w:val="19"/>
              </w:rPr>
              <w:t xml:space="preserve"> </w:t>
            </w:r>
            <w:r w:rsidRPr="00B10656">
              <w:t>&lt;</w:t>
            </w:r>
            <w:r w:rsidR="00C90E0C" w:rsidRPr="00B10656">
              <w:t>https://</w:t>
            </w:r>
            <w:r w:rsidR="00C90E0C" w:rsidRPr="007770CC">
              <w:t>www.vhhsba.vic.gov.au</w:t>
            </w:r>
            <w:r w:rsidRPr="00B10656">
              <w:t>&gt;</w:t>
            </w:r>
          </w:p>
        </w:tc>
      </w:tr>
      <w:tr w:rsidR="009906C7" w:rsidRPr="00B10656" w14:paraId="74D16B66" w14:textId="77777777" w:rsidTr="0F4D7AD6">
        <w:tc>
          <w:tcPr>
            <w:tcW w:w="9401" w:type="dxa"/>
            <w:vAlign w:val="bottom"/>
          </w:tcPr>
          <w:p w14:paraId="444A6354" w14:textId="77777777" w:rsidR="009906C7" w:rsidRPr="00B10656" w:rsidRDefault="009906C7" w:rsidP="003741AD">
            <w:pPr>
              <w:pStyle w:val="DHHSbodynospace"/>
            </w:pPr>
          </w:p>
        </w:tc>
      </w:tr>
    </w:tbl>
    <w:p w14:paraId="211218C0" w14:textId="77777777" w:rsidR="00ED4D17" w:rsidRPr="00B10656" w:rsidRDefault="00ED4D17" w:rsidP="003072C6">
      <w:pPr>
        <w:pStyle w:val="DHHSbody"/>
      </w:pPr>
    </w:p>
    <w:p w14:paraId="4E4C386B" w14:textId="77777777" w:rsidR="00AC0C3B" w:rsidRPr="00B10656" w:rsidRDefault="00AC0C3B" w:rsidP="00711B0C">
      <w:pPr>
        <w:pStyle w:val="DHHSTOCheadingreport"/>
      </w:pPr>
      <w:r w:rsidRPr="00B10656">
        <w:lastRenderedPageBreak/>
        <w:t>Contents</w:t>
      </w:r>
    </w:p>
    <w:p w14:paraId="3D76A574" w14:textId="007080E1" w:rsidR="00DC35AF" w:rsidRDefault="00E15DA9">
      <w:pPr>
        <w:pStyle w:val="TOC1"/>
        <w:rPr>
          <w:rFonts w:asciiTheme="minorHAnsi" w:eastAsiaTheme="minorEastAsia" w:hAnsiTheme="minorHAnsi" w:cstheme="minorBidi"/>
          <w:b w:val="0"/>
          <w:sz w:val="22"/>
          <w:szCs w:val="22"/>
          <w:lang w:eastAsia="en-AU"/>
        </w:rPr>
      </w:pPr>
      <w:r w:rsidRPr="00B10656">
        <w:rPr>
          <w:noProof w:val="0"/>
        </w:rPr>
        <w:fldChar w:fldCharType="begin"/>
      </w:r>
      <w:r w:rsidRPr="00B10656">
        <w:rPr>
          <w:noProof w:val="0"/>
        </w:rPr>
        <w:instrText xml:space="preserve"> TOC \h \z \t "Heading 1,1,Heading 2,2" </w:instrText>
      </w:r>
      <w:r w:rsidRPr="00B10656">
        <w:rPr>
          <w:noProof w:val="0"/>
        </w:rPr>
        <w:fldChar w:fldCharType="separate"/>
      </w:r>
      <w:hyperlink w:anchor="_Toc41414144" w:history="1">
        <w:r w:rsidR="00DC35AF" w:rsidRPr="007D5028">
          <w:rPr>
            <w:rStyle w:val="Hyperlink"/>
          </w:rPr>
          <w:t>Foreword</w:t>
        </w:r>
        <w:r w:rsidR="00DC35AF">
          <w:rPr>
            <w:webHidden/>
          </w:rPr>
          <w:tab/>
        </w:r>
        <w:r w:rsidR="00DC35AF">
          <w:rPr>
            <w:webHidden/>
          </w:rPr>
          <w:fldChar w:fldCharType="begin"/>
        </w:r>
        <w:r w:rsidR="00DC35AF">
          <w:rPr>
            <w:webHidden/>
          </w:rPr>
          <w:instrText xml:space="preserve"> PAGEREF _Toc41414144 \h </w:instrText>
        </w:r>
        <w:r w:rsidR="00DC35AF">
          <w:rPr>
            <w:webHidden/>
          </w:rPr>
        </w:r>
        <w:r w:rsidR="00DC35AF">
          <w:rPr>
            <w:webHidden/>
          </w:rPr>
          <w:fldChar w:fldCharType="separate"/>
        </w:r>
        <w:r w:rsidR="00662DFA">
          <w:rPr>
            <w:webHidden/>
          </w:rPr>
          <w:t>5</w:t>
        </w:r>
        <w:r w:rsidR="00DC35AF">
          <w:rPr>
            <w:webHidden/>
          </w:rPr>
          <w:fldChar w:fldCharType="end"/>
        </w:r>
      </w:hyperlink>
    </w:p>
    <w:p w14:paraId="0BB62B7C" w14:textId="752FD640" w:rsidR="00DC35AF" w:rsidRDefault="00D87222">
      <w:pPr>
        <w:pStyle w:val="TOC1"/>
        <w:rPr>
          <w:rFonts w:asciiTheme="minorHAnsi" w:eastAsiaTheme="minorEastAsia" w:hAnsiTheme="minorHAnsi" w:cstheme="minorBidi"/>
          <w:b w:val="0"/>
          <w:sz w:val="22"/>
          <w:szCs w:val="22"/>
          <w:lang w:eastAsia="en-AU"/>
        </w:rPr>
      </w:pPr>
      <w:hyperlink w:anchor="_Toc41414145" w:history="1">
        <w:r w:rsidR="00DC35AF" w:rsidRPr="007D5028">
          <w:rPr>
            <w:rStyle w:val="Hyperlink"/>
          </w:rPr>
          <w:t>Introduction</w:t>
        </w:r>
        <w:r w:rsidR="00DC35AF">
          <w:rPr>
            <w:webHidden/>
          </w:rPr>
          <w:tab/>
        </w:r>
        <w:r w:rsidR="00DC35AF">
          <w:rPr>
            <w:webHidden/>
          </w:rPr>
          <w:fldChar w:fldCharType="begin"/>
        </w:r>
        <w:r w:rsidR="00DC35AF">
          <w:rPr>
            <w:webHidden/>
          </w:rPr>
          <w:instrText xml:space="preserve"> PAGEREF _Toc41414145 \h </w:instrText>
        </w:r>
        <w:r w:rsidR="00DC35AF">
          <w:rPr>
            <w:webHidden/>
          </w:rPr>
        </w:r>
        <w:r w:rsidR="00DC35AF">
          <w:rPr>
            <w:webHidden/>
          </w:rPr>
          <w:fldChar w:fldCharType="separate"/>
        </w:r>
        <w:r w:rsidR="00662DFA">
          <w:rPr>
            <w:webHidden/>
          </w:rPr>
          <w:t>6</w:t>
        </w:r>
        <w:r w:rsidR="00DC35AF">
          <w:rPr>
            <w:webHidden/>
          </w:rPr>
          <w:fldChar w:fldCharType="end"/>
        </w:r>
      </w:hyperlink>
    </w:p>
    <w:p w14:paraId="66AEED71" w14:textId="570738EE" w:rsidR="00DC35AF" w:rsidRDefault="00D87222">
      <w:pPr>
        <w:pStyle w:val="TOC1"/>
        <w:rPr>
          <w:rFonts w:asciiTheme="minorHAnsi" w:eastAsiaTheme="minorEastAsia" w:hAnsiTheme="minorHAnsi" w:cstheme="minorBidi"/>
          <w:b w:val="0"/>
          <w:sz w:val="22"/>
          <w:szCs w:val="22"/>
          <w:lang w:eastAsia="en-AU"/>
        </w:rPr>
      </w:pPr>
      <w:hyperlink w:anchor="_Toc41414146" w:history="1">
        <w:r w:rsidR="00DC35AF" w:rsidRPr="007D5028">
          <w:rPr>
            <w:rStyle w:val="Hyperlink"/>
          </w:rPr>
          <w:t>Integrating universal design in capital works</w:t>
        </w:r>
        <w:r w:rsidR="00DC35AF">
          <w:rPr>
            <w:webHidden/>
          </w:rPr>
          <w:tab/>
        </w:r>
        <w:r w:rsidR="00DC35AF">
          <w:rPr>
            <w:webHidden/>
          </w:rPr>
          <w:fldChar w:fldCharType="begin"/>
        </w:r>
        <w:r w:rsidR="00DC35AF">
          <w:rPr>
            <w:webHidden/>
          </w:rPr>
          <w:instrText xml:space="preserve"> PAGEREF _Toc41414146 \h </w:instrText>
        </w:r>
        <w:r w:rsidR="00DC35AF">
          <w:rPr>
            <w:webHidden/>
          </w:rPr>
        </w:r>
        <w:r w:rsidR="00DC35AF">
          <w:rPr>
            <w:webHidden/>
          </w:rPr>
          <w:fldChar w:fldCharType="separate"/>
        </w:r>
        <w:r w:rsidR="00662DFA">
          <w:rPr>
            <w:webHidden/>
          </w:rPr>
          <w:t>7</w:t>
        </w:r>
        <w:r w:rsidR="00DC35AF">
          <w:rPr>
            <w:webHidden/>
          </w:rPr>
          <w:fldChar w:fldCharType="end"/>
        </w:r>
      </w:hyperlink>
    </w:p>
    <w:p w14:paraId="5FD7E722" w14:textId="53A0BF99" w:rsidR="00DC35AF" w:rsidRDefault="00D87222">
      <w:pPr>
        <w:pStyle w:val="TOC1"/>
        <w:rPr>
          <w:rFonts w:asciiTheme="minorHAnsi" w:eastAsiaTheme="minorEastAsia" w:hAnsiTheme="minorHAnsi" w:cstheme="minorBidi"/>
          <w:b w:val="0"/>
          <w:sz w:val="22"/>
          <w:szCs w:val="22"/>
          <w:lang w:eastAsia="en-AU"/>
        </w:rPr>
      </w:pPr>
      <w:hyperlink w:anchor="_Toc41414147" w:history="1">
        <w:r w:rsidR="00DC35AF" w:rsidRPr="007D5028">
          <w:rPr>
            <w:rStyle w:val="Hyperlink"/>
          </w:rPr>
          <w:t>Sustainability principles for capital works</w:t>
        </w:r>
        <w:r w:rsidR="00DC35AF">
          <w:rPr>
            <w:webHidden/>
          </w:rPr>
          <w:tab/>
        </w:r>
        <w:r w:rsidR="00DC35AF">
          <w:rPr>
            <w:webHidden/>
          </w:rPr>
          <w:fldChar w:fldCharType="begin"/>
        </w:r>
        <w:r w:rsidR="00DC35AF">
          <w:rPr>
            <w:webHidden/>
          </w:rPr>
          <w:instrText xml:space="preserve"> PAGEREF _Toc41414147 \h </w:instrText>
        </w:r>
        <w:r w:rsidR="00DC35AF">
          <w:rPr>
            <w:webHidden/>
          </w:rPr>
        </w:r>
        <w:r w:rsidR="00DC35AF">
          <w:rPr>
            <w:webHidden/>
          </w:rPr>
          <w:fldChar w:fldCharType="separate"/>
        </w:r>
        <w:r w:rsidR="00662DFA">
          <w:rPr>
            <w:webHidden/>
          </w:rPr>
          <w:t>9</w:t>
        </w:r>
        <w:r w:rsidR="00DC35AF">
          <w:rPr>
            <w:webHidden/>
          </w:rPr>
          <w:fldChar w:fldCharType="end"/>
        </w:r>
      </w:hyperlink>
    </w:p>
    <w:p w14:paraId="78CAF072" w14:textId="0D8A41B6" w:rsidR="00DC35AF" w:rsidRDefault="00D87222">
      <w:pPr>
        <w:pStyle w:val="TOC2"/>
        <w:rPr>
          <w:rFonts w:asciiTheme="minorHAnsi" w:eastAsiaTheme="minorEastAsia" w:hAnsiTheme="minorHAnsi" w:cstheme="minorBidi"/>
          <w:sz w:val="22"/>
          <w:szCs w:val="22"/>
          <w:lang w:eastAsia="en-AU"/>
        </w:rPr>
      </w:pPr>
      <w:hyperlink w:anchor="_Toc41414148" w:history="1">
        <w:r w:rsidR="00DC35AF" w:rsidRPr="007D5028">
          <w:rPr>
            <w:rStyle w:val="Hyperlink"/>
          </w:rPr>
          <w:t>Hospitals are healing environments</w:t>
        </w:r>
        <w:r w:rsidR="00DC35AF">
          <w:rPr>
            <w:webHidden/>
          </w:rPr>
          <w:tab/>
        </w:r>
        <w:r w:rsidR="00DC35AF">
          <w:rPr>
            <w:webHidden/>
          </w:rPr>
          <w:fldChar w:fldCharType="begin"/>
        </w:r>
        <w:r w:rsidR="00DC35AF">
          <w:rPr>
            <w:webHidden/>
          </w:rPr>
          <w:instrText xml:space="preserve"> PAGEREF _Toc41414148 \h </w:instrText>
        </w:r>
        <w:r w:rsidR="00DC35AF">
          <w:rPr>
            <w:webHidden/>
          </w:rPr>
        </w:r>
        <w:r w:rsidR="00DC35AF">
          <w:rPr>
            <w:webHidden/>
          </w:rPr>
          <w:fldChar w:fldCharType="separate"/>
        </w:r>
        <w:r w:rsidR="00662DFA">
          <w:rPr>
            <w:webHidden/>
          </w:rPr>
          <w:t>9</w:t>
        </w:r>
        <w:r w:rsidR="00DC35AF">
          <w:rPr>
            <w:webHidden/>
          </w:rPr>
          <w:fldChar w:fldCharType="end"/>
        </w:r>
      </w:hyperlink>
    </w:p>
    <w:p w14:paraId="1C77313D" w14:textId="12F5B690" w:rsidR="00DC35AF" w:rsidRDefault="00D87222">
      <w:pPr>
        <w:pStyle w:val="TOC2"/>
        <w:rPr>
          <w:rFonts w:asciiTheme="minorHAnsi" w:eastAsiaTheme="minorEastAsia" w:hAnsiTheme="minorHAnsi" w:cstheme="minorBidi"/>
          <w:sz w:val="22"/>
          <w:szCs w:val="22"/>
          <w:lang w:eastAsia="en-AU"/>
        </w:rPr>
      </w:pPr>
      <w:hyperlink w:anchor="_Toc41414149" w:history="1">
        <w:r w:rsidR="00DC35AF" w:rsidRPr="007D5028">
          <w:rPr>
            <w:rStyle w:val="Hyperlink"/>
          </w:rPr>
          <w:t>Passive design is paramount</w:t>
        </w:r>
        <w:r w:rsidR="00DC35AF">
          <w:rPr>
            <w:webHidden/>
          </w:rPr>
          <w:tab/>
        </w:r>
        <w:r w:rsidR="00DC35AF">
          <w:rPr>
            <w:webHidden/>
          </w:rPr>
          <w:fldChar w:fldCharType="begin"/>
        </w:r>
        <w:r w:rsidR="00DC35AF">
          <w:rPr>
            <w:webHidden/>
          </w:rPr>
          <w:instrText xml:space="preserve"> PAGEREF _Toc41414149 \h </w:instrText>
        </w:r>
        <w:r w:rsidR="00DC35AF">
          <w:rPr>
            <w:webHidden/>
          </w:rPr>
        </w:r>
        <w:r w:rsidR="00DC35AF">
          <w:rPr>
            <w:webHidden/>
          </w:rPr>
          <w:fldChar w:fldCharType="separate"/>
        </w:r>
        <w:r w:rsidR="00662DFA">
          <w:rPr>
            <w:webHidden/>
          </w:rPr>
          <w:t>9</w:t>
        </w:r>
        <w:r w:rsidR="00DC35AF">
          <w:rPr>
            <w:webHidden/>
          </w:rPr>
          <w:fldChar w:fldCharType="end"/>
        </w:r>
      </w:hyperlink>
    </w:p>
    <w:p w14:paraId="23A8B353" w14:textId="598C54E1" w:rsidR="00DC35AF" w:rsidRDefault="00D87222">
      <w:pPr>
        <w:pStyle w:val="TOC2"/>
        <w:rPr>
          <w:rFonts w:asciiTheme="minorHAnsi" w:eastAsiaTheme="minorEastAsia" w:hAnsiTheme="minorHAnsi" w:cstheme="minorBidi"/>
          <w:sz w:val="22"/>
          <w:szCs w:val="22"/>
          <w:lang w:eastAsia="en-AU"/>
        </w:rPr>
      </w:pPr>
      <w:hyperlink w:anchor="_Toc41414150" w:history="1">
        <w:r w:rsidR="00DC35AF" w:rsidRPr="007D5028">
          <w:rPr>
            <w:rStyle w:val="Hyperlink"/>
          </w:rPr>
          <w:t>Resource use is minimised</w:t>
        </w:r>
        <w:r w:rsidR="00DC35AF">
          <w:rPr>
            <w:webHidden/>
          </w:rPr>
          <w:tab/>
        </w:r>
        <w:r w:rsidR="00DC35AF">
          <w:rPr>
            <w:webHidden/>
          </w:rPr>
          <w:fldChar w:fldCharType="begin"/>
        </w:r>
        <w:r w:rsidR="00DC35AF">
          <w:rPr>
            <w:webHidden/>
          </w:rPr>
          <w:instrText xml:space="preserve"> PAGEREF _Toc41414150 \h </w:instrText>
        </w:r>
        <w:r w:rsidR="00DC35AF">
          <w:rPr>
            <w:webHidden/>
          </w:rPr>
        </w:r>
        <w:r w:rsidR="00DC35AF">
          <w:rPr>
            <w:webHidden/>
          </w:rPr>
          <w:fldChar w:fldCharType="separate"/>
        </w:r>
        <w:r w:rsidR="00662DFA">
          <w:rPr>
            <w:webHidden/>
          </w:rPr>
          <w:t>9</w:t>
        </w:r>
        <w:r w:rsidR="00DC35AF">
          <w:rPr>
            <w:webHidden/>
          </w:rPr>
          <w:fldChar w:fldCharType="end"/>
        </w:r>
      </w:hyperlink>
    </w:p>
    <w:p w14:paraId="19F4398B" w14:textId="24A59130" w:rsidR="00DC35AF" w:rsidRDefault="00D87222">
      <w:pPr>
        <w:pStyle w:val="TOC2"/>
        <w:rPr>
          <w:rFonts w:asciiTheme="minorHAnsi" w:eastAsiaTheme="minorEastAsia" w:hAnsiTheme="minorHAnsi" w:cstheme="minorBidi"/>
          <w:sz w:val="22"/>
          <w:szCs w:val="22"/>
          <w:lang w:eastAsia="en-AU"/>
        </w:rPr>
      </w:pPr>
      <w:hyperlink w:anchor="_Toc41414151" w:history="1">
        <w:r w:rsidR="00DC35AF" w:rsidRPr="007D5028">
          <w:rPr>
            <w:rStyle w:val="Hyperlink"/>
          </w:rPr>
          <w:t>Hospitals are resilient to climate change</w:t>
        </w:r>
        <w:r w:rsidR="00DC35AF">
          <w:rPr>
            <w:webHidden/>
          </w:rPr>
          <w:tab/>
        </w:r>
        <w:r w:rsidR="00DC35AF">
          <w:rPr>
            <w:webHidden/>
          </w:rPr>
          <w:fldChar w:fldCharType="begin"/>
        </w:r>
        <w:r w:rsidR="00DC35AF">
          <w:rPr>
            <w:webHidden/>
          </w:rPr>
          <w:instrText xml:space="preserve"> PAGEREF _Toc41414151 \h </w:instrText>
        </w:r>
        <w:r w:rsidR="00DC35AF">
          <w:rPr>
            <w:webHidden/>
          </w:rPr>
        </w:r>
        <w:r w:rsidR="00DC35AF">
          <w:rPr>
            <w:webHidden/>
          </w:rPr>
          <w:fldChar w:fldCharType="separate"/>
        </w:r>
        <w:r w:rsidR="00662DFA">
          <w:rPr>
            <w:webHidden/>
          </w:rPr>
          <w:t>9</w:t>
        </w:r>
        <w:r w:rsidR="00DC35AF">
          <w:rPr>
            <w:webHidden/>
          </w:rPr>
          <w:fldChar w:fldCharType="end"/>
        </w:r>
      </w:hyperlink>
    </w:p>
    <w:p w14:paraId="49503A6D" w14:textId="6363ADA8" w:rsidR="00DC35AF" w:rsidRDefault="00D87222">
      <w:pPr>
        <w:pStyle w:val="TOC1"/>
        <w:rPr>
          <w:rFonts w:asciiTheme="minorHAnsi" w:eastAsiaTheme="minorEastAsia" w:hAnsiTheme="minorHAnsi" w:cstheme="minorBidi"/>
          <w:b w:val="0"/>
          <w:sz w:val="22"/>
          <w:szCs w:val="22"/>
          <w:lang w:eastAsia="en-AU"/>
        </w:rPr>
      </w:pPr>
      <w:hyperlink r:id="rId20" w:anchor="_Toc41414152" w:history="1">
        <w:r w:rsidR="00DC35AF" w:rsidRPr="007D5028">
          <w:rPr>
            <w:rStyle w:val="Hyperlink"/>
          </w:rPr>
          <w:t>What does a sustainable healthcare facility look like?</w:t>
        </w:r>
        <w:r w:rsidR="00DC35AF">
          <w:rPr>
            <w:webHidden/>
          </w:rPr>
          <w:tab/>
        </w:r>
        <w:r w:rsidR="00DC35AF">
          <w:rPr>
            <w:webHidden/>
          </w:rPr>
          <w:fldChar w:fldCharType="begin"/>
        </w:r>
        <w:r w:rsidR="00DC35AF">
          <w:rPr>
            <w:webHidden/>
          </w:rPr>
          <w:instrText xml:space="preserve"> PAGEREF _Toc41414152 \h </w:instrText>
        </w:r>
        <w:r w:rsidR="00DC35AF">
          <w:rPr>
            <w:webHidden/>
          </w:rPr>
        </w:r>
        <w:r w:rsidR="00DC35AF">
          <w:rPr>
            <w:webHidden/>
          </w:rPr>
          <w:fldChar w:fldCharType="separate"/>
        </w:r>
        <w:r w:rsidR="00662DFA">
          <w:rPr>
            <w:webHidden/>
          </w:rPr>
          <w:t>11</w:t>
        </w:r>
        <w:r w:rsidR="00DC35AF">
          <w:rPr>
            <w:webHidden/>
          </w:rPr>
          <w:fldChar w:fldCharType="end"/>
        </w:r>
      </w:hyperlink>
    </w:p>
    <w:p w14:paraId="25DE3287" w14:textId="7D690D34" w:rsidR="00DC35AF" w:rsidRDefault="00D87222">
      <w:pPr>
        <w:pStyle w:val="TOC1"/>
        <w:rPr>
          <w:rFonts w:asciiTheme="minorHAnsi" w:eastAsiaTheme="minorEastAsia" w:hAnsiTheme="minorHAnsi" w:cstheme="minorBidi"/>
          <w:b w:val="0"/>
          <w:sz w:val="22"/>
          <w:szCs w:val="22"/>
          <w:lang w:eastAsia="en-AU"/>
        </w:rPr>
      </w:pPr>
      <w:hyperlink w:anchor="_Toc41414153" w:history="1">
        <w:r w:rsidR="00DC35AF" w:rsidRPr="007D5028">
          <w:rPr>
            <w:rStyle w:val="Hyperlink"/>
          </w:rPr>
          <w:t>Delivering sustainable healthcare buildings</w:t>
        </w:r>
        <w:r w:rsidR="00DC35AF">
          <w:rPr>
            <w:webHidden/>
          </w:rPr>
          <w:tab/>
        </w:r>
        <w:r w:rsidR="00DC35AF">
          <w:rPr>
            <w:webHidden/>
          </w:rPr>
          <w:fldChar w:fldCharType="begin"/>
        </w:r>
        <w:r w:rsidR="00DC35AF">
          <w:rPr>
            <w:webHidden/>
          </w:rPr>
          <w:instrText xml:space="preserve"> PAGEREF _Toc41414153 \h </w:instrText>
        </w:r>
        <w:r w:rsidR="00DC35AF">
          <w:rPr>
            <w:webHidden/>
          </w:rPr>
        </w:r>
        <w:r w:rsidR="00DC35AF">
          <w:rPr>
            <w:webHidden/>
          </w:rPr>
          <w:fldChar w:fldCharType="separate"/>
        </w:r>
        <w:r w:rsidR="00662DFA">
          <w:rPr>
            <w:webHidden/>
          </w:rPr>
          <w:t>12</w:t>
        </w:r>
        <w:r w:rsidR="00DC35AF">
          <w:rPr>
            <w:webHidden/>
          </w:rPr>
          <w:fldChar w:fldCharType="end"/>
        </w:r>
      </w:hyperlink>
    </w:p>
    <w:p w14:paraId="58453118" w14:textId="164342A5" w:rsidR="00DC35AF" w:rsidRDefault="00D87222">
      <w:pPr>
        <w:pStyle w:val="TOC2"/>
        <w:rPr>
          <w:rFonts w:asciiTheme="minorHAnsi" w:eastAsiaTheme="minorEastAsia" w:hAnsiTheme="minorHAnsi" w:cstheme="minorBidi"/>
          <w:sz w:val="22"/>
          <w:szCs w:val="22"/>
          <w:lang w:eastAsia="en-AU"/>
        </w:rPr>
      </w:pPr>
      <w:hyperlink w:anchor="_Toc41414154" w:history="1">
        <w:r w:rsidR="00DC35AF" w:rsidRPr="007D5028">
          <w:rPr>
            <w:rStyle w:val="Hyperlink"/>
          </w:rPr>
          <w:t>Business as usual requirements</w:t>
        </w:r>
        <w:r w:rsidR="00DC35AF">
          <w:rPr>
            <w:webHidden/>
          </w:rPr>
          <w:tab/>
        </w:r>
        <w:r w:rsidR="00DC35AF">
          <w:rPr>
            <w:webHidden/>
          </w:rPr>
          <w:fldChar w:fldCharType="begin"/>
        </w:r>
        <w:r w:rsidR="00DC35AF">
          <w:rPr>
            <w:webHidden/>
          </w:rPr>
          <w:instrText xml:space="preserve"> PAGEREF _Toc41414154 \h </w:instrText>
        </w:r>
        <w:r w:rsidR="00DC35AF">
          <w:rPr>
            <w:webHidden/>
          </w:rPr>
        </w:r>
        <w:r w:rsidR="00DC35AF">
          <w:rPr>
            <w:webHidden/>
          </w:rPr>
          <w:fldChar w:fldCharType="separate"/>
        </w:r>
        <w:r w:rsidR="00662DFA">
          <w:rPr>
            <w:webHidden/>
          </w:rPr>
          <w:t>12</w:t>
        </w:r>
        <w:r w:rsidR="00DC35AF">
          <w:rPr>
            <w:webHidden/>
          </w:rPr>
          <w:fldChar w:fldCharType="end"/>
        </w:r>
      </w:hyperlink>
    </w:p>
    <w:p w14:paraId="71794D91" w14:textId="7AF3B6D8" w:rsidR="00DC35AF" w:rsidRDefault="00D87222">
      <w:pPr>
        <w:pStyle w:val="TOC2"/>
        <w:rPr>
          <w:rFonts w:asciiTheme="minorHAnsi" w:eastAsiaTheme="minorEastAsia" w:hAnsiTheme="minorHAnsi" w:cstheme="minorBidi"/>
          <w:sz w:val="22"/>
          <w:szCs w:val="22"/>
          <w:lang w:eastAsia="en-AU"/>
        </w:rPr>
      </w:pPr>
      <w:hyperlink w:anchor="_Toc41414155" w:history="1">
        <w:r w:rsidR="00DC35AF" w:rsidRPr="007D5028">
          <w:rPr>
            <w:rStyle w:val="Hyperlink"/>
          </w:rPr>
          <w:t>Carbon and water design targets</w:t>
        </w:r>
        <w:r w:rsidR="00DC35AF">
          <w:rPr>
            <w:webHidden/>
          </w:rPr>
          <w:tab/>
        </w:r>
        <w:r w:rsidR="00DC35AF">
          <w:rPr>
            <w:webHidden/>
          </w:rPr>
          <w:fldChar w:fldCharType="begin"/>
        </w:r>
        <w:r w:rsidR="00DC35AF">
          <w:rPr>
            <w:webHidden/>
          </w:rPr>
          <w:instrText xml:space="preserve"> PAGEREF _Toc41414155 \h </w:instrText>
        </w:r>
        <w:r w:rsidR="00DC35AF">
          <w:rPr>
            <w:webHidden/>
          </w:rPr>
        </w:r>
        <w:r w:rsidR="00DC35AF">
          <w:rPr>
            <w:webHidden/>
          </w:rPr>
          <w:fldChar w:fldCharType="separate"/>
        </w:r>
        <w:r w:rsidR="00662DFA">
          <w:rPr>
            <w:webHidden/>
          </w:rPr>
          <w:t>12</w:t>
        </w:r>
        <w:r w:rsidR="00DC35AF">
          <w:rPr>
            <w:webHidden/>
          </w:rPr>
          <w:fldChar w:fldCharType="end"/>
        </w:r>
      </w:hyperlink>
    </w:p>
    <w:p w14:paraId="55A1AA70" w14:textId="287EA446" w:rsidR="00DC35AF" w:rsidRDefault="00D87222">
      <w:pPr>
        <w:pStyle w:val="TOC2"/>
        <w:rPr>
          <w:rFonts w:asciiTheme="minorHAnsi" w:eastAsiaTheme="minorEastAsia" w:hAnsiTheme="minorHAnsi" w:cstheme="minorBidi"/>
          <w:sz w:val="22"/>
          <w:szCs w:val="22"/>
          <w:lang w:eastAsia="en-AU"/>
        </w:rPr>
      </w:pPr>
      <w:hyperlink w:anchor="_Toc41414156" w:history="1">
        <w:r w:rsidR="00DC35AF" w:rsidRPr="007D5028">
          <w:rPr>
            <w:rStyle w:val="Hyperlink"/>
          </w:rPr>
          <w:t>Sustainability allowance</w:t>
        </w:r>
        <w:r w:rsidR="00DC35AF">
          <w:rPr>
            <w:webHidden/>
          </w:rPr>
          <w:tab/>
        </w:r>
        <w:r w:rsidR="00DC35AF">
          <w:rPr>
            <w:webHidden/>
          </w:rPr>
          <w:fldChar w:fldCharType="begin"/>
        </w:r>
        <w:r w:rsidR="00DC35AF">
          <w:rPr>
            <w:webHidden/>
          </w:rPr>
          <w:instrText xml:space="preserve"> PAGEREF _Toc41414156 \h </w:instrText>
        </w:r>
        <w:r w:rsidR="00DC35AF">
          <w:rPr>
            <w:webHidden/>
          </w:rPr>
        </w:r>
        <w:r w:rsidR="00DC35AF">
          <w:rPr>
            <w:webHidden/>
          </w:rPr>
          <w:fldChar w:fldCharType="separate"/>
        </w:r>
        <w:r w:rsidR="00662DFA">
          <w:rPr>
            <w:webHidden/>
          </w:rPr>
          <w:t>12</w:t>
        </w:r>
        <w:r w:rsidR="00DC35AF">
          <w:rPr>
            <w:webHidden/>
          </w:rPr>
          <w:fldChar w:fldCharType="end"/>
        </w:r>
      </w:hyperlink>
    </w:p>
    <w:p w14:paraId="361460C8" w14:textId="3CBE3042" w:rsidR="00DC35AF" w:rsidRDefault="00D87222">
      <w:pPr>
        <w:pStyle w:val="TOC2"/>
        <w:rPr>
          <w:rFonts w:asciiTheme="minorHAnsi" w:eastAsiaTheme="minorEastAsia" w:hAnsiTheme="minorHAnsi" w:cstheme="minorBidi"/>
          <w:sz w:val="22"/>
          <w:szCs w:val="22"/>
          <w:lang w:eastAsia="en-AU"/>
        </w:rPr>
      </w:pPr>
      <w:hyperlink w:anchor="_Toc41414157" w:history="1">
        <w:r w:rsidR="00DC35AF" w:rsidRPr="007D5028">
          <w:rPr>
            <w:rStyle w:val="Hyperlink"/>
          </w:rPr>
          <w:t>Installing solar</w:t>
        </w:r>
        <w:r w:rsidR="00DC35AF">
          <w:rPr>
            <w:webHidden/>
          </w:rPr>
          <w:tab/>
        </w:r>
        <w:r w:rsidR="00DC35AF">
          <w:rPr>
            <w:webHidden/>
          </w:rPr>
          <w:fldChar w:fldCharType="begin"/>
        </w:r>
        <w:r w:rsidR="00DC35AF">
          <w:rPr>
            <w:webHidden/>
          </w:rPr>
          <w:instrText xml:space="preserve"> PAGEREF _Toc41414157 \h </w:instrText>
        </w:r>
        <w:r w:rsidR="00DC35AF">
          <w:rPr>
            <w:webHidden/>
          </w:rPr>
        </w:r>
        <w:r w:rsidR="00DC35AF">
          <w:rPr>
            <w:webHidden/>
          </w:rPr>
          <w:fldChar w:fldCharType="separate"/>
        </w:r>
        <w:r w:rsidR="00662DFA">
          <w:rPr>
            <w:webHidden/>
          </w:rPr>
          <w:t>13</w:t>
        </w:r>
        <w:r w:rsidR="00DC35AF">
          <w:rPr>
            <w:webHidden/>
          </w:rPr>
          <w:fldChar w:fldCharType="end"/>
        </w:r>
      </w:hyperlink>
    </w:p>
    <w:p w14:paraId="46D1A72E" w14:textId="1172B06B" w:rsidR="00DC35AF" w:rsidRDefault="00D87222">
      <w:pPr>
        <w:pStyle w:val="TOC2"/>
        <w:rPr>
          <w:rFonts w:asciiTheme="minorHAnsi" w:eastAsiaTheme="minorEastAsia" w:hAnsiTheme="minorHAnsi" w:cstheme="minorBidi"/>
          <w:sz w:val="22"/>
          <w:szCs w:val="22"/>
          <w:lang w:eastAsia="en-AU"/>
        </w:rPr>
      </w:pPr>
      <w:hyperlink w:anchor="_Toc41414158" w:history="1">
        <w:r w:rsidR="00DC35AF" w:rsidRPr="007D5028">
          <w:rPr>
            <w:rStyle w:val="Hyperlink"/>
          </w:rPr>
          <w:t>Installing batteries</w:t>
        </w:r>
        <w:r w:rsidR="00DC35AF">
          <w:rPr>
            <w:webHidden/>
          </w:rPr>
          <w:tab/>
        </w:r>
        <w:r w:rsidR="00DC35AF">
          <w:rPr>
            <w:webHidden/>
          </w:rPr>
          <w:fldChar w:fldCharType="begin"/>
        </w:r>
        <w:r w:rsidR="00DC35AF">
          <w:rPr>
            <w:webHidden/>
          </w:rPr>
          <w:instrText xml:space="preserve"> PAGEREF _Toc41414158 \h </w:instrText>
        </w:r>
        <w:r w:rsidR="00DC35AF">
          <w:rPr>
            <w:webHidden/>
          </w:rPr>
        </w:r>
        <w:r w:rsidR="00DC35AF">
          <w:rPr>
            <w:webHidden/>
          </w:rPr>
          <w:fldChar w:fldCharType="separate"/>
        </w:r>
        <w:r w:rsidR="00662DFA">
          <w:rPr>
            <w:webHidden/>
          </w:rPr>
          <w:t>13</w:t>
        </w:r>
        <w:r w:rsidR="00DC35AF">
          <w:rPr>
            <w:webHidden/>
          </w:rPr>
          <w:fldChar w:fldCharType="end"/>
        </w:r>
      </w:hyperlink>
    </w:p>
    <w:p w14:paraId="74077755" w14:textId="199A9316" w:rsidR="00DC35AF" w:rsidRDefault="00D87222">
      <w:pPr>
        <w:pStyle w:val="TOC2"/>
        <w:rPr>
          <w:rFonts w:asciiTheme="minorHAnsi" w:eastAsiaTheme="minorEastAsia" w:hAnsiTheme="minorHAnsi" w:cstheme="minorBidi"/>
          <w:sz w:val="22"/>
          <w:szCs w:val="22"/>
          <w:lang w:eastAsia="en-AU"/>
        </w:rPr>
      </w:pPr>
      <w:hyperlink w:anchor="_Toc41414159" w:history="1">
        <w:r w:rsidR="00DC35AF" w:rsidRPr="007D5028">
          <w:rPr>
            <w:rStyle w:val="Hyperlink"/>
          </w:rPr>
          <w:t>Transitioning to electric buildings</w:t>
        </w:r>
        <w:r w:rsidR="00DC35AF">
          <w:rPr>
            <w:webHidden/>
          </w:rPr>
          <w:tab/>
        </w:r>
        <w:r w:rsidR="00DC35AF">
          <w:rPr>
            <w:webHidden/>
          </w:rPr>
          <w:fldChar w:fldCharType="begin"/>
        </w:r>
        <w:r w:rsidR="00DC35AF">
          <w:rPr>
            <w:webHidden/>
          </w:rPr>
          <w:instrText xml:space="preserve"> PAGEREF _Toc41414159 \h </w:instrText>
        </w:r>
        <w:r w:rsidR="00DC35AF">
          <w:rPr>
            <w:webHidden/>
          </w:rPr>
        </w:r>
        <w:r w:rsidR="00DC35AF">
          <w:rPr>
            <w:webHidden/>
          </w:rPr>
          <w:fldChar w:fldCharType="separate"/>
        </w:r>
        <w:r w:rsidR="00662DFA">
          <w:rPr>
            <w:webHidden/>
          </w:rPr>
          <w:t>13</w:t>
        </w:r>
        <w:r w:rsidR="00DC35AF">
          <w:rPr>
            <w:webHidden/>
          </w:rPr>
          <w:fldChar w:fldCharType="end"/>
        </w:r>
      </w:hyperlink>
    </w:p>
    <w:p w14:paraId="5D7A0019" w14:textId="1A6B0AD0" w:rsidR="00DC35AF" w:rsidRDefault="00D87222">
      <w:pPr>
        <w:pStyle w:val="TOC2"/>
        <w:rPr>
          <w:rFonts w:asciiTheme="minorHAnsi" w:eastAsiaTheme="minorEastAsia" w:hAnsiTheme="minorHAnsi" w:cstheme="minorBidi"/>
          <w:sz w:val="22"/>
          <w:szCs w:val="22"/>
          <w:lang w:eastAsia="en-AU"/>
        </w:rPr>
      </w:pPr>
      <w:hyperlink w:anchor="_Toc41414160" w:history="1">
        <w:r w:rsidR="00DC35AF" w:rsidRPr="007D5028">
          <w:rPr>
            <w:rStyle w:val="Hyperlink"/>
          </w:rPr>
          <w:t>Engaging sustainability consultants</w:t>
        </w:r>
        <w:r w:rsidR="00DC35AF">
          <w:rPr>
            <w:webHidden/>
          </w:rPr>
          <w:tab/>
        </w:r>
        <w:r w:rsidR="00DC35AF">
          <w:rPr>
            <w:webHidden/>
          </w:rPr>
          <w:fldChar w:fldCharType="begin"/>
        </w:r>
        <w:r w:rsidR="00DC35AF">
          <w:rPr>
            <w:webHidden/>
          </w:rPr>
          <w:instrText xml:space="preserve"> PAGEREF _Toc41414160 \h </w:instrText>
        </w:r>
        <w:r w:rsidR="00DC35AF">
          <w:rPr>
            <w:webHidden/>
          </w:rPr>
        </w:r>
        <w:r w:rsidR="00DC35AF">
          <w:rPr>
            <w:webHidden/>
          </w:rPr>
          <w:fldChar w:fldCharType="separate"/>
        </w:r>
        <w:r w:rsidR="00662DFA">
          <w:rPr>
            <w:webHidden/>
          </w:rPr>
          <w:t>13</w:t>
        </w:r>
        <w:r w:rsidR="00DC35AF">
          <w:rPr>
            <w:webHidden/>
          </w:rPr>
          <w:fldChar w:fldCharType="end"/>
        </w:r>
      </w:hyperlink>
    </w:p>
    <w:p w14:paraId="2C62A19D" w14:textId="4BC6E6B2" w:rsidR="00DC35AF" w:rsidRDefault="00D87222">
      <w:pPr>
        <w:pStyle w:val="TOC2"/>
        <w:rPr>
          <w:rFonts w:asciiTheme="minorHAnsi" w:eastAsiaTheme="minorEastAsia" w:hAnsiTheme="minorHAnsi" w:cstheme="minorBidi"/>
          <w:sz w:val="22"/>
          <w:szCs w:val="22"/>
          <w:lang w:eastAsia="en-AU"/>
        </w:rPr>
      </w:pPr>
      <w:hyperlink w:anchor="_Toc41414161" w:history="1">
        <w:r w:rsidR="00DC35AF" w:rsidRPr="007D5028">
          <w:rPr>
            <w:rStyle w:val="Hyperlink"/>
          </w:rPr>
          <w:t>Sustainability workshops</w:t>
        </w:r>
        <w:r w:rsidR="00DC35AF">
          <w:rPr>
            <w:webHidden/>
          </w:rPr>
          <w:tab/>
        </w:r>
        <w:r w:rsidR="00DC35AF">
          <w:rPr>
            <w:webHidden/>
          </w:rPr>
          <w:fldChar w:fldCharType="begin"/>
        </w:r>
        <w:r w:rsidR="00DC35AF">
          <w:rPr>
            <w:webHidden/>
          </w:rPr>
          <w:instrText xml:space="preserve"> PAGEREF _Toc41414161 \h </w:instrText>
        </w:r>
        <w:r w:rsidR="00DC35AF">
          <w:rPr>
            <w:webHidden/>
          </w:rPr>
        </w:r>
        <w:r w:rsidR="00DC35AF">
          <w:rPr>
            <w:webHidden/>
          </w:rPr>
          <w:fldChar w:fldCharType="separate"/>
        </w:r>
        <w:r w:rsidR="00662DFA">
          <w:rPr>
            <w:webHidden/>
          </w:rPr>
          <w:t>14</w:t>
        </w:r>
        <w:r w:rsidR="00DC35AF">
          <w:rPr>
            <w:webHidden/>
          </w:rPr>
          <w:fldChar w:fldCharType="end"/>
        </w:r>
      </w:hyperlink>
    </w:p>
    <w:p w14:paraId="5EDED867" w14:textId="004617E8" w:rsidR="00DC35AF" w:rsidRDefault="00D87222">
      <w:pPr>
        <w:pStyle w:val="TOC2"/>
        <w:rPr>
          <w:rFonts w:asciiTheme="minorHAnsi" w:eastAsiaTheme="minorEastAsia" w:hAnsiTheme="minorHAnsi" w:cstheme="minorBidi"/>
          <w:sz w:val="22"/>
          <w:szCs w:val="22"/>
          <w:lang w:eastAsia="en-AU"/>
        </w:rPr>
      </w:pPr>
      <w:hyperlink w:anchor="_Toc41414162" w:history="1">
        <w:r w:rsidR="00DC35AF" w:rsidRPr="007D5028">
          <w:rPr>
            <w:rStyle w:val="Hyperlink"/>
          </w:rPr>
          <w:t>Engaging the VHHSBA sustainability unit</w:t>
        </w:r>
        <w:r w:rsidR="00DC35AF">
          <w:rPr>
            <w:webHidden/>
          </w:rPr>
          <w:tab/>
        </w:r>
        <w:r w:rsidR="00DC35AF">
          <w:rPr>
            <w:webHidden/>
          </w:rPr>
          <w:fldChar w:fldCharType="begin"/>
        </w:r>
        <w:r w:rsidR="00DC35AF">
          <w:rPr>
            <w:webHidden/>
          </w:rPr>
          <w:instrText xml:space="preserve"> PAGEREF _Toc41414162 \h </w:instrText>
        </w:r>
        <w:r w:rsidR="00DC35AF">
          <w:rPr>
            <w:webHidden/>
          </w:rPr>
        </w:r>
        <w:r w:rsidR="00DC35AF">
          <w:rPr>
            <w:webHidden/>
          </w:rPr>
          <w:fldChar w:fldCharType="separate"/>
        </w:r>
        <w:r w:rsidR="00662DFA">
          <w:rPr>
            <w:webHidden/>
          </w:rPr>
          <w:t>14</w:t>
        </w:r>
        <w:r w:rsidR="00DC35AF">
          <w:rPr>
            <w:webHidden/>
          </w:rPr>
          <w:fldChar w:fldCharType="end"/>
        </w:r>
      </w:hyperlink>
    </w:p>
    <w:p w14:paraId="2620D57D" w14:textId="47D40D2E" w:rsidR="00DC35AF" w:rsidRDefault="00D87222">
      <w:pPr>
        <w:pStyle w:val="TOC2"/>
        <w:rPr>
          <w:rFonts w:asciiTheme="minorHAnsi" w:eastAsiaTheme="minorEastAsia" w:hAnsiTheme="minorHAnsi" w:cstheme="minorBidi"/>
          <w:sz w:val="22"/>
          <w:szCs w:val="22"/>
          <w:lang w:eastAsia="en-AU"/>
        </w:rPr>
      </w:pPr>
      <w:hyperlink w:anchor="_Toc41414163" w:history="1">
        <w:r w:rsidR="00DC35AF" w:rsidRPr="007D5028">
          <w:rPr>
            <w:rStyle w:val="Hyperlink"/>
          </w:rPr>
          <w:t>Quality assurance</w:t>
        </w:r>
        <w:r w:rsidR="00DC35AF">
          <w:rPr>
            <w:webHidden/>
          </w:rPr>
          <w:tab/>
        </w:r>
        <w:r w:rsidR="00DC35AF">
          <w:rPr>
            <w:webHidden/>
          </w:rPr>
          <w:fldChar w:fldCharType="begin"/>
        </w:r>
        <w:r w:rsidR="00DC35AF">
          <w:rPr>
            <w:webHidden/>
          </w:rPr>
          <w:instrText xml:space="preserve"> PAGEREF _Toc41414163 \h </w:instrText>
        </w:r>
        <w:r w:rsidR="00DC35AF">
          <w:rPr>
            <w:webHidden/>
          </w:rPr>
        </w:r>
        <w:r w:rsidR="00DC35AF">
          <w:rPr>
            <w:webHidden/>
          </w:rPr>
          <w:fldChar w:fldCharType="separate"/>
        </w:r>
        <w:r w:rsidR="00662DFA">
          <w:rPr>
            <w:webHidden/>
          </w:rPr>
          <w:t>14</w:t>
        </w:r>
        <w:r w:rsidR="00DC35AF">
          <w:rPr>
            <w:webHidden/>
          </w:rPr>
          <w:fldChar w:fldCharType="end"/>
        </w:r>
      </w:hyperlink>
    </w:p>
    <w:p w14:paraId="54AAEFBB" w14:textId="71964655" w:rsidR="00DC35AF" w:rsidRDefault="00D87222">
      <w:pPr>
        <w:pStyle w:val="TOC1"/>
        <w:rPr>
          <w:rFonts w:asciiTheme="minorHAnsi" w:eastAsiaTheme="minorEastAsia" w:hAnsiTheme="minorHAnsi" w:cstheme="minorBidi"/>
          <w:b w:val="0"/>
          <w:sz w:val="22"/>
          <w:szCs w:val="22"/>
          <w:lang w:eastAsia="en-AU"/>
        </w:rPr>
      </w:pPr>
      <w:hyperlink w:anchor="_Toc41414164" w:history="1">
        <w:r w:rsidR="00DC35AF" w:rsidRPr="007D5028">
          <w:rPr>
            <w:rStyle w:val="Hyperlink"/>
          </w:rPr>
          <w:t>Appendix 1: Climate resilience in capital works</w:t>
        </w:r>
        <w:r w:rsidR="00DC35AF">
          <w:rPr>
            <w:webHidden/>
          </w:rPr>
          <w:tab/>
        </w:r>
        <w:r w:rsidR="00DC35AF">
          <w:rPr>
            <w:webHidden/>
          </w:rPr>
          <w:fldChar w:fldCharType="begin"/>
        </w:r>
        <w:r w:rsidR="00DC35AF">
          <w:rPr>
            <w:webHidden/>
          </w:rPr>
          <w:instrText xml:space="preserve"> PAGEREF _Toc41414164 \h </w:instrText>
        </w:r>
        <w:r w:rsidR="00DC35AF">
          <w:rPr>
            <w:webHidden/>
          </w:rPr>
        </w:r>
        <w:r w:rsidR="00DC35AF">
          <w:rPr>
            <w:webHidden/>
          </w:rPr>
          <w:fldChar w:fldCharType="separate"/>
        </w:r>
        <w:r w:rsidR="00662DFA">
          <w:rPr>
            <w:webHidden/>
          </w:rPr>
          <w:t>16</w:t>
        </w:r>
        <w:r w:rsidR="00DC35AF">
          <w:rPr>
            <w:webHidden/>
          </w:rPr>
          <w:fldChar w:fldCharType="end"/>
        </w:r>
      </w:hyperlink>
    </w:p>
    <w:p w14:paraId="3CBBB22C" w14:textId="0F836232" w:rsidR="00DC35AF" w:rsidRDefault="00D87222">
      <w:pPr>
        <w:pStyle w:val="TOC1"/>
        <w:rPr>
          <w:rFonts w:asciiTheme="minorHAnsi" w:eastAsiaTheme="minorEastAsia" w:hAnsiTheme="minorHAnsi" w:cstheme="minorBidi"/>
          <w:b w:val="0"/>
          <w:sz w:val="22"/>
          <w:szCs w:val="22"/>
          <w:lang w:eastAsia="en-AU"/>
        </w:rPr>
      </w:pPr>
      <w:hyperlink w:anchor="_Toc41414165" w:history="1">
        <w:r w:rsidR="00DC35AF" w:rsidRPr="007D5028">
          <w:rPr>
            <w:rStyle w:val="Hyperlink"/>
          </w:rPr>
          <w:t>Appendix 2: Business as usual requirements</w:t>
        </w:r>
        <w:r w:rsidR="00DC35AF">
          <w:rPr>
            <w:webHidden/>
          </w:rPr>
          <w:tab/>
        </w:r>
        <w:r w:rsidR="00DC35AF">
          <w:rPr>
            <w:webHidden/>
          </w:rPr>
          <w:fldChar w:fldCharType="begin"/>
        </w:r>
        <w:r w:rsidR="00DC35AF">
          <w:rPr>
            <w:webHidden/>
          </w:rPr>
          <w:instrText xml:space="preserve"> PAGEREF _Toc41414165 \h </w:instrText>
        </w:r>
        <w:r w:rsidR="00DC35AF">
          <w:rPr>
            <w:webHidden/>
          </w:rPr>
        </w:r>
        <w:r w:rsidR="00DC35AF">
          <w:rPr>
            <w:webHidden/>
          </w:rPr>
          <w:fldChar w:fldCharType="separate"/>
        </w:r>
        <w:r w:rsidR="00662DFA">
          <w:rPr>
            <w:webHidden/>
          </w:rPr>
          <w:t>18</w:t>
        </w:r>
        <w:r w:rsidR="00DC35AF">
          <w:rPr>
            <w:webHidden/>
          </w:rPr>
          <w:fldChar w:fldCharType="end"/>
        </w:r>
      </w:hyperlink>
    </w:p>
    <w:p w14:paraId="07AF28A4" w14:textId="11527863" w:rsidR="00DC35AF" w:rsidRDefault="00D87222">
      <w:pPr>
        <w:pStyle w:val="TOC2"/>
        <w:rPr>
          <w:rFonts w:asciiTheme="minorHAnsi" w:eastAsiaTheme="minorEastAsia" w:hAnsiTheme="minorHAnsi" w:cstheme="minorBidi"/>
          <w:sz w:val="22"/>
          <w:szCs w:val="22"/>
          <w:lang w:eastAsia="en-AU"/>
        </w:rPr>
      </w:pPr>
      <w:hyperlink w:anchor="_Toc41414166" w:history="1">
        <w:r w:rsidR="00DC35AF" w:rsidRPr="007D5028">
          <w:rPr>
            <w:rStyle w:val="Hyperlink"/>
          </w:rPr>
          <w:t>Systems, processes and guidance</w:t>
        </w:r>
        <w:r w:rsidR="00DC35AF">
          <w:rPr>
            <w:webHidden/>
          </w:rPr>
          <w:tab/>
        </w:r>
        <w:r w:rsidR="00DC35AF">
          <w:rPr>
            <w:webHidden/>
          </w:rPr>
          <w:fldChar w:fldCharType="begin"/>
        </w:r>
        <w:r w:rsidR="00DC35AF">
          <w:rPr>
            <w:webHidden/>
          </w:rPr>
          <w:instrText xml:space="preserve"> PAGEREF _Toc41414166 \h </w:instrText>
        </w:r>
        <w:r w:rsidR="00DC35AF">
          <w:rPr>
            <w:webHidden/>
          </w:rPr>
        </w:r>
        <w:r w:rsidR="00DC35AF">
          <w:rPr>
            <w:webHidden/>
          </w:rPr>
          <w:fldChar w:fldCharType="separate"/>
        </w:r>
        <w:r w:rsidR="00662DFA">
          <w:rPr>
            <w:webHidden/>
          </w:rPr>
          <w:t>18</w:t>
        </w:r>
        <w:r w:rsidR="00DC35AF">
          <w:rPr>
            <w:webHidden/>
          </w:rPr>
          <w:fldChar w:fldCharType="end"/>
        </w:r>
      </w:hyperlink>
    </w:p>
    <w:p w14:paraId="65B6C935" w14:textId="503FFAC5" w:rsidR="00DC35AF" w:rsidRDefault="00D87222">
      <w:pPr>
        <w:pStyle w:val="TOC2"/>
        <w:rPr>
          <w:rFonts w:asciiTheme="minorHAnsi" w:eastAsiaTheme="minorEastAsia" w:hAnsiTheme="minorHAnsi" w:cstheme="minorBidi"/>
          <w:sz w:val="22"/>
          <w:szCs w:val="22"/>
          <w:lang w:eastAsia="en-AU"/>
        </w:rPr>
      </w:pPr>
      <w:hyperlink w:anchor="_Toc41414167" w:history="1">
        <w:r w:rsidR="00DC35AF" w:rsidRPr="007D5028">
          <w:rPr>
            <w:rStyle w:val="Hyperlink"/>
          </w:rPr>
          <w:t>Indoor environment quality</w:t>
        </w:r>
        <w:r w:rsidR="00DC35AF">
          <w:rPr>
            <w:webHidden/>
          </w:rPr>
          <w:tab/>
        </w:r>
        <w:r w:rsidR="00DC35AF">
          <w:rPr>
            <w:webHidden/>
          </w:rPr>
          <w:fldChar w:fldCharType="begin"/>
        </w:r>
        <w:r w:rsidR="00DC35AF">
          <w:rPr>
            <w:webHidden/>
          </w:rPr>
          <w:instrText xml:space="preserve"> PAGEREF _Toc41414167 \h </w:instrText>
        </w:r>
        <w:r w:rsidR="00DC35AF">
          <w:rPr>
            <w:webHidden/>
          </w:rPr>
        </w:r>
        <w:r w:rsidR="00DC35AF">
          <w:rPr>
            <w:webHidden/>
          </w:rPr>
          <w:fldChar w:fldCharType="separate"/>
        </w:r>
        <w:r w:rsidR="00662DFA">
          <w:rPr>
            <w:webHidden/>
          </w:rPr>
          <w:t>18</w:t>
        </w:r>
        <w:r w:rsidR="00DC35AF">
          <w:rPr>
            <w:webHidden/>
          </w:rPr>
          <w:fldChar w:fldCharType="end"/>
        </w:r>
      </w:hyperlink>
    </w:p>
    <w:p w14:paraId="3051E7D9" w14:textId="3E8D2BD6" w:rsidR="00DC35AF" w:rsidRDefault="00D87222">
      <w:pPr>
        <w:pStyle w:val="TOC2"/>
        <w:rPr>
          <w:rFonts w:asciiTheme="minorHAnsi" w:eastAsiaTheme="minorEastAsia" w:hAnsiTheme="minorHAnsi" w:cstheme="minorBidi"/>
          <w:sz w:val="22"/>
          <w:szCs w:val="22"/>
          <w:lang w:eastAsia="en-AU"/>
        </w:rPr>
      </w:pPr>
      <w:hyperlink w:anchor="_Toc41414168" w:history="1">
        <w:r w:rsidR="00DC35AF" w:rsidRPr="007D5028">
          <w:rPr>
            <w:rStyle w:val="Hyperlink"/>
          </w:rPr>
          <w:t>Energy efficiency</w:t>
        </w:r>
        <w:r w:rsidR="00DC35AF">
          <w:rPr>
            <w:webHidden/>
          </w:rPr>
          <w:tab/>
        </w:r>
        <w:r w:rsidR="00DC35AF">
          <w:rPr>
            <w:webHidden/>
          </w:rPr>
          <w:fldChar w:fldCharType="begin"/>
        </w:r>
        <w:r w:rsidR="00DC35AF">
          <w:rPr>
            <w:webHidden/>
          </w:rPr>
          <w:instrText xml:space="preserve"> PAGEREF _Toc41414168 \h </w:instrText>
        </w:r>
        <w:r w:rsidR="00DC35AF">
          <w:rPr>
            <w:webHidden/>
          </w:rPr>
        </w:r>
        <w:r w:rsidR="00DC35AF">
          <w:rPr>
            <w:webHidden/>
          </w:rPr>
          <w:fldChar w:fldCharType="separate"/>
        </w:r>
        <w:r w:rsidR="00662DFA">
          <w:rPr>
            <w:webHidden/>
          </w:rPr>
          <w:t>19</w:t>
        </w:r>
        <w:r w:rsidR="00DC35AF">
          <w:rPr>
            <w:webHidden/>
          </w:rPr>
          <w:fldChar w:fldCharType="end"/>
        </w:r>
      </w:hyperlink>
    </w:p>
    <w:p w14:paraId="51383165" w14:textId="6C5E714F" w:rsidR="00DC35AF" w:rsidRDefault="00D87222">
      <w:pPr>
        <w:pStyle w:val="TOC2"/>
        <w:rPr>
          <w:rFonts w:asciiTheme="minorHAnsi" w:eastAsiaTheme="minorEastAsia" w:hAnsiTheme="minorHAnsi" w:cstheme="minorBidi"/>
          <w:sz w:val="22"/>
          <w:szCs w:val="22"/>
          <w:lang w:eastAsia="en-AU"/>
        </w:rPr>
      </w:pPr>
      <w:hyperlink w:anchor="_Toc41414169" w:history="1">
        <w:r w:rsidR="00DC35AF" w:rsidRPr="007D5028">
          <w:rPr>
            <w:rStyle w:val="Hyperlink"/>
          </w:rPr>
          <w:t>Water management</w:t>
        </w:r>
        <w:r w:rsidR="00DC35AF">
          <w:rPr>
            <w:webHidden/>
          </w:rPr>
          <w:tab/>
        </w:r>
        <w:r w:rsidR="00DC35AF">
          <w:rPr>
            <w:webHidden/>
          </w:rPr>
          <w:fldChar w:fldCharType="begin"/>
        </w:r>
        <w:r w:rsidR="00DC35AF">
          <w:rPr>
            <w:webHidden/>
          </w:rPr>
          <w:instrText xml:space="preserve"> PAGEREF _Toc41414169 \h </w:instrText>
        </w:r>
        <w:r w:rsidR="00DC35AF">
          <w:rPr>
            <w:webHidden/>
          </w:rPr>
        </w:r>
        <w:r w:rsidR="00DC35AF">
          <w:rPr>
            <w:webHidden/>
          </w:rPr>
          <w:fldChar w:fldCharType="separate"/>
        </w:r>
        <w:r w:rsidR="00662DFA">
          <w:rPr>
            <w:webHidden/>
          </w:rPr>
          <w:t>21</w:t>
        </w:r>
        <w:r w:rsidR="00DC35AF">
          <w:rPr>
            <w:webHidden/>
          </w:rPr>
          <w:fldChar w:fldCharType="end"/>
        </w:r>
      </w:hyperlink>
    </w:p>
    <w:p w14:paraId="73CBC70E" w14:textId="406EAA6D" w:rsidR="00DC35AF" w:rsidRDefault="00D87222">
      <w:pPr>
        <w:pStyle w:val="TOC2"/>
        <w:rPr>
          <w:rFonts w:asciiTheme="minorHAnsi" w:eastAsiaTheme="minorEastAsia" w:hAnsiTheme="minorHAnsi" w:cstheme="minorBidi"/>
          <w:sz w:val="22"/>
          <w:szCs w:val="22"/>
          <w:lang w:eastAsia="en-AU"/>
        </w:rPr>
      </w:pPr>
      <w:hyperlink w:anchor="_Toc41414170" w:history="1">
        <w:r w:rsidR="00DC35AF" w:rsidRPr="007D5028">
          <w:rPr>
            <w:rStyle w:val="Hyperlink"/>
          </w:rPr>
          <w:t>Materials specification and selection</w:t>
        </w:r>
        <w:r w:rsidR="00DC35AF">
          <w:rPr>
            <w:webHidden/>
          </w:rPr>
          <w:tab/>
        </w:r>
        <w:r w:rsidR="00DC35AF">
          <w:rPr>
            <w:webHidden/>
          </w:rPr>
          <w:fldChar w:fldCharType="begin"/>
        </w:r>
        <w:r w:rsidR="00DC35AF">
          <w:rPr>
            <w:webHidden/>
          </w:rPr>
          <w:instrText xml:space="preserve"> PAGEREF _Toc41414170 \h </w:instrText>
        </w:r>
        <w:r w:rsidR="00DC35AF">
          <w:rPr>
            <w:webHidden/>
          </w:rPr>
        </w:r>
        <w:r w:rsidR="00DC35AF">
          <w:rPr>
            <w:webHidden/>
          </w:rPr>
          <w:fldChar w:fldCharType="separate"/>
        </w:r>
        <w:r w:rsidR="00662DFA">
          <w:rPr>
            <w:webHidden/>
          </w:rPr>
          <w:t>22</w:t>
        </w:r>
        <w:r w:rsidR="00DC35AF">
          <w:rPr>
            <w:webHidden/>
          </w:rPr>
          <w:fldChar w:fldCharType="end"/>
        </w:r>
      </w:hyperlink>
    </w:p>
    <w:p w14:paraId="6BA05C58" w14:textId="00BCA37A" w:rsidR="00DC35AF" w:rsidRDefault="00D87222">
      <w:pPr>
        <w:pStyle w:val="TOC2"/>
        <w:rPr>
          <w:rFonts w:asciiTheme="minorHAnsi" w:eastAsiaTheme="minorEastAsia" w:hAnsiTheme="minorHAnsi" w:cstheme="minorBidi"/>
          <w:sz w:val="22"/>
          <w:szCs w:val="22"/>
          <w:lang w:eastAsia="en-AU"/>
        </w:rPr>
      </w:pPr>
      <w:hyperlink w:anchor="_Toc41414171" w:history="1">
        <w:r w:rsidR="00DC35AF" w:rsidRPr="007D5028">
          <w:rPr>
            <w:rStyle w:val="Hyperlink"/>
          </w:rPr>
          <w:t>Waste and resource recovery</w:t>
        </w:r>
        <w:r w:rsidR="00DC35AF">
          <w:rPr>
            <w:webHidden/>
          </w:rPr>
          <w:tab/>
        </w:r>
        <w:r w:rsidR="00DC35AF">
          <w:rPr>
            <w:webHidden/>
          </w:rPr>
          <w:fldChar w:fldCharType="begin"/>
        </w:r>
        <w:r w:rsidR="00DC35AF">
          <w:rPr>
            <w:webHidden/>
          </w:rPr>
          <w:instrText xml:space="preserve"> PAGEREF _Toc41414171 \h </w:instrText>
        </w:r>
        <w:r w:rsidR="00DC35AF">
          <w:rPr>
            <w:webHidden/>
          </w:rPr>
        </w:r>
        <w:r w:rsidR="00DC35AF">
          <w:rPr>
            <w:webHidden/>
          </w:rPr>
          <w:fldChar w:fldCharType="separate"/>
        </w:r>
        <w:r w:rsidR="00662DFA">
          <w:rPr>
            <w:webHidden/>
          </w:rPr>
          <w:t>22</w:t>
        </w:r>
        <w:r w:rsidR="00DC35AF">
          <w:rPr>
            <w:webHidden/>
          </w:rPr>
          <w:fldChar w:fldCharType="end"/>
        </w:r>
      </w:hyperlink>
    </w:p>
    <w:p w14:paraId="02038A58" w14:textId="389F416D" w:rsidR="00DC35AF" w:rsidRDefault="00D87222">
      <w:pPr>
        <w:pStyle w:val="TOC2"/>
        <w:rPr>
          <w:rFonts w:asciiTheme="minorHAnsi" w:eastAsiaTheme="minorEastAsia" w:hAnsiTheme="minorHAnsi" w:cstheme="minorBidi"/>
          <w:sz w:val="22"/>
          <w:szCs w:val="22"/>
          <w:lang w:eastAsia="en-AU"/>
        </w:rPr>
      </w:pPr>
      <w:hyperlink w:anchor="_Toc41414172" w:history="1">
        <w:r w:rsidR="00DC35AF" w:rsidRPr="007D5028">
          <w:rPr>
            <w:rStyle w:val="Hyperlink"/>
          </w:rPr>
          <w:t>Ecology and landscaping</w:t>
        </w:r>
        <w:r w:rsidR="00DC35AF">
          <w:rPr>
            <w:webHidden/>
          </w:rPr>
          <w:tab/>
        </w:r>
        <w:r w:rsidR="00DC35AF">
          <w:rPr>
            <w:webHidden/>
          </w:rPr>
          <w:fldChar w:fldCharType="begin"/>
        </w:r>
        <w:r w:rsidR="00DC35AF">
          <w:rPr>
            <w:webHidden/>
          </w:rPr>
          <w:instrText xml:space="preserve"> PAGEREF _Toc41414172 \h </w:instrText>
        </w:r>
        <w:r w:rsidR="00DC35AF">
          <w:rPr>
            <w:webHidden/>
          </w:rPr>
        </w:r>
        <w:r w:rsidR="00DC35AF">
          <w:rPr>
            <w:webHidden/>
          </w:rPr>
          <w:fldChar w:fldCharType="separate"/>
        </w:r>
        <w:r w:rsidR="00662DFA">
          <w:rPr>
            <w:webHidden/>
          </w:rPr>
          <w:t>23</w:t>
        </w:r>
        <w:r w:rsidR="00DC35AF">
          <w:rPr>
            <w:webHidden/>
          </w:rPr>
          <w:fldChar w:fldCharType="end"/>
        </w:r>
      </w:hyperlink>
    </w:p>
    <w:p w14:paraId="5CDEF482" w14:textId="1426A819" w:rsidR="00DC35AF" w:rsidRDefault="00D87222">
      <w:pPr>
        <w:pStyle w:val="TOC2"/>
        <w:rPr>
          <w:rFonts w:asciiTheme="minorHAnsi" w:eastAsiaTheme="minorEastAsia" w:hAnsiTheme="minorHAnsi" w:cstheme="minorBidi"/>
          <w:sz w:val="22"/>
          <w:szCs w:val="22"/>
          <w:lang w:eastAsia="en-AU"/>
        </w:rPr>
      </w:pPr>
      <w:hyperlink w:anchor="_Toc41414173" w:history="1">
        <w:r w:rsidR="00DC35AF" w:rsidRPr="007D5028">
          <w:rPr>
            <w:rStyle w:val="Hyperlink"/>
          </w:rPr>
          <w:t>Transport</w:t>
        </w:r>
        <w:r w:rsidR="00DC35AF">
          <w:rPr>
            <w:webHidden/>
          </w:rPr>
          <w:tab/>
        </w:r>
        <w:r w:rsidR="00DC35AF">
          <w:rPr>
            <w:webHidden/>
          </w:rPr>
          <w:fldChar w:fldCharType="begin"/>
        </w:r>
        <w:r w:rsidR="00DC35AF">
          <w:rPr>
            <w:webHidden/>
          </w:rPr>
          <w:instrText xml:space="preserve"> PAGEREF _Toc41414173 \h </w:instrText>
        </w:r>
        <w:r w:rsidR="00DC35AF">
          <w:rPr>
            <w:webHidden/>
          </w:rPr>
        </w:r>
        <w:r w:rsidR="00DC35AF">
          <w:rPr>
            <w:webHidden/>
          </w:rPr>
          <w:fldChar w:fldCharType="separate"/>
        </w:r>
        <w:r w:rsidR="00662DFA">
          <w:rPr>
            <w:webHidden/>
          </w:rPr>
          <w:t>23</w:t>
        </w:r>
        <w:r w:rsidR="00DC35AF">
          <w:rPr>
            <w:webHidden/>
          </w:rPr>
          <w:fldChar w:fldCharType="end"/>
        </w:r>
      </w:hyperlink>
    </w:p>
    <w:p w14:paraId="70571550" w14:textId="55AB5022" w:rsidR="00DC35AF" w:rsidRDefault="00D87222">
      <w:pPr>
        <w:pStyle w:val="TOC2"/>
        <w:rPr>
          <w:rFonts w:asciiTheme="minorHAnsi" w:eastAsiaTheme="minorEastAsia" w:hAnsiTheme="minorHAnsi" w:cstheme="minorBidi"/>
          <w:sz w:val="22"/>
          <w:szCs w:val="22"/>
          <w:lang w:eastAsia="en-AU"/>
        </w:rPr>
      </w:pPr>
      <w:hyperlink w:anchor="_Toc41414174" w:history="1">
        <w:r w:rsidR="00DC35AF" w:rsidRPr="007D5028">
          <w:rPr>
            <w:rStyle w:val="Hyperlink"/>
          </w:rPr>
          <w:t>Emissions to land, water and air</w:t>
        </w:r>
        <w:r w:rsidR="00DC35AF">
          <w:rPr>
            <w:webHidden/>
          </w:rPr>
          <w:tab/>
        </w:r>
        <w:r w:rsidR="00DC35AF">
          <w:rPr>
            <w:webHidden/>
          </w:rPr>
          <w:fldChar w:fldCharType="begin"/>
        </w:r>
        <w:r w:rsidR="00DC35AF">
          <w:rPr>
            <w:webHidden/>
          </w:rPr>
          <w:instrText xml:space="preserve"> PAGEREF _Toc41414174 \h </w:instrText>
        </w:r>
        <w:r w:rsidR="00DC35AF">
          <w:rPr>
            <w:webHidden/>
          </w:rPr>
        </w:r>
        <w:r w:rsidR="00DC35AF">
          <w:rPr>
            <w:webHidden/>
          </w:rPr>
          <w:fldChar w:fldCharType="separate"/>
        </w:r>
        <w:r w:rsidR="00662DFA">
          <w:rPr>
            <w:webHidden/>
          </w:rPr>
          <w:t>24</w:t>
        </w:r>
        <w:r w:rsidR="00DC35AF">
          <w:rPr>
            <w:webHidden/>
          </w:rPr>
          <w:fldChar w:fldCharType="end"/>
        </w:r>
      </w:hyperlink>
    </w:p>
    <w:p w14:paraId="57D99918" w14:textId="7A19E89F" w:rsidR="00DC35AF" w:rsidRDefault="00D87222">
      <w:pPr>
        <w:pStyle w:val="TOC1"/>
        <w:rPr>
          <w:rFonts w:asciiTheme="minorHAnsi" w:eastAsiaTheme="minorEastAsia" w:hAnsiTheme="minorHAnsi" w:cstheme="minorBidi"/>
          <w:b w:val="0"/>
          <w:sz w:val="22"/>
          <w:szCs w:val="22"/>
          <w:lang w:eastAsia="en-AU"/>
        </w:rPr>
      </w:pPr>
      <w:hyperlink w:anchor="_Toc41414175" w:history="1">
        <w:r w:rsidR="00DC35AF" w:rsidRPr="007D5028">
          <w:rPr>
            <w:rStyle w:val="Hyperlink"/>
          </w:rPr>
          <w:t>Appendix 3: Guidance for using the sustainability allowance</w:t>
        </w:r>
        <w:r w:rsidR="00DC35AF">
          <w:rPr>
            <w:webHidden/>
          </w:rPr>
          <w:tab/>
        </w:r>
        <w:r w:rsidR="00DC35AF">
          <w:rPr>
            <w:webHidden/>
          </w:rPr>
          <w:fldChar w:fldCharType="begin"/>
        </w:r>
        <w:r w:rsidR="00DC35AF">
          <w:rPr>
            <w:webHidden/>
          </w:rPr>
          <w:instrText xml:space="preserve"> PAGEREF _Toc41414175 \h </w:instrText>
        </w:r>
        <w:r w:rsidR="00DC35AF">
          <w:rPr>
            <w:webHidden/>
          </w:rPr>
        </w:r>
        <w:r w:rsidR="00DC35AF">
          <w:rPr>
            <w:webHidden/>
          </w:rPr>
          <w:fldChar w:fldCharType="separate"/>
        </w:r>
        <w:r w:rsidR="00662DFA">
          <w:rPr>
            <w:webHidden/>
          </w:rPr>
          <w:t>25</w:t>
        </w:r>
        <w:r w:rsidR="00DC35AF">
          <w:rPr>
            <w:webHidden/>
          </w:rPr>
          <w:fldChar w:fldCharType="end"/>
        </w:r>
      </w:hyperlink>
    </w:p>
    <w:p w14:paraId="51D31173" w14:textId="2226F6C9" w:rsidR="00DC35AF" w:rsidRDefault="00D87222">
      <w:pPr>
        <w:pStyle w:val="TOC1"/>
        <w:rPr>
          <w:rFonts w:asciiTheme="minorHAnsi" w:eastAsiaTheme="minorEastAsia" w:hAnsiTheme="minorHAnsi" w:cstheme="minorBidi"/>
          <w:b w:val="0"/>
          <w:sz w:val="22"/>
          <w:szCs w:val="22"/>
          <w:lang w:eastAsia="en-AU"/>
        </w:rPr>
      </w:pPr>
      <w:hyperlink w:anchor="_Toc41414176" w:history="1">
        <w:r w:rsidR="00DC35AF" w:rsidRPr="007D5028">
          <w:rPr>
            <w:rStyle w:val="Hyperlink"/>
          </w:rPr>
          <w:t>Appendix 4: Environmental data management system requirements</w:t>
        </w:r>
        <w:r w:rsidR="00DC35AF">
          <w:rPr>
            <w:webHidden/>
          </w:rPr>
          <w:tab/>
        </w:r>
        <w:r w:rsidR="00DC35AF">
          <w:rPr>
            <w:webHidden/>
          </w:rPr>
          <w:fldChar w:fldCharType="begin"/>
        </w:r>
        <w:r w:rsidR="00DC35AF">
          <w:rPr>
            <w:webHidden/>
          </w:rPr>
          <w:instrText xml:space="preserve"> PAGEREF _Toc41414176 \h </w:instrText>
        </w:r>
        <w:r w:rsidR="00DC35AF">
          <w:rPr>
            <w:webHidden/>
          </w:rPr>
        </w:r>
        <w:r w:rsidR="00DC35AF">
          <w:rPr>
            <w:webHidden/>
          </w:rPr>
          <w:fldChar w:fldCharType="separate"/>
        </w:r>
        <w:r w:rsidR="00662DFA">
          <w:rPr>
            <w:webHidden/>
          </w:rPr>
          <w:t>26</w:t>
        </w:r>
        <w:r w:rsidR="00DC35AF">
          <w:rPr>
            <w:webHidden/>
          </w:rPr>
          <w:fldChar w:fldCharType="end"/>
        </w:r>
      </w:hyperlink>
    </w:p>
    <w:p w14:paraId="2951398D" w14:textId="42780926" w:rsidR="00DC35AF" w:rsidRDefault="00D87222">
      <w:pPr>
        <w:pStyle w:val="TOC1"/>
        <w:rPr>
          <w:rFonts w:asciiTheme="minorHAnsi" w:eastAsiaTheme="minorEastAsia" w:hAnsiTheme="minorHAnsi" w:cstheme="minorBidi"/>
          <w:b w:val="0"/>
          <w:sz w:val="22"/>
          <w:szCs w:val="22"/>
          <w:lang w:eastAsia="en-AU"/>
        </w:rPr>
      </w:pPr>
      <w:hyperlink w:anchor="_Toc41414177" w:history="1">
        <w:r w:rsidR="00DC35AF" w:rsidRPr="007D5028">
          <w:rPr>
            <w:rStyle w:val="Hyperlink"/>
          </w:rPr>
          <w:t>Appendix 5: Data acquisition from embedded solar PV</w:t>
        </w:r>
        <w:r w:rsidR="00DC35AF">
          <w:rPr>
            <w:webHidden/>
          </w:rPr>
          <w:tab/>
        </w:r>
        <w:r w:rsidR="00DC35AF">
          <w:rPr>
            <w:webHidden/>
          </w:rPr>
          <w:fldChar w:fldCharType="begin"/>
        </w:r>
        <w:r w:rsidR="00DC35AF">
          <w:rPr>
            <w:webHidden/>
          </w:rPr>
          <w:instrText xml:space="preserve"> PAGEREF _Toc41414177 \h </w:instrText>
        </w:r>
        <w:r w:rsidR="00DC35AF">
          <w:rPr>
            <w:webHidden/>
          </w:rPr>
        </w:r>
        <w:r w:rsidR="00DC35AF">
          <w:rPr>
            <w:webHidden/>
          </w:rPr>
          <w:fldChar w:fldCharType="separate"/>
        </w:r>
        <w:r w:rsidR="00662DFA">
          <w:rPr>
            <w:webHidden/>
          </w:rPr>
          <w:t>28</w:t>
        </w:r>
        <w:r w:rsidR="00DC35AF">
          <w:rPr>
            <w:webHidden/>
          </w:rPr>
          <w:fldChar w:fldCharType="end"/>
        </w:r>
      </w:hyperlink>
    </w:p>
    <w:p w14:paraId="2C19A8B8" w14:textId="25CE50B4" w:rsidR="00DC35AF" w:rsidRDefault="00D87222">
      <w:pPr>
        <w:pStyle w:val="TOC1"/>
        <w:rPr>
          <w:rFonts w:asciiTheme="minorHAnsi" w:eastAsiaTheme="minorEastAsia" w:hAnsiTheme="minorHAnsi" w:cstheme="minorBidi"/>
          <w:b w:val="0"/>
          <w:sz w:val="22"/>
          <w:szCs w:val="22"/>
          <w:lang w:eastAsia="en-AU"/>
        </w:rPr>
      </w:pPr>
      <w:hyperlink w:anchor="_Toc41414178" w:history="1">
        <w:r w:rsidR="00DC35AF" w:rsidRPr="007D5028">
          <w:rPr>
            <w:rStyle w:val="Hyperlink"/>
          </w:rPr>
          <w:t>Appendix 6: Image descriptions</w:t>
        </w:r>
        <w:r w:rsidR="00DC35AF">
          <w:rPr>
            <w:webHidden/>
          </w:rPr>
          <w:tab/>
        </w:r>
        <w:r w:rsidR="00DC35AF">
          <w:rPr>
            <w:webHidden/>
          </w:rPr>
          <w:fldChar w:fldCharType="begin"/>
        </w:r>
        <w:r w:rsidR="00DC35AF">
          <w:rPr>
            <w:webHidden/>
          </w:rPr>
          <w:instrText xml:space="preserve"> PAGEREF _Toc41414178 \h </w:instrText>
        </w:r>
        <w:r w:rsidR="00DC35AF">
          <w:rPr>
            <w:webHidden/>
          </w:rPr>
        </w:r>
        <w:r w:rsidR="00DC35AF">
          <w:rPr>
            <w:webHidden/>
          </w:rPr>
          <w:fldChar w:fldCharType="separate"/>
        </w:r>
        <w:r w:rsidR="00662DFA">
          <w:rPr>
            <w:webHidden/>
          </w:rPr>
          <w:t>30</w:t>
        </w:r>
        <w:r w:rsidR="00DC35AF">
          <w:rPr>
            <w:webHidden/>
          </w:rPr>
          <w:fldChar w:fldCharType="end"/>
        </w:r>
      </w:hyperlink>
    </w:p>
    <w:p w14:paraId="212C4697" w14:textId="59982956" w:rsidR="00E30414" w:rsidRPr="00B10656" w:rsidRDefault="00E15DA9" w:rsidP="009A56B4">
      <w:pPr>
        <w:pStyle w:val="Heading1"/>
      </w:pPr>
      <w:r w:rsidRPr="00B10656">
        <w:rPr>
          <w:noProof/>
        </w:rPr>
        <w:fldChar w:fldCharType="end"/>
      </w:r>
      <w:r w:rsidR="003E2E12" w:rsidRPr="00B10656">
        <w:br w:type="page"/>
      </w:r>
      <w:bookmarkStart w:id="1" w:name="_Toc41414144"/>
      <w:r w:rsidR="00857136" w:rsidRPr="00B10656">
        <w:lastRenderedPageBreak/>
        <w:t>For</w:t>
      </w:r>
      <w:r w:rsidR="00C5637D" w:rsidRPr="00B10656">
        <w:t>e</w:t>
      </w:r>
      <w:r w:rsidR="00857136" w:rsidRPr="00B10656">
        <w:t>w</w:t>
      </w:r>
      <w:r w:rsidR="00C5637D" w:rsidRPr="00B10656">
        <w:t>o</w:t>
      </w:r>
      <w:r w:rsidR="00857136" w:rsidRPr="00B10656">
        <w:t>rd</w:t>
      </w:r>
      <w:bookmarkEnd w:id="1"/>
    </w:p>
    <w:p w14:paraId="3E24D83D" w14:textId="4D733184" w:rsidR="007D231B" w:rsidRPr="00B10656" w:rsidRDefault="007D231B" w:rsidP="00C11871">
      <w:pPr>
        <w:pStyle w:val="DHHSbody"/>
      </w:pPr>
      <w:r w:rsidRPr="007770CC">
        <w:rPr>
          <w:rFonts w:eastAsia="Times New Roman"/>
          <w:lang w:eastAsia="en-AU"/>
        </w:rPr>
        <w:t>Climate change re</w:t>
      </w:r>
      <w:r w:rsidRPr="00B10656">
        <w:t>presents a fundamental threat to public health</w:t>
      </w:r>
      <w:r w:rsidR="00293D01" w:rsidRPr="00B10656">
        <w:t>.</w:t>
      </w:r>
      <w:r w:rsidRPr="00B10656">
        <w:t xml:space="preserve"> Victoria is already experiencing significant impacts from events which are becoming more frequent and intense as a result of climate change, including excessive deaths from extreme heat, an increase in the prevalence of diseases such as the Ross River Virus and exposure to smoke from bushfires.</w:t>
      </w:r>
      <w:r w:rsidR="005C640B" w:rsidRPr="00B10656">
        <w:t xml:space="preserve"> </w:t>
      </w:r>
      <w:r w:rsidR="005C640B" w:rsidRPr="007770CC">
        <w:rPr>
          <w:rFonts w:eastAsia="Times New Roman"/>
          <w:lang w:eastAsia="en-AU"/>
        </w:rPr>
        <w:t>As a result, it is critical that the health sector plays a central role in driving action on climate change, seeking solutions and supporting the community to adapt to its impacts.</w:t>
      </w:r>
    </w:p>
    <w:p w14:paraId="0C24C8E9" w14:textId="66E13979" w:rsidR="007D231B" w:rsidRPr="00B10656" w:rsidRDefault="00FD19C2" w:rsidP="00C11871">
      <w:pPr>
        <w:pStyle w:val="DHHSbody"/>
      </w:pPr>
      <w:r w:rsidRPr="00B10656">
        <w:t xml:space="preserve">The health sector </w:t>
      </w:r>
      <w:r w:rsidR="007D231B" w:rsidRPr="00B10656">
        <w:t>contributes 4.4 per cent of</w:t>
      </w:r>
      <w:r w:rsidRPr="00B10656">
        <w:t xml:space="preserve"> carbon emissions globally</w:t>
      </w:r>
      <w:r w:rsidR="007D231B" w:rsidRPr="00B10656">
        <w:t xml:space="preserve"> and</w:t>
      </w:r>
      <w:r w:rsidR="003B60B9" w:rsidRPr="00B10656">
        <w:t>,</w:t>
      </w:r>
      <w:r w:rsidR="007D231B" w:rsidRPr="00B10656">
        <w:t xml:space="preserve"> if the sector </w:t>
      </w:r>
      <w:r w:rsidR="003B60B9" w:rsidRPr="00B10656">
        <w:t xml:space="preserve">were </w:t>
      </w:r>
      <w:r w:rsidR="007D231B" w:rsidRPr="00B10656">
        <w:t>a country</w:t>
      </w:r>
      <w:r w:rsidR="003B60B9" w:rsidRPr="00B10656">
        <w:t>,</w:t>
      </w:r>
      <w:r w:rsidR="007D231B" w:rsidRPr="00B10656">
        <w:t xml:space="preserve"> it would be the fifth largest emitter on the planet. In Australia, it is estimated that the sector contributes 5.1 per cent </w:t>
      </w:r>
      <w:r w:rsidR="003B60B9" w:rsidRPr="00B10656">
        <w:t>of</w:t>
      </w:r>
      <w:r w:rsidR="007D231B" w:rsidRPr="00B10656">
        <w:t xml:space="preserve"> the nation’s emissions and 1.29 tonnes of carbon per capita. Australia’s per capita emissions from health are second only to the United States.</w:t>
      </w:r>
    </w:p>
    <w:p w14:paraId="3A7842D8" w14:textId="4BF3B0A3" w:rsidR="00FC087A" w:rsidRPr="00B10656" w:rsidRDefault="00FC087A" w:rsidP="00C11871">
      <w:pPr>
        <w:pStyle w:val="DHHSbody"/>
      </w:pPr>
      <w:r w:rsidRPr="00B10656">
        <w:t>In 2018-19 Victoria’s public hospitals and health services</w:t>
      </w:r>
      <w:r w:rsidR="0015560A" w:rsidRPr="00B10656">
        <w:t xml:space="preserve"> emitted close to 0.9 mega-tonnes of carbon emissions from energy, nitrous oxide, emergency transport, metropolitan vehicle fleets and waste. Carbon emissions from energy use comprised 91 per cent of total emissions and energy costs were $157 million.</w:t>
      </w:r>
    </w:p>
    <w:p w14:paraId="230DCF54" w14:textId="012A32D5" w:rsidR="00FD19C2" w:rsidRPr="00B10656" w:rsidRDefault="007D231B" w:rsidP="00C11871">
      <w:pPr>
        <w:pStyle w:val="DHHSbody"/>
      </w:pPr>
      <w:r w:rsidRPr="00B10656">
        <w:t>The health</w:t>
      </w:r>
      <w:r w:rsidR="00FD19C2" w:rsidRPr="00B10656">
        <w:t xml:space="preserve"> sector has a material role in contributing to </w:t>
      </w:r>
      <w:r w:rsidR="00FC087A" w:rsidRPr="00B10656">
        <w:t xml:space="preserve">reductions in Victoria’s government </w:t>
      </w:r>
      <w:r w:rsidR="00FD19C2" w:rsidRPr="00B10656">
        <w:t xml:space="preserve">emissions. Equally, the sector has important assets that have growing vulnerability to the effects of climate and which must incorporate increased climate resilience. </w:t>
      </w:r>
    </w:p>
    <w:p w14:paraId="3A9CD6DD" w14:textId="6B6B5D80" w:rsidR="00EF0F45" w:rsidRPr="00B10656" w:rsidRDefault="00FD19C2" w:rsidP="00C11871">
      <w:pPr>
        <w:pStyle w:val="DHHSbody"/>
      </w:pPr>
      <w:r w:rsidRPr="00B10656">
        <w:t xml:space="preserve">Victoria is taking decisive action to address the significant risks posed by climate change through the </w:t>
      </w:r>
      <w:r w:rsidRPr="00B10656">
        <w:rPr>
          <w:i/>
        </w:rPr>
        <w:t>Climate Change Act 2017</w:t>
      </w:r>
      <w:r w:rsidRPr="00B10656">
        <w:t>. The health sector must play its role by taking action to mitigate emissions and adapt to climate change.</w:t>
      </w:r>
    </w:p>
    <w:p w14:paraId="295F117B" w14:textId="56ED51D0" w:rsidR="007B7B66" w:rsidRDefault="00EF0F45" w:rsidP="00DE43EE">
      <w:pPr>
        <w:pStyle w:val="DHHSbody"/>
      </w:pPr>
      <w:r w:rsidRPr="00B10656">
        <w:t>The</w:t>
      </w:r>
      <w:r w:rsidR="00FD19C2" w:rsidRPr="00B10656">
        <w:t>se</w:t>
      </w:r>
      <w:r w:rsidRPr="00B10656">
        <w:t xml:space="preserve"> guidelines </w:t>
      </w:r>
      <w:r w:rsidR="00FD19C2" w:rsidRPr="00B10656">
        <w:t xml:space="preserve">for capital works </w:t>
      </w:r>
      <w:r w:rsidRPr="00B10656">
        <w:t>provide advice and guidance to all stakeholders involved in the design, construction</w:t>
      </w:r>
      <w:r w:rsidR="003B60B9" w:rsidRPr="00B10656">
        <w:t xml:space="preserve"> and</w:t>
      </w:r>
      <w:r w:rsidRPr="00B10656">
        <w:t xml:space="preserve"> refurbishment of </w:t>
      </w:r>
      <w:r w:rsidR="0099666D">
        <w:t>healthcare</w:t>
      </w:r>
      <w:r w:rsidRPr="00B10656">
        <w:t xml:space="preserve"> facilities</w:t>
      </w:r>
      <w:r w:rsidR="005C640B" w:rsidRPr="00B10656">
        <w:t xml:space="preserve"> on how to build sustainable and resilient buildings</w:t>
      </w:r>
      <w:r w:rsidRPr="00B10656">
        <w:t>.</w:t>
      </w:r>
      <w:r w:rsidR="00FD19C2" w:rsidRPr="00B10656">
        <w:t xml:space="preserve"> </w:t>
      </w:r>
      <w:r w:rsidR="003B60B9" w:rsidRPr="00B10656">
        <w:t>S</w:t>
      </w:r>
      <w:r w:rsidR="00FD19C2" w:rsidRPr="00B10656">
        <w:t xml:space="preserve">ustainable and resilient </w:t>
      </w:r>
      <w:r w:rsidR="0099666D">
        <w:t>healthcare</w:t>
      </w:r>
      <w:r w:rsidR="00FD19C2" w:rsidRPr="00B10656">
        <w:t xml:space="preserve"> </w:t>
      </w:r>
      <w:r w:rsidR="005C640B" w:rsidRPr="00B10656">
        <w:t>buildings</w:t>
      </w:r>
      <w:r w:rsidR="00FD19C2" w:rsidRPr="00B10656">
        <w:t xml:space="preserve"> </w:t>
      </w:r>
      <w:r w:rsidR="003B60B9" w:rsidRPr="00B10656">
        <w:t xml:space="preserve">offer many </w:t>
      </w:r>
      <w:r w:rsidR="00FD19C2" w:rsidRPr="00B10656">
        <w:t>benefits including lower environmental impacts, greater resilience at times when they are most needed, lower operating costs and</w:t>
      </w:r>
      <w:r w:rsidR="00DE43EE" w:rsidRPr="00B10656">
        <w:t xml:space="preserve"> a healthier healing and working environment for patients, visitors and staff.</w:t>
      </w:r>
      <w:r w:rsidR="00BE7D91">
        <w:br/>
      </w:r>
    </w:p>
    <w:p w14:paraId="510290EA" w14:textId="5890D6A4" w:rsidR="00FC087A" w:rsidRPr="00BE7D91" w:rsidRDefault="00BE7D91" w:rsidP="00BE7D91">
      <w:pPr>
        <w:pStyle w:val="DHHSbody"/>
      </w:pPr>
      <w:r>
        <w:rPr>
          <w:noProof/>
        </w:rPr>
        <w:drawing>
          <wp:inline distT="0" distB="0" distL="0" distR="0" wp14:anchorId="686B9DD9" wp14:editId="2ADC39F0">
            <wp:extent cx="972332" cy="707151"/>
            <wp:effectExtent l="0" t="0" r="5715" b="4445"/>
            <wp:docPr id="1" name="Picture 1" descr="A picture containing laptop, computer, dark,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Fiske-Sig-Black.png"/>
                    <pic:cNvPicPr/>
                  </pic:nvPicPr>
                  <pic:blipFill>
                    <a:blip r:embed="rId21"/>
                    <a:stretch>
                      <a:fillRect/>
                    </a:stretch>
                  </pic:blipFill>
                  <pic:spPr>
                    <a:xfrm>
                      <a:off x="0" y="0"/>
                      <a:ext cx="1012404" cy="736294"/>
                    </a:xfrm>
                    <a:prstGeom prst="rect">
                      <a:avLst/>
                    </a:prstGeom>
                  </pic:spPr>
                </pic:pic>
              </a:graphicData>
            </a:graphic>
          </wp:inline>
        </w:drawing>
      </w:r>
      <w:r>
        <w:br/>
      </w:r>
      <w:r w:rsidR="00FC087A" w:rsidRPr="00EB369C">
        <w:rPr>
          <w:b/>
          <w:bCs/>
        </w:rPr>
        <w:t>Robert Fiske</w:t>
      </w:r>
    </w:p>
    <w:p w14:paraId="7542B8BC" w14:textId="77777777" w:rsidR="00FC087A" w:rsidRPr="00B10656" w:rsidRDefault="00FC087A" w:rsidP="00FC087A">
      <w:pPr>
        <w:pStyle w:val="DHHSbody"/>
        <w:spacing w:after="0" w:line="240" w:lineRule="auto"/>
      </w:pPr>
      <w:r w:rsidRPr="00B10656">
        <w:t>Chief Executive Officer</w:t>
      </w:r>
    </w:p>
    <w:p w14:paraId="270B6E50" w14:textId="4E3908F7" w:rsidR="00C43D2E" w:rsidRPr="00B10656" w:rsidRDefault="00FC087A" w:rsidP="00FC087A">
      <w:pPr>
        <w:pStyle w:val="DHHSbody"/>
        <w:spacing w:after="0" w:line="240" w:lineRule="auto"/>
      </w:pPr>
      <w:r w:rsidRPr="00B10656">
        <w:t>Victorian Health and Human Services Building Authority</w:t>
      </w:r>
      <w:r w:rsidR="00C43D2E" w:rsidRPr="00B10656">
        <w:br w:type="page"/>
      </w:r>
    </w:p>
    <w:p w14:paraId="7C93A87C" w14:textId="77777777" w:rsidR="00780157" w:rsidRPr="00B10656" w:rsidRDefault="00780157" w:rsidP="00780157">
      <w:pPr>
        <w:pStyle w:val="Heading1"/>
      </w:pPr>
      <w:bookmarkStart w:id="2" w:name="_Toc41414145"/>
      <w:r w:rsidRPr="00B10656">
        <w:lastRenderedPageBreak/>
        <w:t>Introduction</w:t>
      </w:r>
      <w:bookmarkEnd w:id="2"/>
    </w:p>
    <w:p w14:paraId="4DD2F262" w14:textId="60463310" w:rsidR="00780157" w:rsidRPr="00B10656" w:rsidRDefault="00780157" w:rsidP="00780157">
      <w:pPr>
        <w:pStyle w:val="DHHSbody"/>
      </w:pPr>
      <w:r w:rsidRPr="00B10656">
        <w:t xml:space="preserve">The Victorian Government acknowledges the effects of climate change and has legislated commitments, through the </w:t>
      </w:r>
      <w:r w:rsidRPr="00B10656">
        <w:rPr>
          <w:i/>
        </w:rPr>
        <w:t>Climate Change Act, 2017</w:t>
      </w:r>
      <w:r w:rsidRPr="00B10656">
        <w:t xml:space="preserve"> to achieve net zero carbon by 2050 and adapt to the </w:t>
      </w:r>
      <w:r w:rsidR="003B60B9" w:rsidRPr="00B10656">
        <w:t xml:space="preserve">effects </w:t>
      </w:r>
      <w:r w:rsidRPr="00B10656">
        <w:t>of climate change.</w:t>
      </w:r>
    </w:p>
    <w:p w14:paraId="645C360B" w14:textId="703F03FF" w:rsidR="00DE43EE" w:rsidRPr="00B10656" w:rsidRDefault="00780157" w:rsidP="00780157">
      <w:pPr>
        <w:pStyle w:val="DHHSbody"/>
        <w:rPr>
          <w:rFonts w:cs="Arial"/>
        </w:rPr>
      </w:pPr>
      <w:bookmarkStart w:id="3" w:name="_Hlk8304211"/>
      <w:r w:rsidRPr="00B10656">
        <w:rPr>
          <w:rFonts w:cs="Arial"/>
        </w:rPr>
        <w:t>The Victorian Health and Human Services Building Authority</w:t>
      </w:r>
      <w:r w:rsidR="00B10656" w:rsidRPr="00B10656">
        <w:rPr>
          <w:rFonts w:cs="Arial"/>
        </w:rPr>
        <w:t>’s</w:t>
      </w:r>
      <w:r w:rsidR="000D0F8F">
        <w:rPr>
          <w:rFonts w:cs="Arial"/>
        </w:rPr>
        <w:t xml:space="preserve"> (VHHSBA)</w:t>
      </w:r>
      <w:r w:rsidRPr="00B10656">
        <w:rPr>
          <w:rFonts w:cs="Arial"/>
        </w:rPr>
        <w:t xml:space="preserve"> </w:t>
      </w:r>
      <w:r w:rsidRPr="00B10656">
        <w:rPr>
          <w:rFonts w:cs="Arial"/>
          <w:i/>
        </w:rPr>
        <w:t xml:space="preserve">Environmental </w:t>
      </w:r>
      <w:r w:rsidR="00B10656" w:rsidRPr="00B10656">
        <w:rPr>
          <w:rFonts w:cs="Arial"/>
          <w:i/>
        </w:rPr>
        <w:t xml:space="preserve">sustainability strategy </w:t>
      </w:r>
      <w:r w:rsidRPr="00B10656">
        <w:rPr>
          <w:rFonts w:cs="Arial"/>
          <w:i/>
        </w:rPr>
        <w:t>2018-19 to 2022-23</w:t>
      </w:r>
      <w:r w:rsidR="00DE43EE" w:rsidRPr="00B10656">
        <w:rPr>
          <w:rStyle w:val="FootnoteReference"/>
          <w:rFonts w:cs="Arial"/>
          <w:i/>
        </w:rPr>
        <w:footnoteReference w:id="2"/>
      </w:r>
      <w:r w:rsidRPr="00B10656">
        <w:rPr>
          <w:rFonts w:cs="Arial"/>
          <w:i/>
        </w:rPr>
        <w:t xml:space="preserve"> </w:t>
      </w:r>
      <w:r w:rsidRPr="00B10656">
        <w:rPr>
          <w:rFonts w:cs="Arial"/>
        </w:rPr>
        <w:t>acknowledges the role that climate change plays in the health and wellbeing of the community and further recognises the contribution of hospital carbon emissions to the Victorian government</w:t>
      </w:r>
      <w:r w:rsidR="00B10656" w:rsidRPr="00B10656">
        <w:rPr>
          <w:rFonts w:cs="Arial"/>
        </w:rPr>
        <w:t>’</w:t>
      </w:r>
      <w:r w:rsidRPr="00B10656">
        <w:rPr>
          <w:rFonts w:cs="Arial"/>
        </w:rPr>
        <w:t>s carbon footprint.</w:t>
      </w:r>
      <w:r w:rsidR="00F57605" w:rsidRPr="00B10656">
        <w:rPr>
          <w:rFonts w:cs="Arial"/>
        </w:rPr>
        <w:t xml:space="preserve"> </w:t>
      </w:r>
    </w:p>
    <w:p w14:paraId="4FD4F0DA" w14:textId="0021E0CE" w:rsidR="004A20C4" w:rsidRPr="00B10656" w:rsidRDefault="00F57605" w:rsidP="00DE43EE">
      <w:pPr>
        <w:pStyle w:val="DHHSbody"/>
        <w:rPr>
          <w:rFonts w:cs="Arial"/>
        </w:rPr>
      </w:pPr>
      <w:r w:rsidRPr="00B10656">
        <w:rPr>
          <w:rFonts w:cs="Arial"/>
        </w:rPr>
        <w:t>In</w:t>
      </w:r>
      <w:r w:rsidR="000E32C4" w:rsidRPr="00B10656">
        <w:rPr>
          <w:rFonts w:cs="Arial"/>
        </w:rPr>
        <w:t xml:space="preserve"> </w:t>
      </w:r>
      <w:r w:rsidRPr="00B10656">
        <w:rPr>
          <w:rFonts w:cs="Arial"/>
        </w:rPr>
        <w:t xml:space="preserve">addition, the </w:t>
      </w:r>
      <w:r w:rsidR="00B10656" w:rsidRPr="00B10656">
        <w:rPr>
          <w:rFonts w:cs="Arial"/>
        </w:rPr>
        <w:t xml:space="preserve">Department of Health and Human Services’ </w:t>
      </w:r>
      <w:r w:rsidR="00CE2BE9" w:rsidRPr="00B10656">
        <w:rPr>
          <w:rFonts w:cs="Arial"/>
        </w:rPr>
        <w:t xml:space="preserve">adaptation </w:t>
      </w:r>
      <w:r w:rsidRPr="00B10656">
        <w:rPr>
          <w:rFonts w:cs="Arial"/>
        </w:rPr>
        <w:t>action pla</w:t>
      </w:r>
      <w:r w:rsidR="00CE2BE9" w:rsidRPr="00B10656">
        <w:rPr>
          <w:rFonts w:cs="Arial"/>
        </w:rPr>
        <w:t>n 2019-21</w:t>
      </w:r>
      <w:r w:rsidR="00DE43EE" w:rsidRPr="00B10656">
        <w:rPr>
          <w:rStyle w:val="FootnoteReference"/>
          <w:rFonts w:cs="Arial"/>
        </w:rPr>
        <w:footnoteReference w:id="3"/>
      </w:r>
      <w:r w:rsidR="00CE2BE9" w:rsidRPr="00B10656">
        <w:rPr>
          <w:rFonts w:cs="Arial"/>
        </w:rPr>
        <w:t xml:space="preserve"> provides information and direction for Victoria’s response to climate adaptation.</w:t>
      </w:r>
      <w:bookmarkEnd w:id="3"/>
      <w:r w:rsidR="00DE43EE" w:rsidRPr="00B10656">
        <w:rPr>
          <w:rFonts w:cs="Arial"/>
        </w:rPr>
        <w:t xml:space="preserve"> The plan assists the sector to embed climate change considerations into policies, planning, guidelines and operations, and respond to the risks posed to public health and wellbeing. Climate change adaptation will ensure that our health and human services continue to provide a high standard of service to Victorians and preserve the community’s health, wellbeing and safety.</w:t>
      </w:r>
    </w:p>
    <w:p w14:paraId="3FC68577" w14:textId="2EB9F935" w:rsidR="00E00411" w:rsidRPr="00B10656" w:rsidRDefault="00EE3A16" w:rsidP="00E00411">
      <w:pPr>
        <w:pStyle w:val="DHHSbody"/>
      </w:pPr>
      <w:r w:rsidRPr="00B10656">
        <w:t xml:space="preserve">These </w:t>
      </w:r>
      <w:r w:rsidR="00DE43EE" w:rsidRPr="00B10656">
        <w:t xml:space="preserve">sustainability </w:t>
      </w:r>
      <w:r w:rsidRPr="00B10656">
        <w:t>guidelines are applicable to</w:t>
      </w:r>
      <w:r w:rsidR="00E00411" w:rsidRPr="00B10656">
        <w:t xml:space="preserve"> a</w:t>
      </w:r>
      <w:r w:rsidRPr="00B10656">
        <w:t>ll healthcare capital works delivered by the Victorian Health and Human Services Building Authority</w:t>
      </w:r>
      <w:r w:rsidR="002656F6" w:rsidRPr="00B10656">
        <w:t xml:space="preserve"> – new builds, retrofits and refurbishments</w:t>
      </w:r>
      <w:r w:rsidRPr="00B10656">
        <w:t>.</w:t>
      </w:r>
    </w:p>
    <w:p w14:paraId="3DFAFC06" w14:textId="705B8A6F" w:rsidR="00E00411" w:rsidRPr="00B10656" w:rsidRDefault="00E00411" w:rsidP="00E00411">
      <w:pPr>
        <w:pStyle w:val="DHHSbody"/>
      </w:pPr>
      <w:r w:rsidRPr="00B10656">
        <w:t xml:space="preserve">Capital projects delivered by public hospitals and health services, regardless of the funding source, must meet the </w:t>
      </w:r>
      <w:r w:rsidR="00DE43EE" w:rsidRPr="00B10656">
        <w:t>business as usual</w:t>
      </w:r>
      <w:r w:rsidRPr="00B10656">
        <w:t xml:space="preserve"> requirements. Public hospitals and health services</w:t>
      </w:r>
      <w:r w:rsidR="005C640B" w:rsidRPr="00B10656">
        <w:t xml:space="preserve"> that fund and deliver projects directly</w:t>
      </w:r>
      <w:r w:rsidRPr="00B10656">
        <w:t xml:space="preserve"> are encouraged to apply the 2.5 per cent </w:t>
      </w:r>
      <w:r w:rsidR="006B415E" w:rsidRPr="00B10656">
        <w:t>sustainability</w:t>
      </w:r>
      <w:r w:rsidRPr="00B10656">
        <w:t xml:space="preserve"> allowance for above </w:t>
      </w:r>
      <w:r w:rsidR="005C640B" w:rsidRPr="00B10656">
        <w:t>business as usual</w:t>
      </w:r>
      <w:r w:rsidRPr="00B10656">
        <w:t xml:space="preserve"> items.</w:t>
      </w:r>
    </w:p>
    <w:p w14:paraId="60A34B31" w14:textId="1F3E22F8" w:rsidR="00EE3A16" w:rsidRPr="00B10656" w:rsidRDefault="00EE3A16" w:rsidP="00EE3A16">
      <w:pPr>
        <w:pStyle w:val="DHHSbody"/>
      </w:pPr>
      <w:r w:rsidRPr="00B10656">
        <w:t>The</w:t>
      </w:r>
      <w:r w:rsidR="00817A5F" w:rsidRPr="00B10656">
        <w:t xml:space="preserve"> guidelines</w:t>
      </w:r>
      <w:r w:rsidRPr="00B10656">
        <w:t xml:space="preserve"> have been developed speci</w:t>
      </w:r>
      <w:r w:rsidR="00817A5F" w:rsidRPr="00B10656">
        <w:t>fic</w:t>
      </w:r>
      <w:r w:rsidRPr="00B10656">
        <w:t xml:space="preserve">ally for Victorian public healthcare capital </w:t>
      </w:r>
      <w:r w:rsidR="007A13D6" w:rsidRPr="00B10656">
        <w:t>works</w:t>
      </w:r>
      <w:r w:rsidR="00E00411" w:rsidRPr="00B10656">
        <w:t xml:space="preserve"> but </w:t>
      </w:r>
      <w:r w:rsidR="00817A5F" w:rsidRPr="00B10656">
        <w:t>may</w:t>
      </w:r>
      <w:r w:rsidR="00E00411" w:rsidRPr="00B10656">
        <w:t xml:space="preserve"> be applicable to other public and private healthcare capital works across Australia</w:t>
      </w:r>
      <w:r w:rsidRPr="00B10656">
        <w:t>.</w:t>
      </w:r>
    </w:p>
    <w:p w14:paraId="58DF6100" w14:textId="5A1F647D" w:rsidR="00780157" w:rsidRPr="00B10656" w:rsidRDefault="00780157">
      <w:pPr>
        <w:rPr>
          <w:rFonts w:ascii="Arial" w:hAnsi="Arial"/>
          <w:b/>
          <w:color w:val="0074BC" w:themeColor="text2"/>
          <w:sz w:val="28"/>
          <w:szCs w:val="28"/>
        </w:rPr>
      </w:pPr>
      <w:r w:rsidRPr="00B10656">
        <w:br w:type="page"/>
      </w:r>
    </w:p>
    <w:p w14:paraId="0C992D9F" w14:textId="64C5DA10" w:rsidR="00F936B8" w:rsidRPr="00B10656" w:rsidRDefault="007657FE" w:rsidP="00780157">
      <w:pPr>
        <w:pStyle w:val="Heading1"/>
      </w:pPr>
      <w:bookmarkStart w:id="4" w:name="_Toc41414146"/>
      <w:r w:rsidRPr="00B10656">
        <w:lastRenderedPageBreak/>
        <w:t>Integrating</w:t>
      </w:r>
      <w:r w:rsidR="00F936B8" w:rsidRPr="00B10656">
        <w:t xml:space="preserve"> </w:t>
      </w:r>
      <w:r w:rsidR="00DE43EE" w:rsidRPr="00B10656">
        <w:t>u</w:t>
      </w:r>
      <w:r w:rsidR="00F936B8" w:rsidRPr="00B10656">
        <w:t xml:space="preserve">niversal </w:t>
      </w:r>
      <w:r w:rsidR="00DE43EE" w:rsidRPr="00B10656">
        <w:t>d</w:t>
      </w:r>
      <w:r w:rsidR="00F936B8" w:rsidRPr="00B10656">
        <w:t>esign in capital works</w:t>
      </w:r>
      <w:bookmarkEnd w:id="4"/>
    </w:p>
    <w:p w14:paraId="49D0BF16" w14:textId="1FDBC649" w:rsidR="00FC087A" w:rsidRPr="00B10656" w:rsidRDefault="00FC087A" w:rsidP="00FC087A">
      <w:pPr>
        <w:pStyle w:val="DHHSbody"/>
        <w:rPr>
          <w:lang w:eastAsia="en-NZ"/>
        </w:rPr>
      </w:pPr>
      <w:r w:rsidRPr="00B10656">
        <w:rPr>
          <w:lang w:eastAsia="en-NZ"/>
        </w:rPr>
        <w:t xml:space="preserve">The </w:t>
      </w:r>
      <w:r w:rsidRPr="007770CC">
        <w:rPr>
          <w:i/>
          <w:iCs/>
          <w:lang w:eastAsia="en-NZ"/>
        </w:rPr>
        <w:t>Convention of the Rights of Persons with Disability 2008</w:t>
      </w:r>
      <w:r w:rsidRPr="00B10656">
        <w:rPr>
          <w:lang w:eastAsia="en-NZ"/>
        </w:rPr>
        <w:t xml:space="preserve"> (CRPD) legislate</w:t>
      </w:r>
      <w:r w:rsidR="00B10656">
        <w:rPr>
          <w:lang w:eastAsia="en-NZ"/>
        </w:rPr>
        <w:t>s</w:t>
      </w:r>
      <w:r w:rsidRPr="00B10656">
        <w:rPr>
          <w:lang w:eastAsia="en-NZ"/>
        </w:rPr>
        <w:t xml:space="preserve"> the rights of people to an inclusive environment. The </w:t>
      </w:r>
      <w:r w:rsidRPr="007770CC">
        <w:rPr>
          <w:i/>
          <w:iCs/>
          <w:lang w:eastAsia="en-NZ"/>
        </w:rPr>
        <w:t>Disability Discrimination Act 1992</w:t>
      </w:r>
      <w:r w:rsidRPr="00B10656">
        <w:rPr>
          <w:lang w:eastAsia="en-NZ"/>
        </w:rPr>
        <w:t xml:space="preserve"> and the supplementary standards suggest that universal design principles be applied to health project settings and to allow full access and participation of all.</w:t>
      </w:r>
    </w:p>
    <w:p w14:paraId="0663F5E4" w14:textId="4F4C10EE" w:rsidR="00FC087A" w:rsidRPr="00B10656" w:rsidRDefault="00FC087A" w:rsidP="00FC087A">
      <w:pPr>
        <w:pStyle w:val="DHHSbody"/>
        <w:rPr>
          <w:lang w:eastAsia="en-NZ"/>
        </w:rPr>
      </w:pPr>
      <w:r w:rsidRPr="00B10656">
        <w:rPr>
          <w:lang w:eastAsia="en-NZ"/>
        </w:rPr>
        <w:t xml:space="preserve">The Charter of Human Rights has encouraged public authorities to develop fairer policies that better respect human rights. A human rights-based approach </w:t>
      </w:r>
      <w:r w:rsidR="00B10656">
        <w:rPr>
          <w:lang w:eastAsia="en-NZ"/>
        </w:rPr>
        <w:t>helps identify</w:t>
      </w:r>
      <w:r w:rsidRPr="00B10656">
        <w:rPr>
          <w:lang w:eastAsia="en-NZ"/>
        </w:rPr>
        <w:t xml:space="preserve"> potential human rights concerns</w:t>
      </w:r>
      <w:r w:rsidR="00B10656">
        <w:rPr>
          <w:lang w:eastAsia="en-NZ"/>
        </w:rPr>
        <w:t xml:space="preserve"> </w:t>
      </w:r>
      <w:r w:rsidR="00B10656">
        <w:rPr>
          <w:rFonts w:cs="Arial"/>
          <w:lang w:eastAsia="en-NZ"/>
        </w:rPr>
        <w:t>–</w:t>
      </w:r>
      <w:r w:rsidRPr="00B10656">
        <w:rPr>
          <w:lang w:eastAsia="en-NZ"/>
        </w:rPr>
        <w:t xml:space="preserve"> </w:t>
      </w:r>
      <w:r w:rsidR="00B10656">
        <w:rPr>
          <w:lang w:eastAsia="en-NZ"/>
        </w:rPr>
        <w:t>before</w:t>
      </w:r>
      <w:r w:rsidRPr="00B10656">
        <w:rPr>
          <w:lang w:eastAsia="en-NZ"/>
        </w:rPr>
        <w:t xml:space="preserve"> the implementation of any proposed projects or policies. This approach requires public authorities to give equal consideration to what a particular policy intends to do and how it will do it.</w:t>
      </w:r>
    </w:p>
    <w:p w14:paraId="68801B9E" w14:textId="34325BCB" w:rsidR="00FC087A" w:rsidRPr="00B10656" w:rsidRDefault="00F936B8" w:rsidP="00FC087A">
      <w:pPr>
        <w:pStyle w:val="DHHSbody"/>
        <w:rPr>
          <w:lang w:eastAsia="en-NZ"/>
        </w:rPr>
      </w:pPr>
      <w:r w:rsidRPr="00B10656">
        <w:rPr>
          <w:lang w:eastAsia="en-NZ"/>
        </w:rPr>
        <w:t xml:space="preserve">Human ability is enabled, supported and encouraged by a </w:t>
      </w:r>
      <w:r w:rsidR="00780157" w:rsidRPr="00B10656">
        <w:rPr>
          <w:lang w:eastAsia="en-NZ"/>
        </w:rPr>
        <w:t>u</w:t>
      </w:r>
      <w:r w:rsidRPr="00B10656">
        <w:rPr>
          <w:lang w:eastAsia="en-NZ"/>
        </w:rPr>
        <w:t xml:space="preserve">niversally </w:t>
      </w:r>
      <w:r w:rsidR="00780157" w:rsidRPr="00B10656">
        <w:rPr>
          <w:lang w:eastAsia="en-NZ"/>
        </w:rPr>
        <w:t>d</w:t>
      </w:r>
      <w:r w:rsidRPr="00B10656">
        <w:rPr>
          <w:lang w:eastAsia="en-NZ"/>
        </w:rPr>
        <w:t>esigned environment that provides everyone</w:t>
      </w:r>
      <w:r w:rsidR="00B10656">
        <w:rPr>
          <w:lang w:eastAsia="en-NZ"/>
        </w:rPr>
        <w:t xml:space="preserve"> with</w:t>
      </w:r>
      <w:r w:rsidRPr="00B10656">
        <w:rPr>
          <w:lang w:eastAsia="en-NZ"/>
        </w:rPr>
        <w:t xml:space="preserve"> the opportunity to participate unassisted or with minimal support. Independence is best and can be extended with </w:t>
      </w:r>
      <w:r w:rsidR="005C640B" w:rsidRPr="00B10656">
        <w:rPr>
          <w:lang w:eastAsia="en-NZ"/>
        </w:rPr>
        <w:t>u</w:t>
      </w:r>
      <w:r w:rsidRPr="00B10656">
        <w:rPr>
          <w:lang w:eastAsia="en-NZ"/>
        </w:rPr>
        <w:t xml:space="preserve">niversal </w:t>
      </w:r>
      <w:r w:rsidR="005C640B" w:rsidRPr="00B10656">
        <w:rPr>
          <w:lang w:eastAsia="en-NZ"/>
        </w:rPr>
        <w:t>d</w:t>
      </w:r>
      <w:r w:rsidRPr="00B10656">
        <w:rPr>
          <w:lang w:eastAsia="en-NZ"/>
        </w:rPr>
        <w:t>esign.</w:t>
      </w:r>
      <w:r w:rsidR="00B10656">
        <w:rPr>
          <w:lang w:eastAsia="en-NZ"/>
        </w:rPr>
        <w:t xml:space="preserve"> </w:t>
      </w:r>
      <w:r w:rsidR="00FC087A" w:rsidRPr="00B10656">
        <w:rPr>
          <w:lang w:eastAsia="en-NZ"/>
        </w:rPr>
        <w:t>VHHSBA has adopted the universal design process to enable and empower Victoria’s diverse population through improving human performance, health and wellness, and social participation.</w:t>
      </w:r>
    </w:p>
    <w:p w14:paraId="4EE31558" w14:textId="0AF852B7" w:rsidR="00F936B8" w:rsidRPr="00B10656" w:rsidRDefault="00FC087A" w:rsidP="00780157">
      <w:pPr>
        <w:pStyle w:val="DHHSbody"/>
        <w:rPr>
          <w:lang w:eastAsia="en-NZ"/>
        </w:rPr>
      </w:pPr>
      <w:r w:rsidRPr="00B10656">
        <w:rPr>
          <w:lang w:eastAsia="en-NZ"/>
        </w:rPr>
        <w:t>The u</w:t>
      </w:r>
      <w:r w:rsidR="00F936B8" w:rsidRPr="00B10656">
        <w:rPr>
          <w:lang w:eastAsia="en-NZ"/>
        </w:rPr>
        <w:t xml:space="preserve">niversal </w:t>
      </w:r>
      <w:r w:rsidR="005C640B" w:rsidRPr="00B10656">
        <w:rPr>
          <w:lang w:eastAsia="en-NZ"/>
        </w:rPr>
        <w:t>d</w:t>
      </w:r>
      <w:r w:rsidR="00F936B8" w:rsidRPr="00B10656">
        <w:rPr>
          <w:lang w:eastAsia="en-NZ"/>
        </w:rPr>
        <w:t xml:space="preserve">esign approach seeks to create environments, objects, and systems </w:t>
      </w:r>
      <w:r w:rsidR="00B10656" w:rsidRPr="00B10656">
        <w:rPr>
          <w:lang w:eastAsia="en-NZ"/>
        </w:rPr>
        <w:t>that</w:t>
      </w:r>
      <w:r w:rsidR="00B10656">
        <w:rPr>
          <w:lang w:eastAsia="en-NZ"/>
        </w:rPr>
        <w:t xml:space="preserve"> </w:t>
      </w:r>
      <w:r w:rsidR="00F936B8" w:rsidRPr="00B10656">
        <w:rPr>
          <w:lang w:eastAsia="en-NZ"/>
        </w:rPr>
        <w:t xml:space="preserve">can be used by as many people as possible. To this end, </w:t>
      </w:r>
      <w:r w:rsidR="005C640B" w:rsidRPr="00B10656">
        <w:rPr>
          <w:lang w:eastAsia="en-NZ"/>
        </w:rPr>
        <w:t>u</w:t>
      </w:r>
      <w:r w:rsidR="00F936B8" w:rsidRPr="00B10656">
        <w:rPr>
          <w:lang w:eastAsia="en-NZ"/>
        </w:rPr>
        <w:t xml:space="preserve">niversal </w:t>
      </w:r>
      <w:r w:rsidR="005C640B" w:rsidRPr="00B10656">
        <w:rPr>
          <w:lang w:eastAsia="en-NZ"/>
        </w:rPr>
        <w:t>d</w:t>
      </w:r>
      <w:r w:rsidR="00F936B8" w:rsidRPr="00B10656">
        <w:rPr>
          <w:lang w:eastAsia="en-NZ"/>
        </w:rPr>
        <w:t>esign is the process of embedding choice for all people in the things we design</w:t>
      </w:r>
      <w:r w:rsidR="00780157" w:rsidRPr="00B10656">
        <w:rPr>
          <w:lang w:eastAsia="en-NZ"/>
        </w:rPr>
        <w:t>:</w:t>
      </w:r>
    </w:p>
    <w:p w14:paraId="78B6BB5D" w14:textId="0E4B5D62" w:rsidR="00F936B8" w:rsidRPr="00B10656" w:rsidRDefault="00F936B8" w:rsidP="007770CC">
      <w:pPr>
        <w:pStyle w:val="DHHSbullet1"/>
      </w:pPr>
      <w:r w:rsidRPr="007770CC">
        <w:rPr>
          <w:b/>
        </w:rPr>
        <w:t>Choice</w:t>
      </w:r>
      <w:r w:rsidRPr="00B10656">
        <w:t xml:space="preserve"> involves flexibility and multiple alternative means of use or interface. </w:t>
      </w:r>
    </w:p>
    <w:p w14:paraId="153EE7C2" w14:textId="2AD1BF7D" w:rsidR="00F936B8" w:rsidRPr="00B10656" w:rsidRDefault="00F936B8" w:rsidP="007770CC">
      <w:pPr>
        <w:pStyle w:val="DHHSbullet1"/>
      </w:pPr>
      <w:r w:rsidRPr="007770CC">
        <w:rPr>
          <w:b/>
        </w:rPr>
        <w:t>People</w:t>
      </w:r>
      <w:r w:rsidRPr="00B10656">
        <w:t xml:space="preserve"> include the full range of people regardless of age, ability, sex,</w:t>
      </w:r>
      <w:r w:rsidR="005C640B" w:rsidRPr="00B10656">
        <w:t xml:space="preserve"> or</w:t>
      </w:r>
      <w:r w:rsidRPr="00B10656">
        <w:t xml:space="preserve"> economic status. </w:t>
      </w:r>
    </w:p>
    <w:p w14:paraId="294DB274" w14:textId="77777777" w:rsidR="00F936B8" w:rsidRPr="00B10656" w:rsidRDefault="00F936B8" w:rsidP="007770CC">
      <w:pPr>
        <w:pStyle w:val="DHHSbullet1"/>
      </w:pPr>
      <w:r w:rsidRPr="007770CC">
        <w:rPr>
          <w:b/>
        </w:rPr>
        <w:t>Things</w:t>
      </w:r>
      <w:r w:rsidRPr="00B10656">
        <w:t xml:space="preserve"> include spaces, products, information systems and any other things that humans manipulate or create. </w:t>
      </w:r>
    </w:p>
    <w:p w14:paraId="24C3CFBA" w14:textId="6334779D" w:rsidR="00780157" w:rsidRPr="00B10656" w:rsidRDefault="00F936B8" w:rsidP="007770CC">
      <w:pPr>
        <w:pStyle w:val="DHHSbodyafterbullets"/>
        <w:rPr>
          <w:lang w:eastAsia="en-NZ"/>
        </w:rPr>
      </w:pPr>
      <w:r w:rsidRPr="00B10656">
        <w:rPr>
          <w:lang w:eastAsia="en-NZ"/>
        </w:rPr>
        <w:t xml:space="preserve">Universal </w:t>
      </w:r>
      <w:r w:rsidR="005C640B" w:rsidRPr="00B10656">
        <w:rPr>
          <w:lang w:eastAsia="en-NZ"/>
        </w:rPr>
        <w:t>d</w:t>
      </w:r>
      <w:r w:rsidRPr="00B10656">
        <w:rPr>
          <w:lang w:eastAsia="en-NZ"/>
        </w:rPr>
        <w:t>esign is a user-</w:t>
      </w:r>
      <w:r w:rsidR="005C640B" w:rsidRPr="00B10656">
        <w:rPr>
          <w:lang w:eastAsia="en-NZ"/>
        </w:rPr>
        <w:t>centred</w:t>
      </w:r>
      <w:r w:rsidRPr="00B10656">
        <w:rPr>
          <w:lang w:eastAsia="en-NZ"/>
        </w:rPr>
        <w:t xml:space="preserve"> process that evolves as designers and users broaden their own understanding, perspectives and experience by working with the range of users. It is an approach to the design of all products and environments to be as usable as possible by as many people as possible regardless of age, ability or situation.</w:t>
      </w:r>
    </w:p>
    <w:p w14:paraId="0704E645" w14:textId="53B18C08" w:rsidR="00F936B8" w:rsidRPr="00B10656" w:rsidRDefault="005C640B" w:rsidP="00780157">
      <w:pPr>
        <w:pStyle w:val="DHHSbody"/>
      </w:pPr>
      <w:r w:rsidRPr="00B10656">
        <w:rPr>
          <w:lang w:eastAsia="en-NZ"/>
        </w:rPr>
        <w:t>T</w:t>
      </w:r>
      <w:r w:rsidR="00F936B8" w:rsidRPr="00B10656">
        <w:rPr>
          <w:lang w:eastAsia="en-NZ"/>
        </w:rPr>
        <w:t xml:space="preserve">he </w:t>
      </w:r>
      <w:r w:rsidR="00F936B8" w:rsidRPr="00B10656">
        <w:rPr>
          <w:i/>
          <w:lang w:eastAsia="en-NZ"/>
        </w:rPr>
        <w:t>Absolutely Everyone: State disability plan 2017–2020</w:t>
      </w:r>
      <w:r w:rsidR="00F936B8" w:rsidRPr="00B10656">
        <w:rPr>
          <w:lang w:eastAsia="en-NZ"/>
        </w:rPr>
        <w:t xml:space="preserve"> embed</w:t>
      </w:r>
      <w:r w:rsidR="00FC087A" w:rsidRPr="00B10656">
        <w:rPr>
          <w:lang w:eastAsia="en-NZ"/>
        </w:rPr>
        <w:t>s</w:t>
      </w:r>
      <w:r w:rsidR="00F936B8" w:rsidRPr="00B10656">
        <w:rPr>
          <w:lang w:eastAsia="en-NZ"/>
        </w:rPr>
        <w:t xml:space="preserve"> universal design principles across the state </w:t>
      </w:r>
      <w:r w:rsidRPr="00B10656">
        <w:rPr>
          <w:lang w:eastAsia="en-NZ"/>
        </w:rPr>
        <w:t>to</w:t>
      </w:r>
      <w:r w:rsidR="00F936B8" w:rsidRPr="00B10656">
        <w:rPr>
          <w:lang w:eastAsia="en-NZ"/>
        </w:rPr>
        <w:t xml:space="preserve"> make more infrastructure, services and places accessible to people of all abilities. This </w:t>
      </w:r>
      <w:r w:rsidRPr="00B10656">
        <w:rPr>
          <w:lang w:eastAsia="en-NZ"/>
        </w:rPr>
        <w:t>is</w:t>
      </w:r>
      <w:r w:rsidR="00F936B8" w:rsidRPr="00B10656">
        <w:rPr>
          <w:lang w:eastAsia="en-NZ"/>
        </w:rPr>
        <w:t xml:space="preserve"> enabl</w:t>
      </w:r>
      <w:r w:rsidRPr="00B10656">
        <w:rPr>
          <w:lang w:eastAsia="en-NZ"/>
        </w:rPr>
        <w:t>ing</w:t>
      </w:r>
      <w:r w:rsidR="00F936B8" w:rsidRPr="00B10656">
        <w:rPr>
          <w:lang w:eastAsia="en-NZ"/>
        </w:rPr>
        <w:t xml:space="preserve"> and empower</w:t>
      </w:r>
      <w:r w:rsidRPr="00B10656">
        <w:rPr>
          <w:lang w:eastAsia="en-NZ"/>
        </w:rPr>
        <w:t>ing</w:t>
      </w:r>
      <w:r w:rsidR="00F936B8" w:rsidRPr="00B10656">
        <w:rPr>
          <w:lang w:eastAsia="en-NZ"/>
        </w:rPr>
        <w:t xml:space="preserve"> a diverse population by improving social participation, health and wellness.</w:t>
      </w:r>
    </w:p>
    <w:p w14:paraId="6202946B" w14:textId="7C4A3D75" w:rsidR="00F936B8" w:rsidRPr="00B10656" w:rsidRDefault="00F936B8" w:rsidP="00780157">
      <w:pPr>
        <w:pStyle w:val="DHHSbody"/>
        <w:rPr>
          <w:lang w:eastAsia="en-NZ"/>
        </w:rPr>
      </w:pPr>
      <w:r w:rsidRPr="00B10656">
        <w:rPr>
          <w:lang w:eastAsia="en-NZ"/>
        </w:rPr>
        <w:t xml:space="preserve">All </w:t>
      </w:r>
      <w:r w:rsidR="005C640B" w:rsidRPr="00B10656">
        <w:rPr>
          <w:lang w:eastAsia="en-NZ"/>
        </w:rPr>
        <w:t xml:space="preserve">healthcare </w:t>
      </w:r>
      <w:r w:rsidRPr="00B10656">
        <w:rPr>
          <w:lang w:eastAsia="en-NZ"/>
        </w:rPr>
        <w:t xml:space="preserve">capital projects are to have </w:t>
      </w:r>
      <w:r w:rsidR="005C640B" w:rsidRPr="00B10656">
        <w:rPr>
          <w:lang w:eastAsia="en-NZ"/>
        </w:rPr>
        <w:t>u</w:t>
      </w:r>
      <w:r w:rsidRPr="00B10656">
        <w:rPr>
          <w:lang w:eastAsia="en-NZ"/>
        </w:rPr>
        <w:t xml:space="preserve">niversal </w:t>
      </w:r>
      <w:r w:rsidR="005C640B" w:rsidRPr="00B10656">
        <w:rPr>
          <w:lang w:eastAsia="en-NZ"/>
        </w:rPr>
        <w:t>d</w:t>
      </w:r>
      <w:r w:rsidRPr="00B10656">
        <w:rPr>
          <w:lang w:eastAsia="en-NZ"/>
        </w:rPr>
        <w:t xml:space="preserve">esign as an underlying design requirement that seeks to go over and above </w:t>
      </w:r>
      <w:r w:rsidR="005C640B" w:rsidRPr="00B10656">
        <w:rPr>
          <w:lang w:eastAsia="en-NZ"/>
        </w:rPr>
        <w:t>a</w:t>
      </w:r>
      <w:r w:rsidRPr="00B10656">
        <w:rPr>
          <w:lang w:eastAsia="en-NZ"/>
        </w:rPr>
        <w:t xml:space="preserve">ccess to </w:t>
      </w:r>
      <w:r w:rsidR="005C640B" w:rsidRPr="00B10656">
        <w:rPr>
          <w:lang w:eastAsia="en-NZ"/>
        </w:rPr>
        <w:t>p</w:t>
      </w:r>
      <w:r w:rsidRPr="00B10656">
        <w:rPr>
          <w:lang w:eastAsia="en-NZ"/>
        </w:rPr>
        <w:t>remises compliance levels. This ensures that projects plan to create smart, equitable, safe and comfortable environments for all occupants, regardless of their capability levels.</w:t>
      </w:r>
    </w:p>
    <w:p w14:paraId="1804C549" w14:textId="43B34420" w:rsidR="00F936B8" w:rsidRPr="00B10656" w:rsidRDefault="00F936B8" w:rsidP="00780157">
      <w:pPr>
        <w:pStyle w:val="DHHSbody"/>
      </w:pPr>
      <w:r w:rsidRPr="00B10656">
        <w:t>Designs are to demonstrate</w:t>
      </w:r>
      <w:r w:rsidR="005C640B" w:rsidRPr="00B10656">
        <w:t xml:space="preserve"> the following</w:t>
      </w:r>
      <w:r w:rsidRPr="00B10656">
        <w:t xml:space="preserve"> </w:t>
      </w:r>
      <w:r w:rsidR="005C640B" w:rsidRPr="00B10656">
        <w:t>p</w:t>
      </w:r>
      <w:r w:rsidRPr="00B10656">
        <w:t xml:space="preserve">rinciples: </w:t>
      </w:r>
    </w:p>
    <w:p w14:paraId="0A113107" w14:textId="7E7C0DB0" w:rsidR="00F936B8" w:rsidRPr="00B10656" w:rsidRDefault="00F936B8" w:rsidP="007770CC">
      <w:pPr>
        <w:pStyle w:val="DHHSbullet1"/>
      </w:pPr>
      <w:r w:rsidRPr="007770CC">
        <w:rPr>
          <w:b/>
          <w:bCs/>
        </w:rPr>
        <w:t>Equitable</w:t>
      </w:r>
      <w:r w:rsidR="00DC48B1" w:rsidRPr="00B10656">
        <w:rPr>
          <w:b/>
          <w:bCs/>
        </w:rPr>
        <w:t xml:space="preserve"> </w:t>
      </w:r>
      <w:r w:rsidRPr="007770CC">
        <w:rPr>
          <w:b/>
          <w:bCs/>
        </w:rPr>
        <w:t>use</w:t>
      </w:r>
      <w:r w:rsidR="00DC48B1" w:rsidRPr="00B10656">
        <w:rPr>
          <w:b/>
          <w:bCs/>
        </w:rPr>
        <w:t xml:space="preserve"> </w:t>
      </w:r>
      <w:r w:rsidRPr="007770CC">
        <w:rPr>
          <w:b/>
          <w:bCs/>
        </w:rPr>
        <w:t>(Fair</w:t>
      </w:r>
      <w:r w:rsidR="00DC48B1" w:rsidRPr="007770CC">
        <w:rPr>
          <w:b/>
          <w:bCs/>
        </w:rPr>
        <w:t>)</w:t>
      </w:r>
      <w:r w:rsidR="00DC48B1" w:rsidRPr="00B10656">
        <w:t xml:space="preserve"> </w:t>
      </w:r>
      <w:r w:rsidRPr="00B10656">
        <w:t>–</w:t>
      </w:r>
      <w:r w:rsidR="00DC48B1" w:rsidRPr="00B10656">
        <w:t xml:space="preserve"> </w:t>
      </w:r>
      <w:r w:rsidRPr="00B10656">
        <w:t>the design does not disadvantage or stigmatise any group of users</w:t>
      </w:r>
    </w:p>
    <w:p w14:paraId="5092932A" w14:textId="015848A5" w:rsidR="00F936B8" w:rsidRPr="00B10656" w:rsidRDefault="00F936B8" w:rsidP="007770CC">
      <w:pPr>
        <w:pStyle w:val="DHHSbullet1"/>
      </w:pPr>
      <w:r w:rsidRPr="007770CC">
        <w:rPr>
          <w:b/>
          <w:bCs/>
        </w:rPr>
        <w:t>Flexibility in use (Included)</w:t>
      </w:r>
      <w:r w:rsidRPr="00B10656">
        <w:t xml:space="preserve"> – the design accommodates a wide range of individual presences and abilities</w:t>
      </w:r>
    </w:p>
    <w:p w14:paraId="22247FE3" w14:textId="32E79CE9" w:rsidR="00F936B8" w:rsidRPr="00B10656" w:rsidRDefault="00F936B8" w:rsidP="007770CC">
      <w:pPr>
        <w:pStyle w:val="DHHSbullet1"/>
      </w:pPr>
      <w:r w:rsidRPr="007770CC">
        <w:rPr>
          <w:b/>
          <w:bCs/>
        </w:rPr>
        <w:t>Simple and intuitive use (Smart)</w:t>
      </w:r>
      <w:r w:rsidRPr="00B10656">
        <w:t xml:space="preserve"> – use of the design is easy to understand, regardless of the user’s experience, knowledge, language skills, or current concentration level</w:t>
      </w:r>
    </w:p>
    <w:p w14:paraId="6D4AE1D5" w14:textId="7A7B6E9C" w:rsidR="00F936B8" w:rsidRPr="00B10656" w:rsidRDefault="00F936B8" w:rsidP="007770CC">
      <w:pPr>
        <w:pStyle w:val="DHHSbullet1"/>
      </w:pPr>
      <w:r w:rsidRPr="007770CC">
        <w:rPr>
          <w:b/>
          <w:bCs/>
        </w:rPr>
        <w:t>Perceptible Information (Independent)</w:t>
      </w:r>
      <w:r w:rsidRPr="00B10656">
        <w:t xml:space="preserve"> – the design communicates necessary information effectively to the user, regardless of ambient conditions or the user’s sensory abilities</w:t>
      </w:r>
    </w:p>
    <w:p w14:paraId="6CC69552" w14:textId="6C4F4573" w:rsidR="00F936B8" w:rsidRPr="00B10656" w:rsidRDefault="00F936B8" w:rsidP="007770CC">
      <w:pPr>
        <w:pStyle w:val="DHHSbullet1"/>
      </w:pPr>
      <w:r w:rsidRPr="007770CC">
        <w:rPr>
          <w:b/>
          <w:bCs/>
        </w:rPr>
        <w:t>Tolerance for error (Safe)</w:t>
      </w:r>
      <w:r w:rsidRPr="00B10656">
        <w:t xml:space="preserve"> – the design minimises hazards and the adverse consequences to do accidental or unintended actions</w:t>
      </w:r>
    </w:p>
    <w:p w14:paraId="195B6F31" w14:textId="70D69589" w:rsidR="00F936B8" w:rsidRPr="00B10656" w:rsidRDefault="00F936B8" w:rsidP="007770CC">
      <w:pPr>
        <w:pStyle w:val="DHHSbullet1"/>
      </w:pPr>
      <w:r w:rsidRPr="007770CC">
        <w:rPr>
          <w:b/>
          <w:bCs/>
        </w:rPr>
        <w:t xml:space="preserve">Low </w:t>
      </w:r>
      <w:r w:rsidR="00DC48B1" w:rsidRPr="00B10656">
        <w:rPr>
          <w:b/>
          <w:bCs/>
        </w:rPr>
        <w:t>p</w:t>
      </w:r>
      <w:r w:rsidRPr="007770CC">
        <w:rPr>
          <w:b/>
          <w:bCs/>
        </w:rPr>
        <w:t>hysical effort (Active)</w:t>
      </w:r>
      <w:r w:rsidRPr="00B10656">
        <w:t xml:space="preserve"> – The design can be used efficiently and comfortably, and with a minimum of fatigue</w:t>
      </w:r>
    </w:p>
    <w:p w14:paraId="63C55CC7" w14:textId="0D15C42F" w:rsidR="00F936B8" w:rsidRPr="00B10656" w:rsidRDefault="00F936B8" w:rsidP="007770CC">
      <w:pPr>
        <w:pStyle w:val="DHHSbullet1"/>
      </w:pPr>
      <w:r w:rsidRPr="007770CC">
        <w:rPr>
          <w:b/>
          <w:bCs/>
        </w:rPr>
        <w:lastRenderedPageBreak/>
        <w:t xml:space="preserve">Size and </w:t>
      </w:r>
      <w:r w:rsidR="00DC48B1" w:rsidRPr="00B10656">
        <w:rPr>
          <w:b/>
          <w:bCs/>
        </w:rPr>
        <w:t>s</w:t>
      </w:r>
      <w:r w:rsidRPr="007770CC">
        <w:rPr>
          <w:b/>
          <w:bCs/>
        </w:rPr>
        <w:t xml:space="preserve">pace for </w:t>
      </w:r>
      <w:r w:rsidR="00DC48B1" w:rsidRPr="00B10656">
        <w:rPr>
          <w:b/>
          <w:bCs/>
        </w:rPr>
        <w:t>a</w:t>
      </w:r>
      <w:r w:rsidRPr="007770CC">
        <w:rPr>
          <w:b/>
          <w:bCs/>
        </w:rPr>
        <w:t xml:space="preserve">pproach and </w:t>
      </w:r>
      <w:r w:rsidR="00DC48B1" w:rsidRPr="00B10656">
        <w:rPr>
          <w:b/>
          <w:bCs/>
        </w:rPr>
        <w:t>u</w:t>
      </w:r>
      <w:r w:rsidRPr="007770CC">
        <w:rPr>
          <w:b/>
          <w:bCs/>
        </w:rPr>
        <w:t>se (Comfortable)</w:t>
      </w:r>
      <w:r w:rsidRPr="00B10656">
        <w:t xml:space="preserve"> – appropriate size and space is provided for approach</w:t>
      </w:r>
      <w:r w:rsidR="00DC48B1" w:rsidRPr="00B10656">
        <w:t xml:space="preserve">, </w:t>
      </w:r>
      <w:r w:rsidRPr="00B10656">
        <w:t>reach</w:t>
      </w:r>
      <w:r w:rsidR="00DC48B1" w:rsidRPr="00B10656">
        <w:t xml:space="preserve"> or </w:t>
      </w:r>
      <w:r w:rsidRPr="00B10656">
        <w:t>manipulation, and use, regardless of the user’s body size, posture or mobility</w:t>
      </w:r>
      <w:r w:rsidR="00E424B9">
        <w:t>.</w:t>
      </w:r>
    </w:p>
    <w:p w14:paraId="7D7E7390" w14:textId="10AFE993" w:rsidR="00DC48B1" w:rsidRPr="00B10656" w:rsidRDefault="00F936B8" w:rsidP="00DC48B1">
      <w:pPr>
        <w:pStyle w:val="DHHSbodyafterbullets"/>
        <w:rPr>
          <w:rStyle w:val="Hyperlink"/>
          <w:color w:val="auto"/>
          <w:u w:val="none"/>
        </w:rPr>
      </w:pPr>
      <w:r w:rsidRPr="00B10656">
        <w:t xml:space="preserve">More information </w:t>
      </w:r>
      <w:r w:rsidR="00780157" w:rsidRPr="00B10656">
        <w:t xml:space="preserve">on </w:t>
      </w:r>
      <w:r w:rsidR="005C640B" w:rsidRPr="00B10656">
        <w:t>u</w:t>
      </w:r>
      <w:r w:rsidR="00780157" w:rsidRPr="00B10656">
        <w:t xml:space="preserve">niversal </w:t>
      </w:r>
      <w:r w:rsidR="005C640B" w:rsidRPr="00B10656">
        <w:t>d</w:t>
      </w:r>
      <w:r w:rsidR="00780157" w:rsidRPr="00B10656">
        <w:t xml:space="preserve">esign is available </w:t>
      </w:r>
      <w:r w:rsidR="00DC48B1" w:rsidRPr="00B10656">
        <w:t xml:space="preserve">on </w:t>
      </w:r>
      <w:hyperlink r:id="rId22" w:history="1">
        <w:r w:rsidR="00DC48B1" w:rsidRPr="00B10656">
          <w:rPr>
            <w:rStyle w:val="Hyperlink"/>
          </w:rPr>
          <w:t>VHHSBA website’s Universal design page</w:t>
        </w:r>
      </w:hyperlink>
      <w:r w:rsidR="00780157" w:rsidRPr="00B10656">
        <w:t xml:space="preserve"> </w:t>
      </w:r>
      <w:r w:rsidR="00DC48B1" w:rsidRPr="00B10656">
        <w:t>&lt;h</w:t>
      </w:r>
      <w:r w:rsidR="00DC48B1" w:rsidRPr="007770CC">
        <w:t>ttps://www.vhhsba.vic.gov.au/universal-design</w:t>
      </w:r>
      <w:r w:rsidR="00DC48B1" w:rsidRPr="00B10656">
        <w:t>&gt;</w:t>
      </w:r>
      <w:r w:rsidR="00780157" w:rsidRPr="00B10656">
        <w:rPr>
          <w:rStyle w:val="Hyperlink"/>
          <w:color w:val="auto"/>
          <w:u w:val="none"/>
        </w:rPr>
        <w:t xml:space="preserve">. </w:t>
      </w:r>
    </w:p>
    <w:p w14:paraId="7EDEB7CE" w14:textId="47A05C82" w:rsidR="00F936B8" w:rsidRPr="00B10656" w:rsidRDefault="00780157" w:rsidP="007770CC">
      <w:pPr>
        <w:pStyle w:val="DHHSbodyafterbullets"/>
        <w:rPr>
          <w:rStyle w:val="Hyperlink"/>
          <w:color w:val="auto"/>
          <w:u w:val="none"/>
        </w:rPr>
      </w:pPr>
      <w:r w:rsidRPr="00B10656">
        <w:rPr>
          <w:rStyle w:val="Hyperlink"/>
          <w:color w:val="auto"/>
          <w:u w:val="none"/>
        </w:rPr>
        <w:t xml:space="preserve">Universal </w:t>
      </w:r>
      <w:r w:rsidR="005C640B" w:rsidRPr="00B10656">
        <w:rPr>
          <w:rStyle w:val="Hyperlink"/>
          <w:color w:val="auto"/>
          <w:u w:val="none"/>
        </w:rPr>
        <w:t>d</w:t>
      </w:r>
      <w:r w:rsidRPr="00B10656">
        <w:rPr>
          <w:rStyle w:val="Hyperlink"/>
          <w:color w:val="auto"/>
          <w:u w:val="none"/>
        </w:rPr>
        <w:t xml:space="preserve">esign </w:t>
      </w:r>
      <w:r w:rsidR="00AD639F" w:rsidRPr="00B10656">
        <w:rPr>
          <w:rStyle w:val="Hyperlink"/>
          <w:color w:val="auto"/>
          <w:u w:val="none"/>
        </w:rPr>
        <w:t>is to</w:t>
      </w:r>
      <w:r w:rsidRPr="00B10656">
        <w:rPr>
          <w:rStyle w:val="Hyperlink"/>
          <w:color w:val="auto"/>
          <w:u w:val="none"/>
        </w:rPr>
        <w:t xml:space="preserve"> be delivered as part of the project’s base build and </w:t>
      </w:r>
      <w:r w:rsidR="00AD639F" w:rsidRPr="00B10656">
        <w:rPr>
          <w:rStyle w:val="Hyperlink"/>
          <w:color w:val="auto"/>
          <w:u w:val="none"/>
        </w:rPr>
        <w:t>is</w:t>
      </w:r>
      <w:r w:rsidRPr="00B10656">
        <w:rPr>
          <w:rStyle w:val="Hyperlink"/>
          <w:color w:val="auto"/>
          <w:u w:val="none"/>
        </w:rPr>
        <w:t xml:space="preserve"> not to use the </w:t>
      </w:r>
      <w:r w:rsidR="00AD639F" w:rsidRPr="00B10656">
        <w:rPr>
          <w:rStyle w:val="Hyperlink"/>
          <w:color w:val="auto"/>
          <w:u w:val="none"/>
        </w:rPr>
        <w:t>2.5 per</w:t>
      </w:r>
      <w:r w:rsidR="007657FE" w:rsidRPr="00B10656">
        <w:rPr>
          <w:rStyle w:val="Hyperlink"/>
          <w:color w:val="auto"/>
          <w:u w:val="none"/>
        </w:rPr>
        <w:t xml:space="preserve"> </w:t>
      </w:r>
      <w:r w:rsidR="00AD639F" w:rsidRPr="00B10656">
        <w:rPr>
          <w:rStyle w:val="Hyperlink"/>
          <w:color w:val="auto"/>
          <w:u w:val="none"/>
        </w:rPr>
        <w:t xml:space="preserve">cent </w:t>
      </w:r>
      <w:r w:rsidR="005C640B" w:rsidRPr="00B10656">
        <w:rPr>
          <w:rStyle w:val="Hyperlink"/>
          <w:color w:val="auto"/>
          <w:u w:val="none"/>
        </w:rPr>
        <w:t xml:space="preserve">sustainability </w:t>
      </w:r>
      <w:r w:rsidR="007657FE" w:rsidRPr="00B10656">
        <w:rPr>
          <w:rStyle w:val="Hyperlink"/>
          <w:color w:val="auto"/>
          <w:u w:val="none"/>
        </w:rPr>
        <w:t>allowance</w:t>
      </w:r>
      <w:r w:rsidRPr="00B10656">
        <w:rPr>
          <w:rStyle w:val="Hyperlink"/>
          <w:color w:val="auto"/>
          <w:u w:val="none"/>
        </w:rPr>
        <w:t>.</w:t>
      </w:r>
    </w:p>
    <w:p w14:paraId="1846FDAF" w14:textId="6D255248" w:rsidR="00DC48B1" w:rsidRPr="00B10656" w:rsidRDefault="00DC48B1">
      <w:pPr>
        <w:rPr>
          <w:rFonts w:ascii="Arial" w:hAnsi="Arial"/>
          <w:lang w:eastAsia="en-NZ"/>
        </w:rPr>
      </w:pPr>
      <w:r w:rsidRPr="00B10656">
        <w:br w:type="page"/>
      </w:r>
    </w:p>
    <w:p w14:paraId="0D340449" w14:textId="6A2B6CFF" w:rsidR="00EE3A16" w:rsidRPr="00B10656" w:rsidRDefault="006B415E" w:rsidP="00780157">
      <w:pPr>
        <w:pStyle w:val="Heading1"/>
      </w:pPr>
      <w:bookmarkStart w:id="5" w:name="_Toc41414147"/>
      <w:r w:rsidRPr="00B10656">
        <w:lastRenderedPageBreak/>
        <w:t>Sustainability</w:t>
      </w:r>
      <w:r w:rsidR="00EE3A16" w:rsidRPr="00B10656">
        <w:t xml:space="preserve"> principles </w:t>
      </w:r>
      <w:r w:rsidR="000E32C4" w:rsidRPr="00B10656">
        <w:t>for</w:t>
      </w:r>
      <w:r w:rsidR="00EE3A16" w:rsidRPr="00B10656">
        <w:t xml:space="preserve"> capital works</w:t>
      </w:r>
      <w:bookmarkEnd w:id="5"/>
    </w:p>
    <w:p w14:paraId="6E318700" w14:textId="05075475" w:rsidR="00BF34C5" w:rsidRPr="00B10656" w:rsidRDefault="006B415E" w:rsidP="00EB26F3">
      <w:pPr>
        <w:pStyle w:val="DHHSbody"/>
      </w:pPr>
      <w:r w:rsidRPr="00B10656">
        <w:t>Delivering</w:t>
      </w:r>
      <w:r w:rsidR="00EE7F60" w:rsidRPr="00B10656">
        <w:t xml:space="preserve"> sustainable</w:t>
      </w:r>
      <w:r w:rsidR="00EB26F3" w:rsidRPr="00B10656">
        <w:t xml:space="preserve"> and resilient</w:t>
      </w:r>
      <w:r w:rsidR="00EE7F60" w:rsidRPr="00B10656">
        <w:t xml:space="preserve"> buildings promotes better patient outcomes</w:t>
      </w:r>
      <w:r w:rsidR="00EB26F3" w:rsidRPr="00B10656">
        <w:t xml:space="preserve">, </w:t>
      </w:r>
      <w:r w:rsidR="00EE7F60" w:rsidRPr="00B10656">
        <w:t>higher employee satisfaction</w:t>
      </w:r>
      <w:r w:rsidR="00EB26F3" w:rsidRPr="00B10656">
        <w:t xml:space="preserve"> and productivity, </w:t>
      </w:r>
      <w:r w:rsidR="00BF34C5" w:rsidRPr="00B10656">
        <w:t>lower</w:t>
      </w:r>
      <w:r w:rsidR="00850188" w:rsidRPr="00B10656">
        <w:t>s</w:t>
      </w:r>
      <w:r w:rsidR="00BF34C5" w:rsidRPr="00B10656">
        <w:t xml:space="preserve"> operating costs</w:t>
      </w:r>
      <w:r w:rsidR="00EE7F60" w:rsidRPr="00B10656">
        <w:t xml:space="preserve"> and emissions</w:t>
      </w:r>
      <w:r w:rsidR="00EB26F3" w:rsidRPr="00B10656">
        <w:t xml:space="preserve">, and ensures the building is operational at all times to ensure fair and timely access to </w:t>
      </w:r>
      <w:r w:rsidR="0099666D">
        <w:t>healthcare</w:t>
      </w:r>
      <w:r w:rsidR="00EE7F60" w:rsidRPr="00B10656">
        <w:t>.</w:t>
      </w:r>
      <w:r w:rsidR="00BF34C5" w:rsidRPr="00B10656">
        <w:t xml:space="preserve"> </w:t>
      </w:r>
    </w:p>
    <w:p w14:paraId="6E851E11" w14:textId="609576A5" w:rsidR="00B35B30" w:rsidRPr="00B10656" w:rsidRDefault="00BF34C5" w:rsidP="00EB26F3">
      <w:pPr>
        <w:pStyle w:val="DHHSbody"/>
      </w:pPr>
      <w:r w:rsidRPr="00B10656">
        <w:t>Healthcare capital works are to focus on the following sustainability principles.</w:t>
      </w:r>
    </w:p>
    <w:p w14:paraId="37F6EA17" w14:textId="7BC2F8DB" w:rsidR="00CF7D43" w:rsidRPr="00B10656" w:rsidRDefault="00850188" w:rsidP="00340EAF">
      <w:pPr>
        <w:pStyle w:val="Heading2"/>
      </w:pPr>
      <w:bookmarkStart w:id="6" w:name="_Toc41414148"/>
      <w:r w:rsidRPr="00B10656">
        <w:t>Hospitals are healing environments</w:t>
      </w:r>
      <w:bookmarkEnd w:id="6"/>
    </w:p>
    <w:p w14:paraId="7AC740ED" w14:textId="6880C9F3" w:rsidR="001F6B73" w:rsidRPr="00B10656" w:rsidRDefault="00850188" w:rsidP="00CF7D43">
      <w:pPr>
        <w:pStyle w:val="DHHSbody"/>
      </w:pPr>
      <w:r w:rsidRPr="00B10656">
        <w:t>Hospitals are built to make sick people well and are not to make well people sicker</w:t>
      </w:r>
      <w:r w:rsidR="00CF7D43" w:rsidRPr="00B10656">
        <w:t>.</w:t>
      </w:r>
      <w:r w:rsidRPr="00B10656">
        <w:t xml:space="preserve"> Hospital design is to focus on indoor environment quality, a connection with nature and an active lifestyle.</w:t>
      </w:r>
      <w:r w:rsidR="00CF7D43" w:rsidRPr="00B10656">
        <w:t xml:space="preserve"> </w:t>
      </w:r>
      <w:r w:rsidRPr="00B10656">
        <w:t>They</w:t>
      </w:r>
      <w:r w:rsidR="007657FE" w:rsidRPr="00B10656">
        <w:t xml:space="preserve"> are to</w:t>
      </w:r>
      <w:r w:rsidR="001F6B73" w:rsidRPr="00B10656">
        <w:t>:</w:t>
      </w:r>
    </w:p>
    <w:p w14:paraId="2D24031F" w14:textId="7B3040C8" w:rsidR="00C43D2E" w:rsidRPr="00B10656" w:rsidRDefault="00DC48B1" w:rsidP="007770CC">
      <w:pPr>
        <w:pStyle w:val="DHHSbullet1"/>
      </w:pPr>
      <w:r w:rsidRPr="00B10656">
        <w:t>e</w:t>
      </w:r>
      <w:r w:rsidR="00C43D2E" w:rsidRPr="00B10656">
        <w:t>nhance working environments for staff</w:t>
      </w:r>
      <w:r w:rsidR="007657FE" w:rsidRPr="00B10656">
        <w:t>,</w:t>
      </w:r>
      <w:r w:rsidR="00C43D2E" w:rsidRPr="00B10656">
        <w:t xml:space="preserve"> </w:t>
      </w:r>
      <w:r w:rsidR="007657FE" w:rsidRPr="00B10656">
        <w:t>increase</w:t>
      </w:r>
      <w:r w:rsidR="00C43D2E" w:rsidRPr="00B10656">
        <w:t xml:space="preserve"> productivity, engagement and wellbeing</w:t>
      </w:r>
    </w:p>
    <w:p w14:paraId="59988BD6" w14:textId="71A26E57" w:rsidR="00C43D2E" w:rsidRPr="00B10656" w:rsidRDefault="00DC48B1" w:rsidP="007770CC">
      <w:pPr>
        <w:pStyle w:val="DHHSbullet1"/>
      </w:pPr>
      <w:r w:rsidRPr="00B10656">
        <w:t>e</w:t>
      </w:r>
      <w:r w:rsidR="00C43D2E" w:rsidRPr="00B10656">
        <w:t>nhance patient</w:t>
      </w:r>
      <w:r w:rsidR="007657FE" w:rsidRPr="00B10656">
        <w:t>s</w:t>
      </w:r>
      <w:r w:rsidR="00C43D2E" w:rsidRPr="00B10656">
        <w:t xml:space="preserve"> experience</w:t>
      </w:r>
      <w:r w:rsidR="007657FE" w:rsidRPr="00B10656">
        <w:t xml:space="preserve"> to</w:t>
      </w:r>
      <w:r w:rsidR="00C43D2E" w:rsidRPr="00B10656">
        <w:t xml:space="preserve"> support </w:t>
      </w:r>
      <w:r w:rsidR="007657FE" w:rsidRPr="00B10656">
        <w:t xml:space="preserve">faster </w:t>
      </w:r>
      <w:r w:rsidR="00C43D2E" w:rsidRPr="00B10656">
        <w:t>recovery</w:t>
      </w:r>
      <w:r w:rsidR="006B415E" w:rsidRPr="00B10656">
        <w:t xml:space="preserve"> through providing</w:t>
      </w:r>
      <w:r w:rsidR="00C43D2E" w:rsidRPr="00B10656">
        <w:t xml:space="preserve"> healthier </w:t>
      </w:r>
      <w:r w:rsidR="007657FE" w:rsidRPr="00B10656">
        <w:t>healing environments</w:t>
      </w:r>
    </w:p>
    <w:p w14:paraId="68D10B60" w14:textId="7F6FF431" w:rsidR="006B415E" w:rsidRPr="00B10656" w:rsidRDefault="00DC48B1" w:rsidP="007770CC">
      <w:pPr>
        <w:pStyle w:val="DHHSbullet1"/>
      </w:pPr>
      <w:r w:rsidRPr="00B10656">
        <w:t>e</w:t>
      </w:r>
      <w:r w:rsidR="006B415E" w:rsidRPr="00B10656">
        <w:t>ncourage more active use of the building and surrounds, including active transport choices.</w:t>
      </w:r>
    </w:p>
    <w:p w14:paraId="645783F4" w14:textId="5143B15E" w:rsidR="0096205D" w:rsidRPr="00B10656" w:rsidRDefault="00850188" w:rsidP="00340EAF">
      <w:pPr>
        <w:pStyle w:val="Heading2"/>
      </w:pPr>
      <w:bookmarkStart w:id="7" w:name="_Toc41414149"/>
      <w:r w:rsidRPr="00B10656">
        <w:t>P</w:t>
      </w:r>
      <w:r w:rsidR="00DB5415" w:rsidRPr="00B10656">
        <w:t>assive d</w:t>
      </w:r>
      <w:r w:rsidR="0096205D" w:rsidRPr="00B10656">
        <w:t>esign</w:t>
      </w:r>
      <w:r w:rsidRPr="00B10656">
        <w:t xml:space="preserve"> is paramount</w:t>
      </w:r>
      <w:bookmarkEnd w:id="7"/>
    </w:p>
    <w:p w14:paraId="79713AB4" w14:textId="04F7EDEC" w:rsidR="0096205D" w:rsidRPr="00B10656" w:rsidRDefault="00850188" w:rsidP="0096205D">
      <w:pPr>
        <w:pStyle w:val="DHHSbody"/>
      </w:pPr>
      <w:r w:rsidRPr="00B10656">
        <w:t>P</w:t>
      </w:r>
      <w:r w:rsidR="0096205D" w:rsidRPr="00B10656">
        <w:t xml:space="preserve">assive design can dramatically reduce the requirement for space heating and cooling, whilst also creating excellent indoor air quality and comfort levels. Space heating and cooling in a hospital can account for up to </w:t>
      </w:r>
      <w:r w:rsidRPr="00B10656">
        <w:t>47</w:t>
      </w:r>
      <w:r w:rsidR="0096205D" w:rsidRPr="00B10656">
        <w:t xml:space="preserve"> per cent of energy use and </w:t>
      </w:r>
      <w:r w:rsidRPr="00B10656">
        <w:t>65</w:t>
      </w:r>
      <w:r w:rsidR="0096205D" w:rsidRPr="00B10656">
        <w:t xml:space="preserve"> per cent of carbon emissions. The design and delivery of healthcare buildings are to focus on:</w:t>
      </w:r>
    </w:p>
    <w:p w14:paraId="07E5FDA9" w14:textId="5FA24315" w:rsidR="0096205D" w:rsidRPr="00B10656" w:rsidRDefault="00DC48B1" w:rsidP="007770CC">
      <w:pPr>
        <w:pStyle w:val="DHHSbullet1"/>
      </w:pPr>
      <w:r w:rsidRPr="00B10656">
        <w:t>i</w:t>
      </w:r>
      <w:r w:rsidR="0096205D" w:rsidRPr="00B10656">
        <w:t>nsulated fabric and windows</w:t>
      </w:r>
    </w:p>
    <w:p w14:paraId="1D40F006" w14:textId="7936B2E3" w:rsidR="0096205D" w:rsidRPr="00B10656" w:rsidRDefault="00DC48B1" w:rsidP="007770CC">
      <w:pPr>
        <w:pStyle w:val="DHHSbullet1"/>
      </w:pPr>
      <w:r w:rsidRPr="00B10656">
        <w:t xml:space="preserve">low </w:t>
      </w:r>
      <w:r w:rsidR="0096205D" w:rsidRPr="00B10656">
        <w:t>air</w:t>
      </w:r>
      <w:r w:rsidRPr="00B10656">
        <w:t xml:space="preserve"> </w:t>
      </w:r>
      <w:r w:rsidR="0096205D" w:rsidRPr="00B10656">
        <w:t>leakage</w:t>
      </w:r>
    </w:p>
    <w:p w14:paraId="6DD659BE" w14:textId="4E1DEB40" w:rsidR="0096205D" w:rsidRPr="00B10656" w:rsidRDefault="00DC48B1" w:rsidP="007770CC">
      <w:pPr>
        <w:pStyle w:val="DHHSbullet1"/>
      </w:pPr>
      <w:r w:rsidRPr="00B10656">
        <w:t>u</w:t>
      </w:r>
      <w:r w:rsidR="0096205D" w:rsidRPr="00B10656">
        <w:t>se of solar and internal heat gains for heating</w:t>
      </w:r>
    </w:p>
    <w:p w14:paraId="037C8BA6" w14:textId="061F895F" w:rsidR="0096205D" w:rsidRPr="00B10656" w:rsidRDefault="00DC48B1" w:rsidP="007770CC">
      <w:pPr>
        <w:pStyle w:val="DHHSbullet1"/>
      </w:pPr>
      <w:r w:rsidRPr="00B10656">
        <w:t>q</w:t>
      </w:r>
      <w:r w:rsidR="0096205D" w:rsidRPr="00B10656">
        <w:t xml:space="preserve">uality assured process </w:t>
      </w:r>
      <w:r w:rsidRPr="00B10656">
        <w:t xml:space="preserve">and </w:t>
      </w:r>
      <w:r w:rsidR="0096205D" w:rsidRPr="00B10656">
        <w:t>components</w:t>
      </w:r>
      <w:r w:rsidR="00DB5415" w:rsidRPr="00B10656">
        <w:t>.</w:t>
      </w:r>
    </w:p>
    <w:p w14:paraId="3376902C" w14:textId="21083D30" w:rsidR="0096205D" w:rsidRPr="00B10656" w:rsidRDefault="0096205D" w:rsidP="007770CC">
      <w:pPr>
        <w:pStyle w:val="DHHSbodyafterbullets"/>
      </w:pPr>
      <w:r w:rsidRPr="00B10656">
        <w:t xml:space="preserve">Air tightness </w:t>
      </w:r>
      <w:r w:rsidR="00850188" w:rsidRPr="00B10656">
        <w:t>is to</w:t>
      </w:r>
      <w:r w:rsidRPr="00B10656">
        <w:t xml:space="preserve"> be considered holistically </w:t>
      </w:r>
      <w:r w:rsidR="00850188" w:rsidRPr="00B10656">
        <w:t>for</w:t>
      </w:r>
      <w:r w:rsidRPr="00B10656">
        <w:t xml:space="preserve"> the whole building design fabric. Air tightness risk is to be clearly communicated to the operator to ensure it is protected from penetrations </w:t>
      </w:r>
      <w:r w:rsidR="00DB5415" w:rsidRPr="00B10656">
        <w:t>during</w:t>
      </w:r>
      <w:r w:rsidRPr="00B10656">
        <w:t xml:space="preserve"> post construction works</w:t>
      </w:r>
      <w:r w:rsidR="00850188" w:rsidRPr="00B10656">
        <w:t>, such as the installation of services</w:t>
      </w:r>
      <w:r w:rsidRPr="00B10656">
        <w:t>.</w:t>
      </w:r>
    </w:p>
    <w:p w14:paraId="5E780E5F" w14:textId="7A5E8BEA" w:rsidR="00CF7D43" w:rsidRPr="00B10656" w:rsidRDefault="00850188" w:rsidP="00340EAF">
      <w:pPr>
        <w:pStyle w:val="Heading2"/>
      </w:pPr>
      <w:bookmarkStart w:id="8" w:name="_Toc41414150"/>
      <w:r w:rsidRPr="00B10656">
        <w:t>R</w:t>
      </w:r>
      <w:r w:rsidR="00DB5415" w:rsidRPr="00B10656">
        <w:t>esource use</w:t>
      </w:r>
      <w:r w:rsidRPr="00B10656">
        <w:t xml:space="preserve"> is minimised</w:t>
      </w:r>
      <w:bookmarkEnd w:id="8"/>
    </w:p>
    <w:p w14:paraId="3ECC350B" w14:textId="3FB97277" w:rsidR="00CF7D43" w:rsidRPr="00B10656" w:rsidRDefault="00CF7D43" w:rsidP="00CF7D43">
      <w:pPr>
        <w:pStyle w:val="DHHSbody"/>
      </w:pPr>
      <w:r w:rsidRPr="00B10656">
        <w:t xml:space="preserve">Designing and building efficient and sustainable healthcare </w:t>
      </w:r>
      <w:r w:rsidR="006B415E" w:rsidRPr="00B10656">
        <w:t>buildings</w:t>
      </w:r>
      <w:r w:rsidRPr="00B10656">
        <w:t xml:space="preserve"> will </w:t>
      </w:r>
      <w:r w:rsidR="007657FE" w:rsidRPr="00B10656">
        <w:t xml:space="preserve">reduce </w:t>
      </w:r>
      <w:r w:rsidR="00DB5415" w:rsidRPr="00B10656">
        <w:t xml:space="preserve">the consumption of finite resources and the level of emissions to land, water and air associated with delivering </w:t>
      </w:r>
      <w:r w:rsidR="0099666D">
        <w:t>healthcare</w:t>
      </w:r>
      <w:r w:rsidR="004339B5" w:rsidRPr="00B10656">
        <w:t>. Reduced resource use will also minimise the growth in utility costs over time.</w:t>
      </w:r>
    </w:p>
    <w:p w14:paraId="3B1BBB5E" w14:textId="487C14A2" w:rsidR="00CF7D43" w:rsidRPr="00B10656" w:rsidRDefault="006B415E" w:rsidP="00CF7D43">
      <w:pPr>
        <w:pStyle w:val="DHHSbody"/>
      </w:pPr>
      <w:r w:rsidRPr="00B10656">
        <w:t xml:space="preserve">Reducing reliance on natural gas, reducing waste to landfill and promoting active transport will reduce any future carbon </w:t>
      </w:r>
      <w:r w:rsidR="00AF01B4" w:rsidRPr="00B10656">
        <w:t>liabilities associated with</w:t>
      </w:r>
      <w:r w:rsidRPr="00B10656">
        <w:t xml:space="preserve"> meeting </w:t>
      </w:r>
      <w:r w:rsidR="00AF01B4" w:rsidRPr="00B10656">
        <w:t>net zero carbon by 2050</w:t>
      </w:r>
      <w:r w:rsidR="00CF7D43" w:rsidRPr="00B10656">
        <w:t>.</w:t>
      </w:r>
    </w:p>
    <w:p w14:paraId="68768E79" w14:textId="2C70308E" w:rsidR="0080705E" w:rsidRPr="00B10656" w:rsidRDefault="004339B5" w:rsidP="00340EAF">
      <w:pPr>
        <w:pStyle w:val="Heading2"/>
      </w:pPr>
      <w:bookmarkStart w:id="9" w:name="_Toc41414151"/>
      <w:r w:rsidRPr="00B10656">
        <w:t>Hospitals are resilient</w:t>
      </w:r>
      <w:r w:rsidR="00BF34C5" w:rsidRPr="00B10656">
        <w:t xml:space="preserve"> to climate change</w:t>
      </w:r>
      <w:bookmarkEnd w:id="9"/>
    </w:p>
    <w:p w14:paraId="02C7BFF7" w14:textId="25C82933" w:rsidR="00593AF3" w:rsidRPr="00B10656" w:rsidRDefault="00931452" w:rsidP="00593AF3">
      <w:pPr>
        <w:pStyle w:val="DHHSbody"/>
      </w:pPr>
      <w:r>
        <w:t>C</w:t>
      </w:r>
      <w:r w:rsidR="00593AF3" w:rsidRPr="00B10656">
        <w:t xml:space="preserve">limate change is a significant and emerging threat to human health and wellbeing. Climate change has </w:t>
      </w:r>
      <w:r w:rsidR="00BC001D" w:rsidRPr="00B10656">
        <w:t xml:space="preserve">direct </w:t>
      </w:r>
      <w:r w:rsidR="00593AF3" w:rsidRPr="00B10656">
        <w:t>health and wellbeing impacts such as injury, trauma or death from extreme weather events such as bushfires, floods, heatwaves and dust storms</w:t>
      </w:r>
      <w:r w:rsidR="00BC001D">
        <w:t>. I</w:t>
      </w:r>
      <w:r w:rsidR="00593AF3" w:rsidRPr="00B10656">
        <w:t xml:space="preserve">ndirect </w:t>
      </w:r>
      <w:r w:rsidR="00BC001D">
        <w:t>impacts include</w:t>
      </w:r>
      <w:r w:rsidR="00593AF3" w:rsidRPr="00B10656">
        <w:t xml:space="preserve"> impacts on the social determinants of health and wellbeing, like degradation of the urban environment, access to water, economic costs, unemployment, and food security. </w:t>
      </w:r>
    </w:p>
    <w:p w14:paraId="33BE9949" w14:textId="28207A76" w:rsidR="00593AF3" w:rsidRPr="00B10656" w:rsidRDefault="00593AF3" w:rsidP="00593AF3">
      <w:pPr>
        <w:pStyle w:val="DHHSbody"/>
      </w:pPr>
      <w:r w:rsidRPr="00B10656">
        <w:t>In addition to its patients, staff and tenants, climate change also presents significant risks to the function and operation of the health and human services system, including assets, services, workforce, programs, and policy outcomes.</w:t>
      </w:r>
    </w:p>
    <w:p w14:paraId="2E5C2DE3" w14:textId="72032352" w:rsidR="00DB5415" w:rsidRPr="00B10656" w:rsidRDefault="00AF01B4" w:rsidP="00AF01B4">
      <w:pPr>
        <w:pStyle w:val="DHHSbody"/>
      </w:pPr>
      <w:r w:rsidRPr="00B10656">
        <w:t>Climate change risks to infrastructure</w:t>
      </w:r>
      <w:r w:rsidR="00593AF3" w:rsidRPr="00B10656">
        <w:t xml:space="preserve"> include inundation due to sea level rise, riverine and inland flooding, soil contraction shifting foundations, extreme windstorms, bushfire and smoke damage, hot days and heatwaves, legionella growth and amplification of other pathogens and microbes. These can </w:t>
      </w:r>
      <w:r w:rsidR="00593AF3" w:rsidRPr="00B10656">
        <w:lastRenderedPageBreak/>
        <w:t>result in loss of assets to flooding, or reduced operability of air conditioning units, chillers and emergency generators in extreme heat.</w:t>
      </w:r>
      <w:r w:rsidRPr="00B10656">
        <w:t xml:space="preserve"> </w:t>
      </w:r>
      <w:r w:rsidR="00593AF3" w:rsidRPr="00B10656">
        <w:t>I</w:t>
      </w:r>
      <w:r w:rsidRPr="00B10656">
        <w:t>f</w:t>
      </w:r>
      <w:r w:rsidR="00593AF3" w:rsidRPr="00B10656">
        <w:t xml:space="preserve"> these are</w:t>
      </w:r>
      <w:r w:rsidRPr="00B10656">
        <w:t xml:space="preserve"> not </w:t>
      </w:r>
      <w:r w:rsidR="00593AF3" w:rsidRPr="00B10656">
        <w:t>addressed</w:t>
      </w:r>
      <w:r w:rsidRPr="00B10656">
        <w:t xml:space="preserve"> when locating, designing, building and maintaining assets, </w:t>
      </w:r>
      <w:r w:rsidR="00593AF3" w:rsidRPr="00B10656">
        <w:t>climate change will</w:t>
      </w:r>
      <w:r w:rsidRPr="00B10656">
        <w:t xml:space="preserve"> reduce </w:t>
      </w:r>
      <w:r w:rsidR="00593AF3" w:rsidRPr="00B10656">
        <w:t>asset</w:t>
      </w:r>
      <w:r w:rsidRPr="00B10656">
        <w:t xml:space="preserve"> life and increase </w:t>
      </w:r>
      <w:r w:rsidR="00593AF3" w:rsidRPr="00B10656">
        <w:t xml:space="preserve">operational </w:t>
      </w:r>
      <w:r w:rsidRPr="00B10656">
        <w:t xml:space="preserve">costs over their </w:t>
      </w:r>
      <w:r w:rsidR="00B10656" w:rsidRPr="00B10656">
        <w:t>lifecycle</w:t>
      </w:r>
      <w:r w:rsidRPr="00B10656">
        <w:t xml:space="preserve">. </w:t>
      </w:r>
    </w:p>
    <w:p w14:paraId="1E99939F" w14:textId="62995099" w:rsidR="00C90E0C" w:rsidRPr="00B10656" w:rsidRDefault="0099666D" w:rsidP="001F6B73">
      <w:pPr>
        <w:pStyle w:val="DHHSbody"/>
      </w:pPr>
      <w:r>
        <w:t>More</w:t>
      </w:r>
      <w:r w:rsidRPr="00B10656">
        <w:t xml:space="preserve"> </w:t>
      </w:r>
      <w:r w:rsidR="00DB5415" w:rsidRPr="00B10656">
        <w:t>information on</w:t>
      </w:r>
      <w:r w:rsidR="00C548EC" w:rsidRPr="00B10656">
        <w:t xml:space="preserve"> the implications </w:t>
      </w:r>
      <w:r w:rsidR="00DB5415" w:rsidRPr="00B10656">
        <w:t xml:space="preserve">of climate change </w:t>
      </w:r>
      <w:r w:rsidR="00C548EC" w:rsidRPr="00B10656">
        <w:t xml:space="preserve">for </w:t>
      </w:r>
      <w:r>
        <w:t>healthcare</w:t>
      </w:r>
      <w:r w:rsidR="00C548EC" w:rsidRPr="00B10656">
        <w:t xml:space="preserve"> </w:t>
      </w:r>
      <w:r w:rsidR="00DB5415" w:rsidRPr="00B10656">
        <w:t>buildings and design responses</w:t>
      </w:r>
      <w:r w:rsidR="00C548EC" w:rsidRPr="00B10656">
        <w:t xml:space="preserve"> are </w:t>
      </w:r>
      <w:r w:rsidR="00DB5415" w:rsidRPr="00B10656">
        <w:t>provided</w:t>
      </w:r>
      <w:r w:rsidR="00C548EC" w:rsidRPr="00B10656">
        <w:t xml:space="preserve"> in </w:t>
      </w:r>
      <w:hyperlink w:anchor="_Appendix_1:_Climate" w:history="1">
        <w:r w:rsidR="00C548EC" w:rsidRPr="007770CC">
          <w:rPr>
            <w:rStyle w:val="Hyperlink"/>
            <w:b/>
            <w:bCs/>
          </w:rPr>
          <w:t xml:space="preserve">Appendix </w:t>
        </w:r>
        <w:r w:rsidR="005F1000" w:rsidRPr="007770CC">
          <w:rPr>
            <w:rStyle w:val="Hyperlink"/>
            <w:b/>
            <w:bCs/>
          </w:rPr>
          <w:t>1</w:t>
        </w:r>
      </w:hyperlink>
      <w:r w:rsidR="00C548EC" w:rsidRPr="00B10656">
        <w:t xml:space="preserve">. </w:t>
      </w:r>
      <w:r w:rsidR="00593AF3" w:rsidRPr="00B10656">
        <w:t xml:space="preserve">During the design and delivery of </w:t>
      </w:r>
      <w:r>
        <w:t>healthcare</w:t>
      </w:r>
      <w:r w:rsidR="00593AF3" w:rsidRPr="00B10656">
        <w:t xml:space="preserve"> buildings, these implications are to be </w:t>
      </w:r>
      <w:r w:rsidR="00FB6A7D" w:rsidRPr="00B10656">
        <w:t>assessed</w:t>
      </w:r>
      <w:r w:rsidR="00593AF3" w:rsidRPr="00B10656">
        <w:t xml:space="preserve"> and appropriate responses integrated within the building.</w:t>
      </w:r>
    </w:p>
    <w:p w14:paraId="6F31DA29" w14:textId="77777777" w:rsidR="000E32C4" w:rsidRPr="00B10656" w:rsidRDefault="000E32C4">
      <w:pPr>
        <w:rPr>
          <w:rFonts w:ascii="Arial" w:eastAsia="Times" w:hAnsi="Arial"/>
        </w:rPr>
      </w:pPr>
      <w:r w:rsidRPr="00B10656">
        <w:br w:type="page"/>
      </w:r>
    </w:p>
    <w:p w14:paraId="540C139F" w14:textId="77777777" w:rsidR="000E32C4" w:rsidRPr="00B10656" w:rsidRDefault="000E32C4" w:rsidP="00025C9E">
      <w:pPr>
        <w:pStyle w:val="DHHSbody"/>
        <w:sectPr w:rsidR="000E32C4" w:rsidRPr="00B10656" w:rsidSect="000E32C4">
          <w:headerReference w:type="even" r:id="rId23"/>
          <w:headerReference w:type="default" r:id="rId24"/>
          <w:footerReference w:type="even" r:id="rId25"/>
          <w:footerReference w:type="default" r:id="rId26"/>
          <w:footerReference w:type="first" r:id="rId27"/>
          <w:type w:val="nextColumn"/>
          <w:pgSz w:w="11906" w:h="16838"/>
          <w:pgMar w:top="992" w:right="1304" w:bottom="1134" w:left="1304" w:header="454" w:footer="510" w:gutter="0"/>
          <w:cols w:space="720"/>
          <w:docGrid w:linePitch="360"/>
        </w:sectPr>
      </w:pPr>
    </w:p>
    <w:p w14:paraId="3EE98FB4" w14:textId="2629CFCE" w:rsidR="000E32C4" w:rsidRPr="00B10656" w:rsidRDefault="00EC5796">
      <w:pPr>
        <w:rPr>
          <w:rFonts w:ascii="Arial" w:eastAsia="Times" w:hAnsi="Arial"/>
        </w:rPr>
      </w:pPr>
      <w:r>
        <w:rPr>
          <w:noProof/>
        </w:rPr>
        <w:lastRenderedPageBreak/>
        <w:drawing>
          <wp:anchor distT="0" distB="0" distL="114300" distR="114300" simplePos="0" relativeHeight="251658242" behindDoc="1" locked="0" layoutInCell="1" allowOverlap="1" wp14:anchorId="2D15D439" wp14:editId="63B1FC25">
            <wp:simplePos x="0" y="0"/>
            <wp:positionH relativeFrom="column">
              <wp:posOffset>-879115</wp:posOffset>
            </wp:positionH>
            <wp:positionV relativeFrom="paragraph">
              <wp:posOffset>-615323</wp:posOffset>
            </wp:positionV>
            <wp:extent cx="15985738" cy="113001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97623" cy="113085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B16FAD" w14:textId="743C257C" w:rsidR="000E32C4" w:rsidRPr="00B10656" w:rsidRDefault="008B621C">
      <w:pPr>
        <w:rPr>
          <w:rFonts w:ascii="Arial" w:eastAsia="Times" w:hAnsi="Arial"/>
        </w:rPr>
      </w:pPr>
      <w:r w:rsidRPr="0021140F">
        <w:rPr>
          <w:noProof/>
        </w:rPr>
        <mc:AlternateContent>
          <mc:Choice Requires="wps">
            <w:drawing>
              <wp:anchor distT="45720" distB="45720" distL="114300" distR="114300" simplePos="0" relativeHeight="251658241" behindDoc="0" locked="0" layoutInCell="1" allowOverlap="1" wp14:anchorId="4276FBAF" wp14:editId="69A2494E">
                <wp:simplePos x="0" y="0"/>
                <wp:positionH relativeFrom="column">
                  <wp:posOffset>0</wp:posOffset>
                </wp:positionH>
                <wp:positionV relativeFrom="paragraph">
                  <wp:posOffset>45085</wp:posOffset>
                </wp:positionV>
                <wp:extent cx="68389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404620"/>
                        </a:xfrm>
                        <a:prstGeom prst="rect">
                          <a:avLst/>
                        </a:prstGeom>
                        <a:noFill/>
                        <a:ln w="9525">
                          <a:noFill/>
                          <a:miter lim="800000"/>
                          <a:headEnd/>
                          <a:tailEnd/>
                        </a:ln>
                      </wps:spPr>
                      <wps:txbx>
                        <w:txbxContent>
                          <w:p w14:paraId="125E2058" w14:textId="77777777" w:rsidR="008B621C" w:rsidRPr="008B621C" w:rsidRDefault="008B621C" w:rsidP="008B621C">
                            <w:pPr>
                              <w:pStyle w:val="Heading1"/>
                              <w:ind w:left="360"/>
                              <w:rPr>
                                <w:color w:val="9E007E"/>
                                <w:sz w:val="36"/>
                              </w:rPr>
                            </w:pPr>
                            <w:bookmarkStart w:id="10" w:name="_Toc21620166"/>
                            <w:bookmarkStart w:id="11" w:name="_Toc29394432"/>
                            <w:bookmarkStart w:id="12" w:name="_Toc29803668"/>
                            <w:bookmarkStart w:id="13" w:name="_Toc41414152"/>
                            <w:r w:rsidRPr="008B621C">
                              <w:rPr>
                                <w:color w:val="9E007E"/>
                                <w:sz w:val="36"/>
                              </w:rPr>
                              <w:t>What does a sustainable healthcare facility look like?</w:t>
                            </w:r>
                            <w:bookmarkEnd w:id="10"/>
                            <w:bookmarkEnd w:id="11"/>
                            <w:bookmarkEnd w:id="12"/>
                            <w:bookmarkEnd w:id="13"/>
                          </w:p>
                          <w:p w14:paraId="400B9AAC" w14:textId="77777777" w:rsidR="008B621C" w:rsidRDefault="008B621C" w:rsidP="008B621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76FBAF" id="_x0000_t202" coordsize="21600,21600" o:spt="202" path="m,l,21600r21600,l21600,xe">
                <v:stroke joinstyle="miter"/>
                <v:path gradientshapeok="t" o:connecttype="rect"/>
              </v:shapetype>
              <v:shape id="Text Box 2" o:spid="_x0000_s1026" type="#_x0000_t202" style="position:absolute;margin-left:0;margin-top:3.55pt;width:538.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" filled="f" stroked="f">
                <v:textbox style="mso-fit-shape-to-text:t">
                  <w:txbxContent>
                    <w:p w14:paraId="125E2058" w14:textId="77777777" w:rsidR="008B621C" w:rsidRPr="008B621C" w:rsidRDefault="008B621C" w:rsidP="008B621C">
                      <w:pPr>
                        <w:pStyle w:val="Heading1"/>
                        <w:ind w:left="360"/>
                        <w:rPr>
                          <w:color w:val="9E007E"/>
                          <w:sz w:val="36"/>
                        </w:rPr>
                      </w:pPr>
                      <w:bookmarkStart w:id="14" w:name="_Toc21620166"/>
                      <w:bookmarkStart w:id="15" w:name="_Toc29394432"/>
                      <w:bookmarkStart w:id="16" w:name="_Toc29803668"/>
                      <w:bookmarkStart w:id="17" w:name="_Toc41414152"/>
                      <w:r w:rsidRPr="008B621C">
                        <w:rPr>
                          <w:color w:val="9E007E"/>
                          <w:sz w:val="36"/>
                        </w:rPr>
                        <w:t>What does a sustainable healthcare facility look like?</w:t>
                      </w:r>
                      <w:bookmarkEnd w:id="14"/>
                      <w:bookmarkEnd w:id="15"/>
                      <w:bookmarkEnd w:id="16"/>
                      <w:bookmarkEnd w:id="17"/>
                    </w:p>
                    <w:p w14:paraId="400B9AAC" w14:textId="77777777" w:rsidR="008B621C" w:rsidRDefault="008B621C" w:rsidP="008B621C"/>
                  </w:txbxContent>
                </v:textbox>
              </v:shape>
            </w:pict>
          </mc:Fallback>
        </mc:AlternateContent>
      </w:r>
      <w:r w:rsidR="000E32C4" w:rsidRPr="00B10656">
        <w:br w:type="page"/>
      </w:r>
    </w:p>
    <w:p w14:paraId="5F4D4FD2" w14:textId="77777777" w:rsidR="000E32C4" w:rsidRPr="00B10656" w:rsidRDefault="000E32C4" w:rsidP="00025C9E">
      <w:pPr>
        <w:pStyle w:val="DHHSbody"/>
        <w:sectPr w:rsidR="000E32C4" w:rsidRPr="00B10656" w:rsidSect="00BD7FFC">
          <w:pgSz w:w="23808" w:h="16840" w:orient="landscape" w:code="8"/>
          <w:pgMar w:top="851" w:right="992" w:bottom="709" w:left="1134" w:header="454" w:footer="510" w:gutter="0"/>
          <w:cols w:space="720"/>
          <w:docGrid w:linePitch="360"/>
        </w:sectPr>
      </w:pPr>
    </w:p>
    <w:p w14:paraId="789FC949" w14:textId="3C0F9E5D" w:rsidR="00AF01B4" w:rsidRPr="00B10656" w:rsidRDefault="00AF01B4" w:rsidP="00340EAF">
      <w:pPr>
        <w:pStyle w:val="Heading1"/>
      </w:pPr>
      <w:bookmarkStart w:id="18" w:name="_Toc41414153"/>
      <w:r w:rsidRPr="00B10656">
        <w:lastRenderedPageBreak/>
        <w:t>Delivering sustainable healthcare buildings</w:t>
      </w:r>
      <w:bookmarkEnd w:id="18"/>
    </w:p>
    <w:p w14:paraId="30068D1E" w14:textId="325D0654" w:rsidR="00025C9E" w:rsidRPr="00B10656" w:rsidRDefault="00025C9E" w:rsidP="00340EAF">
      <w:pPr>
        <w:pStyle w:val="Heading2"/>
      </w:pPr>
      <w:bookmarkStart w:id="19" w:name="_Toc41414154"/>
      <w:r w:rsidRPr="00B10656">
        <w:t>Business as usual</w:t>
      </w:r>
      <w:r w:rsidR="00AF01B4" w:rsidRPr="00B10656">
        <w:t xml:space="preserve"> requirements</w:t>
      </w:r>
      <w:bookmarkEnd w:id="19"/>
    </w:p>
    <w:p w14:paraId="0D40B994" w14:textId="14BADC87" w:rsidR="00780157" w:rsidRPr="00B10656" w:rsidRDefault="00F40F6F" w:rsidP="00780157">
      <w:pPr>
        <w:pStyle w:val="DHHSbody"/>
      </w:pPr>
      <w:r>
        <w:t>T</w:t>
      </w:r>
      <w:r w:rsidR="008527BF" w:rsidRPr="00B10656">
        <w:t xml:space="preserve">he </w:t>
      </w:r>
      <w:r w:rsidR="00025C9E" w:rsidRPr="00B10656">
        <w:t>most up to date</w:t>
      </w:r>
      <w:r w:rsidR="0099666D">
        <w:t xml:space="preserve"> version of the</w:t>
      </w:r>
      <w:r w:rsidR="00025C9E" w:rsidRPr="00B10656">
        <w:t xml:space="preserve"> </w:t>
      </w:r>
      <w:r w:rsidR="008527BF" w:rsidRPr="00B10656">
        <w:t>National Construction Code – Building Code of Australia</w:t>
      </w:r>
      <w:r>
        <w:t xml:space="preserve"> is to be used</w:t>
      </w:r>
      <w:r w:rsidR="009C2D69" w:rsidRPr="00B10656">
        <w:t>.</w:t>
      </w:r>
      <w:r w:rsidR="00025C9E" w:rsidRPr="00B10656">
        <w:t xml:space="preserve"> Projects moving through feasibility and schematic design are to actively plan for the introduction of revised codes</w:t>
      </w:r>
      <w:r w:rsidR="009C2D69" w:rsidRPr="00B10656">
        <w:t xml:space="preserve"> and look to adopt them as soon as practically possible.</w:t>
      </w:r>
    </w:p>
    <w:p w14:paraId="6644F2D9" w14:textId="00F07A55" w:rsidR="00025C9E" w:rsidRPr="00B10656" w:rsidRDefault="00AF01B4" w:rsidP="00780157">
      <w:pPr>
        <w:pStyle w:val="DHHSbody"/>
      </w:pPr>
      <w:r w:rsidRPr="00B10656">
        <w:t>The list of business as usual r</w:t>
      </w:r>
      <w:r w:rsidR="007A13D6" w:rsidRPr="00B10656">
        <w:t>equire</w:t>
      </w:r>
      <w:r w:rsidRPr="00B10656">
        <w:t>ments is</w:t>
      </w:r>
      <w:r w:rsidR="006330E1" w:rsidRPr="00B10656">
        <w:t xml:space="preserve"> </w:t>
      </w:r>
      <w:r w:rsidR="00EB26F3" w:rsidRPr="00B10656">
        <w:t>provided</w:t>
      </w:r>
      <w:r w:rsidR="006330E1" w:rsidRPr="00B10656">
        <w:t xml:space="preserve"> in </w:t>
      </w:r>
      <w:hyperlink w:anchor="_Appendix_2:_Business" w:history="1">
        <w:r w:rsidR="006330E1" w:rsidRPr="007770CC">
          <w:rPr>
            <w:rStyle w:val="Hyperlink"/>
            <w:b/>
            <w:bCs/>
          </w:rPr>
          <w:t xml:space="preserve">Appendix </w:t>
        </w:r>
        <w:r w:rsidR="005F1000" w:rsidRPr="007770CC">
          <w:rPr>
            <w:rStyle w:val="Hyperlink"/>
            <w:b/>
            <w:bCs/>
          </w:rPr>
          <w:t>2</w:t>
        </w:r>
      </w:hyperlink>
      <w:r w:rsidR="006330E1" w:rsidRPr="00B10656">
        <w:t xml:space="preserve">. </w:t>
      </w:r>
      <w:r w:rsidRPr="00B10656">
        <w:t>These requirements are to be implemented on all public health</w:t>
      </w:r>
      <w:r w:rsidR="000D0F8F">
        <w:t>care</w:t>
      </w:r>
      <w:r w:rsidRPr="00B10656">
        <w:t xml:space="preserve"> capital projects in Victoria as part of the base budget</w:t>
      </w:r>
      <w:r w:rsidR="006330E1" w:rsidRPr="00B10656">
        <w:t>.</w:t>
      </w:r>
    </w:p>
    <w:p w14:paraId="53740D60" w14:textId="77777777" w:rsidR="0096205D" w:rsidRPr="00B10656" w:rsidRDefault="0096205D" w:rsidP="00340EAF">
      <w:pPr>
        <w:pStyle w:val="Heading2"/>
      </w:pPr>
      <w:bookmarkStart w:id="20" w:name="_Toc41414155"/>
      <w:r w:rsidRPr="00B10656">
        <w:t>Carbon and water design targets</w:t>
      </w:r>
      <w:bookmarkEnd w:id="20"/>
    </w:p>
    <w:p w14:paraId="32A68AE0" w14:textId="09F3C36B" w:rsidR="004339B5" w:rsidRPr="00B10656" w:rsidRDefault="004339B5" w:rsidP="004339B5">
      <w:pPr>
        <w:pStyle w:val="DHHSbody"/>
      </w:pPr>
      <w:r w:rsidRPr="00B10656">
        <w:t>All acute, in-patient and aged care facilities are to be designed to meet the following targets, which are equivalent to delivering a 5</w:t>
      </w:r>
      <w:r w:rsidR="000D0F8F">
        <w:t>-</w:t>
      </w:r>
      <w:r w:rsidRPr="00B10656">
        <w:t>Star NABERS hospital:</w:t>
      </w:r>
    </w:p>
    <w:p w14:paraId="3A2A8366" w14:textId="679C8495" w:rsidR="004339B5" w:rsidRPr="00B10656" w:rsidRDefault="00DC48B1" w:rsidP="007770CC">
      <w:pPr>
        <w:pStyle w:val="DHHSbullet1"/>
      </w:pPr>
      <w:r w:rsidRPr="00B10656">
        <w:t xml:space="preserve">less than </w:t>
      </w:r>
      <w:r w:rsidR="004339B5" w:rsidRPr="00B10656">
        <w:t>95 kilograms of CO2-e per occupied bed-day</w:t>
      </w:r>
    </w:p>
    <w:p w14:paraId="0BFFB999" w14:textId="2045C4B0" w:rsidR="004339B5" w:rsidRPr="00B10656" w:rsidRDefault="00DC48B1" w:rsidP="007770CC">
      <w:pPr>
        <w:pStyle w:val="DHHSbullet1"/>
      </w:pPr>
      <w:r>
        <w:t>less than</w:t>
      </w:r>
      <w:r w:rsidR="599F0961">
        <w:t xml:space="preserve"> </w:t>
      </w:r>
      <w:r w:rsidR="004339B5">
        <w:t>405 litres of water per occupied bed-day</w:t>
      </w:r>
    </w:p>
    <w:p w14:paraId="061ACB0E" w14:textId="37CD5AA7" w:rsidR="00EB26F3" w:rsidRPr="00B10656" w:rsidRDefault="004339B5" w:rsidP="007770CC">
      <w:pPr>
        <w:pStyle w:val="DHHSbodyafterbullets"/>
      </w:pPr>
      <w:r w:rsidRPr="00B10656">
        <w:t>I</w:t>
      </w:r>
      <w:r w:rsidR="00EB26F3" w:rsidRPr="00B10656">
        <w:t xml:space="preserve">t is recognised that not all </w:t>
      </w:r>
      <w:r w:rsidR="0099666D">
        <w:t>healthcare</w:t>
      </w:r>
      <w:r w:rsidR="00EB26F3" w:rsidRPr="00B10656">
        <w:t xml:space="preserve"> buildings include in-patient and residential aged care beds</w:t>
      </w:r>
      <w:r w:rsidR="000D0F8F">
        <w:t>,</w:t>
      </w:r>
      <w:r w:rsidR="00EB26F3" w:rsidRPr="00B10656">
        <w:t xml:space="preserve"> therefore these targets will not be applicable to all projects. Due to the way NABERS </w:t>
      </w:r>
      <w:r w:rsidRPr="00B10656">
        <w:t xml:space="preserve">for </w:t>
      </w:r>
      <w:r w:rsidR="00F40F6F">
        <w:t>h</w:t>
      </w:r>
      <w:r w:rsidRPr="00B10656">
        <w:t>ospitals is designed</w:t>
      </w:r>
      <w:r w:rsidR="00EB26F3" w:rsidRPr="00B10656">
        <w:t>, it is not possible to convert the design targets to floor area.</w:t>
      </w:r>
    </w:p>
    <w:p w14:paraId="6F23DE2B" w14:textId="4E523DD4" w:rsidR="000D0F8F" w:rsidRDefault="00EB26F3" w:rsidP="00EB26F3">
      <w:pPr>
        <w:pStyle w:val="DHHSbody"/>
      </w:pPr>
      <w:r w:rsidRPr="00B10656">
        <w:t>To calculate the number of occupied bed-days</w:t>
      </w:r>
      <w:r w:rsidR="000D0F8F">
        <w:t>,</w:t>
      </w:r>
      <w:r w:rsidRPr="00B10656">
        <w:t xml:space="preserve"> the number of in-patient and residential aged care beds is multiplied by 365 (number of days in the year) and by 0.95 (to assume the beds are occupied 95 per cent of the time). Points of care other than in-patient and residential aged care beds are not</w:t>
      </w:r>
      <w:r w:rsidR="000D0F8F">
        <w:t xml:space="preserve"> </w:t>
      </w:r>
      <w:r w:rsidRPr="00B10656">
        <w:t>included in the calculation of occupied bed-days.</w:t>
      </w:r>
    </w:p>
    <w:p w14:paraId="55E1EFAD" w14:textId="55B0A8DB" w:rsidR="00EB26F3" w:rsidRPr="00B10656" w:rsidRDefault="00EB26F3" w:rsidP="00EB26F3">
      <w:pPr>
        <w:pStyle w:val="DHHSbody"/>
      </w:pPr>
      <w:r w:rsidRPr="00B10656">
        <w:t>Energy and water use associated with the whole building is included in the analysis.</w:t>
      </w:r>
    </w:p>
    <w:p w14:paraId="071C13C6" w14:textId="667A5243" w:rsidR="00162D6B" w:rsidRPr="00B10656" w:rsidRDefault="00AF01B4" w:rsidP="00340EAF">
      <w:pPr>
        <w:pStyle w:val="Heading2"/>
      </w:pPr>
      <w:bookmarkStart w:id="21" w:name="_Toc41414156"/>
      <w:r w:rsidRPr="00B10656">
        <w:t>Sustainability allowance</w:t>
      </w:r>
      <w:bookmarkEnd w:id="21"/>
    </w:p>
    <w:p w14:paraId="5B2F3E76" w14:textId="078AF698" w:rsidR="00162D6B" w:rsidRPr="00B10656" w:rsidRDefault="00AF01B4" w:rsidP="00780157">
      <w:pPr>
        <w:pStyle w:val="DHHSbody"/>
      </w:pPr>
      <w:r w:rsidRPr="00B10656">
        <w:t>The</w:t>
      </w:r>
      <w:r w:rsidR="00780157" w:rsidRPr="00B10656">
        <w:t xml:space="preserve"> cost plan</w:t>
      </w:r>
      <w:r w:rsidRPr="00B10656">
        <w:t xml:space="preserve"> is to allocate</w:t>
      </w:r>
      <w:r w:rsidR="00780157" w:rsidRPr="00B10656">
        <w:t xml:space="preserve"> </w:t>
      </w:r>
      <w:r w:rsidR="00162D6B" w:rsidRPr="00B10656">
        <w:t xml:space="preserve">2.5 per cent of the total construction cost for delivering </w:t>
      </w:r>
      <w:r w:rsidRPr="00B10656">
        <w:t>sustainability</w:t>
      </w:r>
      <w:r w:rsidR="00162D6B" w:rsidRPr="00B10656">
        <w:t xml:space="preserve"> initiatives above standard practice.</w:t>
      </w:r>
      <w:r w:rsidRPr="00B10656">
        <w:t xml:space="preserve"> This budget allowance is not to be rolled up into the overall project budget.</w:t>
      </w:r>
    </w:p>
    <w:p w14:paraId="3E7C2329" w14:textId="4D7DC57A" w:rsidR="00162D6B" w:rsidRPr="00B10656" w:rsidRDefault="00162D6B" w:rsidP="00780157">
      <w:pPr>
        <w:pStyle w:val="DHHSbody"/>
      </w:pPr>
      <w:r w:rsidRPr="00B10656">
        <w:t xml:space="preserve">Where the </w:t>
      </w:r>
      <w:r w:rsidR="00AF01B4" w:rsidRPr="00B10656">
        <w:t>sustainability allowance</w:t>
      </w:r>
      <w:r w:rsidRPr="00B10656">
        <w:t xml:space="preserve"> is used to exceed a standard practice requirement or replace a material with a more sustainable option, the </w:t>
      </w:r>
      <w:r w:rsidR="00AF01B4" w:rsidRPr="00B10656">
        <w:t>allowance</w:t>
      </w:r>
      <w:r w:rsidRPr="00B10656">
        <w:t xml:space="preserve"> only cover</w:t>
      </w:r>
      <w:r w:rsidR="000D0F8F">
        <w:t>s</w:t>
      </w:r>
      <w:r w:rsidRPr="00B10656">
        <w:t xml:space="preserve"> the cost above </w:t>
      </w:r>
      <w:r w:rsidR="00AF01B4" w:rsidRPr="00B10656">
        <w:t>that</w:t>
      </w:r>
      <w:r w:rsidRPr="00B10656">
        <w:t xml:space="preserve"> of implementing the standard option.</w:t>
      </w:r>
      <w:r w:rsidR="00AF01B4" w:rsidRPr="00B10656">
        <w:t xml:space="preserve"> For example, if the project was targeting </w:t>
      </w:r>
      <w:r w:rsidR="00E10CEE" w:rsidRPr="00B10656">
        <w:t xml:space="preserve">wall insulation with </w:t>
      </w:r>
      <w:r w:rsidR="00AF01B4" w:rsidRPr="00B10656">
        <w:t xml:space="preserve">an improvement of 10 per cent </w:t>
      </w:r>
      <w:r w:rsidR="00E10CEE" w:rsidRPr="00B10656">
        <w:t>above the building code, the allowance could only be used to deliver the cost difference of delivering an additional R0.25 (</w:t>
      </w:r>
      <w:r w:rsidR="00DC48B1" w:rsidRPr="00B10656">
        <w:t>that is,</w:t>
      </w:r>
      <w:r w:rsidR="00E10CEE" w:rsidRPr="00B10656">
        <w:t xml:space="preserve"> the difference between R2.5 and R2.75).</w:t>
      </w:r>
    </w:p>
    <w:p w14:paraId="3B5DC41F" w14:textId="6D0DB734" w:rsidR="00162D6B" w:rsidRPr="00B10656" w:rsidRDefault="00025C9E" w:rsidP="00780157">
      <w:pPr>
        <w:pStyle w:val="DHHSbody"/>
      </w:pPr>
      <w:r w:rsidRPr="00B10656">
        <w:t xml:space="preserve">The </w:t>
      </w:r>
      <w:r w:rsidR="00E10CEE" w:rsidRPr="00B10656">
        <w:t xml:space="preserve">sustainability allowance </w:t>
      </w:r>
      <w:r w:rsidRPr="00B10656">
        <w:t xml:space="preserve">cannot be removed or reallocated without first implementing </w:t>
      </w:r>
      <w:r w:rsidR="000D0F8F">
        <w:t>one</w:t>
      </w:r>
      <w:r w:rsidR="000D0F8F" w:rsidRPr="00B10656">
        <w:t xml:space="preserve"> </w:t>
      </w:r>
      <w:r w:rsidRPr="00B10656">
        <w:t>of the following initiatives</w:t>
      </w:r>
      <w:r w:rsidR="00162D6B" w:rsidRPr="00B10656">
        <w:t>:</w:t>
      </w:r>
    </w:p>
    <w:p w14:paraId="1739A624" w14:textId="423A3695" w:rsidR="00162D6B" w:rsidRPr="00B10656" w:rsidRDefault="00E10CEE" w:rsidP="007770CC">
      <w:pPr>
        <w:pStyle w:val="DHHSbullet1"/>
      </w:pPr>
      <w:r w:rsidRPr="00B10656">
        <w:t>i</w:t>
      </w:r>
      <w:r w:rsidR="00162D6B" w:rsidRPr="00B10656">
        <w:t>nstallation of solar</w:t>
      </w:r>
    </w:p>
    <w:p w14:paraId="482CCF34" w14:textId="141D6865" w:rsidR="0078116E" w:rsidRPr="00B10656" w:rsidRDefault="00E10CEE" w:rsidP="007770CC">
      <w:pPr>
        <w:pStyle w:val="DHHSbullet1"/>
      </w:pPr>
      <w:r w:rsidRPr="00B10656">
        <w:t>e</w:t>
      </w:r>
      <w:r w:rsidR="00162D6B" w:rsidRPr="00B10656">
        <w:t>xceeding the NCC Section requirements by</w:t>
      </w:r>
      <w:r w:rsidR="004F3947">
        <w:t xml:space="preserve"> </w:t>
      </w:r>
      <w:r w:rsidRPr="00B10656">
        <w:t>10 to</w:t>
      </w:r>
      <w:r w:rsidR="00162D6B" w:rsidRPr="00B10656">
        <w:t xml:space="preserve"> 20 per </w:t>
      </w:r>
      <w:r w:rsidR="00817A5F" w:rsidRPr="00B10656">
        <w:t>cent</w:t>
      </w:r>
    </w:p>
    <w:p w14:paraId="7161988C" w14:textId="36B9C81C" w:rsidR="00025C9E" w:rsidRPr="00B10656" w:rsidRDefault="00E10CEE" w:rsidP="007770CC">
      <w:pPr>
        <w:pStyle w:val="DHHSbullet1"/>
      </w:pPr>
      <w:r w:rsidRPr="00B10656">
        <w:t>o</w:t>
      </w:r>
      <w:r w:rsidR="00025C9E" w:rsidRPr="00B10656">
        <w:t xml:space="preserve">ther suggestions </w:t>
      </w:r>
      <w:r w:rsidR="00FB6A7D" w:rsidRPr="00B10656">
        <w:t xml:space="preserve">listed </w:t>
      </w:r>
      <w:r w:rsidR="00025C9E" w:rsidRPr="00B10656">
        <w:t>in</w:t>
      </w:r>
      <w:r w:rsidR="006038E5">
        <w:rPr>
          <w:b/>
          <w:bCs/>
        </w:rPr>
        <w:t xml:space="preserve"> </w:t>
      </w:r>
      <w:hyperlink w:anchor="_Appendix_3:_Guidance" w:history="1">
        <w:r w:rsidR="006038E5" w:rsidRPr="00DE306C">
          <w:rPr>
            <w:rStyle w:val="Hyperlink"/>
            <w:b/>
            <w:bCs/>
          </w:rPr>
          <w:t>Appendix 3</w:t>
        </w:r>
      </w:hyperlink>
      <w:r w:rsidRPr="00B10656">
        <w:t>.</w:t>
      </w:r>
    </w:p>
    <w:p w14:paraId="7A15D807" w14:textId="05410F24" w:rsidR="00162D6B" w:rsidRPr="00B10656" w:rsidRDefault="00162D6B" w:rsidP="007770CC">
      <w:pPr>
        <w:pStyle w:val="DHHSbodyafterbullets"/>
      </w:pPr>
      <w:r w:rsidRPr="00B10656">
        <w:t>In renovation projects</w:t>
      </w:r>
      <w:r w:rsidR="0078116E" w:rsidRPr="00B10656">
        <w:t xml:space="preserve"> where the built form is not significantly affected</w:t>
      </w:r>
      <w:r w:rsidR="000D0F8F">
        <w:t>,</w:t>
      </w:r>
      <w:r w:rsidRPr="00B10656">
        <w:t xml:space="preserve"> the </w:t>
      </w:r>
      <w:r w:rsidR="00E10CEE" w:rsidRPr="00B10656">
        <w:t xml:space="preserve">sustainability allowance </w:t>
      </w:r>
      <w:r w:rsidRPr="00B10656">
        <w:t>can be used for improving the sustainability of site-wide infrastructure, such as more efficient HVAC</w:t>
      </w:r>
      <w:r w:rsidR="009A56B4">
        <w:t xml:space="preserve"> (</w:t>
      </w:r>
      <w:r w:rsidR="009A56B4" w:rsidRPr="009A56B4">
        <w:t>heating, ventilation and air conditioning</w:t>
      </w:r>
      <w:r w:rsidR="009A56B4">
        <w:t>)</w:t>
      </w:r>
      <w:r w:rsidRPr="00B10656">
        <w:t xml:space="preserve"> systems, improved BMS</w:t>
      </w:r>
      <w:r w:rsidR="009A56B4">
        <w:t xml:space="preserve"> (building management system)</w:t>
      </w:r>
      <w:r w:rsidRPr="00B10656">
        <w:t xml:space="preserve"> or the installation of solar.</w:t>
      </w:r>
      <w:r w:rsidR="00E10CEE" w:rsidRPr="00B10656">
        <w:t xml:space="preserve"> A greater focus on fittings, furniture and equipment and total volatile organic compounds can also be targeted</w:t>
      </w:r>
      <w:r w:rsidR="004339B5" w:rsidRPr="00B10656">
        <w:t xml:space="preserve"> to improve the indoor environment quality</w:t>
      </w:r>
      <w:r w:rsidR="00E10CEE" w:rsidRPr="00B10656">
        <w:t>.</w:t>
      </w:r>
    </w:p>
    <w:p w14:paraId="7E508B6E" w14:textId="5B7ADD98" w:rsidR="00E10CEE" w:rsidRPr="00B10656" w:rsidRDefault="00E10CEE" w:rsidP="00780157">
      <w:pPr>
        <w:pStyle w:val="DHHSbody"/>
      </w:pPr>
      <w:r w:rsidRPr="00B10656">
        <w:t>The sustainability allowance can be used to support the adoption of new and innovative technologies. Examples of innovation include the use of on-site generation technology beyond the conventional solar panel, such as thin film technologies on glazing that can also reduce solar gain and glare.</w:t>
      </w:r>
    </w:p>
    <w:p w14:paraId="6A9844F9" w14:textId="24B26FCC" w:rsidR="004339B5" w:rsidRPr="00B10656" w:rsidRDefault="004339B5" w:rsidP="00340EAF">
      <w:pPr>
        <w:pStyle w:val="Heading2"/>
      </w:pPr>
      <w:bookmarkStart w:id="22" w:name="_Toc41414157"/>
      <w:r w:rsidRPr="00B10656">
        <w:lastRenderedPageBreak/>
        <w:t>Install</w:t>
      </w:r>
      <w:r w:rsidR="00913B1D" w:rsidRPr="00B10656">
        <w:t>ing</w:t>
      </w:r>
      <w:r w:rsidRPr="00B10656">
        <w:t xml:space="preserve"> solar</w:t>
      </w:r>
      <w:bookmarkEnd w:id="22"/>
    </w:p>
    <w:p w14:paraId="3DB2BFBE" w14:textId="5F3BA50F" w:rsidR="004339B5" w:rsidRPr="00B10656" w:rsidRDefault="00D95B8D" w:rsidP="004339B5">
      <w:pPr>
        <w:pStyle w:val="DHHSbody"/>
      </w:pPr>
      <w:r w:rsidRPr="00B10656">
        <w:t>Business as usual requires 60 per cent of the roof space to be designed for solar, such as orientation, areas of continuous space and lack of shading. The sustainability allowance can be used to install solar and arrays are to be sized to meet base load.</w:t>
      </w:r>
    </w:p>
    <w:p w14:paraId="4113C9F1" w14:textId="7AF94668" w:rsidR="00D95B8D" w:rsidRPr="00B10656" w:rsidRDefault="00D95B8D" w:rsidP="004339B5">
      <w:pPr>
        <w:pStyle w:val="DHHSbody"/>
        <w:rPr>
          <w:rFonts w:cs="Arial"/>
          <w:iCs/>
        </w:rPr>
      </w:pPr>
      <w:r w:rsidRPr="00B10656">
        <w:t xml:space="preserve">The </w:t>
      </w:r>
      <w:r w:rsidR="000D0F8F">
        <w:rPr>
          <w:rFonts w:cs="Arial"/>
        </w:rPr>
        <w:t>VHHSBA’s</w:t>
      </w:r>
      <w:r w:rsidRPr="00B10656">
        <w:rPr>
          <w:rFonts w:cs="Arial"/>
        </w:rPr>
        <w:t xml:space="preserve"> </w:t>
      </w:r>
      <w:r w:rsidRPr="00B10656">
        <w:rPr>
          <w:rFonts w:cs="Arial"/>
          <w:i/>
        </w:rPr>
        <w:t>Environmental Sustainability Strategy 2018-19 to 2022-23</w:t>
      </w:r>
      <w:r w:rsidRPr="00B10656">
        <w:rPr>
          <w:rFonts w:cs="Arial"/>
          <w:iCs/>
        </w:rPr>
        <w:t xml:space="preserve"> has a target of delivering 5 per cent of the public health system’s electricity use from behind the meter solar. It is recognised that metropolitan hospitals with a large base load and low availability of roof space may struggle to meet this, whereas rural and regional buildings with lower electrical demand and more roof space may be able to exceed 5 per cent. </w:t>
      </w:r>
    </w:p>
    <w:p w14:paraId="0E38244B" w14:textId="7CCE53A1" w:rsidR="00D95B8D" w:rsidRPr="00B10656" w:rsidRDefault="00D95B8D" w:rsidP="004339B5">
      <w:pPr>
        <w:pStyle w:val="DHHSbody"/>
        <w:rPr>
          <w:rFonts w:cs="Arial"/>
        </w:rPr>
      </w:pPr>
      <w:r w:rsidRPr="0F4D7AD6">
        <w:rPr>
          <w:rFonts w:cs="Arial"/>
        </w:rPr>
        <w:t xml:space="preserve">Healthcare capital works should endeavour to </w:t>
      </w:r>
      <w:r w:rsidR="06AE9612" w:rsidRPr="0F4D7AD6">
        <w:rPr>
          <w:rFonts w:cs="Arial"/>
        </w:rPr>
        <w:t>source 5 per cent of electricity from on-site solar</w:t>
      </w:r>
      <w:r w:rsidRPr="0F4D7AD6">
        <w:rPr>
          <w:rFonts w:cs="Arial"/>
        </w:rPr>
        <w:t xml:space="preserve"> but it is not a design target </w:t>
      </w:r>
      <w:r w:rsidR="000D0F8F" w:rsidRPr="0F4D7AD6">
        <w:rPr>
          <w:rFonts w:cs="Arial"/>
        </w:rPr>
        <w:t>–</w:t>
      </w:r>
      <w:r w:rsidR="06CC0F1C" w:rsidRPr="0F4D7AD6">
        <w:rPr>
          <w:rFonts w:cs="Arial"/>
        </w:rPr>
        <w:t xml:space="preserve"> </w:t>
      </w:r>
      <w:r w:rsidRPr="0F4D7AD6">
        <w:rPr>
          <w:rFonts w:cs="Arial"/>
        </w:rPr>
        <w:t xml:space="preserve">the </w:t>
      </w:r>
      <w:r w:rsidR="000D0F8F" w:rsidRPr="0F4D7AD6">
        <w:rPr>
          <w:rFonts w:cs="Arial"/>
        </w:rPr>
        <w:t>VHHSBA</w:t>
      </w:r>
      <w:r w:rsidRPr="0F4D7AD6">
        <w:rPr>
          <w:rFonts w:cs="Arial"/>
        </w:rPr>
        <w:t xml:space="preserve"> measures </w:t>
      </w:r>
      <w:r w:rsidR="00865EBA" w:rsidRPr="0F4D7AD6">
        <w:rPr>
          <w:rFonts w:cs="Arial"/>
        </w:rPr>
        <w:t xml:space="preserve">performance against </w:t>
      </w:r>
      <w:r w:rsidRPr="0F4D7AD6">
        <w:rPr>
          <w:rFonts w:cs="Arial"/>
        </w:rPr>
        <w:t>the target at the system level.</w:t>
      </w:r>
    </w:p>
    <w:p w14:paraId="211A4C45" w14:textId="563E3FC5" w:rsidR="00D95B8D" w:rsidRPr="00B10656" w:rsidRDefault="00D95B8D" w:rsidP="00D95B8D">
      <w:pPr>
        <w:pStyle w:val="DHHSbody"/>
      </w:pPr>
      <w:r w:rsidRPr="00B10656">
        <w:t xml:space="preserve">All solar arrays are to be configured for automatic export of generation data to the department’s environmental data management system (EDMS). </w:t>
      </w:r>
      <w:r w:rsidR="000D0F8F">
        <w:t>More</w:t>
      </w:r>
      <w:r w:rsidR="000D0F8F" w:rsidRPr="00B10656">
        <w:t xml:space="preserve"> </w:t>
      </w:r>
      <w:r w:rsidR="00371967" w:rsidRPr="00B10656">
        <w:t xml:space="preserve">detail on the requirements is in </w:t>
      </w:r>
      <w:hyperlink w:anchor="_Appendix_4:_Environmental" w:history="1">
        <w:r w:rsidR="00371967" w:rsidRPr="008F7C12">
          <w:rPr>
            <w:rStyle w:val="Hyperlink"/>
            <w:b/>
            <w:bCs/>
          </w:rPr>
          <w:t xml:space="preserve">Appendix </w:t>
        </w:r>
        <w:r w:rsidR="005F1000" w:rsidRPr="008F7C12">
          <w:rPr>
            <w:rStyle w:val="Hyperlink"/>
            <w:b/>
            <w:bCs/>
          </w:rPr>
          <w:t>4</w:t>
        </w:r>
      </w:hyperlink>
      <w:r w:rsidR="00371967" w:rsidRPr="00B10656">
        <w:t>.</w:t>
      </w:r>
    </w:p>
    <w:p w14:paraId="64A8AD81" w14:textId="471750C9" w:rsidR="00865EBA" w:rsidRPr="00B10656" w:rsidRDefault="00865EBA" w:rsidP="00865EBA">
      <w:pPr>
        <w:pStyle w:val="Heading2"/>
      </w:pPr>
      <w:bookmarkStart w:id="23" w:name="_Toc41414158"/>
      <w:r w:rsidRPr="00B10656">
        <w:t>Install</w:t>
      </w:r>
      <w:r w:rsidR="00913B1D" w:rsidRPr="00B10656">
        <w:t>ing</w:t>
      </w:r>
      <w:r w:rsidRPr="00B10656">
        <w:t xml:space="preserve"> batteries</w:t>
      </w:r>
      <w:bookmarkEnd w:id="23"/>
    </w:p>
    <w:p w14:paraId="76F020A5" w14:textId="625A8CC1" w:rsidR="00D95B8D" w:rsidRPr="00B10656" w:rsidRDefault="00865EBA" w:rsidP="004339B5">
      <w:pPr>
        <w:pStyle w:val="DHHSbody"/>
        <w:rPr>
          <w:iCs/>
        </w:rPr>
      </w:pPr>
      <w:r w:rsidRPr="00B10656">
        <w:rPr>
          <w:iCs/>
        </w:rPr>
        <w:t>It is not recommended that batteries are integrated with solar as it is unlikely that any solar array installed on a hospital would have sufficient export to charge a battery. As the price of batteries reduce, they could potentially provide value in the following scenarios:</w:t>
      </w:r>
    </w:p>
    <w:p w14:paraId="770F1D7F" w14:textId="5B9FC2C6" w:rsidR="00865EBA" w:rsidRPr="00B10656" w:rsidRDefault="00B507C5" w:rsidP="008F7C12">
      <w:pPr>
        <w:pStyle w:val="DHHSbullet1"/>
      </w:pPr>
      <w:r>
        <w:t>w</w:t>
      </w:r>
      <w:r w:rsidR="00865EBA" w:rsidRPr="00B10656">
        <w:t>here there is significant differential between the peak and off-peak rates, batteries may lower peak demand and associated costs</w:t>
      </w:r>
    </w:p>
    <w:p w14:paraId="23AB69A5" w14:textId="6923C453" w:rsidR="00865EBA" w:rsidRPr="00B10656" w:rsidRDefault="00B507C5" w:rsidP="008F7C12">
      <w:pPr>
        <w:pStyle w:val="DHHSbullet1"/>
      </w:pPr>
      <w:r>
        <w:t>p</w:t>
      </w:r>
      <w:r w:rsidR="00865EBA" w:rsidRPr="00B10656">
        <w:t>roviding energy security of supply to discrete areas of a hospital or pieces of equipment.</w:t>
      </w:r>
    </w:p>
    <w:p w14:paraId="0C7BFBD8" w14:textId="6B2150D5" w:rsidR="00865EBA" w:rsidRPr="00B10656" w:rsidRDefault="00865EBA" w:rsidP="008F7C12">
      <w:pPr>
        <w:pStyle w:val="DHHSbodyafterbullets"/>
      </w:pPr>
      <w:r w:rsidRPr="00B10656">
        <w:t>As both of these scenarios do not directly or materially reduce carbon emissions, batteries installed for these purposes are not eligible for the sustainability allowance.</w:t>
      </w:r>
      <w:r w:rsidR="00C66290">
        <w:t xml:space="preserve"> Where </w:t>
      </w:r>
      <w:r w:rsidR="00D54473">
        <w:t xml:space="preserve">modelling indicates that </w:t>
      </w:r>
      <w:r w:rsidR="00207E21">
        <w:t>a solar array integrated with a battery could reduce carbon emissions</w:t>
      </w:r>
      <w:r w:rsidR="00FE03FE">
        <w:t>, it should be discussed with the VHHSBA sustainability unit.</w:t>
      </w:r>
    </w:p>
    <w:p w14:paraId="324DAD28" w14:textId="37163912" w:rsidR="0078116E" w:rsidRPr="00B10656" w:rsidRDefault="0078116E" w:rsidP="00340EAF">
      <w:pPr>
        <w:pStyle w:val="Heading2"/>
      </w:pPr>
      <w:bookmarkStart w:id="24" w:name="_Toc41414159"/>
      <w:r w:rsidRPr="00B10656">
        <w:t>Transitioning to electric buildings</w:t>
      </w:r>
      <w:bookmarkEnd w:id="24"/>
    </w:p>
    <w:p w14:paraId="002A9677" w14:textId="77777777" w:rsidR="009B4E3D" w:rsidRDefault="009B4E3D" w:rsidP="0078116E">
      <w:pPr>
        <w:pStyle w:val="DHHSbody"/>
      </w:pPr>
      <w:r w:rsidRPr="00B10656">
        <w:t>Moving to all</w:t>
      </w:r>
      <w:r>
        <w:t>-</w:t>
      </w:r>
      <w:r w:rsidRPr="00B10656">
        <w:t>electric buildings will support the 2050 net zero carbon target</w:t>
      </w:r>
      <w:r>
        <w:t>.</w:t>
      </w:r>
    </w:p>
    <w:p w14:paraId="3476114A" w14:textId="07577C2A" w:rsidR="00F87830" w:rsidRDefault="00F87830" w:rsidP="0078116E">
      <w:pPr>
        <w:pStyle w:val="DHHSbody"/>
      </w:pPr>
      <w:r>
        <w:t>Sub-acute, primary and community health type buildings</w:t>
      </w:r>
      <w:r w:rsidR="0078116E" w:rsidRPr="00B10656">
        <w:t xml:space="preserve"> are to be all electric</w:t>
      </w:r>
      <w:r w:rsidR="00303B29" w:rsidRPr="00B10656">
        <w:t xml:space="preserve">. </w:t>
      </w:r>
      <w:r>
        <w:t>Larger acute b</w:t>
      </w:r>
      <w:r w:rsidR="0078116E" w:rsidRPr="00B10656">
        <w:t xml:space="preserve">uildings are to </w:t>
      </w:r>
      <w:r w:rsidR="00303B29" w:rsidRPr="00B10656">
        <w:t xml:space="preserve">investigate the opportunities to use more electric plant and equipment and </w:t>
      </w:r>
      <w:r w:rsidR="0078116E" w:rsidRPr="00B10656">
        <w:t>minimise the use of natural gas.</w:t>
      </w:r>
      <w:r>
        <w:t xml:space="preserve"> </w:t>
      </w:r>
      <w:r w:rsidRPr="00F87830">
        <w:t>Steam for sterilisation and domestic hot water can generally be provided electrically, while heating hot water is still more viable to deliver through gas fired boilers</w:t>
      </w:r>
      <w:r>
        <w:t>.</w:t>
      </w:r>
    </w:p>
    <w:p w14:paraId="592754AE" w14:textId="5D4CB0B9" w:rsidR="00F87830" w:rsidRPr="00B10656" w:rsidRDefault="00F87830" w:rsidP="0078116E">
      <w:pPr>
        <w:pStyle w:val="DHHSbody"/>
      </w:pPr>
      <w:r>
        <w:t>In general terms thermal loads can be effectively and economically provided by electricity for buildings up to 10,000 sqm. When investigating the transition to all electric buildings for buildings greater than 10,000 sqm consideration must be given to the increased costs of peak demand charges and the sizing of emergency generators, where required.</w:t>
      </w:r>
    </w:p>
    <w:p w14:paraId="5407BE04" w14:textId="2AC80EC7" w:rsidR="00706C76" w:rsidRPr="00B10656" w:rsidRDefault="0078116E" w:rsidP="00706C76">
      <w:pPr>
        <w:pStyle w:val="DHHSbody"/>
      </w:pPr>
      <w:r w:rsidRPr="00B10656">
        <w:t>The installation of LPG is to be a</w:t>
      </w:r>
      <w:r w:rsidR="00706C76" w:rsidRPr="00B10656">
        <w:t xml:space="preserve">dopted as a last resort and only be </w:t>
      </w:r>
      <w:r w:rsidR="009B4E3D">
        <w:t>installed</w:t>
      </w:r>
      <w:r w:rsidR="00706C76" w:rsidRPr="00B10656">
        <w:t xml:space="preserve"> where </w:t>
      </w:r>
      <w:r w:rsidRPr="00B10656">
        <w:t xml:space="preserve">electric heat pumps </w:t>
      </w:r>
      <w:r w:rsidR="00706C76" w:rsidRPr="00B10656">
        <w:t xml:space="preserve">cannot provide the </w:t>
      </w:r>
      <w:r w:rsidRPr="00B10656">
        <w:t>thermal energy and hot water needs</w:t>
      </w:r>
      <w:r w:rsidR="00706C76" w:rsidRPr="00B10656">
        <w:t>, or the local electrical network cannot provide the required load</w:t>
      </w:r>
      <w:r w:rsidRPr="00B10656">
        <w:t>.</w:t>
      </w:r>
      <w:r w:rsidR="000444CF">
        <w:t xml:space="preserve"> Where LPG is being proposed, this must be discussed with the VHHSBA sustainability unit prior to specification.</w:t>
      </w:r>
    </w:p>
    <w:p w14:paraId="7E649637" w14:textId="77777777" w:rsidR="00E10CEE" w:rsidRPr="00B10656" w:rsidRDefault="00E10CEE" w:rsidP="00340EAF">
      <w:pPr>
        <w:pStyle w:val="Heading2"/>
      </w:pPr>
      <w:bookmarkStart w:id="25" w:name="_Toc41414160"/>
      <w:r w:rsidRPr="00B10656">
        <w:t>Engaging sustainability consultants</w:t>
      </w:r>
      <w:bookmarkEnd w:id="25"/>
    </w:p>
    <w:p w14:paraId="73E3C0FA" w14:textId="1E39E2CA" w:rsidR="00E10CEE" w:rsidRPr="00B10656" w:rsidRDefault="00B507C5" w:rsidP="00E10CEE">
      <w:pPr>
        <w:pStyle w:val="DHHSbody"/>
      </w:pPr>
      <w:r>
        <w:t>D</w:t>
      </w:r>
      <w:r w:rsidRPr="00B10656">
        <w:t>edicated sustainability consultants are to be engaged</w:t>
      </w:r>
      <w:r>
        <w:t xml:space="preserve"> for a</w:t>
      </w:r>
      <w:r w:rsidR="009C2D69" w:rsidRPr="00B10656">
        <w:t>ll</w:t>
      </w:r>
      <w:r w:rsidR="00E10CEE" w:rsidRPr="00B10656">
        <w:t xml:space="preserve"> projects with a total estimated investment (TEI) of greater than $10 million.</w:t>
      </w:r>
      <w:r w:rsidR="009C2D69" w:rsidRPr="00B10656">
        <w:t xml:space="preserve"> Sustainability consultants can be engaged under the </w:t>
      </w:r>
      <w:r w:rsidR="00321D0E" w:rsidRPr="00B10656">
        <w:t>p</w:t>
      </w:r>
      <w:r w:rsidR="009C2D69" w:rsidRPr="00B10656">
        <w:t xml:space="preserve">rincipal </w:t>
      </w:r>
      <w:r w:rsidR="00321D0E" w:rsidRPr="00B10656">
        <w:t>c</w:t>
      </w:r>
      <w:r w:rsidR="009C2D69" w:rsidRPr="00B10656">
        <w:t>onsultant. The role of the sustainability consultant is</w:t>
      </w:r>
      <w:r w:rsidR="00321D0E" w:rsidRPr="00B10656">
        <w:t xml:space="preserve"> to</w:t>
      </w:r>
      <w:r w:rsidR="009C2D69" w:rsidRPr="00B10656">
        <w:t>:</w:t>
      </w:r>
    </w:p>
    <w:p w14:paraId="3A72B5CC" w14:textId="2DBE1329" w:rsidR="00321D0E" w:rsidRPr="00B10656" w:rsidRDefault="009C2D69" w:rsidP="008F7C12">
      <w:pPr>
        <w:pStyle w:val="DHHSbullet1"/>
      </w:pPr>
      <w:r w:rsidRPr="00B10656">
        <w:t>provide specialist technical</w:t>
      </w:r>
      <w:r w:rsidR="00321D0E" w:rsidRPr="00B10656">
        <w:t xml:space="preserve"> sustainability advice on integrating sustainability across the project through the application of these guidelines</w:t>
      </w:r>
    </w:p>
    <w:p w14:paraId="592D192D" w14:textId="60708B02" w:rsidR="00321D0E" w:rsidRPr="00B10656" w:rsidRDefault="00321D0E" w:rsidP="008F7C12">
      <w:pPr>
        <w:pStyle w:val="DHHSbullet1"/>
      </w:pPr>
      <w:r w:rsidRPr="00B10656">
        <w:lastRenderedPageBreak/>
        <w:t xml:space="preserve">provide advice on sustainability initiatives that will </w:t>
      </w:r>
      <w:r w:rsidR="00EF5261">
        <w:t xml:space="preserve">deliver </w:t>
      </w:r>
      <w:r w:rsidRPr="00B10656">
        <w:t>best value from the sustainability allowance</w:t>
      </w:r>
    </w:p>
    <w:p w14:paraId="6E8E574A" w14:textId="2B3B6F2C" w:rsidR="009C2D69" w:rsidRPr="00B10656" w:rsidRDefault="009C2D69" w:rsidP="008F7C12">
      <w:pPr>
        <w:pStyle w:val="DHHSbullet1"/>
      </w:pPr>
      <w:r w:rsidRPr="00B10656">
        <w:t>report to the VHHSBA project manager and P</w:t>
      </w:r>
      <w:r w:rsidR="00321D0E" w:rsidRPr="00B10656">
        <w:t xml:space="preserve">roject </w:t>
      </w:r>
      <w:r w:rsidRPr="00B10656">
        <w:t>C</w:t>
      </w:r>
      <w:r w:rsidR="00321D0E" w:rsidRPr="00B10656">
        <w:t xml:space="preserve">ontrol </w:t>
      </w:r>
      <w:r w:rsidRPr="00B10656">
        <w:t>G</w:t>
      </w:r>
      <w:r w:rsidR="00321D0E" w:rsidRPr="00B10656">
        <w:t>roup</w:t>
      </w:r>
      <w:r w:rsidRPr="00B10656">
        <w:t xml:space="preserve"> on the compliance or otherwise of these guidelines</w:t>
      </w:r>
      <w:r w:rsidR="00321D0E" w:rsidRPr="00B10656">
        <w:t>.</w:t>
      </w:r>
    </w:p>
    <w:p w14:paraId="036F208C" w14:textId="3F9F9452" w:rsidR="00E10CEE" w:rsidRPr="00B10656" w:rsidRDefault="00E10CEE" w:rsidP="008F7C12">
      <w:pPr>
        <w:pStyle w:val="DHHSbodyafterbullets"/>
      </w:pPr>
      <w:r w:rsidRPr="00B10656">
        <w:t>For projects with a TEI of less than $10 million</w:t>
      </w:r>
      <w:r w:rsidR="009C2D69" w:rsidRPr="00B10656">
        <w:t>,</w:t>
      </w:r>
      <w:r w:rsidRPr="00B10656">
        <w:t xml:space="preserve"> </w:t>
      </w:r>
      <w:r w:rsidR="009C2D69" w:rsidRPr="00B10656">
        <w:t xml:space="preserve">the role of </w:t>
      </w:r>
      <w:r w:rsidR="00321D0E" w:rsidRPr="00B10656">
        <w:t>the sustainability consultant as described above</w:t>
      </w:r>
      <w:r w:rsidR="009C2D69" w:rsidRPr="00B10656">
        <w:t xml:space="preserve"> can be delivered by the </w:t>
      </w:r>
      <w:r w:rsidR="00321D0E" w:rsidRPr="00B10656">
        <w:t>p</w:t>
      </w:r>
      <w:r w:rsidR="009C2D69" w:rsidRPr="00B10656">
        <w:t>rincipal, architect or services engineer</w:t>
      </w:r>
      <w:r w:rsidRPr="00B10656">
        <w:t>.</w:t>
      </w:r>
      <w:r w:rsidR="002B5E17">
        <w:t xml:space="preserve"> In this instance, </w:t>
      </w:r>
      <w:r w:rsidR="008054B3">
        <w:t>the successful provider must be able to demonstrate the requisite skills and experience</w:t>
      </w:r>
      <w:r w:rsidR="001E025B">
        <w:t xml:space="preserve"> within their team</w:t>
      </w:r>
      <w:r w:rsidR="008054B3">
        <w:t xml:space="preserve"> in</w:t>
      </w:r>
      <w:r w:rsidR="001E025B">
        <w:t xml:space="preserve"> all sustainability topics including waste, indoor environment quality, materials and sustainable transport.</w:t>
      </w:r>
    </w:p>
    <w:p w14:paraId="594059B9" w14:textId="761E75A7" w:rsidR="00E10CEE" w:rsidRPr="00B10656" w:rsidRDefault="00E10CEE" w:rsidP="00E10CEE">
      <w:pPr>
        <w:pStyle w:val="DHHSbody"/>
      </w:pPr>
      <w:r w:rsidRPr="00B10656">
        <w:t xml:space="preserve">Sustainability consultants can be </w:t>
      </w:r>
      <w:r w:rsidR="00B507C5">
        <w:t>from</w:t>
      </w:r>
      <w:r w:rsidR="00B507C5" w:rsidRPr="00B10656">
        <w:t xml:space="preserve"> </w:t>
      </w:r>
      <w:r w:rsidRPr="00B10656">
        <w:t>the same firm delivering other services to the project where there is a clear separation of personnel and lines of reporting, such as separate staff and project director.</w:t>
      </w:r>
    </w:p>
    <w:p w14:paraId="26377171" w14:textId="2D78095B" w:rsidR="00A27792" w:rsidRPr="00B10656" w:rsidRDefault="00A27792" w:rsidP="00340EAF">
      <w:pPr>
        <w:pStyle w:val="Heading2"/>
      </w:pPr>
      <w:bookmarkStart w:id="26" w:name="_Toc41414161"/>
      <w:r w:rsidRPr="00B10656">
        <w:t>Sustainability workshops</w:t>
      </w:r>
      <w:bookmarkEnd w:id="26"/>
    </w:p>
    <w:p w14:paraId="710BB0A9" w14:textId="23E32E6B" w:rsidR="00A27792" w:rsidRPr="00B10656" w:rsidRDefault="00A27792" w:rsidP="00A27792">
      <w:pPr>
        <w:pStyle w:val="DHHSbody"/>
      </w:pPr>
      <w:r w:rsidRPr="00B10656">
        <w:t>Sustainability workshops are a useful way to bring the design team and key stakeholders together to agree on the sustainability priorities for a project. Workshops are to be facilitated by the sustainability consultant and include representatives from:</w:t>
      </w:r>
    </w:p>
    <w:p w14:paraId="2E39DB8D" w14:textId="647E7B2D" w:rsidR="00A27792" w:rsidRPr="00B10656" w:rsidRDefault="00A27792" w:rsidP="008F7C12">
      <w:pPr>
        <w:pStyle w:val="DHHSbullet1"/>
      </w:pPr>
      <w:r w:rsidRPr="00B10656">
        <w:t xml:space="preserve">health service facilities management </w:t>
      </w:r>
      <w:r w:rsidR="00DC48B1" w:rsidRPr="00B10656">
        <w:t xml:space="preserve">or </w:t>
      </w:r>
      <w:r w:rsidRPr="00B10656">
        <w:t>engineering department,</w:t>
      </w:r>
      <w:r w:rsidR="005F3DAE" w:rsidRPr="00B10656">
        <w:t xml:space="preserve"> capital department and </w:t>
      </w:r>
      <w:r w:rsidRPr="00B10656">
        <w:t>sustainability officer</w:t>
      </w:r>
      <w:r w:rsidR="009A1F79" w:rsidRPr="00B10656">
        <w:t xml:space="preserve"> or</w:t>
      </w:r>
      <w:r w:rsidR="00DC48B1" w:rsidRPr="00B10656">
        <w:t>,</w:t>
      </w:r>
      <w:r w:rsidR="009A1F79" w:rsidRPr="00B10656">
        <w:t xml:space="preserve"> if not appointed</w:t>
      </w:r>
      <w:r w:rsidR="00DC48B1" w:rsidRPr="00B10656">
        <w:t>,</w:t>
      </w:r>
      <w:r w:rsidR="009A1F79" w:rsidRPr="00B10656">
        <w:t xml:space="preserve"> the primary sustainability contact</w:t>
      </w:r>
      <w:r w:rsidR="009A1F79" w:rsidRPr="00B10656">
        <w:rPr>
          <w:rStyle w:val="FootnoteReference"/>
        </w:rPr>
        <w:footnoteReference w:id="4"/>
      </w:r>
    </w:p>
    <w:p w14:paraId="480EBDE8" w14:textId="63485340" w:rsidR="00A27792" w:rsidRPr="00B10656" w:rsidRDefault="00A27792" w:rsidP="008F7C12">
      <w:pPr>
        <w:pStyle w:val="DHHSbullet1"/>
      </w:pPr>
      <w:r w:rsidRPr="00B10656">
        <w:t>design team including architect, services engineer and project manager</w:t>
      </w:r>
    </w:p>
    <w:p w14:paraId="6F415CCF" w14:textId="0D3B79F6" w:rsidR="00A27792" w:rsidRPr="00B10656" w:rsidRDefault="00A27792" w:rsidP="008F7C12">
      <w:pPr>
        <w:pStyle w:val="DHHSbullet1"/>
      </w:pPr>
      <w:r w:rsidRPr="00B10656">
        <w:t>VHHSBA project manager</w:t>
      </w:r>
    </w:p>
    <w:p w14:paraId="5A4407A2" w14:textId="0B85FE47" w:rsidR="009A1F79" w:rsidRPr="00B10656" w:rsidRDefault="009A1F79" w:rsidP="008F7C12">
      <w:pPr>
        <w:pStyle w:val="DHHSbullet1"/>
      </w:pPr>
      <w:r w:rsidRPr="00B10656">
        <w:t xml:space="preserve">VHHSBA sustainability </w:t>
      </w:r>
      <w:r w:rsidR="000B2A79">
        <w:t>unit</w:t>
      </w:r>
      <w:r w:rsidR="00DC48B1" w:rsidRPr="00B10656">
        <w:t>,</w:t>
      </w:r>
      <w:r w:rsidRPr="00B10656">
        <w:t xml:space="preserve"> where appropriate.</w:t>
      </w:r>
    </w:p>
    <w:p w14:paraId="7A34C492" w14:textId="77777777" w:rsidR="005F3DAE" w:rsidRPr="00B10656" w:rsidRDefault="009A1F79" w:rsidP="008F7C12">
      <w:pPr>
        <w:pStyle w:val="DHHSbodyafterbullets"/>
      </w:pPr>
      <w:r w:rsidRPr="00B10656">
        <w:t xml:space="preserve">Sustainability initiatives are to be prioritised based on delivering best value over the life of the project </w:t>
      </w:r>
      <w:r w:rsidR="005F3DAE" w:rsidRPr="00B10656">
        <w:t>against the following criteria in order of importance:</w:t>
      </w:r>
    </w:p>
    <w:p w14:paraId="2A8BE00D" w14:textId="3DC2902F" w:rsidR="005F3DAE" w:rsidRPr="00B10656" w:rsidRDefault="009A1F79" w:rsidP="008F7C12">
      <w:pPr>
        <w:pStyle w:val="DHHSnumberdigitindent"/>
      </w:pPr>
      <w:r w:rsidRPr="00B10656">
        <w:t>reduced carbon emissions</w:t>
      </w:r>
    </w:p>
    <w:p w14:paraId="69181A5E" w14:textId="767D3060" w:rsidR="005F3DAE" w:rsidRPr="00B10656" w:rsidRDefault="009A1F79" w:rsidP="008F7C12">
      <w:pPr>
        <w:pStyle w:val="DHHSnumberdigitindent"/>
      </w:pPr>
      <w:r w:rsidRPr="00B10656">
        <w:t>improved patient and staff wellbeing</w:t>
      </w:r>
    </w:p>
    <w:p w14:paraId="2D510202" w14:textId="3BB5D4E0" w:rsidR="005F3DAE" w:rsidRPr="00B10656" w:rsidRDefault="009A1F79" w:rsidP="008F7C12">
      <w:pPr>
        <w:pStyle w:val="DHHSnumberdigitindent"/>
      </w:pPr>
      <w:r w:rsidRPr="00B10656">
        <w:t>improved environmental outcomes</w:t>
      </w:r>
    </w:p>
    <w:p w14:paraId="7679509C" w14:textId="6DB02EFA" w:rsidR="009A1F79" w:rsidRPr="00B10656" w:rsidRDefault="009A1F79" w:rsidP="008F7C12">
      <w:pPr>
        <w:pStyle w:val="DHHSnumberdigitindent"/>
      </w:pPr>
      <w:r w:rsidRPr="00B10656">
        <w:t>reduced operating costs.</w:t>
      </w:r>
    </w:p>
    <w:p w14:paraId="09961797" w14:textId="609956D5" w:rsidR="00E10CEE" w:rsidRPr="00B10656" w:rsidRDefault="00E10CEE" w:rsidP="00340EAF">
      <w:pPr>
        <w:pStyle w:val="Heading2"/>
      </w:pPr>
      <w:bookmarkStart w:id="27" w:name="_Toc41414162"/>
      <w:r w:rsidRPr="00B10656">
        <w:t xml:space="preserve">Engaging the VHHSBA sustainability </w:t>
      </w:r>
      <w:r w:rsidR="0023343F">
        <w:t>unit</w:t>
      </w:r>
      <w:bookmarkEnd w:id="27"/>
    </w:p>
    <w:p w14:paraId="18A135C2" w14:textId="2E2C269A" w:rsidR="00321D0E" w:rsidRPr="00B10656" w:rsidRDefault="00E10CEE" w:rsidP="00E10CEE">
      <w:pPr>
        <w:pStyle w:val="DHHSbody"/>
      </w:pPr>
      <w:r w:rsidRPr="00B10656">
        <w:t xml:space="preserve">The VHHSBA sustainability </w:t>
      </w:r>
      <w:r w:rsidR="0023343F">
        <w:t>unit</w:t>
      </w:r>
      <w:r w:rsidR="00321D0E" w:rsidRPr="00B10656">
        <w:t xml:space="preserve"> will review the list of funded projects at the </w:t>
      </w:r>
      <w:r w:rsidR="00B507C5">
        <w:t>start</w:t>
      </w:r>
      <w:r w:rsidR="00B507C5" w:rsidRPr="00B10656">
        <w:t xml:space="preserve"> </w:t>
      </w:r>
      <w:r w:rsidR="00321D0E" w:rsidRPr="00B10656">
        <w:t xml:space="preserve">of each year to identify where it can provide best value. Where </w:t>
      </w:r>
      <w:r w:rsidR="00677331" w:rsidRPr="00B10656">
        <w:t xml:space="preserve">input </w:t>
      </w:r>
      <w:r w:rsidR="005F3DAE" w:rsidRPr="00B10656">
        <w:t>is provided</w:t>
      </w:r>
      <w:r w:rsidR="00321D0E" w:rsidRPr="00B10656">
        <w:t xml:space="preserve">, </w:t>
      </w:r>
      <w:r w:rsidR="00677331" w:rsidRPr="00B10656">
        <w:t>it</w:t>
      </w:r>
      <w:r w:rsidR="00321D0E" w:rsidRPr="00B10656">
        <w:t xml:space="preserve"> may include:</w:t>
      </w:r>
    </w:p>
    <w:p w14:paraId="25CA03B2" w14:textId="2AF5D8D3" w:rsidR="00321D0E" w:rsidRPr="00B10656" w:rsidRDefault="00677331" w:rsidP="008F7C12">
      <w:pPr>
        <w:pStyle w:val="DHHSbullet1"/>
      </w:pPr>
      <w:r w:rsidRPr="00B10656">
        <w:t xml:space="preserve">input to design of, and </w:t>
      </w:r>
      <w:r w:rsidR="00321D0E" w:rsidRPr="00B10656">
        <w:t>attendance at</w:t>
      </w:r>
      <w:r w:rsidRPr="00B10656">
        <w:t>,</w:t>
      </w:r>
      <w:r w:rsidR="00321D0E" w:rsidRPr="00B10656">
        <w:t xml:space="preserve"> sustainability workshops</w:t>
      </w:r>
    </w:p>
    <w:p w14:paraId="15F108AA" w14:textId="348BE9C0" w:rsidR="00321D0E" w:rsidRPr="00B10656" w:rsidRDefault="00321D0E" w:rsidP="008F7C12">
      <w:pPr>
        <w:pStyle w:val="DHHSbullet1"/>
      </w:pPr>
      <w:r w:rsidRPr="00B10656">
        <w:t>review of sustainability and other reports as required</w:t>
      </w:r>
    </w:p>
    <w:p w14:paraId="49810B52" w14:textId="76932F15" w:rsidR="00321D0E" w:rsidRPr="00B10656" w:rsidRDefault="00321D0E" w:rsidP="008F7C12">
      <w:pPr>
        <w:pStyle w:val="DHHSbullet1"/>
      </w:pPr>
      <w:r w:rsidRPr="00B10656">
        <w:t>meeting with the design team to</w:t>
      </w:r>
      <w:r w:rsidR="00677331" w:rsidRPr="00B10656">
        <w:t xml:space="preserve"> challenge proposed sustainability concepts</w:t>
      </w:r>
    </w:p>
    <w:p w14:paraId="6E4F87CD" w14:textId="07822BA6" w:rsidR="00677331" w:rsidRPr="00B10656" w:rsidRDefault="00677331" w:rsidP="008F7C12">
      <w:pPr>
        <w:pStyle w:val="DHHSbullet1"/>
      </w:pPr>
      <w:r w:rsidRPr="00B10656">
        <w:t>spot checks to ensure</w:t>
      </w:r>
      <w:r w:rsidR="00B507C5">
        <w:t xml:space="preserve"> projects are</w:t>
      </w:r>
      <w:r w:rsidRPr="00B10656">
        <w:t xml:space="preserve"> </w:t>
      </w:r>
      <w:r w:rsidR="00B507C5">
        <w:t>complying with</w:t>
      </w:r>
      <w:r w:rsidRPr="00B10656">
        <w:t xml:space="preserve"> these guidelines.</w:t>
      </w:r>
    </w:p>
    <w:p w14:paraId="5E13A31E" w14:textId="2FD9E7DA" w:rsidR="00E10CEE" w:rsidRPr="00B10656" w:rsidRDefault="00677331" w:rsidP="008F7C12">
      <w:pPr>
        <w:pStyle w:val="DHHSbodyafterbullets"/>
      </w:pPr>
      <w:r w:rsidRPr="00B10656">
        <w:t>Input on other projects will be provided as resources allow</w:t>
      </w:r>
      <w:r w:rsidR="00E10CEE" w:rsidRPr="00B10656">
        <w:t xml:space="preserve">. Design teams </w:t>
      </w:r>
      <w:r w:rsidRPr="00B10656">
        <w:t>are to</w:t>
      </w:r>
      <w:r w:rsidR="00E10CEE" w:rsidRPr="00B10656">
        <w:t xml:space="preserve"> liaise with the nominated VHHSBA project manager</w:t>
      </w:r>
      <w:r w:rsidR="00321D0E" w:rsidRPr="00B10656">
        <w:t xml:space="preserve"> to </w:t>
      </w:r>
      <w:r w:rsidRPr="00B10656">
        <w:t>organise</w:t>
      </w:r>
      <w:r w:rsidR="00321D0E" w:rsidRPr="00B10656">
        <w:t xml:space="preserve"> input</w:t>
      </w:r>
      <w:r w:rsidRPr="00B10656">
        <w:t xml:space="preserve"> from the VHHSBA sustainability </w:t>
      </w:r>
      <w:r w:rsidR="0015185A">
        <w:t>unit</w:t>
      </w:r>
      <w:r w:rsidR="00E10CEE" w:rsidRPr="00B10656">
        <w:t>.</w:t>
      </w:r>
    </w:p>
    <w:p w14:paraId="201B82C5" w14:textId="6996A8C8" w:rsidR="00021DA2" w:rsidRPr="00B10656" w:rsidRDefault="00DB5415" w:rsidP="00340EAF">
      <w:pPr>
        <w:pStyle w:val="Heading2"/>
      </w:pPr>
      <w:bookmarkStart w:id="28" w:name="_Toc41414163"/>
      <w:r w:rsidRPr="00B10656">
        <w:t>Quality assurance</w:t>
      </w:r>
      <w:bookmarkEnd w:id="28"/>
    </w:p>
    <w:p w14:paraId="4214EA02" w14:textId="28C7C1C8" w:rsidR="00EB2DD2" w:rsidRPr="00B10656" w:rsidRDefault="00DB5415" w:rsidP="00CF7D43">
      <w:pPr>
        <w:pStyle w:val="DHHSbody"/>
      </w:pPr>
      <w:r w:rsidRPr="00B10656">
        <w:t>T</w:t>
      </w:r>
      <w:r w:rsidR="00021DA2" w:rsidRPr="00B10656">
        <w:t xml:space="preserve">he VHHSBA </w:t>
      </w:r>
      <w:r w:rsidRPr="00B10656">
        <w:t>s</w:t>
      </w:r>
      <w:r w:rsidR="00021DA2" w:rsidRPr="00B10656">
        <w:t xml:space="preserve">ustainability </w:t>
      </w:r>
      <w:r w:rsidR="0015185A">
        <w:t>unit</w:t>
      </w:r>
      <w:r w:rsidR="00021DA2" w:rsidRPr="00B10656">
        <w:t xml:space="preserve"> will audit </w:t>
      </w:r>
      <w:r w:rsidRPr="00B10656">
        <w:t xml:space="preserve">a </w:t>
      </w:r>
      <w:r w:rsidR="00EA0F39" w:rsidRPr="00B10656">
        <w:t xml:space="preserve">representative sample of </w:t>
      </w:r>
      <w:r w:rsidR="00EB2DD2" w:rsidRPr="00B10656">
        <w:t xml:space="preserve">capital </w:t>
      </w:r>
      <w:r w:rsidR="00EA0F39" w:rsidRPr="00B10656">
        <w:t xml:space="preserve">projects </w:t>
      </w:r>
      <w:r w:rsidRPr="00B10656">
        <w:t>annually</w:t>
      </w:r>
      <w:r w:rsidR="00EA0F39" w:rsidRPr="00B10656">
        <w:t>.</w:t>
      </w:r>
      <w:r w:rsidR="00EB2DD2" w:rsidRPr="00B10656">
        <w:t xml:space="preserve"> These will be focussed on projects delivered by VHHSBA but could include projects delivered directly by health services.</w:t>
      </w:r>
      <w:r w:rsidR="00EA0F39" w:rsidRPr="00B10656">
        <w:t xml:space="preserve"> </w:t>
      </w:r>
      <w:r w:rsidR="00EB2DD2" w:rsidRPr="00B10656">
        <w:t>The audit will include projects at a variety of stages from masterplan to delivery.</w:t>
      </w:r>
    </w:p>
    <w:p w14:paraId="128B02FD" w14:textId="44E1DE08" w:rsidR="008320EE" w:rsidRPr="00B10656" w:rsidRDefault="00EA0F39" w:rsidP="00CF7D43">
      <w:pPr>
        <w:pStyle w:val="DHHSbody"/>
      </w:pPr>
      <w:r w:rsidRPr="00B10656">
        <w:t xml:space="preserve">The audit will include </w:t>
      </w:r>
      <w:r w:rsidR="00DB5415" w:rsidRPr="00B10656">
        <w:t>reviewing</w:t>
      </w:r>
      <w:r w:rsidRPr="00B10656">
        <w:t xml:space="preserve"> </w:t>
      </w:r>
      <w:r w:rsidR="00E26FBD" w:rsidRPr="00B10656">
        <w:t>the</w:t>
      </w:r>
      <w:r w:rsidR="00EB2DD2" w:rsidRPr="00B10656">
        <w:t xml:space="preserve"> business as usual requirements and</w:t>
      </w:r>
      <w:r w:rsidRPr="00B10656">
        <w:t xml:space="preserve"> </w:t>
      </w:r>
      <w:r w:rsidR="00E26FBD" w:rsidRPr="00B10656">
        <w:t>initiatives</w:t>
      </w:r>
      <w:r w:rsidR="00DB5415" w:rsidRPr="00B10656">
        <w:t xml:space="preserve"> </w:t>
      </w:r>
      <w:r w:rsidR="00EB2DD2" w:rsidRPr="00B10656">
        <w:t xml:space="preserve">delivered through the sustainability allowance </w:t>
      </w:r>
      <w:r w:rsidR="00DB5415" w:rsidRPr="00B10656">
        <w:t>against the sustainability guidelines</w:t>
      </w:r>
      <w:r w:rsidR="00EB2DD2" w:rsidRPr="00B10656">
        <w:t>.</w:t>
      </w:r>
      <w:r w:rsidR="00DB5415" w:rsidRPr="00B10656">
        <w:t xml:space="preserve"> </w:t>
      </w:r>
      <w:r w:rsidR="00EB2DD2" w:rsidRPr="00B10656">
        <w:t>W</w:t>
      </w:r>
      <w:r w:rsidR="00DB5415" w:rsidRPr="00B10656">
        <w:t>here appropriate</w:t>
      </w:r>
      <w:r w:rsidR="00B507C5">
        <w:t>,</w:t>
      </w:r>
      <w:r w:rsidR="00EB2DD2" w:rsidRPr="00B10656">
        <w:t xml:space="preserve"> the VHHSBA sustainability team will</w:t>
      </w:r>
      <w:r w:rsidRPr="00B10656">
        <w:t xml:space="preserve"> </w:t>
      </w:r>
      <w:r w:rsidR="00DB5415" w:rsidRPr="00B10656">
        <w:t>undertak</w:t>
      </w:r>
      <w:r w:rsidR="00EB2DD2" w:rsidRPr="00B10656">
        <w:t>e</w:t>
      </w:r>
      <w:r w:rsidR="00DB5415" w:rsidRPr="00B10656">
        <w:t xml:space="preserve"> site visits to verify the delivery of initiatives</w:t>
      </w:r>
      <w:r w:rsidRPr="00B10656">
        <w:t>.</w:t>
      </w:r>
    </w:p>
    <w:p w14:paraId="6FF6A732" w14:textId="77777777" w:rsidR="00E26FBD" w:rsidRPr="00B10656" w:rsidRDefault="00E26FBD" w:rsidP="00CF7D43">
      <w:pPr>
        <w:pStyle w:val="DHHSbody"/>
      </w:pPr>
      <w:r w:rsidRPr="00B10656">
        <w:lastRenderedPageBreak/>
        <w:t>Audit results</w:t>
      </w:r>
      <w:r w:rsidR="008320EE" w:rsidRPr="00B10656">
        <w:t xml:space="preserve"> will be used </w:t>
      </w:r>
      <w:r w:rsidRPr="00B10656">
        <w:t>to:</w:t>
      </w:r>
    </w:p>
    <w:p w14:paraId="734C5E4E" w14:textId="1E8D803A" w:rsidR="00E26FBD" w:rsidRPr="00B10656" w:rsidRDefault="00E26FBD" w:rsidP="008F7C12">
      <w:pPr>
        <w:pStyle w:val="DHHSbullet1"/>
      </w:pPr>
      <w:r w:rsidRPr="00B10656">
        <w:t xml:space="preserve">report on the </w:t>
      </w:r>
      <w:r w:rsidR="00EB2DD2" w:rsidRPr="00B10656">
        <w:t>implementation</w:t>
      </w:r>
      <w:r w:rsidRPr="00B10656">
        <w:t xml:space="preserve"> of the guidelines and delivery of sustainable </w:t>
      </w:r>
      <w:r w:rsidR="0099666D">
        <w:t>healthcare</w:t>
      </w:r>
      <w:r w:rsidRPr="00B10656">
        <w:t xml:space="preserve"> buildings to the VHHSBA executive</w:t>
      </w:r>
    </w:p>
    <w:p w14:paraId="65C679B2" w14:textId="71F98298" w:rsidR="00C43D2E" w:rsidRPr="00B10656" w:rsidRDefault="00E26FBD" w:rsidP="008F7C12">
      <w:pPr>
        <w:pStyle w:val="DHHSbullet1"/>
      </w:pPr>
      <w:r w:rsidRPr="00B10656">
        <w:t>inform</w:t>
      </w:r>
      <w:r w:rsidR="008320EE" w:rsidRPr="00B10656">
        <w:t xml:space="preserve"> </w:t>
      </w:r>
      <w:r w:rsidRPr="00B10656">
        <w:t>updates of the sustainability guidelines</w:t>
      </w:r>
      <w:r w:rsidR="008320EE" w:rsidRPr="00B10656">
        <w:t>.</w:t>
      </w:r>
      <w:r w:rsidR="00C43D2E" w:rsidRPr="00B10656">
        <w:br w:type="page"/>
      </w:r>
    </w:p>
    <w:p w14:paraId="3C44EF8B" w14:textId="185AA6DB" w:rsidR="005F1000" w:rsidRPr="00B10656" w:rsidRDefault="005F1000" w:rsidP="005F1000">
      <w:pPr>
        <w:pStyle w:val="Heading1"/>
        <w:spacing w:after="240"/>
      </w:pPr>
      <w:bookmarkStart w:id="29" w:name="_Appendix_1:_Climate"/>
      <w:bookmarkStart w:id="30" w:name="_Toc41414164"/>
      <w:bookmarkEnd w:id="29"/>
      <w:r w:rsidRPr="00B10656">
        <w:lastRenderedPageBreak/>
        <w:t>Appendix 1</w:t>
      </w:r>
      <w:r w:rsidR="00463E5D" w:rsidRPr="00B10656">
        <w:t>:</w:t>
      </w:r>
      <w:r w:rsidRPr="00B10656">
        <w:t xml:space="preserve"> Climate resilience in capital works</w:t>
      </w:r>
      <w:bookmarkEnd w:id="30"/>
    </w:p>
    <w:tbl>
      <w:tblPr>
        <w:tblStyle w:val="TableGrid"/>
        <w:tblW w:w="9498" w:type="dxa"/>
        <w:tblLook w:val="04A0" w:firstRow="1" w:lastRow="0" w:firstColumn="1" w:lastColumn="0" w:noHBand="0" w:noVBand="1"/>
      </w:tblPr>
      <w:tblGrid>
        <w:gridCol w:w="1590"/>
        <w:gridCol w:w="3608"/>
        <w:gridCol w:w="4300"/>
      </w:tblGrid>
      <w:tr w:rsidR="00B507C5" w:rsidRPr="00D42631" w14:paraId="7D446FA5" w14:textId="77777777" w:rsidTr="0F4D7AD6">
        <w:trPr>
          <w:cnfStyle w:val="100000000000" w:firstRow="1" w:lastRow="0" w:firstColumn="0" w:lastColumn="0" w:oddVBand="0" w:evenVBand="0" w:oddHBand="0" w:evenHBand="0" w:firstRowFirstColumn="0" w:firstRowLastColumn="0" w:lastRowFirstColumn="0" w:lastRowLastColumn="0"/>
          <w:tblHeader/>
        </w:trPr>
        <w:tc>
          <w:tcPr>
            <w:tcW w:w="1590" w:type="dxa"/>
          </w:tcPr>
          <w:p w14:paraId="3B019C3D" w14:textId="77777777" w:rsidR="00463E5D" w:rsidRPr="00D42631" w:rsidRDefault="00463E5D" w:rsidP="008F7C12">
            <w:pPr>
              <w:pStyle w:val="DHHStablecolhead"/>
            </w:pPr>
            <w:r w:rsidRPr="00D42631">
              <w:t>Event</w:t>
            </w:r>
          </w:p>
        </w:tc>
        <w:tc>
          <w:tcPr>
            <w:tcW w:w="3608" w:type="dxa"/>
            <w:vAlign w:val="center"/>
          </w:tcPr>
          <w:p w14:paraId="47D39BC3" w14:textId="77777777" w:rsidR="00463E5D" w:rsidRPr="00D42631" w:rsidRDefault="00463E5D" w:rsidP="008F7C12">
            <w:pPr>
              <w:pStyle w:val="DHHStablecolhead"/>
            </w:pPr>
            <w:r w:rsidRPr="00D42631">
              <w:t>Asset implications</w:t>
            </w:r>
          </w:p>
        </w:tc>
        <w:tc>
          <w:tcPr>
            <w:tcW w:w="4300" w:type="dxa"/>
            <w:vAlign w:val="center"/>
          </w:tcPr>
          <w:p w14:paraId="1C0B6C3F" w14:textId="77777777" w:rsidR="00463E5D" w:rsidRPr="00D42631" w:rsidRDefault="00463E5D" w:rsidP="008F7C12">
            <w:pPr>
              <w:pStyle w:val="DHHStablecolhead"/>
            </w:pPr>
            <w:r w:rsidRPr="00D42631">
              <w:t>Resilience responses</w:t>
            </w:r>
          </w:p>
        </w:tc>
      </w:tr>
      <w:tr w:rsidR="00B507C5" w:rsidRPr="00B10656" w14:paraId="694FFE76" w14:textId="77777777" w:rsidTr="0F4D7AD6">
        <w:tc>
          <w:tcPr>
            <w:tcW w:w="1590" w:type="dxa"/>
          </w:tcPr>
          <w:p w14:paraId="457C0713" w14:textId="77777777" w:rsidR="00463E5D" w:rsidRPr="008F7C12" w:rsidRDefault="00463E5D" w:rsidP="008F7C12">
            <w:pPr>
              <w:pStyle w:val="DHHStabletext"/>
              <w:rPr>
                <w:b/>
                <w:bCs/>
                <w:lang w:eastAsia="en-AU"/>
              </w:rPr>
            </w:pPr>
            <w:r w:rsidRPr="008F7C12">
              <w:rPr>
                <w:b/>
                <w:bCs/>
                <w:lang w:eastAsia="en-AU"/>
              </w:rPr>
              <w:t>Rising temperatures and extreme heat</w:t>
            </w:r>
          </w:p>
        </w:tc>
        <w:tc>
          <w:tcPr>
            <w:tcW w:w="3608" w:type="dxa"/>
          </w:tcPr>
          <w:p w14:paraId="422840BD" w14:textId="77777777" w:rsidR="00463E5D" w:rsidRPr="00B10656" w:rsidRDefault="00463E5D" w:rsidP="008F7C12">
            <w:pPr>
              <w:pStyle w:val="DHHStabletext"/>
              <w:rPr>
                <w:lang w:eastAsia="en-AU"/>
              </w:rPr>
            </w:pPr>
            <w:r w:rsidRPr="00B10656">
              <w:rPr>
                <w:lang w:eastAsia="en-AU"/>
              </w:rPr>
              <w:t>Increased thermal discomfort and the risk of heat stress, resulting in decreased productivity of workers and impacting the health of vulnerable communities</w:t>
            </w:r>
          </w:p>
          <w:p w14:paraId="1D486E86" w14:textId="77777777" w:rsidR="00463E5D" w:rsidRPr="00B10656" w:rsidRDefault="00463E5D" w:rsidP="008F7C12">
            <w:pPr>
              <w:pStyle w:val="DHHStabletext"/>
              <w:rPr>
                <w:lang w:eastAsia="en-AU"/>
              </w:rPr>
            </w:pPr>
            <w:r w:rsidRPr="00B10656">
              <w:rPr>
                <w:lang w:eastAsia="en-AU"/>
              </w:rPr>
              <w:t>Increased demand for air-conditioning, placing demand on energy networks and raising energy demand and associated utility costs</w:t>
            </w:r>
          </w:p>
          <w:p w14:paraId="7EC4D8AD" w14:textId="77777777" w:rsidR="00463E5D" w:rsidRPr="00B10656" w:rsidRDefault="00463E5D" w:rsidP="008F7C12">
            <w:pPr>
              <w:pStyle w:val="DHHStabletext"/>
              <w:rPr>
                <w:lang w:eastAsia="en-AU"/>
              </w:rPr>
            </w:pPr>
            <w:r w:rsidRPr="00B10656">
              <w:rPr>
                <w:lang w:eastAsia="en-AU"/>
              </w:rPr>
              <w:t>Increased peak loads and associated utility costs</w:t>
            </w:r>
          </w:p>
          <w:p w14:paraId="60B9686C" w14:textId="01FD611A" w:rsidR="00463E5D" w:rsidRPr="00B10656" w:rsidRDefault="00463E5D" w:rsidP="008F7C12">
            <w:pPr>
              <w:pStyle w:val="DHHStabletext"/>
              <w:rPr>
                <w:lang w:eastAsia="en-AU"/>
              </w:rPr>
            </w:pPr>
            <w:r w:rsidRPr="00B10656">
              <w:rPr>
                <w:lang w:eastAsia="en-AU"/>
              </w:rPr>
              <w:t>Increased heat in urban environments, creating heat island effects and impacting the comfort of the users</w:t>
            </w:r>
          </w:p>
          <w:p w14:paraId="43E7CF93" w14:textId="77777777" w:rsidR="00463E5D" w:rsidRPr="00B10656" w:rsidRDefault="00463E5D" w:rsidP="008F7C12">
            <w:pPr>
              <w:pStyle w:val="DHHStabletext"/>
              <w:rPr>
                <w:lang w:eastAsia="en-AU"/>
              </w:rPr>
            </w:pPr>
            <w:r w:rsidRPr="00B10656">
              <w:rPr>
                <w:lang w:eastAsia="en-AU"/>
              </w:rPr>
              <w:t>Impacts on building structures and materials, increasing risks of movement, cracking and failure of building envelopes</w:t>
            </w:r>
          </w:p>
          <w:p w14:paraId="2F131A29" w14:textId="3F80244B" w:rsidR="00463E5D" w:rsidRPr="00B10656" w:rsidRDefault="00463E5D" w:rsidP="008F7C12">
            <w:pPr>
              <w:pStyle w:val="DHHStabletext"/>
              <w:rPr>
                <w:lang w:eastAsia="en-AU"/>
              </w:rPr>
            </w:pPr>
            <w:r w:rsidRPr="00B10656">
              <w:rPr>
                <w:lang w:eastAsia="en-AU"/>
              </w:rPr>
              <w:t>Decreased levels of soil moisture, impacting building foundations (</w:t>
            </w:r>
            <w:r w:rsidR="00B507C5">
              <w:rPr>
                <w:lang w:eastAsia="en-AU"/>
              </w:rPr>
              <w:t xml:space="preserve">such as </w:t>
            </w:r>
            <w:r w:rsidRPr="00B10656">
              <w:rPr>
                <w:lang w:eastAsia="en-AU"/>
              </w:rPr>
              <w:t>movement) and surrounding landscape</w:t>
            </w:r>
          </w:p>
          <w:p w14:paraId="0ADF75FB" w14:textId="77777777" w:rsidR="00463E5D" w:rsidRPr="00B10656" w:rsidRDefault="00463E5D" w:rsidP="008F7C12">
            <w:pPr>
              <w:pStyle w:val="DHHStabletext"/>
            </w:pPr>
            <w:r w:rsidRPr="00B10656">
              <w:rPr>
                <w:lang w:eastAsia="en-AU"/>
              </w:rPr>
              <w:t>External building materials becoming too hot to touch (such as handrails, seats)</w:t>
            </w:r>
          </w:p>
        </w:tc>
        <w:tc>
          <w:tcPr>
            <w:tcW w:w="4300" w:type="dxa"/>
          </w:tcPr>
          <w:p w14:paraId="39BDE4EB" w14:textId="77777777" w:rsidR="00463E5D" w:rsidRPr="00B10656" w:rsidRDefault="00463E5D" w:rsidP="008F7C12">
            <w:pPr>
              <w:pStyle w:val="DHHStabletext"/>
              <w:rPr>
                <w:lang w:eastAsia="en-AU"/>
              </w:rPr>
            </w:pPr>
            <w:r w:rsidRPr="00B10656">
              <w:rPr>
                <w:lang w:eastAsia="en-AU"/>
              </w:rPr>
              <w:t>Orientate building for passive design</w:t>
            </w:r>
          </w:p>
          <w:p w14:paraId="4503D0D4" w14:textId="77777777" w:rsidR="00463E5D" w:rsidRPr="00B10656" w:rsidRDefault="00463E5D" w:rsidP="008F7C12">
            <w:pPr>
              <w:pStyle w:val="DHHStabletext"/>
              <w:rPr>
                <w:lang w:eastAsia="en-AU"/>
              </w:rPr>
            </w:pPr>
            <w:r w:rsidRPr="00B10656">
              <w:rPr>
                <w:lang w:eastAsia="en-AU"/>
              </w:rPr>
              <w:t>Provide for natural shade through landscape design</w:t>
            </w:r>
          </w:p>
          <w:p w14:paraId="3E6F3D77" w14:textId="77777777" w:rsidR="00463E5D" w:rsidRPr="00B10656" w:rsidRDefault="00463E5D" w:rsidP="008F7C12">
            <w:pPr>
              <w:pStyle w:val="DHHStabletext"/>
              <w:rPr>
                <w:lang w:eastAsia="en-AU"/>
              </w:rPr>
            </w:pPr>
            <w:r w:rsidRPr="00B10656">
              <w:rPr>
                <w:lang w:eastAsia="en-AU"/>
              </w:rPr>
              <w:t>Use light colour materials and heat reflective coatings</w:t>
            </w:r>
          </w:p>
          <w:p w14:paraId="4C95E003" w14:textId="77777777" w:rsidR="00463E5D" w:rsidRPr="00B10656" w:rsidRDefault="00463E5D" w:rsidP="008F7C12">
            <w:pPr>
              <w:pStyle w:val="DHHStabletext"/>
              <w:rPr>
                <w:lang w:eastAsia="en-AU"/>
              </w:rPr>
            </w:pPr>
            <w:r w:rsidRPr="00B10656">
              <w:rPr>
                <w:lang w:eastAsia="en-AU"/>
              </w:rPr>
              <w:t>Select roof, wall and floors materials for increased durability and water resistance</w:t>
            </w:r>
          </w:p>
          <w:p w14:paraId="2CBFAE81" w14:textId="77777777" w:rsidR="00463E5D" w:rsidRPr="00B10656" w:rsidRDefault="00463E5D" w:rsidP="008F7C12">
            <w:pPr>
              <w:pStyle w:val="DHHStabletext"/>
              <w:rPr>
                <w:lang w:eastAsia="en-AU"/>
              </w:rPr>
            </w:pPr>
            <w:r w:rsidRPr="00B10656">
              <w:rPr>
                <w:lang w:eastAsia="en-AU"/>
              </w:rPr>
              <w:t>Improve building insulation and design out thermal bridging</w:t>
            </w:r>
          </w:p>
          <w:p w14:paraId="5096556B" w14:textId="77777777" w:rsidR="00463E5D" w:rsidRPr="00B10656" w:rsidRDefault="00463E5D" w:rsidP="008F7C12">
            <w:pPr>
              <w:pStyle w:val="DHHStabletext"/>
              <w:rPr>
                <w:lang w:eastAsia="en-AU"/>
              </w:rPr>
            </w:pPr>
            <w:r w:rsidRPr="00B10656">
              <w:rPr>
                <w:lang w:eastAsia="en-AU"/>
              </w:rPr>
              <w:t>Include high performance glazing</w:t>
            </w:r>
          </w:p>
          <w:p w14:paraId="3257B972" w14:textId="067B25D2" w:rsidR="00463E5D" w:rsidRPr="00B10656" w:rsidRDefault="00463E5D" w:rsidP="008F7C12">
            <w:pPr>
              <w:pStyle w:val="DHHStabletext"/>
              <w:rPr>
                <w:lang w:eastAsia="en-AU"/>
              </w:rPr>
            </w:pPr>
            <w:r w:rsidRPr="00B10656">
              <w:rPr>
                <w:lang w:eastAsia="en-AU"/>
              </w:rPr>
              <w:t>Increase passive</w:t>
            </w:r>
            <w:r w:rsidR="00B507C5">
              <w:rPr>
                <w:lang w:eastAsia="en-AU"/>
              </w:rPr>
              <w:t xml:space="preserve"> or </w:t>
            </w:r>
            <w:r w:rsidRPr="00B10656">
              <w:rPr>
                <w:lang w:eastAsia="en-AU"/>
              </w:rPr>
              <w:t>natural ventilation where possible</w:t>
            </w:r>
          </w:p>
          <w:p w14:paraId="6A722081" w14:textId="77777777" w:rsidR="00463E5D" w:rsidRPr="00B10656" w:rsidRDefault="00463E5D" w:rsidP="008F7C12">
            <w:pPr>
              <w:pStyle w:val="DHHStabletext"/>
              <w:rPr>
                <w:lang w:eastAsia="en-AU"/>
              </w:rPr>
            </w:pPr>
            <w:r w:rsidRPr="00B10656">
              <w:rPr>
                <w:lang w:eastAsia="en-AU"/>
              </w:rPr>
              <w:t>Include fixed external shading and internal blinds</w:t>
            </w:r>
          </w:p>
          <w:p w14:paraId="3755E9C1" w14:textId="42451FED" w:rsidR="00463E5D" w:rsidRPr="00B10656" w:rsidRDefault="00463E5D" w:rsidP="008F7C12">
            <w:pPr>
              <w:pStyle w:val="DHHStabletext"/>
              <w:rPr>
                <w:lang w:eastAsia="en-AU"/>
              </w:rPr>
            </w:pPr>
            <w:r w:rsidRPr="00B10656">
              <w:rPr>
                <w:lang w:eastAsia="en-AU"/>
              </w:rPr>
              <w:t>External materials designed to be touched have low conductivity such as wood</w:t>
            </w:r>
            <w:r w:rsidR="00B507C5">
              <w:rPr>
                <w:lang w:eastAsia="en-AU"/>
              </w:rPr>
              <w:t xml:space="preserve"> or </w:t>
            </w:r>
            <w:r w:rsidRPr="00B10656">
              <w:rPr>
                <w:lang w:eastAsia="en-AU"/>
              </w:rPr>
              <w:t>recycled plastic (such that they are not extremely hot after prolonged sun exposure)</w:t>
            </w:r>
          </w:p>
          <w:p w14:paraId="75F5525F" w14:textId="076BEA93" w:rsidR="00463E5D" w:rsidRPr="00B10656" w:rsidRDefault="00463E5D" w:rsidP="008F7C12">
            <w:pPr>
              <w:pStyle w:val="DHHStabletext"/>
              <w:rPr>
                <w:lang w:eastAsia="en-AU"/>
              </w:rPr>
            </w:pPr>
            <w:r w:rsidRPr="00B10656">
              <w:rPr>
                <w:lang w:eastAsia="en-AU"/>
              </w:rPr>
              <w:t>Increase efficiency</w:t>
            </w:r>
            <w:r w:rsidR="00B507C5">
              <w:rPr>
                <w:lang w:eastAsia="en-AU"/>
              </w:rPr>
              <w:t xml:space="preserve"> or </w:t>
            </w:r>
            <w:r w:rsidRPr="00B10656">
              <w:rPr>
                <w:lang w:eastAsia="en-AU"/>
              </w:rPr>
              <w:t>capacity of HVAC systems, demand control ventilation per AS1668.2</w:t>
            </w:r>
          </w:p>
          <w:p w14:paraId="5F660EBB" w14:textId="77777777" w:rsidR="00463E5D" w:rsidRPr="00B10656" w:rsidRDefault="00463E5D" w:rsidP="008F7C12">
            <w:pPr>
              <w:pStyle w:val="DHHStabletext"/>
            </w:pPr>
            <w:r w:rsidRPr="00B10656">
              <w:rPr>
                <w:lang w:eastAsia="en-AU"/>
              </w:rPr>
              <w:t>Include strategies to reduce operational energy</w:t>
            </w:r>
          </w:p>
        </w:tc>
      </w:tr>
      <w:tr w:rsidR="00B507C5" w:rsidRPr="00B10656" w14:paraId="2997FAA6" w14:textId="77777777" w:rsidTr="0F4D7AD6">
        <w:tc>
          <w:tcPr>
            <w:tcW w:w="1590" w:type="dxa"/>
          </w:tcPr>
          <w:p w14:paraId="3CE1EF9A" w14:textId="77777777" w:rsidR="00463E5D" w:rsidRPr="008F7C12" w:rsidRDefault="00463E5D" w:rsidP="008F7C12">
            <w:pPr>
              <w:pStyle w:val="DHHStabletext"/>
              <w:rPr>
                <w:b/>
                <w:bCs/>
                <w:lang w:eastAsia="en-AU"/>
              </w:rPr>
            </w:pPr>
            <w:r w:rsidRPr="008F7C12">
              <w:rPr>
                <w:b/>
                <w:bCs/>
                <w:lang w:eastAsia="en-AU"/>
              </w:rPr>
              <w:t>Bushfires</w:t>
            </w:r>
          </w:p>
        </w:tc>
        <w:tc>
          <w:tcPr>
            <w:tcW w:w="3608" w:type="dxa"/>
          </w:tcPr>
          <w:p w14:paraId="42B1AEA7" w14:textId="77777777" w:rsidR="00463E5D" w:rsidRPr="00B10656" w:rsidRDefault="00463E5D" w:rsidP="008F7C12">
            <w:pPr>
              <w:pStyle w:val="DHHStabletext"/>
              <w:rPr>
                <w:lang w:eastAsia="en-AU"/>
              </w:rPr>
            </w:pPr>
            <w:r w:rsidRPr="00B10656">
              <w:rPr>
                <w:lang w:eastAsia="en-AU"/>
              </w:rPr>
              <w:t>Increased severity and number of bushfires causing smoke, fire and water damage to property and assets</w:t>
            </w:r>
          </w:p>
          <w:p w14:paraId="35860FFD" w14:textId="77777777" w:rsidR="00463E5D" w:rsidRPr="00B10656" w:rsidRDefault="00463E5D" w:rsidP="008F7C12">
            <w:pPr>
              <w:pStyle w:val="DHHStabletext"/>
              <w:rPr>
                <w:lang w:eastAsia="en-AU"/>
              </w:rPr>
            </w:pPr>
            <w:r w:rsidRPr="00B10656">
              <w:rPr>
                <w:lang w:eastAsia="en-AU"/>
              </w:rPr>
              <w:t>Increased risk to the health and safety of people and higher demand on emergency services and healthcare facilities</w:t>
            </w:r>
          </w:p>
        </w:tc>
        <w:tc>
          <w:tcPr>
            <w:tcW w:w="4300" w:type="dxa"/>
          </w:tcPr>
          <w:p w14:paraId="73203626" w14:textId="77777777" w:rsidR="00463E5D" w:rsidRPr="00B10656" w:rsidRDefault="00463E5D" w:rsidP="008F7C12">
            <w:pPr>
              <w:pStyle w:val="DHHStabletext"/>
              <w:rPr>
                <w:lang w:eastAsia="en-AU"/>
              </w:rPr>
            </w:pPr>
            <w:r w:rsidRPr="00B10656">
              <w:rPr>
                <w:lang w:eastAsia="en-AU"/>
              </w:rPr>
              <w:t>Avoid proximity to bushfire prone areas</w:t>
            </w:r>
          </w:p>
          <w:p w14:paraId="35CA3675" w14:textId="77777777" w:rsidR="00463E5D" w:rsidRPr="00B10656" w:rsidRDefault="00463E5D" w:rsidP="008F7C12">
            <w:pPr>
              <w:pStyle w:val="DHHStabletext"/>
              <w:rPr>
                <w:lang w:eastAsia="en-AU"/>
              </w:rPr>
            </w:pPr>
            <w:r w:rsidRPr="00B10656">
              <w:rPr>
                <w:lang w:eastAsia="en-AU"/>
              </w:rPr>
              <w:t>Build to, or exceed, appropriate bushfire standards</w:t>
            </w:r>
          </w:p>
        </w:tc>
      </w:tr>
      <w:tr w:rsidR="00B507C5" w:rsidRPr="00B10656" w14:paraId="76120B83" w14:textId="77777777" w:rsidTr="0F4D7AD6">
        <w:tc>
          <w:tcPr>
            <w:tcW w:w="1590" w:type="dxa"/>
          </w:tcPr>
          <w:p w14:paraId="46778B78" w14:textId="77777777" w:rsidR="00463E5D" w:rsidRPr="008F7C12" w:rsidRDefault="00463E5D" w:rsidP="008F7C12">
            <w:pPr>
              <w:pStyle w:val="DHHStabletext"/>
              <w:rPr>
                <w:b/>
                <w:bCs/>
                <w:lang w:eastAsia="en-AU"/>
              </w:rPr>
            </w:pPr>
            <w:r w:rsidRPr="008F7C12">
              <w:rPr>
                <w:b/>
                <w:bCs/>
                <w:lang w:eastAsia="en-AU"/>
              </w:rPr>
              <w:t>Extreme rainfall, storm, hail and high wind events</w:t>
            </w:r>
          </w:p>
        </w:tc>
        <w:tc>
          <w:tcPr>
            <w:tcW w:w="3608" w:type="dxa"/>
          </w:tcPr>
          <w:p w14:paraId="732E5A46" w14:textId="77777777" w:rsidR="00463E5D" w:rsidRPr="00B10656" w:rsidRDefault="00463E5D" w:rsidP="008F7C12">
            <w:pPr>
              <w:pStyle w:val="DHHStabletext"/>
              <w:rPr>
                <w:lang w:eastAsia="en-AU"/>
              </w:rPr>
            </w:pPr>
            <w:r w:rsidRPr="00B10656">
              <w:rPr>
                <w:lang w:eastAsia="en-AU"/>
              </w:rPr>
              <w:t>Localised flooding leading to property damage and potential sewerage and stormwater system overflow, limiting access and egress</w:t>
            </w:r>
          </w:p>
          <w:p w14:paraId="544A2DE8" w14:textId="77777777" w:rsidR="00463E5D" w:rsidRPr="00B10656" w:rsidRDefault="00463E5D" w:rsidP="008F7C12">
            <w:pPr>
              <w:pStyle w:val="DHHStabletext"/>
              <w:rPr>
                <w:lang w:eastAsia="en-AU"/>
              </w:rPr>
            </w:pPr>
            <w:r w:rsidRPr="00B10656">
              <w:rPr>
                <w:lang w:eastAsia="en-AU"/>
              </w:rPr>
              <w:t>Falling trees and branches, impacting buildings, people, transport and access</w:t>
            </w:r>
          </w:p>
          <w:p w14:paraId="3CD00E80" w14:textId="77777777" w:rsidR="00463E5D" w:rsidRPr="00B10656" w:rsidRDefault="00463E5D" w:rsidP="008F7C12">
            <w:pPr>
              <w:pStyle w:val="DHHStabletext"/>
              <w:rPr>
                <w:lang w:eastAsia="en-AU"/>
              </w:rPr>
            </w:pPr>
            <w:r w:rsidRPr="00B10656">
              <w:rPr>
                <w:lang w:eastAsia="en-AU"/>
              </w:rPr>
              <w:t>Wind, hail and rain damage to building fixtures and structure</w:t>
            </w:r>
          </w:p>
        </w:tc>
        <w:tc>
          <w:tcPr>
            <w:tcW w:w="4300" w:type="dxa"/>
          </w:tcPr>
          <w:p w14:paraId="14C90996" w14:textId="77777777" w:rsidR="00463E5D" w:rsidRPr="00B10656" w:rsidRDefault="00463E5D" w:rsidP="008F7C12">
            <w:pPr>
              <w:pStyle w:val="DHHStabletext"/>
              <w:rPr>
                <w:lang w:eastAsia="en-AU"/>
              </w:rPr>
            </w:pPr>
            <w:r w:rsidRPr="00B10656">
              <w:rPr>
                <w:lang w:eastAsia="en-AU"/>
              </w:rPr>
              <w:t>Secure signage and fixtures to resist extreme storm events</w:t>
            </w:r>
          </w:p>
          <w:p w14:paraId="7F818519" w14:textId="77777777" w:rsidR="00463E5D" w:rsidRPr="00B10656" w:rsidRDefault="00463E5D" w:rsidP="008F7C12">
            <w:pPr>
              <w:pStyle w:val="DHHStabletext"/>
              <w:rPr>
                <w:lang w:eastAsia="en-AU"/>
              </w:rPr>
            </w:pPr>
            <w:r w:rsidRPr="00B10656">
              <w:rPr>
                <w:lang w:eastAsia="en-AU"/>
              </w:rPr>
              <w:t>Ensure built land surfaces are permeable</w:t>
            </w:r>
          </w:p>
          <w:p w14:paraId="26DC0678" w14:textId="77777777" w:rsidR="00463E5D" w:rsidRPr="00B10656" w:rsidRDefault="00463E5D" w:rsidP="008F7C12">
            <w:pPr>
              <w:pStyle w:val="DHHStabletext"/>
              <w:rPr>
                <w:lang w:eastAsia="en-AU"/>
              </w:rPr>
            </w:pPr>
            <w:r w:rsidRPr="00B10656">
              <w:rPr>
                <w:lang w:eastAsia="en-AU"/>
              </w:rPr>
              <w:t>Select appropriate landscaping to mitigate. Include for a tree maintenance plan.</w:t>
            </w:r>
          </w:p>
          <w:p w14:paraId="61F10322" w14:textId="535A38FF" w:rsidR="00463E5D" w:rsidRPr="00B10656" w:rsidRDefault="00463E5D" w:rsidP="008F7C12">
            <w:pPr>
              <w:pStyle w:val="DHHStabletext"/>
              <w:rPr>
                <w:lang w:eastAsia="en-AU"/>
              </w:rPr>
            </w:pPr>
            <w:r w:rsidRPr="00B10656">
              <w:rPr>
                <w:lang w:eastAsia="en-AU"/>
              </w:rPr>
              <w:t>Design for future flood levels</w:t>
            </w:r>
            <w:r w:rsidR="00B507C5">
              <w:rPr>
                <w:lang w:eastAsia="en-AU"/>
              </w:rPr>
              <w:t>,</w:t>
            </w:r>
            <w:r w:rsidRPr="00B10656">
              <w:rPr>
                <w:lang w:eastAsia="en-AU"/>
              </w:rPr>
              <w:t xml:space="preserve"> rainfall intensity</w:t>
            </w:r>
          </w:p>
        </w:tc>
      </w:tr>
      <w:tr w:rsidR="00B507C5" w:rsidRPr="00B10656" w14:paraId="58864849" w14:textId="77777777" w:rsidTr="0F4D7AD6">
        <w:tc>
          <w:tcPr>
            <w:tcW w:w="1590" w:type="dxa"/>
          </w:tcPr>
          <w:p w14:paraId="2D508A77" w14:textId="77777777" w:rsidR="00463E5D" w:rsidRPr="008F7C12" w:rsidRDefault="00463E5D" w:rsidP="008F7C12">
            <w:pPr>
              <w:pStyle w:val="DHHStabletext"/>
              <w:rPr>
                <w:b/>
                <w:bCs/>
                <w:lang w:eastAsia="en-AU"/>
              </w:rPr>
            </w:pPr>
            <w:r w:rsidRPr="008F7C12">
              <w:rPr>
                <w:b/>
                <w:bCs/>
                <w:lang w:eastAsia="en-AU"/>
              </w:rPr>
              <w:t>Sea level rise and storm surge</w:t>
            </w:r>
          </w:p>
        </w:tc>
        <w:tc>
          <w:tcPr>
            <w:tcW w:w="3608" w:type="dxa"/>
          </w:tcPr>
          <w:p w14:paraId="05DCC409" w14:textId="77777777" w:rsidR="00463E5D" w:rsidRPr="00B10656" w:rsidRDefault="00463E5D" w:rsidP="008F7C12">
            <w:pPr>
              <w:pStyle w:val="DHHStabletext"/>
              <w:rPr>
                <w:lang w:eastAsia="en-AU"/>
              </w:rPr>
            </w:pPr>
            <w:r w:rsidRPr="00B10656">
              <w:rPr>
                <w:lang w:eastAsia="en-AU"/>
              </w:rPr>
              <w:t>Intensified rates of coastal erosion, resulting in property loss and land damage and reduced access to open space</w:t>
            </w:r>
          </w:p>
          <w:p w14:paraId="015947B8" w14:textId="77777777" w:rsidR="00463E5D" w:rsidRPr="00B10656" w:rsidRDefault="00463E5D" w:rsidP="008F7C12">
            <w:pPr>
              <w:pStyle w:val="DHHStabletext"/>
              <w:rPr>
                <w:lang w:eastAsia="en-AU"/>
              </w:rPr>
            </w:pPr>
            <w:r w:rsidRPr="00B10656">
              <w:rPr>
                <w:lang w:eastAsia="en-AU"/>
              </w:rPr>
              <w:t>Increased risk of localised flooding limiting access and business continuity, increasing damage and insurance premiums</w:t>
            </w:r>
          </w:p>
          <w:p w14:paraId="59210508" w14:textId="77777777" w:rsidR="00463E5D" w:rsidRPr="00B10656" w:rsidRDefault="00463E5D" w:rsidP="008F7C12">
            <w:pPr>
              <w:pStyle w:val="DHHStabletext"/>
              <w:rPr>
                <w:lang w:eastAsia="en-AU"/>
              </w:rPr>
            </w:pPr>
            <w:r w:rsidRPr="00B10656">
              <w:rPr>
                <w:lang w:eastAsia="en-AU"/>
              </w:rPr>
              <w:t xml:space="preserve">Increased salt spray and seawater intrusion resulting in increased </w:t>
            </w:r>
            <w:r w:rsidRPr="00B10656">
              <w:rPr>
                <w:lang w:eastAsia="en-AU"/>
              </w:rPr>
              <w:lastRenderedPageBreak/>
              <w:t>corrosion and impacts on structural integrity of infrastructure and assets</w:t>
            </w:r>
          </w:p>
        </w:tc>
        <w:tc>
          <w:tcPr>
            <w:tcW w:w="4300" w:type="dxa"/>
          </w:tcPr>
          <w:p w14:paraId="62CADDAB" w14:textId="77777777" w:rsidR="00463E5D" w:rsidRPr="00B10656" w:rsidRDefault="00463E5D" w:rsidP="008F7C12">
            <w:pPr>
              <w:pStyle w:val="DHHStabletext"/>
              <w:rPr>
                <w:lang w:eastAsia="en-AU"/>
              </w:rPr>
            </w:pPr>
            <w:r w:rsidRPr="00B10656">
              <w:rPr>
                <w:lang w:eastAsia="en-AU"/>
              </w:rPr>
              <w:lastRenderedPageBreak/>
              <w:t>Incorporate water sensitive urban design</w:t>
            </w:r>
          </w:p>
          <w:p w14:paraId="1BA6E5A8" w14:textId="2035ABDD" w:rsidR="00463E5D" w:rsidRPr="00B10656" w:rsidRDefault="00463E5D" w:rsidP="008F7C12">
            <w:pPr>
              <w:pStyle w:val="DHHStabletext"/>
              <w:rPr>
                <w:lang w:eastAsia="en-AU"/>
              </w:rPr>
            </w:pPr>
            <w:r w:rsidRPr="00B10656">
              <w:rPr>
                <w:lang w:eastAsia="en-AU"/>
              </w:rPr>
              <w:t>Design for future flood levels</w:t>
            </w:r>
            <w:r w:rsidR="00B507C5">
              <w:rPr>
                <w:lang w:eastAsia="en-AU"/>
              </w:rPr>
              <w:t>,</w:t>
            </w:r>
            <w:r w:rsidRPr="00B10656">
              <w:rPr>
                <w:lang w:eastAsia="en-AU"/>
              </w:rPr>
              <w:t xml:space="preserve"> rainfall intensity</w:t>
            </w:r>
          </w:p>
          <w:p w14:paraId="6CC50D29" w14:textId="74C369C2" w:rsidR="00463E5D" w:rsidRPr="00B10656" w:rsidRDefault="00463E5D" w:rsidP="008F7C12">
            <w:pPr>
              <w:pStyle w:val="DHHStabletext"/>
              <w:rPr>
                <w:lang w:eastAsia="en-AU"/>
              </w:rPr>
            </w:pPr>
            <w:r w:rsidRPr="00B10656">
              <w:rPr>
                <w:lang w:eastAsia="en-AU"/>
              </w:rPr>
              <w:t>Avoid proximity to a floodplain, waterway or coast. If unavoidable, design for future flood levels</w:t>
            </w:r>
            <w:r w:rsidR="00B507C5">
              <w:rPr>
                <w:lang w:eastAsia="en-AU"/>
              </w:rPr>
              <w:t xml:space="preserve">, </w:t>
            </w:r>
            <w:r w:rsidRPr="00B10656">
              <w:rPr>
                <w:lang w:eastAsia="en-AU"/>
              </w:rPr>
              <w:t>rainfall intensity (raise building FFL, essential services)</w:t>
            </w:r>
          </w:p>
          <w:p w14:paraId="5E96C166" w14:textId="77777777" w:rsidR="00463E5D" w:rsidRPr="00B10656" w:rsidRDefault="00463E5D" w:rsidP="008F7C12">
            <w:pPr>
              <w:pStyle w:val="DHHStabletext"/>
              <w:rPr>
                <w:lang w:eastAsia="en-AU"/>
              </w:rPr>
            </w:pPr>
            <w:r w:rsidRPr="00B10656">
              <w:rPr>
                <w:lang w:eastAsia="en-AU"/>
              </w:rPr>
              <w:t>Select materials resilient to local environment</w:t>
            </w:r>
          </w:p>
        </w:tc>
      </w:tr>
      <w:tr w:rsidR="00B507C5" w:rsidRPr="00B10656" w14:paraId="63C8DAFD" w14:textId="77777777" w:rsidTr="0F4D7AD6">
        <w:tc>
          <w:tcPr>
            <w:tcW w:w="1590" w:type="dxa"/>
          </w:tcPr>
          <w:p w14:paraId="328FF761" w14:textId="77777777" w:rsidR="00463E5D" w:rsidRPr="008F7C12" w:rsidRDefault="00463E5D" w:rsidP="008F7C12">
            <w:pPr>
              <w:pStyle w:val="DHHStabletext"/>
              <w:rPr>
                <w:b/>
                <w:bCs/>
                <w:lang w:eastAsia="en-AU"/>
              </w:rPr>
            </w:pPr>
            <w:r w:rsidRPr="008F7C12">
              <w:rPr>
                <w:b/>
                <w:bCs/>
                <w:lang w:eastAsia="en-AU"/>
              </w:rPr>
              <w:t>Reduced rainfall rates</w:t>
            </w:r>
          </w:p>
        </w:tc>
        <w:tc>
          <w:tcPr>
            <w:tcW w:w="3608" w:type="dxa"/>
          </w:tcPr>
          <w:p w14:paraId="58121C6E" w14:textId="77777777" w:rsidR="00463E5D" w:rsidRPr="00B10656" w:rsidRDefault="00463E5D" w:rsidP="008F7C12">
            <w:pPr>
              <w:pStyle w:val="DHHStabletext"/>
              <w:rPr>
                <w:lang w:eastAsia="en-AU"/>
              </w:rPr>
            </w:pPr>
            <w:r w:rsidRPr="00B10656">
              <w:rPr>
                <w:lang w:eastAsia="en-AU"/>
              </w:rPr>
              <w:t>Impacts on building structures and materials, increasing risks of movement, cracking and failure of building envelopes</w:t>
            </w:r>
          </w:p>
          <w:p w14:paraId="49D979C8" w14:textId="08A7EF5F" w:rsidR="00463E5D" w:rsidRPr="00B10656" w:rsidRDefault="00463E5D" w:rsidP="008F7C12">
            <w:pPr>
              <w:pStyle w:val="DHHStabletext"/>
              <w:rPr>
                <w:lang w:eastAsia="en-AU"/>
              </w:rPr>
            </w:pPr>
            <w:r w:rsidRPr="00B10656">
              <w:rPr>
                <w:lang w:eastAsia="en-AU"/>
              </w:rPr>
              <w:t>Decreased levels of soil moisture, impacting building foundations (</w:t>
            </w:r>
            <w:r w:rsidR="00B507C5">
              <w:rPr>
                <w:lang w:eastAsia="en-AU"/>
              </w:rPr>
              <w:t xml:space="preserve">such as </w:t>
            </w:r>
            <w:r w:rsidRPr="00B10656">
              <w:rPr>
                <w:lang w:eastAsia="en-AU"/>
              </w:rPr>
              <w:t>movement)</w:t>
            </w:r>
          </w:p>
          <w:p w14:paraId="3721D4FC" w14:textId="77777777" w:rsidR="00463E5D" w:rsidRPr="00B10656" w:rsidRDefault="00463E5D" w:rsidP="008F7C12">
            <w:pPr>
              <w:pStyle w:val="DHHStabletext"/>
              <w:rPr>
                <w:lang w:eastAsia="en-AU"/>
              </w:rPr>
            </w:pPr>
            <w:r w:rsidRPr="00B10656">
              <w:rPr>
                <w:lang w:eastAsia="en-AU"/>
              </w:rPr>
              <w:t>Reduction in harvestable rainwater</w:t>
            </w:r>
          </w:p>
          <w:p w14:paraId="27F48D88" w14:textId="77777777" w:rsidR="00463E5D" w:rsidRPr="00B10656" w:rsidRDefault="00463E5D" w:rsidP="008F7C12">
            <w:pPr>
              <w:pStyle w:val="DHHStabletext"/>
              <w:rPr>
                <w:lang w:eastAsia="en-AU"/>
              </w:rPr>
            </w:pPr>
            <w:r w:rsidRPr="00B10656">
              <w:rPr>
                <w:lang w:eastAsia="en-AU"/>
              </w:rPr>
              <w:t>Increased irrigation requirements, reduced plant selections</w:t>
            </w:r>
          </w:p>
        </w:tc>
        <w:tc>
          <w:tcPr>
            <w:tcW w:w="4300" w:type="dxa"/>
          </w:tcPr>
          <w:p w14:paraId="6BE666E8" w14:textId="77777777" w:rsidR="00463E5D" w:rsidRPr="00B10656" w:rsidRDefault="00463E5D" w:rsidP="008F7C12">
            <w:pPr>
              <w:pStyle w:val="DHHStabletext"/>
              <w:rPr>
                <w:lang w:eastAsia="en-AU"/>
              </w:rPr>
            </w:pPr>
            <w:r w:rsidRPr="00B10656">
              <w:rPr>
                <w:lang w:eastAsia="en-AU"/>
              </w:rPr>
              <w:t>Select drought and heat tolerant indigenous plants and grasses</w:t>
            </w:r>
          </w:p>
          <w:p w14:paraId="0106BD95" w14:textId="77777777" w:rsidR="00463E5D" w:rsidRPr="00B10656" w:rsidRDefault="00463E5D" w:rsidP="008F7C12">
            <w:pPr>
              <w:pStyle w:val="DHHStabletext"/>
              <w:rPr>
                <w:lang w:eastAsia="en-AU"/>
              </w:rPr>
            </w:pPr>
            <w:r w:rsidRPr="00B10656">
              <w:rPr>
                <w:lang w:eastAsia="en-AU"/>
              </w:rPr>
              <w:t>Select plants to provide shade where appropriate</w:t>
            </w:r>
          </w:p>
          <w:p w14:paraId="7AA3B4CC" w14:textId="77777777" w:rsidR="00463E5D" w:rsidRPr="00B10656" w:rsidRDefault="00463E5D" w:rsidP="008F7C12">
            <w:pPr>
              <w:pStyle w:val="DHHStabletext"/>
              <w:rPr>
                <w:lang w:eastAsia="en-AU"/>
              </w:rPr>
            </w:pPr>
            <w:r w:rsidRPr="00B10656">
              <w:rPr>
                <w:lang w:eastAsia="en-AU"/>
              </w:rPr>
              <w:t>Increase water efficiency of fittings, fixtures and services</w:t>
            </w:r>
          </w:p>
          <w:p w14:paraId="755BF4BD" w14:textId="77777777" w:rsidR="00463E5D" w:rsidRPr="00B10656" w:rsidRDefault="00463E5D" w:rsidP="008F7C12">
            <w:pPr>
              <w:pStyle w:val="DHHStabletext"/>
              <w:rPr>
                <w:lang w:eastAsia="en-AU"/>
              </w:rPr>
            </w:pPr>
            <w:r w:rsidRPr="00B10656">
              <w:rPr>
                <w:lang w:eastAsia="en-AU"/>
              </w:rPr>
              <w:t>Ensure reliable potable water supply and collect recycled water for additional resilience</w:t>
            </w:r>
          </w:p>
        </w:tc>
      </w:tr>
      <w:tr w:rsidR="00B507C5" w:rsidRPr="00B10656" w14:paraId="4968194B" w14:textId="77777777" w:rsidTr="0F4D7AD6">
        <w:tc>
          <w:tcPr>
            <w:tcW w:w="1590" w:type="dxa"/>
          </w:tcPr>
          <w:p w14:paraId="2B85FE25" w14:textId="77777777" w:rsidR="00463E5D" w:rsidRPr="008F7C12" w:rsidRDefault="00463E5D" w:rsidP="008F7C12">
            <w:pPr>
              <w:pStyle w:val="DHHStabletext"/>
              <w:rPr>
                <w:b/>
                <w:bCs/>
                <w:lang w:eastAsia="en-AU"/>
              </w:rPr>
            </w:pPr>
            <w:r w:rsidRPr="008F7C12">
              <w:rPr>
                <w:b/>
                <w:bCs/>
                <w:lang w:eastAsia="en-AU"/>
              </w:rPr>
              <w:t>Other</w:t>
            </w:r>
          </w:p>
        </w:tc>
        <w:tc>
          <w:tcPr>
            <w:tcW w:w="3608" w:type="dxa"/>
          </w:tcPr>
          <w:p w14:paraId="4E7389F0" w14:textId="77777777" w:rsidR="00463E5D" w:rsidRPr="00B10656" w:rsidRDefault="00463E5D" w:rsidP="008F7C12">
            <w:pPr>
              <w:pStyle w:val="DHHStabletext"/>
              <w:rPr>
                <w:lang w:eastAsia="en-AU"/>
              </w:rPr>
            </w:pPr>
            <w:r w:rsidRPr="00B10656">
              <w:rPr>
                <w:lang w:eastAsia="en-AU"/>
              </w:rPr>
              <w:t>Increased risk of loss of road access in extreme weather events impacting ability of staff, patients, visitors, emergency response and suppliers to access healthcare facilities</w:t>
            </w:r>
          </w:p>
          <w:p w14:paraId="417F9461" w14:textId="77777777" w:rsidR="00463E5D" w:rsidRPr="00B10656" w:rsidRDefault="00463E5D" w:rsidP="008F7C12">
            <w:pPr>
              <w:pStyle w:val="DHHStabletext"/>
              <w:rPr>
                <w:lang w:eastAsia="en-AU"/>
              </w:rPr>
            </w:pPr>
            <w:r w:rsidRPr="00B10656">
              <w:rPr>
                <w:lang w:eastAsia="en-AU"/>
              </w:rPr>
              <w:t>Increased risk of loss of grid connectivity in extreme weather events</w:t>
            </w:r>
          </w:p>
        </w:tc>
        <w:tc>
          <w:tcPr>
            <w:tcW w:w="4300" w:type="dxa"/>
          </w:tcPr>
          <w:p w14:paraId="566C1F0F" w14:textId="77777777" w:rsidR="00463E5D" w:rsidRPr="00B10656" w:rsidRDefault="00463E5D" w:rsidP="008F7C12">
            <w:pPr>
              <w:pStyle w:val="DHHStabletext"/>
              <w:rPr>
                <w:lang w:eastAsia="en-AU"/>
              </w:rPr>
            </w:pPr>
            <w:r w:rsidRPr="00B10656">
              <w:rPr>
                <w:lang w:eastAsia="en-AU"/>
              </w:rPr>
              <w:t>Include climate risk in business continuity and emergency management plans, including procedures for staff, patients, visitors and logistics to access the site when access to roads are impacted</w:t>
            </w:r>
          </w:p>
          <w:p w14:paraId="0CF069C7" w14:textId="77777777" w:rsidR="00463E5D" w:rsidRPr="00B10656" w:rsidRDefault="00463E5D" w:rsidP="008F7C12">
            <w:pPr>
              <w:pStyle w:val="DHHStabletext"/>
              <w:rPr>
                <w:lang w:eastAsia="en-AU"/>
              </w:rPr>
            </w:pPr>
            <w:r w:rsidRPr="00B10656">
              <w:rPr>
                <w:lang w:eastAsia="en-AU"/>
              </w:rPr>
              <w:t>Link to or support of local health and wellbeing plans</w:t>
            </w:r>
          </w:p>
          <w:p w14:paraId="7E16BD46" w14:textId="77777777" w:rsidR="00463E5D" w:rsidRPr="00B10656" w:rsidRDefault="00463E5D" w:rsidP="008F7C12">
            <w:pPr>
              <w:pStyle w:val="DHHStabletext"/>
              <w:rPr>
                <w:lang w:eastAsia="en-AU"/>
              </w:rPr>
            </w:pPr>
            <w:r w:rsidRPr="00B10656">
              <w:rPr>
                <w:lang w:eastAsia="en-AU"/>
              </w:rPr>
              <w:t>Ensure continuity of essential engineering services</w:t>
            </w:r>
          </w:p>
        </w:tc>
      </w:tr>
    </w:tbl>
    <w:p w14:paraId="6749AEF8" w14:textId="77777777" w:rsidR="00463E5D" w:rsidRPr="00B10656" w:rsidRDefault="00463E5D" w:rsidP="00463E5D">
      <w:pPr>
        <w:pStyle w:val="DHHSbody"/>
      </w:pPr>
    </w:p>
    <w:p w14:paraId="3EA0B7FF" w14:textId="77777777" w:rsidR="00463E5D" w:rsidRPr="00B10656" w:rsidRDefault="00463E5D">
      <w:pPr>
        <w:rPr>
          <w:rFonts w:ascii="Arial" w:eastAsia="Times" w:hAnsi="Arial"/>
        </w:rPr>
      </w:pPr>
      <w:r w:rsidRPr="00B10656">
        <w:br w:type="page"/>
      </w:r>
    </w:p>
    <w:p w14:paraId="5CFA6B12" w14:textId="1F22EAE4" w:rsidR="00340EAF" w:rsidRPr="00B10656" w:rsidRDefault="007E024D" w:rsidP="005F1000">
      <w:pPr>
        <w:pStyle w:val="Heading1"/>
      </w:pPr>
      <w:bookmarkStart w:id="31" w:name="_Appendix_2:_Business"/>
      <w:bookmarkStart w:id="32" w:name="_Toc41414165"/>
      <w:bookmarkEnd w:id="31"/>
      <w:r w:rsidRPr="00B10656">
        <w:lastRenderedPageBreak/>
        <w:t>A</w:t>
      </w:r>
      <w:r w:rsidR="00340EAF" w:rsidRPr="00B10656">
        <w:t>ppendix</w:t>
      </w:r>
      <w:r w:rsidRPr="00B10656">
        <w:t xml:space="preserve"> </w:t>
      </w:r>
      <w:r w:rsidR="005F1000" w:rsidRPr="00B10656">
        <w:t>2</w:t>
      </w:r>
      <w:r w:rsidR="00463E5D" w:rsidRPr="00B10656">
        <w:t>:</w:t>
      </w:r>
      <w:r w:rsidR="00C43D2E" w:rsidRPr="00B10656">
        <w:t xml:space="preserve"> </w:t>
      </w:r>
      <w:r w:rsidR="00E56C45" w:rsidRPr="00B10656">
        <w:t>Business as usual</w:t>
      </w:r>
      <w:r w:rsidR="00340EAF" w:rsidRPr="00B10656">
        <w:t xml:space="preserve"> requirements</w:t>
      </w:r>
      <w:bookmarkEnd w:id="32"/>
    </w:p>
    <w:p w14:paraId="10B750F0" w14:textId="7E58F449" w:rsidR="00CF7D43" w:rsidRPr="00B10656" w:rsidRDefault="00340EAF" w:rsidP="00340EAF">
      <w:pPr>
        <w:pStyle w:val="Heading2"/>
      </w:pPr>
      <w:bookmarkStart w:id="33" w:name="_Toc41414166"/>
      <w:r w:rsidRPr="00B10656">
        <w:t>Systems, processes and</w:t>
      </w:r>
      <w:r w:rsidR="00CF7D43" w:rsidRPr="00B10656">
        <w:t xml:space="preserve"> guidance</w:t>
      </w:r>
      <w:bookmarkEnd w:id="33"/>
    </w:p>
    <w:p w14:paraId="65EB3D30" w14:textId="4CF0FA4D" w:rsidR="00897444" w:rsidRPr="00B10656" w:rsidRDefault="00897444" w:rsidP="00897444">
      <w:pPr>
        <w:pStyle w:val="DHHSbody"/>
      </w:pPr>
      <w:bookmarkStart w:id="34" w:name="_Hlk30692716"/>
      <w:r w:rsidRPr="00B10656">
        <w:t xml:space="preserve">The managing contractor (builder) </w:t>
      </w:r>
      <w:r w:rsidR="00340EAF" w:rsidRPr="00B10656">
        <w:t xml:space="preserve">is </w:t>
      </w:r>
      <w:r w:rsidRPr="00B10656">
        <w:t xml:space="preserve">to have an environmental management system developed in </w:t>
      </w:r>
      <w:r w:rsidR="0086794E" w:rsidRPr="00B10656">
        <w:t xml:space="preserve">line </w:t>
      </w:r>
      <w:r w:rsidRPr="00B10656">
        <w:t xml:space="preserve">with ISO 14001 and an environmental management plan in </w:t>
      </w:r>
      <w:r w:rsidR="0086794E" w:rsidRPr="00B10656">
        <w:t xml:space="preserve">line </w:t>
      </w:r>
      <w:r w:rsidRPr="00B10656">
        <w:t xml:space="preserve">with the NSW </w:t>
      </w:r>
      <w:r w:rsidRPr="00B10656">
        <w:rPr>
          <w:i/>
        </w:rPr>
        <w:t>Guideline for the preparation of environmental management plans</w:t>
      </w:r>
      <w:r w:rsidRPr="00B10656">
        <w:rPr>
          <w:rStyle w:val="FootnoteReference"/>
        </w:rPr>
        <w:footnoteReference w:id="5"/>
      </w:r>
      <w:r w:rsidRPr="00B10656">
        <w:t xml:space="preserve"> or similar.</w:t>
      </w:r>
    </w:p>
    <w:p w14:paraId="0C9758B2" w14:textId="0CB67141" w:rsidR="00897444" w:rsidRPr="00B10656" w:rsidRDefault="00340EAF" w:rsidP="00897444">
      <w:pPr>
        <w:pStyle w:val="DHHSbody"/>
      </w:pPr>
      <w:r w:rsidRPr="00B10656">
        <w:t>The building is to be c</w:t>
      </w:r>
      <w:r w:rsidR="00897444" w:rsidRPr="00B10656">
        <w:t>ommission</w:t>
      </w:r>
      <w:r w:rsidRPr="00B10656">
        <w:t>ed</w:t>
      </w:r>
      <w:r w:rsidR="00897444" w:rsidRPr="00B10656">
        <w:t xml:space="preserve"> in compliance with </w:t>
      </w:r>
      <w:r w:rsidRPr="00B10656">
        <w:t xml:space="preserve">the </w:t>
      </w:r>
      <w:r w:rsidR="00897444" w:rsidRPr="00B10656">
        <w:t>Chartered Institute of Building Services Engineers (CIBSE) commissioning code M.</w:t>
      </w:r>
    </w:p>
    <w:p w14:paraId="25325A9D" w14:textId="0198D588" w:rsidR="00897444" w:rsidRPr="00B10656" w:rsidRDefault="00340EAF" w:rsidP="00897444">
      <w:pPr>
        <w:pStyle w:val="DHHSbody"/>
      </w:pPr>
      <w:r w:rsidRPr="00B10656">
        <w:t>A</w:t>
      </w:r>
      <w:r w:rsidR="00897444" w:rsidRPr="00B10656">
        <w:t xml:space="preserve"> building user guide</w:t>
      </w:r>
      <w:r w:rsidRPr="00B10656">
        <w:t xml:space="preserve"> is to be provided to the operator</w:t>
      </w:r>
      <w:r w:rsidR="00897444" w:rsidRPr="00B10656">
        <w:t xml:space="preserve"> detailing:</w:t>
      </w:r>
    </w:p>
    <w:p w14:paraId="17CB0A7C" w14:textId="53BF4911" w:rsidR="00897444" w:rsidRPr="00B10656" w:rsidRDefault="00897444" w:rsidP="003A6111">
      <w:pPr>
        <w:pStyle w:val="DHHSbullet1"/>
      </w:pPr>
      <w:r w:rsidRPr="00B10656">
        <w:t>energy and environmental strategy for the building</w:t>
      </w:r>
    </w:p>
    <w:p w14:paraId="635DFB88" w14:textId="6C62FCFF" w:rsidR="00897444" w:rsidRPr="00B10656" w:rsidRDefault="00897444" w:rsidP="003A6111">
      <w:pPr>
        <w:pStyle w:val="DHHSbullet1"/>
      </w:pPr>
      <w:r w:rsidRPr="00B10656">
        <w:t>modelled performance targets</w:t>
      </w:r>
    </w:p>
    <w:p w14:paraId="27876AFF" w14:textId="2C90AB17" w:rsidR="00897444" w:rsidRPr="00B10656" w:rsidRDefault="00340EAF" w:rsidP="003A6111">
      <w:pPr>
        <w:pStyle w:val="DHHSbullet1"/>
      </w:pPr>
      <w:r w:rsidRPr="00B10656">
        <w:t xml:space="preserve">building </w:t>
      </w:r>
      <w:r w:rsidR="00897444" w:rsidRPr="00B10656">
        <w:t>monitoring system</w:t>
      </w:r>
    </w:p>
    <w:p w14:paraId="11208345" w14:textId="73F0645B" w:rsidR="00897444" w:rsidRPr="00B10656" w:rsidRDefault="00897444" w:rsidP="003A6111">
      <w:pPr>
        <w:pStyle w:val="DHHSbullet1"/>
      </w:pPr>
      <w:r w:rsidRPr="00B10656">
        <w:t xml:space="preserve">details of sustainable features </w:t>
      </w:r>
      <w:r w:rsidR="00340EAF" w:rsidRPr="00B10656">
        <w:t>and any operational requirements.</w:t>
      </w:r>
    </w:p>
    <w:p w14:paraId="7349CED2" w14:textId="3793E316" w:rsidR="00897444" w:rsidRPr="00B10656" w:rsidRDefault="00340EAF" w:rsidP="003A6111">
      <w:pPr>
        <w:pStyle w:val="DHHSbodyafterbullets"/>
      </w:pPr>
      <w:r w:rsidRPr="00B10656">
        <w:t>Provi</w:t>
      </w:r>
      <w:r w:rsidR="00FB6A7D" w:rsidRPr="00B10656">
        <w:t>de VHHSBA</w:t>
      </w:r>
      <w:r w:rsidR="00B507C5">
        <w:t>,</w:t>
      </w:r>
      <w:r w:rsidR="00FB6A7D" w:rsidRPr="00B10656">
        <w:t xml:space="preserve"> via</w:t>
      </w:r>
      <w:r w:rsidRPr="00B10656">
        <w:t xml:space="preserve"> </w:t>
      </w:r>
      <w:r w:rsidR="0086794E" w:rsidRPr="00B10656">
        <w:t xml:space="preserve">email to </w:t>
      </w:r>
      <w:r w:rsidR="0086794E" w:rsidRPr="008F7C12">
        <w:rPr>
          <w:rStyle w:val="Strong"/>
        </w:rPr>
        <w:t>edms@dhhs.vic.gov.au</w:t>
      </w:r>
      <w:r w:rsidR="00B507C5" w:rsidRPr="008F7C12">
        <w:rPr>
          <w:rStyle w:val="Strong"/>
          <w:b w:val="0"/>
          <w:bCs w:val="0"/>
        </w:rPr>
        <w:t>,</w:t>
      </w:r>
      <w:r w:rsidRPr="00B10656">
        <w:t xml:space="preserve"> </w:t>
      </w:r>
      <w:r w:rsidR="00897444" w:rsidRPr="00B10656">
        <w:t xml:space="preserve">the </w:t>
      </w:r>
      <w:r w:rsidR="00FB6A7D" w:rsidRPr="00B10656">
        <w:t>e</w:t>
      </w:r>
      <w:r w:rsidR="00897444" w:rsidRPr="00B10656">
        <w:t xml:space="preserve">nvironmental </w:t>
      </w:r>
      <w:r w:rsidR="00FB6A7D" w:rsidRPr="00B10656">
        <w:t>d</w:t>
      </w:r>
      <w:r w:rsidR="00897444" w:rsidRPr="00B10656">
        <w:t xml:space="preserve">ata </w:t>
      </w:r>
      <w:r w:rsidR="00FB6A7D" w:rsidRPr="00B10656">
        <w:t>m</w:t>
      </w:r>
      <w:r w:rsidR="00897444" w:rsidRPr="00B10656">
        <w:t xml:space="preserve">anagement </w:t>
      </w:r>
      <w:r w:rsidR="00FB6A7D" w:rsidRPr="00B10656">
        <w:t>s</w:t>
      </w:r>
      <w:r w:rsidR="00897444" w:rsidRPr="00B10656">
        <w:t xml:space="preserve">ystem (EDMS) </w:t>
      </w:r>
      <w:r w:rsidR="00FB6A7D" w:rsidRPr="00B10656">
        <w:t>requirements</w:t>
      </w:r>
      <w:r w:rsidR="00897444" w:rsidRPr="00B10656">
        <w:t xml:space="preserve"> template</w:t>
      </w:r>
      <w:r w:rsidRPr="00B10656">
        <w:t xml:space="preserve"> (see </w:t>
      </w:r>
      <w:hyperlink w:anchor="_Appendix_5:_Data" w:history="1">
        <w:r w:rsidR="00897444" w:rsidRPr="008F7C12">
          <w:rPr>
            <w:rStyle w:val="Hyperlink"/>
            <w:b/>
            <w:bCs/>
          </w:rPr>
          <w:t xml:space="preserve">Appendix </w:t>
        </w:r>
        <w:r w:rsidR="005F1000" w:rsidRPr="008F7C12">
          <w:rPr>
            <w:rStyle w:val="Hyperlink"/>
            <w:b/>
            <w:bCs/>
          </w:rPr>
          <w:t>5</w:t>
        </w:r>
      </w:hyperlink>
      <w:r w:rsidRPr="00B10656">
        <w:t>)</w:t>
      </w:r>
      <w:r w:rsidR="00897444" w:rsidRPr="00B10656">
        <w:t>.</w:t>
      </w:r>
    </w:p>
    <w:p w14:paraId="71903264" w14:textId="3F7B854E" w:rsidR="00897444" w:rsidRPr="00B10656" w:rsidRDefault="00897444" w:rsidP="00897444">
      <w:pPr>
        <w:pStyle w:val="DHHSbody"/>
      </w:pPr>
      <w:r w:rsidRPr="00B10656">
        <w:t>Post-occupancy evaluations of energy</w:t>
      </w:r>
      <w:r w:rsidR="00597BD4" w:rsidRPr="00B10656">
        <w:t xml:space="preserve"> and</w:t>
      </w:r>
      <w:r w:rsidRPr="00B10656">
        <w:t xml:space="preserve"> water targets</w:t>
      </w:r>
      <w:r w:rsidR="00597BD4" w:rsidRPr="00B10656">
        <w:t xml:space="preserve"> and waste measures</w:t>
      </w:r>
      <w:r w:rsidRPr="00B10656">
        <w:t xml:space="preserve"> against actual building performance</w:t>
      </w:r>
      <w:r w:rsidR="00340EAF" w:rsidRPr="00B10656">
        <w:t xml:space="preserve"> within </w:t>
      </w:r>
      <w:r w:rsidR="00B507C5" w:rsidRPr="008F7C12">
        <w:rPr>
          <w:b/>
          <w:bCs/>
        </w:rPr>
        <w:t>six</w:t>
      </w:r>
      <w:r w:rsidR="00B507C5" w:rsidRPr="00B10656">
        <w:t xml:space="preserve"> </w:t>
      </w:r>
      <w:r w:rsidR="00340EAF" w:rsidRPr="00B10656">
        <w:t>months of practical completion</w:t>
      </w:r>
      <w:r w:rsidRPr="00B10656">
        <w:t xml:space="preserve">. </w:t>
      </w:r>
      <w:r w:rsidR="00FB6A7D" w:rsidRPr="00B10656">
        <w:t>A</w:t>
      </w:r>
      <w:r w:rsidRPr="00B10656">
        <w:t xml:space="preserve">ctions </w:t>
      </w:r>
      <w:r w:rsidR="00FB6A7D" w:rsidRPr="00B10656">
        <w:t>required</w:t>
      </w:r>
      <w:r w:rsidRPr="00B10656">
        <w:t xml:space="preserve"> to address any identified discrepancies</w:t>
      </w:r>
      <w:r w:rsidR="005C6229" w:rsidRPr="00B10656">
        <w:t xml:space="preserve"> and addressed through defects and liability</w:t>
      </w:r>
      <w:r w:rsidRPr="00B10656">
        <w:t>.</w:t>
      </w:r>
    </w:p>
    <w:p w14:paraId="4982EEDB" w14:textId="3102F1DF" w:rsidR="00897444" w:rsidRPr="00B10656" w:rsidRDefault="00897444" w:rsidP="005C6229">
      <w:pPr>
        <w:pStyle w:val="Heading2"/>
      </w:pPr>
      <w:bookmarkStart w:id="35" w:name="_Toc41414167"/>
      <w:bookmarkEnd w:id="34"/>
      <w:r w:rsidRPr="00B10656">
        <w:t>Indoor environment quality</w:t>
      </w:r>
      <w:bookmarkEnd w:id="35"/>
    </w:p>
    <w:p w14:paraId="35C055EB" w14:textId="07AAB10B" w:rsidR="00897444" w:rsidRPr="00B10656" w:rsidRDefault="005C6229" w:rsidP="003A6111">
      <w:pPr>
        <w:pStyle w:val="DHHSbody"/>
      </w:pPr>
      <w:r w:rsidRPr="00B10656">
        <w:t>D</w:t>
      </w:r>
      <w:r w:rsidR="00897444" w:rsidRPr="00B10656">
        <w:t xml:space="preserve">esign and internal layout to provide daylight for occupied functional areas (all areas likely to be occupied for at least one continuous hour per day). </w:t>
      </w:r>
    </w:p>
    <w:p w14:paraId="2EACDE6E" w14:textId="2E2FF2A6" w:rsidR="00897444" w:rsidRPr="00B10656" w:rsidRDefault="005C6229" w:rsidP="003A6111">
      <w:pPr>
        <w:pStyle w:val="DHHSbody"/>
      </w:pPr>
      <w:r w:rsidRPr="00B10656">
        <w:t>I</w:t>
      </w:r>
      <w:r w:rsidR="00897444" w:rsidRPr="00B10656">
        <w:t>nternal layout to reduce excessive solar heat gain for patient areas.</w:t>
      </w:r>
    </w:p>
    <w:p w14:paraId="38DDF56F" w14:textId="77777777" w:rsidR="00897444" w:rsidRPr="00B10656" w:rsidRDefault="00897444" w:rsidP="003A6111">
      <w:pPr>
        <w:pStyle w:val="DHHSbody"/>
      </w:pPr>
      <w:r w:rsidRPr="00B10656">
        <w:t>Treat doorways and other external openings to manage prevailing winds and draughts.</w:t>
      </w:r>
    </w:p>
    <w:p w14:paraId="361D6423" w14:textId="77777777" w:rsidR="00897444" w:rsidRPr="00B10656" w:rsidRDefault="00897444" w:rsidP="003A6111">
      <w:pPr>
        <w:pStyle w:val="DHHSbody"/>
      </w:pPr>
      <w:r w:rsidRPr="00B10656">
        <w:t>Inclusion of internal stairs to promote internal staff and patient movement, noting requirements for universal design.</w:t>
      </w:r>
    </w:p>
    <w:p w14:paraId="20977120" w14:textId="0A3DB1AA" w:rsidR="00897444" w:rsidRPr="00B10656" w:rsidRDefault="00897444" w:rsidP="003A6111">
      <w:pPr>
        <w:pStyle w:val="DHHSbody"/>
      </w:pPr>
      <w:r w:rsidRPr="00B10656">
        <w:t xml:space="preserve">Use of </w:t>
      </w:r>
      <w:r w:rsidR="00FB6A7D" w:rsidRPr="00B10656">
        <w:t>electrolysed water</w:t>
      </w:r>
      <w:r w:rsidRPr="00B10656">
        <w:t xml:space="preserve"> systems or equivalent for </w:t>
      </w:r>
      <w:r w:rsidR="00FB6A7D" w:rsidRPr="00B10656">
        <w:t xml:space="preserve">surface cleaning in </w:t>
      </w:r>
      <w:r w:rsidRPr="00B10656">
        <w:t>commercial kitchens.</w:t>
      </w:r>
    </w:p>
    <w:p w14:paraId="6CDBAD5E" w14:textId="365159D1" w:rsidR="00897444" w:rsidRPr="00B10656" w:rsidRDefault="00897444" w:rsidP="003A6111">
      <w:pPr>
        <w:pStyle w:val="DHHSbody"/>
      </w:pPr>
      <w:r w:rsidRPr="00B10656">
        <w:t xml:space="preserve">Locate outside air intakes </w:t>
      </w:r>
      <w:r w:rsidR="005C6229" w:rsidRPr="00B10656">
        <w:t xml:space="preserve">away from major roads, loading docks and waste collection </w:t>
      </w:r>
      <w:r w:rsidRPr="00B10656">
        <w:t xml:space="preserve">to reduce contaminants from entering the building. </w:t>
      </w:r>
    </w:p>
    <w:p w14:paraId="302A66E5" w14:textId="00B5D1AA" w:rsidR="00897444" w:rsidRPr="00B10656" w:rsidRDefault="005C6229" w:rsidP="003A6111">
      <w:pPr>
        <w:pStyle w:val="DHHSbody"/>
      </w:pPr>
      <w:r w:rsidRPr="00B10656">
        <w:t>Design for</w:t>
      </w:r>
      <w:r w:rsidR="00897444" w:rsidRPr="00B10656">
        <w:t xml:space="preserve"> a</w:t>
      </w:r>
      <w:r w:rsidR="00C30DBB" w:rsidRPr="00B10656">
        <w:t xml:space="preserve"> potential</w:t>
      </w:r>
      <w:r w:rsidR="00897444" w:rsidRPr="00B10656">
        <w:t xml:space="preserve"> wider and more variable internal temperature band (such as 19</w:t>
      </w:r>
      <w:r w:rsidR="0086794E" w:rsidRPr="00B10656">
        <w:t xml:space="preserve"> to </w:t>
      </w:r>
      <w:r w:rsidR="00897444" w:rsidRPr="00B10656">
        <w:t xml:space="preserve">26° Celsius) </w:t>
      </w:r>
      <w:r w:rsidR="00C30DBB" w:rsidRPr="00B10656">
        <w:t xml:space="preserve">adjusted for seasonal variation, </w:t>
      </w:r>
      <w:r w:rsidR="00897444" w:rsidRPr="00B10656">
        <w:t>unless contraindicated for clinical or operational reasons.</w:t>
      </w:r>
    </w:p>
    <w:p w14:paraId="65BA21E0" w14:textId="77777777" w:rsidR="00897444" w:rsidRPr="00B10656" w:rsidRDefault="00897444" w:rsidP="003A6111">
      <w:pPr>
        <w:pStyle w:val="DHHSbody"/>
      </w:pPr>
      <w:r w:rsidRPr="00B10656">
        <w:t xml:space="preserve">All paints, adhesives, sealants, wall and ceiling coverings to meet the following total volatile organic compounds (TVOC) in g/L of ready to use products: </w:t>
      </w:r>
    </w:p>
    <w:p w14:paraId="30B2818B" w14:textId="5A390F71" w:rsidR="00897444" w:rsidRPr="00B10656" w:rsidRDefault="00897444" w:rsidP="003A6111">
      <w:pPr>
        <w:pStyle w:val="DHHSbullet1"/>
      </w:pPr>
      <w:r w:rsidRPr="00B10656">
        <w:t>Interior wall and ceiling paint</w:t>
      </w:r>
      <w:r w:rsidR="0008193F">
        <w:t xml:space="preserve"> </w:t>
      </w:r>
      <w:r w:rsidR="0008193F">
        <w:rPr>
          <w:rFonts w:cs="Arial"/>
        </w:rPr>
        <w:t>–</w:t>
      </w:r>
      <w:r w:rsidR="0008193F" w:rsidRPr="00B10656">
        <w:t xml:space="preserve"> </w:t>
      </w:r>
      <w:r w:rsidRPr="00B10656">
        <w:t>5g/L</w:t>
      </w:r>
    </w:p>
    <w:p w14:paraId="4B206BF1" w14:textId="5A125417" w:rsidR="00897444" w:rsidRPr="00B10656" w:rsidRDefault="00897444" w:rsidP="003A6111">
      <w:pPr>
        <w:pStyle w:val="DHHSbullet1"/>
      </w:pPr>
      <w:r w:rsidRPr="00B10656">
        <w:t>General purpose adhesives and sealants, trims, varnishes, wood stains, primers, sealers and prep coats</w:t>
      </w:r>
      <w:r w:rsidR="0008193F">
        <w:t xml:space="preserve"> </w:t>
      </w:r>
      <w:r w:rsidR="0008193F">
        <w:rPr>
          <w:rFonts w:cs="Arial"/>
        </w:rPr>
        <w:t xml:space="preserve">– </w:t>
      </w:r>
      <w:r w:rsidRPr="00B10656">
        <w:t>75g/L</w:t>
      </w:r>
    </w:p>
    <w:p w14:paraId="35D9CA1A" w14:textId="0C30ED32" w:rsidR="00897444" w:rsidRPr="00B10656" w:rsidRDefault="00897444" w:rsidP="003A6111">
      <w:pPr>
        <w:pStyle w:val="DHHSbullet1"/>
      </w:pPr>
      <w:r w:rsidRPr="00B10656">
        <w:t>One and two pack performance coating for floors, acoustic sealants, architectural sealant, waterproofing membrane and sealant, fire retardant sealants and adhesives, structural glazing adhesive, wood flooring and laminate adhesives and sealants</w:t>
      </w:r>
      <w:r w:rsidR="0008193F">
        <w:t xml:space="preserve"> </w:t>
      </w:r>
      <w:r w:rsidR="0008193F">
        <w:rPr>
          <w:rFonts w:cs="Arial"/>
        </w:rPr>
        <w:t xml:space="preserve">– </w:t>
      </w:r>
      <w:r w:rsidRPr="00B10656">
        <w:t>250g/L</w:t>
      </w:r>
    </w:p>
    <w:p w14:paraId="7F2B2135" w14:textId="4C084DC9" w:rsidR="00897444" w:rsidRPr="00B10656" w:rsidRDefault="00897444" w:rsidP="003A6111">
      <w:pPr>
        <w:pStyle w:val="DHHSbullet1"/>
      </w:pPr>
      <w:r w:rsidRPr="00B10656">
        <w:t>Carpets: 0.5mg/m</w:t>
      </w:r>
      <w:r w:rsidRPr="008F7C12">
        <w:rPr>
          <w:vertAlign w:val="superscript"/>
        </w:rPr>
        <w:t>2</w:t>
      </w:r>
      <w:r w:rsidRPr="00B10656">
        <w:t>/hour under ASTM D5116 test protocol for Total VOC</w:t>
      </w:r>
      <w:r w:rsidR="0008193F">
        <w:t>;</w:t>
      </w:r>
      <w:r w:rsidRPr="00B10656">
        <w:t xml:space="preserve"> 0.05mg/m</w:t>
      </w:r>
      <w:r w:rsidRPr="008F7C12">
        <w:rPr>
          <w:vertAlign w:val="superscript"/>
        </w:rPr>
        <w:t>2</w:t>
      </w:r>
      <w:r w:rsidRPr="00B10656">
        <w:t>/hour under ASTM D5116 test protocol for 4-PC</w:t>
      </w:r>
    </w:p>
    <w:p w14:paraId="34A5DF52" w14:textId="235B9B0D" w:rsidR="00897444" w:rsidRPr="00B10656" w:rsidRDefault="00897444" w:rsidP="003A6111">
      <w:pPr>
        <w:pStyle w:val="DHHSbullet1"/>
      </w:pPr>
      <w:r w:rsidRPr="00B10656">
        <w:t xml:space="preserve">All plywood, particleboard, MDF and LVL to meet formaldehyde limits of </w:t>
      </w:r>
      <w:r w:rsidR="003E555E" w:rsidRPr="00B10656">
        <w:t xml:space="preserve">no more than </w:t>
      </w:r>
      <w:r w:rsidRPr="00B10656">
        <w:t>1mg/L</w:t>
      </w:r>
    </w:p>
    <w:p w14:paraId="5A752A60" w14:textId="0C57F966" w:rsidR="00897444" w:rsidRPr="00B10656" w:rsidRDefault="00897444" w:rsidP="003A6111">
      <w:pPr>
        <w:pStyle w:val="DHHSbullet1"/>
      </w:pPr>
      <w:r w:rsidRPr="00B10656">
        <w:lastRenderedPageBreak/>
        <w:t xml:space="preserve">All high pressure and compact laminates to meet formaldehyde limits of </w:t>
      </w:r>
      <w:r w:rsidR="003E555E" w:rsidRPr="00B10656">
        <w:t xml:space="preserve">no more than </w:t>
      </w:r>
      <w:r w:rsidRPr="00B10656">
        <w:t>0.1 mg/m²hr</w:t>
      </w:r>
    </w:p>
    <w:p w14:paraId="5BE779B1" w14:textId="26076FF5" w:rsidR="00897444" w:rsidRPr="00B10656" w:rsidRDefault="00897444" w:rsidP="003A6111">
      <w:pPr>
        <w:pStyle w:val="DHHSbodyafterbullets"/>
      </w:pPr>
      <w:r w:rsidRPr="00B10656">
        <w:t xml:space="preserve">Acoustic treatment to meet best practice guidelines for noise levels, reverberation and acoustic separation </w:t>
      </w:r>
      <w:r w:rsidR="0008193F">
        <w:t>as</w:t>
      </w:r>
      <w:r w:rsidR="0008193F" w:rsidRPr="00B10656">
        <w:t xml:space="preserve"> </w:t>
      </w:r>
      <w:r w:rsidRPr="00B10656">
        <w:t>per current AS/NZS 2107:2016 standard.</w:t>
      </w:r>
    </w:p>
    <w:p w14:paraId="527CC705" w14:textId="12DA1F00" w:rsidR="005C6229" w:rsidRPr="00B10656" w:rsidRDefault="005C6229" w:rsidP="003A6111">
      <w:pPr>
        <w:pStyle w:val="DHHSbody"/>
      </w:pPr>
      <w:r w:rsidRPr="00B10656">
        <w:t>A minimum of 30</w:t>
      </w:r>
      <w:r w:rsidR="00FB6A7D" w:rsidRPr="00B10656">
        <w:t xml:space="preserve"> per cent</w:t>
      </w:r>
      <w:r w:rsidRPr="00B10656">
        <w:t xml:space="preserve"> by cost of loose furniture to be third party</w:t>
      </w:r>
      <w:r w:rsidR="0008193F">
        <w:t>-</w:t>
      </w:r>
      <w:r w:rsidRPr="00B10656">
        <w:t>certified by a recognised environmental certification scheme</w:t>
      </w:r>
      <w:r w:rsidR="00C90E0C" w:rsidRPr="00B10656">
        <w:t>,</w:t>
      </w:r>
      <w:r w:rsidRPr="00B10656">
        <w:t xml:space="preserve"> such as GECA, Green Rate, </w:t>
      </w:r>
      <w:r w:rsidR="00B10656" w:rsidRPr="00B10656">
        <w:t>Eco specifier</w:t>
      </w:r>
      <w:r w:rsidRPr="00B10656">
        <w:t xml:space="preserve">, </w:t>
      </w:r>
      <w:proofErr w:type="spellStart"/>
      <w:r w:rsidRPr="00B10656">
        <w:t>SMaRT</w:t>
      </w:r>
      <w:proofErr w:type="spellEnd"/>
      <w:r w:rsidRPr="00B10656">
        <w:t xml:space="preserve"> 4.0, Green Tick or equivalent.</w:t>
      </w:r>
    </w:p>
    <w:p w14:paraId="0F2F46AD" w14:textId="33791778" w:rsidR="005C6229" w:rsidRPr="00B10656" w:rsidRDefault="00C30DBB" w:rsidP="003A6111">
      <w:pPr>
        <w:pStyle w:val="DHHSbody"/>
      </w:pPr>
      <w:r w:rsidRPr="00B10656">
        <w:t>G</w:t>
      </w:r>
      <w:r w:rsidR="00897444" w:rsidRPr="00B10656">
        <w:t xml:space="preserve">lare </w:t>
      </w:r>
      <w:r w:rsidRPr="00B10656">
        <w:t xml:space="preserve">control </w:t>
      </w:r>
      <w:r w:rsidR="0008193F">
        <w:t>for</w:t>
      </w:r>
      <w:r w:rsidR="00897444" w:rsidRPr="00B10656">
        <w:t xml:space="preserve"> all occupied spaces unless it can be demonstrated that glare is eliminated by external shading features or glazing treatments.</w:t>
      </w:r>
      <w:r w:rsidRPr="00B10656">
        <w:t xml:space="preserve"> If b</w:t>
      </w:r>
      <w:r w:rsidR="00897444" w:rsidRPr="00B10656">
        <w:t xml:space="preserve">linds </w:t>
      </w:r>
      <w:r w:rsidRPr="00B10656">
        <w:t xml:space="preserve">are </w:t>
      </w:r>
      <w:r w:rsidR="00B10656" w:rsidRPr="00B10656">
        <w:t>installed,</w:t>
      </w:r>
      <w:r w:rsidRPr="00B10656">
        <w:t xml:space="preserve"> they are </w:t>
      </w:r>
      <w:r w:rsidR="005C6229" w:rsidRPr="00B10656">
        <w:t>to</w:t>
      </w:r>
      <w:r w:rsidR="00897444" w:rsidRPr="00B10656">
        <w:t xml:space="preserve"> be able to be controlled by affected occupants and have a visual light transmittance (VLT) of </w:t>
      </w:r>
      <w:r w:rsidR="0008193F">
        <w:t xml:space="preserve">less than </w:t>
      </w:r>
      <w:r w:rsidR="00897444" w:rsidRPr="00B10656">
        <w:t>5</w:t>
      </w:r>
      <w:r w:rsidR="00597BD4" w:rsidRPr="00B10656">
        <w:t xml:space="preserve"> per cent</w:t>
      </w:r>
      <w:r w:rsidR="00897444" w:rsidRPr="00B10656">
        <w:t>.</w:t>
      </w:r>
    </w:p>
    <w:p w14:paraId="2F07CDC5" w14:textId="6BC8BE09" w:rsidR="00897444" w:rsidRPr="00B10656" w:rsidRDefault="00897444" w:rsidP="005C6229">
      <w:pPr>
        <w:pStyle w:val="Heading2"/>
      </w:pPr>
      <w:bookmarkStart w:id="36" w:name="_Toc41414168"/>
      <w:r w:rsidRPr="00B10656">
        <w:t>Energy efficiency</w:t>
      </w:r>
      <w:bookmarkEnd w:id="36"/>
    </w:p>
    <w:p w14:paraId="58FA582D" w14:textId="77777777" w:rsidR="00897444" w:rsidRPr="00B10656" w:rsidRDefault="00897444" w:rsidP="003A6111">
      <w:pPr>
        <w:pStyle w:val="DHHSbody"/>
      </w:pPr>
      <w:r w:rsidRPr="00B10656">
        <w:t>Orient and design the building, within site constraints, so that as close as possible to 100 per cent of the north façade is shaded at the noon solstice and there is minimal glazing (with shading) on the west façade.</w:t>
      </w:r>
    </w:p>
    <w:p w14:paraId="1715AD7D" w14:textId="77777777" w:rsidR="00897444" w:rsidRPr="00B10656" w:rsidRDefault="00897444" w:rsidP="003A6111">
      <w:pPr>
        <w:pStyle w:val="DHHSbody"/>
      </w:pPr>
      <w:r w:rsidRPr="00B10656">
        <w:t>Maximise shading of northern and western façades from existing trees and neighbouring buildings.</w:t>
      </w:r>
    </w:p>
    <w:p w14:paraId="35AD408B" w14:textId="29BC2E8C" w:rsidR="00897444" w:rsidRPr="00B10656" w:rsidRDefault="00897444" w:rsidP="003A6111">
      <w:pPr>
        <w:pStyle w:val="DHHSbody"/>
      </w:pPr>
      <w:r w:rsidRPr="00B10656">
        <w:t>Maximise use of directly accessible stairs through location and design.</w:t>
      </w:r>
    </w:p>
    <w:p w14:paraId="5291EDCF" w14:textId="7D0DAFD2" w:rsidR="00897444" w:rsidRPr="00B10656" w:rsidRDefault="00897444" w:rsidP="003A6111">
      <w:pPr>
        <w:pStyle w:val="DHHSbody"/>
      </w:pPr>
      <w:r w:rsidRPr="00B10656">
        <w:t>All window systems to be double glazed and thermally broken with light-coloured window frames.</w:t>
      </w:r>
    </w:p>
    <w:p w14:paraId="435D0BD2" w14:textId="47863454" w:rsidR="00897444" w:rsidRPr="00B10656" w:rsidRDefault="00897444" w:rsidP="003A6111">
      <w:pPr>
        <w:pStyle w:val="DHHSbody"/>
      </w:pPr>
      <w:r w:rsidRPr="00B10656">
        <w:t xml:space="preserve">Design of skylights to harvest </w:t>
      </w:r>
      <w:r w:rsidR="00B10656" w:rsidRPr="00B10656">
        <w:t>daylight</w:t>
      </w:r>
      <w:r w:rsidRPr="00B10656">
        <w:t xml:space="preserve"> in single storey buildings and top floors of multi-storey buildings within transit routes and stairs must include appropriate insulation properties to minimise thermal heat gain and or heat loss.</w:t>
      </w:r>
    </w:p>
    <w:p w14:paraId="639B4729" w14:textId="772D2CE4" w:rsidR="00897444" w:rsidRPr="00B10656" w:rsidRDefault="00897444" w:rsidP="003A6111">
      <w:pPr>
        <w:pStyle w:val="DHHSbody"/>
      </w:pPr>
      <w:r w:rsidRPr="00B10656">
        <w:t>Provide operable windows for natural ventilation in sub</w:t>
      </w:r>
      <w:r w:rsidR="00C30DBB" w:rsidRPr="00B10656">
        <w:t>-</w:t>
      </w:r>
      <w:r w:rsidRPr="00B10656">
        <w:t>acute patient and administration areas, where feasible.</w:t>
      </w:r>
    </w:p>
    <w:p w14:paraId="5705E1DC" w14:textId="4D527FA5" w:rsidR="00897444" w:rsidRPr="00B10656" w:rsidRDefault="00897444" w:rsidP="003A6111">
      <w:pPr>
        <w:pStyle w:val="DHHSbody"/>
      </w:pPr>
      <w:r w:rsidRPr="00B10656">
        <w:t>Design out inefficient thermal bridging across floor plates, walls and roofing. Examples of thermal bridging include cantilevered structures with no thermal break (such as balconies and wing walls), steel framed walls and roofs with no thermal break.</w:t>
      </w:r>
    </w:p>
    <w:p w14:paraId="2798C441" w14:textId="02925D46" w:rsidR="00EE2B65" w:rsidRPr="00B10656" w:rsidRDefault="00DD447C" w:rsidP="00EE2B65">
      <w:pPr>
        <w:pStyle w:val="DHHSbody"/>
      </w:pPr>
      <w:r w:rsidRPr="00B10656">
        <w:t>F</w:t>
      </w:r>
      <w:r w:rsidR="00897444" w:rsidRPr="00B10656">
        <w:t>or non-</w:t>
      </w:r>
      <w:r w:rsidR="00B10656" w:rsidRPr="00B10656">
        <w:t>24-hour</w:t>
      </w:r>
      <w:r w:rsidR="00897444" w:rsidRPr="00B10656">
        <w:t xml:space="preserve"> theatres</w:t>
      </w:r>
      <w:r w:rsidR="0008193F">
        <w:t>,</w:t>
      </w:r>
      <w:r w:rsidRPr="00B10656">
        <w:t xml:space="preserve"> </w:t>
      </w:r>
      <w:r w:rsidR="00EE2B65" w:rsidRPr="00B10656">
        <w:t>implement a set-back mode for when the operating theatres are not in use. In set-back mode the operating suite will:</w:t>
      </w:r>
    </w:p>
    <w:p w14:paraId="2AADA7DD" w14:textId="44110957" w:rsidR="00EE2B65" w:rsidRPr="00B10656" w:rsidRDefault="00C56525" w:rsidP="00EE2B65">
      <w:pPr>
        <w:pStyle w:val="DHHSbullet1"/>
      </w:pPr>
      <w:r w:rsidRPr="00B10656">
        <w:t>s</w:t>
      </w:r>
      <w:r w:rsidR="00EE2B65" w:rsidRPr="00B10656">
        <w:t>et to minimum outside air</w:t>
      </w:r>
    </w:p>
    <w:p w14:paraId="630D903E" w14:textId="72D25F32" w:rsidR="00EE2B65" w:rsidRPr="00B10656" w:rsidRDefault="00C56525" w:rsidP="00EE2B65">
      <w:pPr>
        <w:pStyle w:val="DHHSbullet1"/>
      </w:pPr>
      <w:r w:rsidRPr="00B10656">
        <w:t>w</w:t>
      </w:r>
      <w:r w:rsidR="00EE2B65" w:rsidRPr="00B10656">
        <w:t>iden temperature dead band to 14</w:t>
      </w:r>
      <w:r w:rsidRPr="00B10656">
        <w:t xml:space="preserve"> </w:t>
      </w:r>
      <w:r w:rsidR="0086794E" w:rsidRPr="00B10656">
        <w:t xml:space="preserve">to </w:t>
      </w:r>
      <w:r w:rsidR="00EE2B65" w:rsidRPr="00B10656">
        <w:t>30</w:t>
      </w:r>
      <w:r w:rsidRPr="00B10656">
        <w:t>° Celsius</w:t>
      </w:r>
    </w:p>
    <w:p w14:paraId="663E8986" w14:textId="5317B5C3" w:rsidR="00EE2B65" w:rsidRPr="00B10656" w:rsidRDefault="00C56525" w:rsidP="00EE2B65">
      <w:pPr>
        <w:pStyle w:val="DHHSbullet1"/>
      </w:pPr>
      <w:r w:rsidRPr="00B10656">
        <w:t>a</w:t>
      </w:r>
      <w:r w:rsidR="00EE2B65" w:rsidRPr="00B10656">
        <w:t xml:space="preserve">lways maintain full </w:t>
      </w:r>
      <w:r w:rsidRPr="00B10656">
        <w:t>h</w:t>
      </w:r>
      <w:r w:rsidR="00EE2B65" w:rsidRPr="00B10656">
        <w:t>umidity control within the limits set in</w:t>
      </w:r>
      <w:r w:rsidRPr="00B10656">
        <w:t xml:space="preserve"> </w:t>
      </w:r>
      <w:r w:rsidRPr="00B10656">
        <w:rPr>
          <w:i/>
          <w:iCs/>
        </w:rPr>
        <w:t xml:space="preserve">Engineering guidelines for healthcare </w:t>
      </w:r>
      <w:r w:rsidR="0008193F" w:rsidRPr="00B10656">
        <w:rPr>
          <w:i/>
          <w:iCs/>
        </w:rPr>
        <w:t>facilit</w:t>
      </w:r>
      <w:r w:rsidR="0008193F">
        <w:rPr>
          <w:i/>
          <w:iCs/>
        </w:rPr>
        <w:t>ies</w:t>
      </w:r>
      <w:r w:rsidR="0086794E" w:rsidRPr="00B10656">
        <w:rPr>
          <w:i/>
          <w:iCs/>
        </w:rPr>
        <w:t>:</w:t>
      </w:r>
      <w:r w:rsidRPr="00B10656">
        <w:rPr>
          <w:i/>
          <w:iCs/>
        </w:rPr>
        <w:t xml:space="preserve"> Volume 4 – mechanical engineering</w:t>
      </w:r>
      <w:r w:rsidR="0086794E" w:rsidRPr="00B10656">
        <w:t>.</w:t>
      </w:r>
    </w:p>
    <w:p w14:paraId="5324EE47" w14:textId="77777777" w:rsidR="00897444" w:rsidRPr="00B10656" w:rsidRDefault="00897444" w:rsidP="00C56525">
      <w:pPr>
        <w:pStyle w:val="DHHSbodyafterbullets"/>
      </w:pPr>
      <w:r w:rsidRPr="00B10656">
        <w:t>Design outside air cooling options to server, communication rooms and data centres with supplementary computer room air conditioning unit (CRAC) air treatment for support and higher temperature operating days.</w:t>
      </w:r>
    </w:p>
    <w:p w14:paraId="0C078A01" w14:textId="77777777" w:rsidR="00897444" w:rsidRPr="00B10656" w:rsidRDefault="00897444" w:rsidP="003A6111">
      <w:pPr>
        <w:pStyle w:val="DHHSbody"/>
      </w:pPr>
      <w:r w:rsidRPr="00B10656">
        <w:t>All below-ground car parks to have carbon monoxide monitoring and variable speed drive (VSD) fan controls.</w:t>
      </w:r>
    </w:p>
    <w:p w14:paraId="0A44A68F" w14:textId="77777777" w:rsidR="00897444" w:rsidRPr="00B10656" w:rsidRDefault="00897444" w:rsidP="003A6111">
      <w:pPr>
        <w:pStyle w:val="DHHSbody"/>
      </w:pPr>
      <w:r w:rsidRPr="00B10656">
        <w:t>Install minimum 0.95 power factor correction systems for building services.</w:t>
      </w:r>
    </w:p>
    <w:p w14:paraId="2E27D073" w14:textId="77777777" w:rsidR="00DD447C" w:rsidRPr="00B10656" w:rsidRDefault="00DD447C" w:rsidP="003A6111">
      <w:pPr>
        <w:pStyle w:val="DHHSbody"/>
      </w:pPr>
      <w:r w:rsidRPr="00B10656">
        <w:t xml:space="preserve">Use of heat pump or high efficiency equivalent technology to provide domestic hot water for sites below 10,000 sqm. </w:t>
      </w:r>
    </w:p>
    <w:p w14:paraId="487490A3" w14:textId="77777777" w:rsidR="00DD447C" w:rsidRPr="00B10656" w:rsidRDefault="00DD447C" w:rsidP="003A6111">
      <w:pPr>
        <w:pStyle w:val="DHHSbody"/>
      </w:pPr>
      <w:r w:rsidRPr="00B10656">
        <w:t>Investigate viability of commercial scale heat pumps for domestic hot water for sites greater than 10,000 sqm.</w:t>
      </w:r>
    </w:p>
    <w:p w14:paraId="06B670ED" w14:textId="06D4B076" w:rsidR="00897444" w:rsidRPr="00B10656" w:rsidRDefault="00897444" w:rsidP="003A6111">
      <w:pPr>
        <w:pStyle w:val="DHHSbody"/>
      </w:pPr>
      <w:r w:rsidRPr="00B10656">
        <w:t>All boiling water units to have operational timer controls installed and set to Monday to Friday 7</w:t>
      </w:r>
      <w:r w:rsidR="0008193F">
        <w:t xml:space="preserve"> </w:t>
      </w:r>
      <w:r w:rsidRPr="00B10656">
        <w:t>am to 7</w:t>
      </w:r>
      <w:r w:rsidR="0008193F">
        <w:t xml:space="preserve"> </w:t>
      </w:r>
      <w:r w:rsidRPr="00B10656">
        <w:t>pm</w:t>
      </w:r>
      <w:r w:rsidR="0008193F">
        <w:t>,</w:t>
      </w:r>
      <w:r w:rsidRPr="00B10656">
        <w:t xml:space="preserve"> unless otherwise required</w:t>
      </w:r>
      <w:r w:rsidR="0008193F">
        <w:t>,</w:t>
      </w:r>
      <w:r w:rsidRPr="00B10656">
        <w:t xml:space="preserve"> and not require supplier or specialist service engineer expertise to change time settings.</w:t>
      </w:r>
    </w:p>
    <w:p w14:paraId="2C05848E" w14:textId="7A80477C" w:rsidR="00893F33" w:rsidRPr="00B10656" w:rsidRDefault="00893F33" w:rsidP="003A6111">
      <w:pPr>
        <w:pStyle w:val="DHHSbody"/>
      </w:pPr>
      <w:r w:rsidRPr="00B10656">
        <w:t>Air conditioners (single phase, non-ducted), clothes washers, clothes dryers, dishwashers, televisions, refrigerators, freezers, computer monitors and pool pumps to have a</w:t>
      </w:r>
      <w:r w:rsidR="00A915CD" w:rsidRPr="00B10656">
        <w:t xml:space="preserve"> minimum </w:t>
      </w:r>
      <w:r w:rsidR="00B10656" w:rsidRPr="00B10656">
        <w:t>5-star</w:t>
      </w:r>
      <w:r w:rsidRPr="00B10656">
        <w:t xml:space="preserve"> energy rating.</w:t>
      </w:r>
    </w:p>
    <w:p w14:paraId="2016F7AF" w14:textId="26435576" w:rsidR="00897444" w:rsidRPr="00B10656" w:rsidRDefault="00DD447C" w:rsidP="003A6111">
      <w:pPr>
        <w:pStyle w:val="DHHSbody"/>
      </w:pPr>
      <w:r w:rsidRPr="00B10656">
        <w:lastRenderedPageBreak/>
        <w:t>O</w:t>
      </w:r>
      <w:r w:rsidR="00897444" w:rsidRPr="00B10656">
        <w:t xml:space="preserve">ver door air heaters </w:t>
      </w:r>
      <w:r w:rsidR="0008193F">
        <w:t>or</w:t>
      </w:r>
      <w:r w:rsidR="00897444" w:rsidRPr="00B10656">
        <w:t xml:space="preserve"> curtains </w:t>
      </w:r>
      <w:r w:rsidRPr="00B10656">
        <w:t>to</w:t>
      </w:r>
      <w:r w:rsidR="00897444" w:rsidRPr="00B10656">
        <w:t xml:space="preserve"> be designed out.</w:t>
      </w:r>
    </w:p>
    <w:p w14:paraId="2C28C845" w14:textId="77777777" w:rsidR="00897444" w:rsidRPr="00B10656" w:rsidRDefault="00897444" w:rsidP="00DD447C">
      <w:pPr>
        <w:pStyle w:val="Heading3"/>
      </w:pPr>
      <w:r w:rsidRPr="00B10656">
        <w:t>Lighting</w:t>
      </w:r>
    </w:p>
    <w:p w14:paraId="3397D4C9" w14:textId="20C9698C" w:rsidR="00897444" w:rsidRPr="00B10656" w:rsidRDefault="00897444" w:rsidP="003A6111">
      <w:pPr>
        <w:pStyle w:val="DHHSbody"/>
      </w:pPr>
      <w:r w:rsidRPr="00B10656">
        <w:t xml:space="preserve">Design and take advantage of natural light in new buildings to minimise the use artificial lighting during </w:t>
      </w:r>
      <w:r w:rsidR="00B10656" w:rsidRPr="00B10656">
        <w:t>daytime</w:t>
      </w:r>
      <w:r w:rsidRPr="00B10656">
        <w:t xml:space="preserve"> working hours.</w:t>
      </w:r>
    </w:p>
    <w:p w14:paraId="62CAF510" w14:textId="4E7862E6" w:rsidR="00897444" w:rsidRPr="00B10656" w:rsidRDefault="00897444" w:rsidP="003A6111">
      <w:pPr>
        <w:pStyle w:val="DHHSbody"/>
      </w:pPr>
      <w:r w:rsidRPr="00B10656">
        <w:t>Internal artificial light sources to have a minimum colour rendering index (CRI) of 80</w:t>
      </w:r>
      <w:r w:rsidR="00DD447C" w:rsidRPr="00B10656">
        <w:t>.</w:t>
      </w:r>
    </w:p>
    <w:p w14:paraId="1F28630C" w14:textId="7BCC30F0" w:rsidR="00897444" w:rsidRPr="00B10656" w:rsidRDefault="00897444" w:rsidP="003A6111">
      <w:pPr>
        <w:pStyle w:val="DHHSbody"/>
      </w:pPr>
      <w:r w:rsidRPr="00B10656">
        <w:t>External and internal artificial lighting to employ occupancy sensors, lux level sensors, lux/occupancy combined sensor or BMS transition dimming and shutdown as appropriate to building type and work area use.</w:t>
      </w:r>
      <w:r w:rsidR="004225B7" w:rsidRPr="00B10656">
        <w:t xml:space="preserve"> Include local control for light zones of up to 75 </w:t>
      </w:r>
      <w:r w:rsidR="00597BD4" w:rsidRPr="00B10656">
        <w:t>sqm</w:t>
      </w:r>
      <w:r w:rsidR="004225B7" w:rsidRPr="00B10656">
        <w:t>.</w:t>
      </w:r>
    </w:p>
    <w:p w14:paraId="6B6C7CFA" w14:textId="58E10A86" w:rsidR="00897444" w:rsidRPr="00B10656" w:rsidRDefault="00897444" w:rsidP="003A6111">
      <w:pPr>
        <w:pStyle w:val="DHHSbody"/>
      </w:pPr>
      <w:r w:rsidRPr="00B10656">
        <w:t xml:space="preserve">Artificial lighting efficiency benchmark must not exceed the NCC-BCA minimum requirements per </w:t>
      </w:r>
      <w:r w:rsidR="004225B7" w:rsidRPr="00B10656">
        <w:t>square meter</w:t>
      </w:r>
      <w:r w:rsidRPr="00B10656">
        <w:t xml:space="preserve"> averaged across the building net floor area (at maximum wattage).</w:t>
      </w:r>
    </w:p>
    <w:p w14:paraId="3C0376CF" w14:textId="051FDEDA" w:rsidR="00897444" w:rsidRPr="00B10656" w:rsidRDefault="00897444" w:rsidP="003A6111">
      <w:pPr>
        <w:pStyle w:val="DHHSbody"/>
      </w:pPr>
      <w:r w:rsidRPr="00B10656">
        <w:t xml:space="preserve">Glare from lamps </w:t>
      </w:r>
      <w:r w:rsidR="004225B7" w:rsidRPr="00B10656">
        <w:t>to</w:t>
      </w:r>
      <w:r w:rsidRPr="00B10656">
        <w:t xml:space="preserve"> be managed</w:t>
      </w:r>
      <w:r w:rsidR="004225B7" w:rsidRPr="00B10656">
        <w:t>, for example,</w:t>
      </w:r>
      <w:r w:rsidRPr="00B10656">
        <w:t xml:space="preserve"> by:</w:t>
      </w:r>
    </w:p>
    <w:p w14:paraId="6BF1C3EE" w14:textId="69E2DC66" w:rsidR="00897444" w:rsidRPr="00B10656" w:rsidRDefault="004225B7" w:rsidP="003A6111">
      <w:pPr>
        <w:pStyle w:val="DHHSbullet1"/>
      </w:pPr>
      <w:r w:rsidRPr="00B10656">
        <w:t>f</w:t>
      </w:r>
      <w:r w:rsidR="00897444" w:rsidRPr="00B10656">
        <w:t>itting bare lamps with baffles, translucent diffusers</w:t>
      </w:r>
    </w:p>
    <w:p w14:paraId="34F66E68" w14:textId="6965062A" w:rsidR="00897444" w:rsidRPr="00B10656" w:rsidRDefault="004225B7" w:rsidP="003A6111">
      <w:pPr>
        <w:pStyle w:val="DHHSbullet1"/>
      </w:pPr>
      <w:r w:rsidRPr="00B10656">
        <w:t>c</w:t>
      </w:r>
      <w:r w:rsidR="00897444" w:rsidRPr="00B10656">
        <w:t>omplying with clause 8.3.4 of AS/NZS 1680.1-2006</w:t>
      </w:r>
      <w:r w:rsidR="0008193F">
        <w:t>, or</w:t>
      </w:r>
    </w:p>
    <w:p w14:paraId="6CF669D0" w14:textId="63AA74D0" w:rsidR="00897444" w:rsidRPr="00B10656" w:rsidRDefault="004225B7" w:rsidP="003A6111">
      <w:pPr>
        <w:pStyle w:val="DHHSbullet1"/>
      </w:pPr>
      <w:r w:rsidRPr="00B10656">
        <w:t>n</w:t>
      </w:r>
      <w:r w:rsidR="00897444" w:rsidRPr="00B10656">
        <w:t>ot exceeding the maximum Unified Glare Rating (UGR) values listed in Table 8.2 of AS/NZS 1680.1-2006</w:t>
      </w:r>
      <w:r w:rsidR="0008193F">
        <w:t>,</w:t>
      </w:r>
      <w:r w:rsidR="00897444" w:rsidRPr="00B10656">
        <w:t xml:space="preserve"> calculated in </w:t>
      </w:r>
      <w:r w:rsidR="0008193F">
        <w:t>line</w:t>
      </w:r>
      <w:r w:rsidR="0008193F" w:rsidRPr="00B10656">
        <w:t xml:space="preserve"> </w:t>
      </w:r>
      <w:r w:rsidR="00897444" w:rsidRPr="00B10656">
        <w:t>with Clause 8.3.3</w:t>
      </w:r>
      <w:r w:rsidR="005E7C38" w:rsidRPr="00B10656">
        <w:t>.</w:t>
      </w:r>
    </w:p>
    <w:p w14:paraId="44464F31" w14:textId="0528232F" w:rsidR="00897444" w:rsidRPr="00B10656" w:rsidRDefault="00897444" w:rsidP="003A6111">
      <w:pPr>
        <w:pStyle w:val="DHHSbodyafterbullets"/>
      </w:pPr>
      <w:r w:rsidRPr="00B10656">
        <w:t xml:space="preserve">LED </w:t>
      </w:r>
      <w:r w:rsidR="004225B7" w:rsidRPr="00B10656">
        <w:t>t</w:t>
      </w:r>
      <w:r w:rsidRPr="00B10656">
        <w:t>echnology</w:t>
      </w:r>
      <w:r w:rsidR="004225B7" w:rsidRPr="00B10656">
        <w:t xml:space="preserve"> to be used</w:t>
      </w:r>
      <w:r w:rsidRPr="00B10656">
        <w:t xml:space="preserve"> for all lighting, unless clinical practices dictate specialist lighting solutions.</w:t>
      </w:r>
    </w:p>
    <w:p w14:paraId="7E22105E" w14:textId="4BC265F2" w:rsidR="00897444" w:rsidRPr="00B10656" w:rsidRDefault="00897444" w:rsidP="003A6111">
      <w:pPr>
        <w:pStyle w:val="DHHSbody"/>
      </w:pPr>
      <w:r w:rsidRPr="00B10656">
        <w:t>External lighting</w:t>
      </w:r>
      <w:r w:rsidR="0044495B" w:rsidRPr="00B10656">
        <w:t>,</w:t>
      </w:r>
      <w:r w:rsidRPr="00B10656">
        <w:t xml:space="preserve"> including </w:t>
      </w:r>
      <w:r w:rsidR="0044495B" w:rsidRPr="00B10656">
        <w:t xml:space="preserve">architectural, </w:t>
      </w:r>
      <w:r w:rsidR="004225B7" w:rsidRPr="00B10656">
        <w:t xml:space="preserve">public areas and </w:t>
      </w:r>
      <w:r w:rsidRPr="00B10656">
        <w:t>carparking</w:t>
      </w:r>
      <w:r w:rsidR="004225B7" w:rsidRPr="00B10656">
        <w:t xml:space="preserve"> to </w:t>
      </w:r>
      <w:r w:rsidRPr="00B10656">
        <w:t>use LED lighting with lower activity dimming</w:t>
      </w:r>
      <w:r w:rsidR="004225B7" w:rsidRPr="00B10656">
        <w:t xml:space="preserve"> and </w:t>
      </w:r>
      <w:r w:rsidRPr="00B10656">
        <w:t>day light sensors (dusk to dawn).</w:t>
      </w:r>
      <w:r w:rsidR="00597BD4" w:rsidRPr="00B10656">
        <w:t xml:space="preserve"> Architectural lighting</w:t>
      </w:r>
      <w:r w:rsidR="00034598" w:rsidRPr="00B10656">
        <w:t xml:space="preserve"> not required for wayfinding or public safety is</w:t>
      </w:r>
      <w:r w:rsidR="00597BD4" w:rsidRPr="00B10656">
        <w:t xml:space="preserve"> not to operate </w:t>
      </w:r>
      <w:r w:rsidR="00034598" w:rsidRPr="00B10656">
        <w:t>between the hours of</w:t>
      </w:r>
      <w:r w:rsidR="00597BD4" w:rsidRPr="00B10656">
        <w:t xml:space="preserve"> 1</w:t>
      </w:r>
      <w:r w:rsidR="00034598" w:rsidRPr="00B10656">
        <w:t>2.00</w:t>
      </w:r>
      <w:r w:rsidR="0008193F">
        <w:t xml:space="preserve"> </w:t>
      </w:r>
      <w:r w:rsidR="00034598" w:rsidRPr="00B10656">
        <w:t>a</w:t>
      </w:r>
      <w:r w:rsidR="00597BD4" w:rsidRPr="00B10656">
        <w:t>m and 6</w:t>
      </w:r>
      <w:r w:rsidR="00034598" w:rsidRPr="00B10656">
        <w:t>.00</w:t>
      </w:r>
      <w:r w:rsidR="0008193F">
        <w:t xml:space="preserve"> </w:t>
      </w:r>
      <w:r w:rsidR="00597BD4" w:rsidRPr="00B10656">
        <w:t>am.</w:t>
      </w:r>
    </w:p>
    <w:p w14:paraId="7BDADC28" w14:textId="221318CE" w:rsidR="00897444" w:rsidRPr="00B10656" w:rsidRDefault="00897444" w:rsidP="004225B7">
      <w:pPr>
        <w:pStyle w:val="Heading3"/>
      </w:pPr>
      <w:r w:rsidRPr="00B10656">
        <w:t>Metering</w:t>
      </w:r>
    </w:p>
    <w:p w14:paraId="08DD8972" w14:textId="2888D295" w:rsidR="0044495B" w:rsidRPr="00B10656" w:rsidRDefault="00897444" w:rsidP="00897444">
      <w:pPr>
        <w:pStyle w:val="DHHSbody"/>
      </w:pPr>
      <w:r w:rsidRPr="00B10656">
        <w:t xml:space="preserve">A metering and monitoring strategy </w:t>
      </w:r>
      <w:r w:rsidR="0044495B" w:rsidRPr="00B10656">
        <w:t>to</w:t>
      </w:r>
      <w:r w:rsidRPr="00B10656">
        <w:t xml:space="preserve"> be provided, describing the water and energy sub-metering strategy for the project, including instruction for data collection and analysis</w:t>
      </w:r>
      <w:r w:rsidR="0044495B" w:rsidRPr="00B10656">
        <w:t xml:space="preserve"> and an integration control strategy between building services disciplines. Metering to form part of handover materials to the operator.</w:t>
      </w:r>
    </w:p>
    <w:p w14:paraId="3A847A5B" w14:textId="1A450521" w:rsidR="00897444" w:rsidRPr="00B10656" w:rsidRDefault="0044495B" w:rsidP="00897444">
      <w:pPr>
        <w:pStyle w:val="DHHSbody"/>
      </w:pPr>
      <w:r w:rsidRPr="00B10656">
        <w:t xml:space="preserve">Metering to be designed in </w:t>
      </w:r>
      <w:r w:rsidR="0008193F">
        <w:t>line</w:t>
      </w:r>
      <w:r w:rsidR="0001325D">
        <w:t xml:space="preserve"> with</w:t>
      </w:r>
      <w:r w:rsidR="0008193F" w:rsidRPr="00B10656">
        <w:t xml:space="preserve"> </w:t>
      </w:r>
      <w:r w:rsidR="0001325D">
        <w:t>‘Good practice’ in Appendix A of</w:t>
      </w:r>
      <w:r w:rsidRPr="00B10656">
        <w:t xml:space="preserve"> </w:t>
      </w:r>
      <w:r w:rsidR="0008193F">
        <w:t>DHHS</w:t>
      </w:r>
      <w:r w:rsidRPr="00B10656">
        <w:t xml:space="preserve">’ </w:t>
      </w:r>
      <w:r w:rsidR="0086794E" w:rsidRPr="00DE306C">
        <w:rPr>
          <w:i/>
          <w:iCs/>
        </w:rPr>
        <w:t>G</w:t>
      </w:r>
      <w:r w:rsidRPr="00DE306C">
        <w:rPr>
          <w:i/>
          <w:iCs/>
        </w:rPr>
        <w:t xml:space="preserve">uidance note on </w:t>
      </w:r>
      <w:r w:rsidR="0086794E" w:rsidRPr="00B10656">
        <w:rPr>
          <w:i/>
          <w:iCs/>
        </w:rPr>
        <w:t>i</w:t>
      </w:r>
      <w:r w:rsidRPr="00B10656">
        <w:rPr>
          <w:i/>
        </w:rPr>
        <w:t>mplementing effective energy and water metering systems</w:t>
      </w:r>
      <w:r w:rsidRPr="00B10656">
        <w:rPr>
          <w:rStyle w:val="FootnoteReference"/>
        </w:rPr>
        <w:footnoteReference w:id="6"/>
      </w:r>
      <w:r w:rsidRPr="00B10656">
        <w:t>.</w:t>
      </w:r>
    </w:p>
    <w:p w14:paraId="2518E416" w14:textId="1043102C" w:rsidR="00897444" w:rsidRPr="00B10656" w:rsidRDefault="00897444" w:rsidP="00897444">
      <w:pPr>
        <w:pStyle w:val="DHHSbody"/>
      </w:pPr>
      <w:r w:rsidRPr="00B10656">
        <w:t xml:space="preserve">All metering connections (sub-metering) </w:t>
      </w:r>
      <w:r w:rsidR="0044495B" w:rsidRPr="00B10656">
        <w:t>to</w:t>
      </w:r>
      <w:r w:rsidRPr="00B10656">
        <w:t xml:space="preserve"> be installed and commissioned to report to the building management system</w:t>
      </w:r>
      <w:r w:rsidR="00597BD4" w:rsidRPr="00B10656">
        <w:t>,</w:t>
      </w:r>
      <w:r w:rsidRPr="00B10656">
        <w:t xml:space="preserve"> or dedicated monitoring platform in the engineering or facilities management office</w:t>
      </w:r>
      <w:r w:rsidR="0008193F">
        <w:t xml:space="preserve"> (or both)</w:t>
      </w:r>
      <w:r w:rsidRPr="00B10656">
        <w:t xml:space="preserve">. </w:t>
      </w:r>
      <w:r w:rsidR="00597BD4" w:rsidRPr="00B10656">
        <w:t>Metering to be able to provide real-time notifications to engineering or facilities management staff</w:t>
      </w:r>
      <w:r w:rsidR="0008193F">
        <w:t xml:space="preserve"> (or both)</w:t>
      </w:r>
      <w:r w:rsidR="00597BD4" w:rsidRPr="00B10656">
        <w:t xml:space="preserve"> of use outside abnormal parameters.</w:t>
      </w:r>
    </w:p>
    <w:p w14:paraId="701FAC4D" w14:textId="77777777" w:rsidR="00897444" w:rsidRPr="00B10656" w:rsidRDefault="00897444" w:rsidP="0044495B">
      <w:pPr>
        <w:pStyle w:val="Heading3"/>
      </w:pPr>
      <w:r w:rsidRPr="00B10656">
        <w:t>Heating and cooling</w:t>
      </w:r>
    </w:p>
    <w:p w14:paraId="5525EBBF" w14:textId="45296730" w:rsidR="00897444" w:rsidRPr="00B10656" w:rsidRDefault="00897444" w:rsidP="00897444">
      <w:pPr>
        <w:pStyle w:val="DHHSbody"/>
      </w:pPr>
      <w:r w:rsidRPr="00B10656">
        <w:t xml:space="preserve">Reverse cycle split system </w:t>
      </w:r>
      <w:r w:rsidR="0044495B" w:rsidRPr="00B10656">
        <w:t>air-conditioning</w:t>
      </w:r>
      <w:r w:rsidRPr="00B10656">
        <w:t xml:space="preserve"> units </w:t>
      </w:r>
      <w:r w:rsidR="0044495B" w:rsidRPr="00B10656">
        <w:t xml:space="preserve">to be </w:t>
      </w:r>
      <w:r w:rsidRPr="00B10656">
        <w:t>within one star of highest available for output (kW).</w:t>
      </w:r>
    </w:p>
    <w:p w14:paraId="2AD1F06E" w14:textId="4DC41247" w:rsidR="00897444" w:rsidRPr="00B10656" w:rsidRDefault="00897444" w:rsidP="00897444">
      <w:pPr>
        <w:pStyle w:val="DHHSbody"/>
      </w:pPr>
      <w:r w:rsidRPr="00B10656">
        <w:t>Building ventilation and heat rejection vents to be located near or next to hot water and heating heat pump systems</w:t>
      </w:r>
      <w:r w:rsidR="00C30DBB" w:rsidRPr="00B10656">
        <w:t xml:space="preserve"> to improve air-on conditions to heat rejection plant</w:t>
      </w:r>
      <w:r w:rsidRPr="00B10656">
        <w:t>.</w:t>
      </w:r>
    </w:p>
    <w:p w14:paraId="530170F8" w14:textId="75215BF0" w:rsidR="00897444" w:rsidRPr="00B10656" w:rsidRDefault="00897444" w:rsidP="0044495B">
      <w:pPr>
        <w:pStyle w:val="Heading3"/>
      </w:pPr>
      <w:r w:rsidRPr="00B10656">
        <w:t>On</w:t>
      </w:r>
      <w:r w:rsidR="00D95B8D" w:rsidRPr="00B10656">
        <w:t>-</w:t>
      </w:r>
      <w:r w:rsidRPr="00B10656">
        <w:t>site renewable generation</w:t>
      </w:r>
    </w:p>
    <w:p w14:paraId="7957BF18" w14:textId="77777777" w:rsidR="00897444" w:rsidRPr="00B10656" w:rsidRDefault="00897444" w:rsidP="00897444">
      <w:pPr>
        <w:pStyle w:val="DHHSbody"/>
        <w:rPr>
          <w:b/>
        </w:rPr>
      </w:pPr>
      <w:r w:rsidRPr="00B10656">
        <w:t>At least 60 per cent of the roof space is to be designed for the installation of solar, including:</w:t>
      </w:r>
    </w:p>
    <w:p w14:paraId="364AF63A" w14:textId="77D02DD1" w:rsidR="00897444" w:rsidRPr="00B10656" w:rsidRDefault="0044495B" w:rsidP="003A6111">
      <w:pPr>
        <w:pStyle w:val="DHHSbullet1"/>
      </w:pPr>
      <w:r w:rsidRPr="00B10656">
        <w:t>c</w:t>
      </w:r>
      <w:r w:rsidR="00897444" w:rsidRPr="00B10656">
        <w:t>ontinuous roof areas of greater than 20 s</w:t>
      </w:r>
      <w:r w:rsidRPr="00B10656">
        <w:t>quare meters</w:t>
      </w:r>
    </w:p>
    <w:p w14:paraId="74D4E84F" w14:textId="087A8FDC" w:rsidR="00897444" w:rsidRPr="00B10656" w:rsidRDefault="0044495B" w:rsidP="003A6111">
      <w:pPr>
        <w:pStyle w:val="DHHSbullet1"/>
      </w:pPr>
      <w:r w:rsidRPr="00B10656">
        <w:t>r</w:t>
      </w:r>
      <w:r w:rsidR="00897444" w:rsidRPr="00B10656">
        <w:t xml:space="preserve">oof top systems </w:t>
      </w:r>
      <w:r w:rsidR="006F69BF" w:rsidRPr="00B10656">
        <w:t>to</w:t>
      </w:r>
      <w:r w:rsidR="00897444" w:rsidRPr="00B10656">
        <w:t xml:space="preserve"> be designed to minimise shading from trees, HVAC units, vents, pipes, ventilation systems, skylights,</w:t>
      </w:r>
      <w:r w:rsidR="00597BD4" w:rsidRPr="00B10656">
        <w:t xml:space="preserve"> mobile phone masts,</w:t>
      </w:r>
      <w:r w:rsidR="00897444" w:rsidRPr="00B10656">
        <w:t xml:space="preserve"> parapets or other architectural design features</w:t>
      </w:r>
    </w:p>
    <w:p w14:paraId="26E1055A" w14:textId="2C3BBB54" w:rsidR="00897444" w:rsidRPr="00B10656" w:rsidRDefault="0044495B" w:rsidP="003A6111">
      <w:pPr>
        <w:pStyle w:val="DHHSbullet1"/>
      </w:pPr>
      <w:r w:rsidRPr="00B10656">
        <w:lastRenderedPageBreak/>
        <w:t>n</w:t>
      </w:r>
      <w:r w:rsidR="00897444" w:rsidRPr="00B10656">
        <w:t xml:space="preserve">orth, east and west facing including any azimuth angles in between (with </w:t>
      </w:r>
      <w:r w:rsidR="0008193F">
        <w:t xml:space="preserve">plus or minus </w:t>
      </w:r>
      <w:r w:rsidR="00B10656" w:rsidRPr="00B10656">
        <w:t>10-degree</w:t>
      </w:r>
      <w:r w:rsidR="00897444" w:rsidRPr="00B10656">
        <w:t xml:space="preserve"> tolerance)</w:t>
      </w:r>
    </w:p>
    <w:p w14:paraId="219721D8" w14:textId="0A8E6188" w:rsidR="00897444" w:rsidRPr="00B10656" w:rsidRDefault="0044495B" w:rsidP="003A6111">
      <w:pPr>
        <w:pStyle w:val="DHHSbullet1"/>
      </w:pPr>
      <w:r w:rsidRPr="00B10656">
        <w:t>r</w:t>
      </w:r>
      <w:r w:rsidR="00897444" w:rsidRPr="00B10656">
        <w:t>oof pitch angles of 25 degree or less are preferred for rooftop systems installations</w:t>
      </w:r>
    </w:p>
    <w:p w14:paraId="3DFA0E45" w14:textId="134053FC" w:rsidR="00897444" w:rsidRDefault="0044495B" w:rsidP="003A6111">
      <w:pPr>
        <w:pStyle w:val="DHHSbullet1"/>
      </w:pPr>
      <w:r w:rsidRPr="00B10656">
        <w:t>p</w:t>
      </w:r>
      <w:r w:rsidR="00897444" w:rsidRPr="00B10656">
        <w:t>reference for tin roof finishes rather than roof tiles</w:t>
      </w:r>
    </w:p>
    <w:p w14:paraId="3D024CC0" w14:textId="198E111E" w:rsidR="00897444" w:rsidRPr="00B10656" w:rsidRDefault="0044495B" w:rsidP="003A6111">
      <w:pPr>
        <w:pStyle w:val="DHHSbullet1"/>
      </w:pPr>
      <w:r w:rsidRPr="00B10656">
        <w:t>i</w:t>
      </w:r>
      <w:r w:rsidR="00897444" w:rsidRPr="00B10656">
        <w:t xml:space="preserve">nstallation of solar </w:t>
      </w:r>
      <w:r w:rsidRPr="00B10656">
        <w:t>preference for</w:t>
      </w:r>
      <w:r w:rsidR="00897444" w:rsidRPr="00B10656">
        <w:t xml:space="preserve"> lower storey buildings (easier access for install and maintenance)</w:t>
      </w:r>
      <w:r w:rsidRPr="00B10656">
        <w:t xml:space="preserve"> where they will not be overshadowed by future development</w:t>
      </w:r>
      <w:r w:rsidR="00897444" w:rsidRPr="00B10656">
        <w:t>.</w:t>
      </w:r>
    </w:p>
    <w:p w14:paraId="1C4739DE" w14:textId="25E29927" w:rsidR="00897444" w:rsidRPr="00B10656" w:rsidRDefault="00897444" w:rsidP="003A6111">
      <w:pPr>
        <w:pStyle w:val="DHHSbodyafterbullets"/>
      </w:pPr>
      <w:r w:rsidRPr="00B10656">
        <w:t xml:space="preserve">Allowance within the design of the electrical infrastructure, including circuit breakers or space in the </w:t>
      </w:r>
      <w:r w:rsidR="0044495B" w:rsidRPr="00B10656">
        <w:t>main switch board</w:t>
      </w:r>
      <w:r w:rsidR="0008193F">
        <w:t xml:space="preserve"> (or both)</w:t>
      </w:r>
      <w:r w:rsidRPr="00B10656">
        <w:t xml:space="preserve"> to enable retrofit of solar photovoltaics without requiring upgrade to electrical infrastructure.</w:t>
      </w:r>
    </w:p>
    <w:p w14:paraId="7383C480" w14:textId="6922B1DB" w:rsidR="00897444" w:rsidRDefault="00897444" w:rsidP="00897444">
      <w:pPr>
        <w:pStyle w:val="DHHSbody"/>
      </w:pPr>
      <w:r w:rsidRPr="00B10656">
        <w:t xml:space="preserve">Adequate weather protected wall space suitable for the location </w:t>
      </w:r>
      <w:r w:rsidR="00597BD4" w:rsidRPr="00B10656">
        <w:t>and</w:t>
      </w:r>
      <w:r w:rsidRPr="00B10656">
        <w:t xml:space="preserve"> installation of inverters.</w:t>
      </w:r>
    </w:p>
    <w:p w14:paraId="1BAA5B46" w14:textId="67DFA587" w:rsidR="009B642B" w:rsidRPr="00B10656" w:rsidRDefault="009B642B" w:rsidP="009B642B">
      <w:pPr>
        <w:pStyle w:val="DHHSbody"/>
      </w:pPr>
      <w:r>
        <w:t xml:space="preserve">Where safe access and/or harness points for working at heights are being installed for other plant, </w:t>
      </w:r>
      <w:r w:rsidR="00C26C9A">
        <w:t>the design is to allow</w:t>
      </w:r>
      <w:r w:rsidR="002A014C">
        <w:t xml:space="preserve"> expansion for </w:t>
      </w:r>
      <w:r w:rsidR="00111616">
        <w:t>future use for the solar panels.</w:t>
      </w:r>
    </w:p>
    <w:p w14:paraId="21164DF3" w14:textId="707B52D7" w:rsidR="00897444" w:rsidRPr="00B10656" w:rsidRDefault="00897444" w:rsidP="00897444">
      <w:pPr>
        <w:pStyle w:val="DHHSbody"/>
      </w:pPr>
      <w:r w:rsidRPr="00B10656">
        <w:t xml:space="preserve">Solar photovoltaic arrays are to be sized to </w:t>
      </w:r>
      <w:r w:rsidR="004E71F0" w:rsidRPr="00B10656">
        <w:t>match the hospitals base load and avoid export to the grid due to diminishing returns from over-sized arrays</w:t>
      </w:r>
      <w:r w:rsidRPr="00B10656">
        <w:t>.</w:t>
      </w:r>
    </w:p>
    <w:p w14:paraId="3DC9723F" w14:textId="004A3648" w:rsidR="00D95B8D" w:rsidRPr="00B10656" w:rsidRDefault="00D95B8D" w:rsidP="00897444">
      <w:pPr>
        <w:pStyle w:val="DHHSbody"/>
      </w:pPr>
      <w:r w:rsidRPr="00B10656">
        <w:t>All solar arrays are to be configured for automatic export of generation data to the department’s environmental data management system (EDMS)</w:t>
      </w:r>
      <w:r w:rsidR="00371967" w:rsidRPr="00B10656">
        <w:t xml:space="preserve"> as detailed in </w:t>
      </w:r>
      <w:hyperlink w:anchor="_Appendix_3:_Guidance" w:history="1">
        <w:r w:rsidR="00371967" w:rsidRPr="00DE306C">
          <w:rPr>
            <w:rStyle w:val="Hyperlink"/>
            <w:b/>
            <w:bCs/>
          </w:rPr>
          <w:t>Appendix 3</w:t>
        </w:r>
      </w:hyperlink>
      <w:r w:rsidRPr="00B10656">
        <w:t>.</w:t>
      </w:r>
    </w:p>
    <w:p w14:paraId="2D681C3B" w14:textId="725F6F70" w:rsidR="00897444" w:rsidRPr="00B10656" w:rsidRDefault="00897444" w:rsidP="00244C67">
      <w:pPr>
        <w:pStyle w:val="Heading2"/>
      </w:pPr>
      <w:bookmarkStart w:id="37" w:name="_Toc41414169"/>
      <w:bookmarkStart w:id="38" w:name="_Hlk30692778"/>
      <w:r w:rsidRPr="00B10656">
        <w:t>Water management</w:t>
      </w:r>
      <w:bookmarkEnd w:id="37"/>
    </w:p>
    <w:bookmarkEnd w:id="38"/>
    <w:p w14:paraId="1066A697" w14:textId="5E2CACA2" w:rsidR="00897444" w:rsidRPr="00B10656" w:rsidRDefault="00897444" w:rsidP="00D14B9E">
      <w:pPr>
        <w:pStyle w:val="DHHSbody"/>
      </w:pPr>
      <w:r>
        <w:t xml:space="preserve">Install </w:t>
      </w:r>
      <w:r w:rsidR="00B10656">
        <w:t>tapware</w:t>
      </w:r>
      <w:r>
        <w:t xml:space="preserve"> with maximum flow rate equivalent to 6</w:t>
      </w:r>
      <w:r w:rsidR="0008193F">
        <w:t>-</w:t>
      </w:r>
      <w:r>
        <w:t xml:space="preserve">Star WELS rating or above in all </w:t>
      </w:r>
      <w:r w:rsidR="00532E2C">
        <w:t xml:space="preserve">bathrooms, </w:t>
      </w:r>
      <w:proofErr w:type="spellStart"/>
      <w:r>
        <w:t>en</w:t>
      </w:r>
      <w:proofErr w:type="spellEnd"/>
      <w:r w:rsidR="5E4186B5">
        <w:t>-</w:t>
      </w:r>
      <w:r>
        <w:t>suites and general amenity areas.</w:t>
      </w:r>
    </w:p>
    <w:p w14:paraId="4D11A314" w14:textId="4FA0A48A" w:rsidR="00897444" w:rsidRPr="00B10656" w:rsidRDefault="00897444" w:rsidP="00D14B9E">
      <w:pPr>
        <w:pStyle w:val="DHHSbody"/>
      </w:pPr>
      <w:r w:rsidRPr="00B10656">
        <w:t>Install dual flush toilets with flush rates equivalent to 4</w:t>
      </w:r>
      <w:r w:rsidR="0008193F">
        <w:t>-</w:t>
      </w:r>
      <w:r w:rsidRPr="00B10656">
        <w:t xml:space="preserve">Star WELS rating or above. </w:t>
      </w:r>
    </w:p>
    <w:p w14:paraId="38AA2742" w14:textId="60D51813" w:rsidR="00897444" w:rsidRPr="00B10656" w:rsidRDefault="00897444" w:rsidP="00D14B9E">
      <w:pPr>
        <w:pStyle w:val="DHHSbody"/>
      </w:pPr>
      <w:r w:rsidRPr="00B10656">
        <w:t>Install showers with maximum flow rate equivalent to 3</w:t>
      </w:r>
      <w:r w:rsidR="0008193F">
        <w:t>-</w:t>
      </w:r>
      <w:r w:rsidRPr="00B10656">
        <w:t>Star WELS rating or above.</w:t>
      </w:r>
    </w:p>
    <w:p w14:paraId="41847832" w14:textId="46EC04EB" w:rsidR="0044495B" w:rsidRPr="00B10656" w:rsidRDefault="00897444" w:rsidP="00D14B9E">
      <w:pPr>
        <w:pStyle w:val="DHHSbody"/>
      </w:pPr>
      <w:r w:rsidRPr="00B10656">
        <w:t xml:space="preserve">Urinals for staff and visitors </w:t>
      </w:r>
      <w:r w:rsidR="0044495B" w:rsidRPr="00B10656">
        <w:t>to</w:t>
      </w:r>
      <w:r w:rsidRPr="00B10656">
        <w:t xml:space="preserve"> be fitted with demand driven or smart demand operation and have flush rates equivalent to 5</w:t>
      </w:r>
      <w:r w:rsidR="0008193F">
        <w:t>-</w:t>
      </w:r>
      <w:r w:rsidRPr="00B10656">
        <w:t>Star WELS</w:t>
      </w:r>
      <w:r w:rsidR="0008193F">
        <w:t xml:space="preserve"> </w:t>
      </w:r>
      <w:r w:rsidRPr="00B10656">
        <w:t>rat</w:t>
      </w:r>
      <w:r w:rsidR="0008193F">
        <w:t>ing</w:t>
      </w:r>
      <w:r w:rsidRPr="00B10656">
        <w:t xml:space="preserve"> or above.</w:t>
      </w:r>
      <w:r w:rsidR="0044495B" w:rsidRPr="00B10656">
        <w:t xml:space="preserve"> No cyclic flushing urinals to be installed.</w:t>
      </w:r>
    </w:p>
    <w:p w14:paraId="537272EE" w14:textId="678594CB" w:rsidR="00897444" w:rsidRDefault="00897444" w:rsidP="00D14B9E">
      <w:pPr>
        <w:pStyle w:val="DHHSbody"/>
      </w:pPr>
      <w:r w:rsidRPr="00B10656">
        <w:t>Patient amenities taps to include flow rates equivalent to 6</w:t>
      </w:r>
      <w:r w:rsidR="0008193F">
        <w:t>-</w:t>
      </w:r>
      <w:r w:rsidRPr="00B10656">
        <w:t xml:space="preserve">Star WELS rating or above. </w:t>
      </w:r>
    </w:p>
    <w:p w14:paraId="1FCA8B82" w14:textId="2B705DBF" w:rsidR="004B0A30" w:rsidRPr="00B10656" w:rsidRDefault="00D22ABA" w:rsidP="00D14B9E">
      <w:pPr>
        <w:pStyle w:val="DHHSbody"/>
      </w:pPr>
      <w:r>
        <w:t xml:space="preserve">Drinking water fountains to be installed in </w:t>
      </w:r>
      <w:r w:rsidR="003F49F0">
        <w:t xml:space="preserve">internal and external </w:t>
      </w:r>
      <w:r>
        <w:t>public areas</w:t>
      </w:r>
      <w:r w:rsidR="003F49F0">
        <w:t xml:space="preserve"> to minimise use of bottled water.</w:t>
      </w:r>
    </w:p>
    <w:p w14:paraId="6B24EB62" w14:textId="0AAA1F65" w:rsidR="00D14B9E" w:rsidRPr="00B10656" w:rsidRDefault="0044495B" w:rsidP="00D14B9E">
      <w:pPr>
        <w:pStyle w:val="DHHSbody"/>
      </w:pPr>
      <w:r w:rsidRPr="00B10656">
        <w:t>W</w:t>
      </w:r>
      <w:r w:rsidR="00897444" w:rsidRPr="00B10656">
        <w:t>ater using appliances</w:t>
      </w:r>
      <w:r w:rsidR="00597BD4" w:rsidRPr="00B10656">
        <w:t>, such as</w:t>
      </w:r>
      <w:r w:rsidRPr="00B10656">
        <w:t xml:space="preserve"> </w:t>
      </w:r>
      <w:r w:rsidR="00897444" w:rsidRPr="00B10656">
        <w:t>dish washers</w:t>
      </w:r>
      <w:r w:rsidR="00597BD4" w:rsidRPr="00B10656">
        <w:t xml:space="preserve"> and</w:t>
      </w:r>
      <w:r w:rsidR="00897444" w:rsidRPr="00B10656">
        <w:t xml:space="preserve"> washing machines to be equivalent to 4.5</w:t>
      </w:r>
      <w:r w:rsidR="0008193F">
        <w:t>-</w:t>
      </w:r>
      <w:r w:rsidR="00897444" w:rsidRPr="00B10656">
        <w:t>Star WELS rating or above.</w:t>
      </w:r>
    </w:p>
    <w:p w14:paraId="5A301B04" w14:textId="115DC68A" w:rsidR="00897444" w:rsidRPr="00B10656" w:rsidRDefault="00D14B9E" w:rsidP="00D14B9E">
      <w:pPr>
        <w:pStyle w:val="DHHSbody"/>
      </w:pPr>
      <w:r w:rsidRPr="00B10656">
        <w:t>Preference</w:t>
      </w:r>
      <w:r w:rsidR="00897444" w:rsidRPr="00B10656">
        <w:t xml:space="preserve"> cooling of equipment such as CSSD or compressors with chilled water and heat exchangers or non-potable water where services are in close proximity. Use of non-potable water to be in </w:t>
      </w:r>
      <w:r w:rsidR="009B1945" w:rsidRPr="00B10656">
        <w:t xml:space="preserve">line </w:t>
      </w:r>
      <w:r w:rsidR="00897444" w:rsidRPr="00B10656">
        <w:t xml:space="preserve">with </w:t>
      </w:r>
      <w:r w:rsidR="00897444" w:rsidRPr="00B10656">
        <w:rPr>
          <w:i/>
        </w:rPr>
        <w:t xml:space="preserve">Guidelines for water reuse and recycling in Victorian </w:t>
      </w:r>
      <w:r w:rsidR="0099666D">
        <w:rPr>
          <w:i/>
        </w:rPr>
        <w:t>healthcare</w:t>
      </w:r>
      <w:r w:rsidR="00897444" w:rsidRPr="00B10656">
        <w:rPr>
          <w:i/>
        </w:rPr>
        <w:t xml:space="preserve"> facilities</w:t>
      </w:r>
      <w:r w:rsidR="0086794E" w:rsidRPr="00B10656">
        <w:rPr>
          <w:i/>
        </w:rPr>
        <w:t>: Non-drinking applications</w:t>
      </w:r>
      <w:r w:rsidR="00897444" w:rsidRPr="00B10656">
        <w:t>.</w:t>
      </w:r>
      <w:r w:rsidR="0086794E" w:rsidRPr="00B10656">
        <w:rPr>
          <w:rStyle w:val="FootnoteReference"/>
        </w:rPr>
        <w:footnoteReference w:id="7"/>
      </w:r>
      <w:r w:rsidR="00897444" w:rsidRPr="00B10656">
        <w:t xml:space="preserve"> </w:t>
      </w:r>
    </w:p>
    <w:p w14:paraId="02893C9A" w14:textId="1EAFCA95" w:rsidR="00897444" w:rsidRPr="00B10656" w:rsidRDefault="00897444" w:rsidP="00D14B9E">
      <w:pPr>
        <w:pStyle w:val="DHHSbody"/>
      </w:pPr>
      <w:r w:rsidRPr="00B10656">
        <w:t>Include water-sensitive urban design, such as swales and biofiltration</w:t>
      </w:r>
      <w:r w:rsidR="00D14B9E" w:rsidRPr="00B10656">
        <w:t xml:space="preserve"> to manage stormwater run-off</w:t>
      </w:r>
      <w:r w:rsidRPr="00B10656">
        <w:t xml:space="preserve">. </w:t>
      </w:r>
    </w:p>
    <w:p w14:paraId="65E692BF" w14:textId="77777777" w:rsidR="00897444" w:rsidRPr="00B10656" w:rsidRDefault="00897444" w:rsidP="00D14B9E">
      <w:pPr>
        <w:pStyle w:val="DHHSbody"/>
      </w:pPr>
      <w:r w:rsidRPr="00B10656">
        <w:t xml:space="preserve">Design landscaping to be water efficient, including use of mulching, plant selection and water-efficient irrigation system, comprising subsoil drip systems and automatic timers with rainwater or soil moisture sensor over-ride. </w:t>
      </w:r>
    </w:p>
    <w:p w14:paraId="59988912" w14:textId="49BC44D7" w:rsidR="00897444" w:rsidRPr="00B10656" w:rsidRDefault="00897444" w:rsidP="00D14B9E">
      <w:pPr>
        <w:pStyle w:val="DHHSbody"/>
      </w:pPr>
      <w:r w:rsidRPr="00B10656">
        <w:t>Provide rainwater tanks to collect water from roof tops, reverse osmosis (dialysis) and other areas where flows justify. Collected water to be treated and used for landscape irrigation and toilet flushing</w:t>
      </w:r>
      <w:r w:rsidR="00597BD4" w:rsidRPr="00B10656">
        <w:t xml:space="preserve"> in staff and public areas</w:t>
      </w:r>
      <w:r w:rsidRPr="00B10656">
        <w:t xml:space="preserve">. Use of non-potable water to be in </w:t>
      </w:r>
      <w:r w:rsidR="009B1945" w:rsidRPr="00B10656">
        <w:t xml:space="preserve">line </w:t>
      </w:r>
      <w:r w:rsidRPr="00B10656">
        <w:t xml:space="preserve">with the </w:t>
      </w:r>
      <w:r w:rsidRPr="00B10656">
        <w:rPr>
          <w:i/>
        </w:rPr>
        <w:t xml:space="preserve">Guidelines for water reuse and recycling in Victorian </w:t>
      </w:r>
      <w:r w:rsidR="0099666D">
        <w:rPr>
          <w:i/>
        </w:rPr>
        <w:t>healthcare</w:t>
      </w:r>
      <w:r w:rsidRPr="00B10656">
        <w:rPr>
          <w:i/>
        </w:rPr>
        <w:t xml:space="preserve"> facilities</w:t>
      </w:r>
      <w:r w:rsidR="009B1945" w:rsidRPr="00B10656">
        <w:rPr>
          <w:i/>
        </w:rPr>
        <w:t>: Non-drinking applications</w:t>
      </w:r>
      <w:r w:rsidR="009B1945" w:rsidRPr="00DE306C">
        <w:rPr>
          <w:iCs/>
        </w:rPr>
        <w:t>.</w:t>
      </w:r>
      <w:r w:rsidR="00D14B9E" w:rsidRPr="00B10656">
        <w:rPr>
          <w:rStyle w:val="FootnoteReference"/>
        </w:rPr>
        <w:footnoteReference w:id="8"/>
      </w:r>
    </w:p>
    <w:p w14:paraId="5D2C87FB" w14:textId="01D15E7F" w:rsidR="00897444" w:rsidRPr="00B10656" w:rsidRDefault="00897444" w:rsidP="00D14B9E">
      <w:pPr>
        <w:pStyle w:val="DHHSbullet1"/>
        <w:numPr>
          <w:ilvl w:val="0"/>
          <w:numId w:val="0"/>
        </w:numPr>
      </w:pPr>
      <w:r w:rsidRPr="00B10656">
        <w:t>Wash-down hoses to be controlled by commercial high-pressure water efficient trigger nozzles</w:t>
      </w:r>
      <w:r w:rsidR="00D14B9E" w:rsidRPr="00B10656">
        <w:t xml:space="preserve"> and connected to rain</w:t>
      </w:r>
      <w:r w:rsidR="00FB6A7D" w:rsidRPr="00B10656">
        <w:t>, or reclaimed water</w:t>
      </w:r>
      <w:r w:rsidR="00D14B9E" w:rsidRPr="00B10656">
        <w:t xml:space="preserve"> tanks.</w:t>
      </w:r>
    </w:p>
    <w:p w14:paraId="10699429" w14:textId="1C3B6DD1" w:rsidR="00897444" w:rsidRPr="00B10656" w:rsidRDefault="00897444" w:rsidP="00244C67">
      <w:pPr>
        <w:pStyle w:val="Heading2"/>
      </w:pPr>
      <w:bookmarkStart w:id="39" w:name="_Toc41414170"/>
      <w:bookmarkStart w:id="40" w:name="_Hlk30692786"/>
      <w:r w:rsidRPr="00B10656">
        <w:lastRenderedPageBreak/>
        <w:t>Materials specification and selection</w:t>
      </w:r>
      <w:bookmarkEnd w:id="39"/>
    </w:p>
    <w:bookmarkEnd w:id="40"/>
    <w:p w14:paraId="7CB42B1F" w14:textId="02D7757E" w:rsidR="00897444" w:rsidRPr="00B10656" w:rsidRDefault="00540C6E" w:rsidP="00897444">
      <w:pPr>
        <w:pStyle w:val="DHHSbody"/>
      </w:pPr>
      <w:r w:rsidRPr="00B10656">
        <w:t>R</w:t>
      </w:r>
      <w:r w:rsidR="00897444" w:rsidRPr="00B10656">
        <w:t xml:space="preserve">e-usable fittings compliant to current performance requirements, furniture and workstations from vacated and/or demolished premises </w:t>
      </w:r>
      <w:r w:rsidRPr="00B10656">
        <w:t>to be</w:t>
      </w:r>
      <w:r w:rsidR="00897444" w:rsidRPr="00B10656">
        <w:t xml:space="preserve"> re-us</w:t>
      </w:r>
      <w:r w:rsidRPr="00B10656">
        <w:t>ed</w:t>
      </w:r>
      <w:r w:rsidR="00897444" w:rsidRPr="00B10656">
        <w:t xml:space="preserve"> or donat</w:t>
      </w:r>
      <w:r w:rsidRPr="00B10656">
        <w:t>ed</w:t>
      </w:r>
      <w:r w:rsidR="00897444" w:rsidRPr="00B10656">
        <w:t xml:space="preserve"> to third party uses.</w:t>
      </w:r>
    </w:p>
    <w:p w14:paraId="26E746CA" w14:textId="56A9D156" w:rsidR="00897444" w:rsidRPr="00B10656" w:rsidRDefault="00540C6E" w:rsidP="00897444">
      <w:pPr>
        <w:pStyle w:val="DHHSbody"/>
      </w:pPr>
      <w:r w:rsidRPr="00B10656">
        <w:t>Design for r</w:t>
      </w:r>
      <w:r w:rsidR="00897444" w:rsidRPr="00B10656">
        <w:t>e</w:t>
      </w:r>
      <w:r w:rsidRPr="00B10656">
        <w:t>-</w:t>
      </w:r>
      <w:r w:rsidR="00897444" w:rsidRPr="00B10656">
        <w:t>use</w:t>
      </w:r>
      <w:r w:rsidRPr="00B10656">
        <w:t xml:space="preserve"> of</w:t>
      </w:r>
      <w:r w:rsidR="00897444" w:rsidRPr="00B10656">
        <w:t xml:space="preserve"> existing structures</w:t>
      </w:r>
      <w:r w:rsidR="006F59C3">
        <w:t xml:space="preserve"> or </w:t>
      </w:r>
      <w:r w:rsidR="00897444" w:rsidRPr="00B10656">
        <w:t>facilities on-site, where feasible.</w:t>
      </w:r>
    </w:p>
    <w:p w14:paraId="49C05A86" w14:textId="735D90C8" w:rsidR="00540C6E" w:rsidRPr="00B10656" w:rsidRDefault="00540C6E" w:rsidP="00540C6E">
      <w:pPr>
        <w:pStyle w:val="DHHSbody"/>
      </w:pPr>
      <w:r w:rsidRPr="00B10656">
        <w:t>Adopt and promote the use of standard material sizes and components in design and fit-out.</w:t>
      </w:r>
    </w:p>
    <w:p w14:paraId="614ABBA8" w14:textId="77777777" w:rsidR="00897444" w:rsidRPr="00B10656" w:rsidRDefault="00897444" w:rsidP="00897444">
      <w:pPr>
        <w:pStyle w:val="DHHSbody"/>
      </w:pPr>
      <w:r w:rsidRPr="00B10656">
        <w:t>Minimise use of paint or finishes on exterior surfaces.</w:t>
      </w:r>
    </w:p>
    <w:p w14:paraId="3621C9B2" w14:textId="1F13F990" w:rsidR="00897444" w:rsidRPr="00B10656" w:rsidRDefault="00897444" w:rsidP="00897444">
      <w:pPr>
        <w:pStyle w:val="DHHSbody"/>
      </w:pPr>
      <w:r w:rsidRPr="00B10656">
        <w:t>Use of post-consumer waste</w:t>
      </w:r>
      <w:r w:rsidR="006F59C3">
        <w:t xml:space="preserve"> or </w:t>
      </w:r>
      <w:r w:rsidRPr="00B10656">
        <w:t>post-industrial waste</w:t>
      </w:r>
      <w:r w:rsidR="006F59C3">
        <w:t>,</w:t>
      </w:r>
      <w:r w:rsidRPr="00B10656">
        <w:t xml:space="preserve"> such as recycled aggregate, fly ash and silica fume for concrete and post-consumer recycled content or re-used steel. A proportion of recycled content </w:t>
      </w:r>
      <w:r w:rsidR="003E58A5" w:rsidRPr="00B10656">
        <w:t>to</w:t>
      </w:r>
      <w:r w:rsidRPr="00B10656">
        <w:t xml:space="preserve"> be used in the following:</w:t>
      </w:r>
    </w:p>
    <w:p w14:paraId="49438403" w14:textId="0387966E" w:rsidR="00897444" w:rsidRPr="00B10656" w:rsidRDefault="00F24384" w:rsidP="003A6111">
      <w:pPr>
        <w:pStyle w:val="DHHSbullet1"/>
      </w:pPr>
      <w:r>
        <w:t>t</w:t>
      </w:r>
      <w:r w:rsidR="00897444" w:rsidRPr="00B10656">
        <w:t>armacked areas, including on-site access roads, at-grade carparks and footpaths</w:t>
      </w:r>
    </w:p>
    <w:p w14:paraId="3E2C3278" w14:textId="52986AFE" w:rsidR="00897444" w:rsidRPr="00B10656" w:rsidRDefault="00F24384" w:rsidP="003A6111">
      <w:pPr>
        <w:pStyle w:val="DHHSbullet1"/>
      </w:pPr>
      <w:r>
        <w:t>n</w:t>
      </w:r>
      <w:r w:rsidR="00897444" w:rsidRPr="00B10656">
        <w:t>on-structural concrete, including kerbing and footpaths</w:t>
      </w:r>
      <w:r>
        <w:t>, with</w:t>
      </w:r>
      <w:r w:rsidR="00C0383D" w:rsidRPr="00B10656">
        <w:t xml:space="preserve"> </w:t>
      </w:r>
      <w:r>
        <w:t>c</w:t>
      </w:r>
      <w:r w:rsidR="00C0383D" w:rsidRPr="00B10656">
        <w:t>oncrete aggregates to contain a minimum 15 per cent recycled or substitute materials fly ash, crushed recycled aggregate</w:t>
      </w:r>
    </w:p>
    <w:p w14:paraId="4098F518" w14:textId="0227FB7A" w:rsidR="00897444" w:rsidRPr="00B10656" w:rsidRDefault="00F24384" w:rsidP="003A6111">
      <w:pPr>
        <w:pStyle w:val="DHHSbullet1"/>
      </w:pPr>
      <w:r>
        <w:t>c</w:t>
      </w:r>
      <w:r w:rsidR="00897444" w:rsidRPr="00B10656">
        <w:t>ar park wheel-stops, landscaping elements, decking, bollards and fixed outdoor furniture.</w:t>
      </w:r>
    </w:p>
    <w:p w14:paraId="1612B4CA" w14:textId="77777777" w:rsidR="00897444" w:rsidRPr="00B10656" w:rsidRDefault="00897444" w:rsidP="003A6111">
      <w:pPr>
        <w:pStyle w:val="DHHSbodyafterbullets"/>
      </w:pPr>
      <w:r w:rsidRPr="00B10656">
        <w:t>Maximise use of locally produced building materials, construction workers and facilities.</w:t>
      </w:r>
    </w:p>
    <w:p w14:paraId="66AE6865" w14:textId="28EA50B6" w:rsidR="00897444" w:rsidRPr="00B10656" w:rsidRDefault="00897444" w:rsidP="00897444">
      <w:pPr>
        <w:pStyle w:val="DHHSbody"/>
      </w:pPr>
      <w:r w:rsidRPr="00B10656">
        <w:t xml:space="preserve">Cross </w:t>
      </w:r>
      <w:r w:rsidR="006F59C3">
        <w:t>l</w:t>
      </w:r>
      <w:r w:rsidRPr="00B10656">
        <w:t xml:space="preserve">aminated </w:t>
      </w:r>
      <w:r w:rsidR="006F59C3">
        <w:t>t</w:t>
      </w:r>
      <w:r w:rsidRPr="00B10656">
        <w:t xml:space="preserve">imber (CLT) structure options to be </w:t>
      </w:r>
      <w:r w:rsidR="00C0383D" w:rsidRPr="00B10656">
        <w:t>considered during</w:t>
      </w:r>
      <w:r w:rsidRPr="00B10656">
        <w:t xml:space="preserve"> design.</w:t>
      </w:r>
    </w:p>
    <w:p w14:paraId="4BE7E1AD" w14:textId="2AA6F83D" w:rsidR="00897444" w:rsidRPr="00B10656" w:rsidRDefault="00897444" w:rsidP="00897444">
      <w:pPr>
        <w:pStyle w:val="DHHSbody"/>
      </w:pPr>
      <w:r w:rsidRPr="00B10656">
        <w:t xml:space="preserve">All timber (structural and architectural) </w:t>
      </w:r>
      <w:r w:rsidR="00C0383D" w:rsidRPr="00B10656">
        <w:t xml:space="preserve">to be </w:t>
      </w:r>
      <w:r w:rsidRPr="00B10656">
        <w:t xml:space="preserve">Forest Stewardship Council (FSC) </w:t>
      </w:r>
      <w:r w:rsidR="00B10656" w:rsidRPr="00B10656">
        <w:t>certified or</w:t>
      </w:r>
      <w:r w:rsidRPr="00B10656">
        <w:t xml:space="preserve"> recognised equivalent.</w:t>
      </w:r>
    </w:p>
    <w:p w14:paraId="19C994C6" w14:textId="2E66F9BE" w:rsidR="00897444" w:rsidRPr="00B10656" w:rsidRDefault="00897444" w:rsidP="00897444">
      <w:pPr>
        <w:pStyle w:val="DHHSbody"/>
      </w:pPr>
      <w:r w:rsidRPr="00B10656">
        <w:t xml:space="preserve">Preference </w:t>
      </w:r>
      <w:r w:rsidR="00C0383D" w:rsidRPr="00B10656">
        <w:t>c</w:t>
      </w:r>
      <w:r w:rsidRPr="00B10656">
        <w:t xml:space="preserve">arpet </w:t>
      </w:r>
      <w:r w:rsidR="00C0383D" w:rsidRPr="00B10656">
        <w:t>s</w:t>
      </w:r>
      <w:r w:rsidRPr="00B10656">
        <w:t>quares with a recycled content</w:t>
      </w:r>
      <w:r w:rsidR="00C0383D" w:rsidRPr="00B10656">
        <w:t xml:space="preserve"> </w:t>
      </w:r>
      <w:r w:rsidR="003E58A5" w:rsidRPr="00B10656">
        <w:t>for</w:t>
      </w:r>
      <w:r w:rsidR="00C0383D" w:rsidRPr="00B10656">
        <w:t xml:space="preserve"> ease of replacement.</w:t>
      </w:r>
    </w:p>
    <w:p w14:paraId="655D2B1F" w14:textId="628E1759" w:rsidR="00897444" w:rsidRPr="00B10656" w:rsidRDefault="00C0383D" w:rsidP="00897444">
      <w:pPr>
        <w:pStyle w:val="DHHSbody"/>
      </w:pPr>
      <w:r w:rsidRPr="00B10656">
        <w:t xml:space="preserve">Preference </w:t>
      </w:r>
      <w:r w:rsidR="00897444" w:rsidRPr="00B10656">
        <w:t>stainless steel</w:t>
      </w:r>
      <w:r w:rsidRPr="00B10656">
        <w:t>,</w:t>
      </w:r>
      <w:r w:rsidR="00897444" w:rsidRPr="00B10656">
        <w:t xml:space="preserve"> concrete</w:t>
      </w:r>
      <w:r w:rsidRPr="00B10656">
        <w:t xml:space="preserve"> or bamboo bench tops in food preparation areas</w:t>
      </w:r>
      <w:r w:rsidR="00897444" w:rsidRPr="00B10656">
        <w:t xml:space="preserve">. Stone or composite stone products </w:t>
      </w:r>
      <w:r w:rsidR="006F59C3">
        <w:t>are</w:t>
      </w:r>
      <w:r w:rsidR="006F59C3" w:rsidRPr="00B10656">
        <w:t xml:space="preserve"> </w:t>
      </w:r>
      <w:r w:rsidR="00897444" w:rsidRPr="00B10656">
        <w:t>to be avoided.</w:t>
      </w:r>
    </w:p>
    <w:p w14:paraId="424C3122" w14:textId="081DD705" w:rsidR="00897444" w:rsidRPr="00B10656" w:rsidRDefault="00EE2B65" w:rsidP="00897444">
      <w:pPr>
        <w:pStyle w:val="DHHSbody"/>
      </w:pPr>
      <w:r w:rsidRPr="00B10656">
        <w:t xml:space="preserve">Preference for recycled content </w:t>
      </w:r>
      <w:r w:rsidR="00897444" w:rsidRPr="00B10656">
        <w:t>for plumbing and drainage reticulation</w:t>
      </w:r>
      <w:r w:rsidRPr="00B10656">
        <w:t xml:space="preserve"> pipework</w:t>
      </w:r>
      <w:r w:rsidR="00A30A95" w:rsidRPr="00B10656">
        <w:t>.</w:t>
      </w:r>
    </w:p>
    <w:p w14:paraId="346B1596" w14:textId="0C5ACECA" w:rsidR="00897444" w:rsidRPr="00B10656" w:rsidRDefault="00897444" w:rsidP="00244C67">
      <w:pPr>
        <w:pStyle w:val="Heading2"/>
      </w:pPr>
      <w:bookmarkStart w:id="41" w:name="_Toc41414171"/>
      <w:bookmarkStart w:id="42" w:name="_Hlk30692794"/>
      <w:bookmarkStart w:id="43" w:name="_Hlk29561245"/>
      <w:r w:rsidRPr="00B10656">
        <w:t>Waste and resource recovery</w:t>
      </w:r>
      <w:bookmarkEnd w:id="41"/>
    </w:p>
    <w:bookmarkEnd w:id="42"/>
    <w:p w14:paraId="32317CA4" w14:textId="00228D59" w:rsidR="00C0383D" w:rsidRPr="00B10656" w:rsidRDefault="00C0383D" w:rsidP="00C0383D">
      <w:pPr>
        <w:pStyle w:val="DHHSbody"/>
      </w:pPr>
      <w:r w:rsidRPr="00B10656">
        <w:t>95 per cent by weight target for demolition and construction materials (excluding hazardous waste) to be re-used or recycled</w:t>
      </w:r>
      <w:r w:rsidR="009B1945" w:rsidRPr="00B10656">
        <w:t xml:space="preserve"> (or both)</w:t>
      </w:r>
      <w:r w:rsidRPr="00B10656">
        <w:t>.</w:t>
      </w:r>
    </w:p>
    <w:p w14:paraId="73621E0E" w14:textId="53B376A0" w:rsidR="00897444" w:rsidRPr="00B10656" w:rsidRDefault="00C0383D" w:rsidP="00897444">
      <w:pPr>
        <w:pStyle w:val="DHHSbody"/>
      </w:pPr>
      <w:r w:rsidRPr="00B10656">
        <w:t xml:space="preserve">Provide </w:t>
      </w:r>
      <w:r w:rsidR="00897444" w:rsidRPr="00B10656">
        <w:t>a baler in the loading dock</w:t>
      </w:r>
      <w:r w:rsidRPr="00B10656">
        <w:t xml:space="preserve"> and space provision of 6 square meters.</w:t>
      </w:r>
    </w:p>
    <w:p w14:paraId="1627F4BA" w14:textId="6A2D3692" w:rsidR="00897444" w:rsidRPr="00B10656" w:rsidRDefault="00C0383D" w:rsidP="00897444">
      <w:pPr>
        <w:pStyle w:val="DHHSbody"/>
      </w:pPr>
      <w:r w:rsidRPr="00B10656">
        <w:t>Provide</w:t>
      </w:r>
      <w:r w:rsidR="00897444" w:rsidRPr="00B10656">
        <w:t xml:space="preserve"> </w:t>
      </w:r>
      <w:r w:rsidR="003E58A5" w:rsidRPr="00B10656">
        <w:t xml:space="preserve">an additional </w:t>
      </w:r>
      <w:r w:rsidR="00897444" w:rsidRPr="00B10656">
        <w:t>10 sq</w:t>
      </w:r>
      <w:r w:rsidRPr="00B10656">
        <w:t xml:space="preserve">uare </w:t>
      </w:r>
      <w:r w:rsidR="00897444" w:rsidRPr="00B10656">
        <w:t>m</w:t>
      </w:r>
      <w:r w:rsidRPr="00B10656">
        <w:t>eters</w:t>
      </w:r>
      <w:r w:rsidR="00897444" w:rsidRPr="00B10656">
        <w:t xml:space="preserve"> in the loading dock for storage and management of recycling bins.</w:t>
      </w:r>
    </w:p>
    <w:p w14:paraId="15E43DF1" w14:textId="0BE0FC4C" w:rsidR="00897444" w:rsidRPr="00B10656" w:rsidRDefault="00C0383D" w:rsidP="00897444">
      <w:pPr>
        <w:pStyle w:val="DHHSbody"/>
      </w:pPr>
      <w:r w:rsidRPr="00B10656">
        <w:t xml:space="preserve">Provide </w:t>
      </w:r>
      <w:r w:rsidR="003E58A5" w:rsidRPr="00B10656">
        <w:t xml:space="preserve">an additional </w:t>
      </w:r>
      <w:r w:rsidRPr="00B10656">
        <w:t>10 square meters in the loading dock for a compactor in b</w:t>
      </w:r>
      <w:r w:rsidR="00897444" w:rsidRPr="00B10656">
        <w:t>uildings greater than 10,000 sq</w:t>
      </w:r>
      <w:r w:rsidRPr="00B10656">
        <w:t>uare meters</w:t>
      </w:r>
      <w:r w:rsidR="00897444" w:rsidRPr="00B10656">
        <w:t>.</w:t>
      </w:r>
    </w:p>
    <w:p w14:paraId="0F5632C6" w14:textId="00E9F5F4" w:rsidR="00C0383D" w:rsidRPr="00B10656" w:rsidRDefault="00897444" w:rsidP="00897444">
      <w:pPr>
        <w:pStyle w:val="DHHSbody"/>
      </w:pPr>
      <w:r w:rsidRPr="00B10656">
        <w:t>Space provision of an additional 20 sq</w:t>
      </w:r>
      <w:r w:rsidR="00C0383D" w:rsidRPr="00B10656">
        <w:t xml:space="preserve">uare </w:t>
      </w:r>
      <w:r w:rsidRPr="00B10656">
        <w:t>m</w:t>
      </w:r>
      <w:r w:rsidR="00C0383D" w:rsidRPr="00B10656">
        <w:t>eters</w:t>
      </w:r>
      <w:r w:rsidRPr="00B10656">
        <w:t xml:space="preserve"> per 1,000 sq</w:t>
      </w:r>
      <w:r w:rsidR="00C0383D" w:rsidRPr="00B10656">
        <w:t xml:space="preserve">uare </w:t>
      </w:r>
      <w:r w:rsidRPr="00B10656">
        <w:t>m</w:t>
      </w:r>
      <w:r w:rsidR="00C0383D" w:rsidRPr="00B10656">
        <w:t>eters</w:t>
      </w:r>
      <w:r w:rsidRPr="00B10656">
        <w:t xml:space="preserve"> of building space for installation of </w:t>
      </w:r>
      <w:r w:rsidR="00A30A95" w:rsidRPr="00B10656">
        <w:t xml:space="preserve">recycling </w:t>
      </w:r>
      <w:r w:rsidRPr="00B10656">
        <w:t>bins at the point of generation for recovery of the following resources</w:t>
      </w:r>
      <w:r w:rsidR="00C0383D" w:rsidRPr="00B10656">
        <w:t xml:space="preserve">. </w:t>
      </w:r>
    </w:p>
    <w:tbl>
      <w:tblPr>
        <w:tblStyle w:val="ListTable3-Accent1"/>
        <w:tblW w:w="8580" w:type="dxa"/>
        <w:tblInd w:w="108" w:type="dxa"/>
        <w:tblLook w:val="04A0" w:firstRow="1" w:lastRow="0" w:firstColumn="1" w:lastColumn="0" w:noHBand="0" w:noVBand="1"/>
      </w:tblPr>
      <w:tblGrid>
        <w:gridCol w:w="2235"/>
        <w:gridCol w:w="2174"/>
        <w:gridCol w:w="2268"/>
        <w:gridCol w:w="1903"/>
      </w:tblGrid>
      <w:tr w:rsidR="00F45FD4" w:rsidRPr="00B10656" w14:paraId="4D88EAEE" w14:textId="77777777" w:rsidTr="00DE306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dxa"/>
          </w:tcPr>
          <w:p w14:paraId="4B3BB7E1" w14:textId="599E1015" w:rsidR="00F45FD4" w:rsidRPr="00B10656" w:rsidRDefault="00F45FD4" w:rsidP="00897444">
            <w:pPr>
              <w:pStyle w:val="DHHSbody"/>
            </w:pPr>
            <w:r w:rsidRPr="00B10656">
              <w:t>Clinical areas</w:t>
            </w:r>
          </w:p>
        </w:tc>
        <w:tc>
          <w:tcPr>
            <w:tcW w:w="0" w:type="dxa"/>
          </w:tcPr>
          <w:p w14:paraId="4D0A10EC" w14:textId="02216C63" w:rsidR="00F45FD4" w:rsidRPr="00B10656" w:rsidRDefault="00F45FD4" w:rsidP="00897444">
            <w:pPr>
              <w:pStyle w:val="DHHSbody"/>
              <w:cnfStyle w:val="100000000000" w:firstRow="1" w:lastRow="0" w:firstColumn="0" w:lastColumn="0" w:oddVBand="0" w:evenVBand="0" w:oddHBand="0" w:evenHBand="0" w:firstRowFirstColumn="0" w:firstRowLastColumn="0" w:lastRowFirstColumn="0" w:lastRowLastColumn="0"/>
            </w:pPr>
            <w:r w:rsidRPr="00B10656">
              <w:t>Staff and admin</w:t>
            </w:r>
          </w:p>
        </w:tc>
        <w:tc>
          <w:tcPr>
            <w:tcW w:w="0" w:type="dxa"/>
          </w:tcPr>
          <w:p w14:paraId="163813F0" w14:textId="348C56BA" w:rsidR="00F45FD4" w:rsidRPr="00B10656" w:rsidRDefault="00F45FD4" w:rsidP="00897444">
            <w:pPr>
              <w:pStyle w:val="DHHSbody"/>
              <w:cnfStyle w:val="100000000000" w:firstRow="1" w:lastRow="0" w:firstColumn="0" w:lastColumn="0" w:oddVBand="0" w:evenVBand="0" w:oddHBand="0" w:evenHBand="0" w:firstRowFirstColumn="0" w:firstRowLastColumn="0" w:lastRowFirstColumn="0" w:lastRowLastColumn="0"/>
            </w:pPr>
            <w:r w:rsidRPr="00B10656">
              <w:t>Public areas</w:t>
            </w:r>
          </w:p>
        </w:tc>
        <w:tc>
          <w:tcPr>
            <w:tcW w:w="0" w:type="dxa"/>
          </w:tcPr>
          <w:p w14:paraId="0061AEBD" w14:textId="2744A2BC" w:rsidR="00F45FD4" w:rsidRPr="00B10656" w:rsidRDefault="00F45FD4" w:rsidP="00897444">
            <w:pPr>
              <w:pStyle w:val="DHHSbody"/>
              <w:cnfStyle w:val="100000000000" w:firstRow="1" w:lastRow="0" w:firstColumn="0" w:lastColumn="0" w:oddVBand="0" w:evenVBand="0" w:oddHBand="0" w:evenHBand="0" w:firstRowFirstColumn="0" w:firstRowLastColumn="0" w:lastRowFirstColumn="0" w:lastRowLastColumn="0"/>
            </w:pPr>
            <w:r w:rsidRPr="00B10656">
              <w:t>Kitchen areas</w:t>
            </w:r>
          </w:p>
        </w:tc>
      </w:tr>
      <w:tr w:rsidR="00F45FD4" w:rsidRPr="00B10656" w14:paraId="71EA27CD" w14:textId="77777777" w:rsidTr="00B61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E68DC68" w14:textId="607E26EC" w:rsidR="00F45FD4" w:rsidRPr="00893E16" w:rsidRDefault="00F45FD4" w:rsidP="00DE306C">
            <w:pPr>
              <w:pStyle w:val="DHHStabletext"/>
              <w:rPr>
                <w:b w:val="0"/>
                <w:bCs w:val="0"/>
              </w:rPr>
            </w:pPr>
            <w:r w:rsidRPr="00893E16">
              <w:rPr>
                <w:b w:val="0"/>
                <w:bCs w:val="0"/>
              </w:rPr>
              <w:t>Commingled</w:t>
            </w:r>
          </w:p>
          <w:p w14:paraId="65772CB7" w14:textId="77777777" w:rsidR="00F45FD4" w:rsidRPr="00893E16" w:rsidRDefault="00F45FD4" w:rsidP="00DE306C">
            <w:pPr>
              <w:pStyle w:val="DHHStabletext"/>
              <w:rPr>
                <w:b w:val="0"/>
                <w:bCs w:val="0"/>
              </w:rPr>
            </w:pPr>
            <w:r w:rsidRPr="00893E16">
              <w:rPr>
                <w:b w:val="0"/>
                <w:bCs w:val="0"/>
              </w:rPr>
              <w:t>Paper and cardboard</w:t>
            </w:r>
          </w:p>
          <w:p w14:paraId="62A81695" w14:textId="70A44D7F" w:rsidR="00F45FD4" w:rsidRPr="00893E16" w:rsidRDefault="00F45FD4" w:rsidP="00DE306C">
            <w:pPr>
              <w:pStyle w:val="DHHStabletext"/>
              <w:rPr>
                <w:b w:val="0"/>
                <w:bCs w:val="0"/>
              </w:rPr>
            </w:pPr>
            <w:r w:rsidRPr="00893E16">
              <w:rPr>
                <w:b w:val="0"/>
                <w:bCs w:val="0"/>
              </w:rPr>
              <w:t>Confidential paper</w:t>
            </w:r>
          </w:p>
          <w:p w14:paraId="6369EF1F" w14:textId="77777777" w:rsidR="00F45FD4" w:rsidRPr="00893E16" w:rsidRDefault="00F45FD4" w:rsidP="00DE306C">
            <w:pPr>
              <w:pStyle w:val="DHHStabletext"/>
              <w:rPr>
                <w:b w:val="0"/>
                <w:bCs w:val="0"/>
              </w:rPr>
            </w:pPr>
            <w:r w:rsidRPr="00893E16">
              <w:rPr>
                <w:b w:val="0"/>
                <w:bCs w:val="0"/>
              </w:rPr>
              <w:t>PVC</w:t>
            </w:r>
          </w:p>
          <w:p w14:paraId="6530C8BB" w14:textId="77777777" w:rsidR="00F45FD4" w:rsidRPr="00893E16" w:rsidRDefault="00F45FD4" w:rsidP="00DE306C">
            <w:pPr>
              <w:pStyle w:val="DHHStabletext"/>
              <w:rPr>
                <w:b w:val="0"/>
                <w:bCs w:val="0"/>
              </w:rPr>
            </w:pPr>
            <w:proofErr w:type="spellStart"/>
            <w:r w:rsidRPr="00893E16">
              <w:rPr>
                <w:b w:val="0"/>
                <w:bCs w:val="0"/>
              </w:rPr>
              <w:t>Kimguard</w:t>
            </w:r>
            <w:proofErr w:type="spellEnd"/>
          </w:p>
          <w:p w14:paraId="18A980FC" w14:textId="489544E8" w:rsidR="00F45FD4" w:rsidRPr="00B10656" w:rsidRDefault="00F45FD4" w:rsidP="00DE306C">
            <w:pPr>
              <w:pStyle w:val="DHHStabletext"/>
              <w:rPr>
                <w:bCs w:val="0"/>
              </w:rPr>
            </w:pPr>
            <w:r w:rsidRPr="00893E16">
              <w:rPr>
                <w:b w:val="0"/>
                <w:bCs w:val="0"/>
              </w:rPr>
              <w:t>E-waste</w:t>
            </w:r>
            <w:r w:rsidR="009B1945" w:rsidRPr="00893E16">
              <w:rPr>
                <w:b w:val="0"/>
                <w:bCs w:val="0"/>
              </w:rPr>
              <w:t xml:space="preserve"> (see note)</w:t>
            </w:r>
          </w:p>
        </w:tc>
        <w:tc>
          <w:tcPr>
            <w:tcW w:w="2174" w:type="dxa"/>
          </w:tcPr>
          <w:p w14:paraId="16756E3F" w14:textId="77777777" w:rsidR="00F45FD4" w:rsidRPr="00B10656" w:rsidRDefault="00F45FD4" w:rsidP="00DE306C">
            <w:pPr>
              <w:pStyle w:val="DHHStabletext"/>
              <w:cnfStyle w:val="000000100000" w:firstRow="0" w:lastRow="0" w:firstColumn="0" w:lastColumn="0" w:oddVBand="0" w:evenVBand="0" w:oddHBand="1" w:evenHBand="0" w:firstRowFirstColumn="0" w:firstRowLastColumn="0" w:lastRowFirstColumn="0" w:lastRowLastColumn="0"/>
            </w:pPr>
            <w:r w:rsidRPr="00B10656">
              <w:t>Commingled</w:t>
            </w:r>
          </w:p>
          <w:p w14:paraId="75B3A5A3" w14:textId="77777777" w:rsidR="00F45FD4" w:rsidRPr="00B10656" w:rsidRDefault="00F45FD4" w:rsidP="00DE306C">
            <w:pPr>
              <w:pStyle w:val="DHHStabletext"/>
              <w:cnfStyle w:val="000000100000" w:firstRow="0" w:lastRow="0" w:firstColumn="0" w:lastColumn="0" w:oddVBand="0" w:evenVBand="0" w:oddHBand="1" w:evenHBand="0" w:firstRowFirstColumn="0" w:firstRowLastColumn="0" w:lastRowFirstColumn="0" w:lastRowLastColumn="0"/>
            </w:pPr>
            <w:r w:rsidRPr="00B10656">
              <w:t>Paper and cardboard</w:t>
            </w:r>
          </w:p>
          <w:p w14:paraId="72A020F2" w14:textId="77777777" w:rsidR="00F45FD4" w:rsidRPr="00B10656" w:rsidRDefault="00F45FD4" w:rsidP="00DE306C">
            <w:pPr>
              <w:pStyle w:val="DHHStabletext"/>
              <w:cnfStyle w:val="000000100000" w:firstRow="0" w:lastRow="0" w:firstColumn="0" w:lastColumn="0" w:oddVBand="0" w:evenVBand="0" w:oddHBand="1" w:evenHBand="0" w:firstRowFirstColumn="0" w:firstRowLastColumn="0" w:lastRowFirstColumn="0" w:lastRowLastColumn="0"/>
            </w:pPr>
            <w:r w:rsidRPr="00B10656">
              <w:t>Confidential paper</w:t>
            </w:r>
          </w:p>
          <w:p w14:paraId="39C5F2D4" w14:textId="15C040FC" w:rsidR="00F45FD4" w:rsidRPr="00B10656" w:rsidRDefault="00F45FD4" w:rsidP="00DE306C">
            <w:pPr>
              <w:pStyle w:val="DHHStabletext"/>
              <w:cnfStyle w:val="000000100000" w:firstRow="0" w:lastRow="0" w:firstColumn="0" w:lastColumn="0" w:oddVBand="0" w:evenVBand="0" w:oddHBand="1" w:evenHBand="0" w:firstRowFirstColumn="0" w:firstRowLastColumn="0" w:lastRowFirstColumn="0" w:lastRowLastColumn="0"/>
            </w:pPr>
            <w:r w:rsidRPr="00B10656">
              <w:t>E-waste</w:t>
            </w:r>
            <w:r w:rsidR="009B1945" w:rsidRPr="00B10656">
              <w:t xml:space="preserve"> (see note)</w:t>
            </w:r>
          </w:p>
        </w:tc>
        <w:tc>
          <w:tcPr>
            <w:tcW w:w="2268" w:type="dxa"/>
          </w:tcPr>
          <w:p w14:paraId="789C5A48" w14:textId="77777777" w:rsidR="00F45FD4" w:rsidRPr="00B10656" w:rsidRDefault="00F45FD4" w:rsidP="00DE306C">
            <w:pPr>
              <w:pStyle w:val="DHHStabletext"/>
              <w:cnfStyle w:val="000000100000" w:firstRow="0" w:lastRow="0" w:firstColumn="0" w:lastColumn="0" w:oddVBand="0" w:evenVBand="0" w:oddHBand="1" w:evenHBand="0" w:firstRowFirstColumn="0" w:firstRowLastColumn="0" w:lastRowFirstColumn="0" w:lastRowLastColumn="0"/>
            </w:pPr>
            <w:r w:rsidRPr="00B10656">
              <w:t>Commingled</w:t>
            </w:r>
          </w:p>
          <w:p w14:paraId="271B7B04" w14:textId="77777777" w:rsidR="00F45FD4" w:rsidRPr="00B10656" w:rsidRDefault="00F45FD4" w:rsidP="00DE306C">
            <w:pPr>
              <w:pStyle w:val="DHHStabletext"/>
              <w:cnfStyle w:val="000000100000" w:firstRow="0" w:lastRow="0" w:firstColumn="0" w:lastColumn="0" w:oddVBand="0" w:evenVBand="0" w:oddHBand="1" w:evenHBand="0" w:firstRowFirstColumn="0" w:firstRowLastColumn="0" w:lastRowFirstColumn="0" w:lastRowLastColumn="0"/>
            </w:pPr>
            <w:r w:rsidRPr="00B10656">
              <w:t>Organics</w:t>
            </w:r>
          </w:p>
          <w:p w14:paraId="7A017A17" w14:textId="0B2FB463" w:rsidR="00A30A95" w:rsidRPr="00B10656" w:rsidRDefault="00A30A95" w:rsidP="00DE306C">
            <w:pPr>
              <w:pStyle w:val="DHHStabletext"/>
              <w:cnfStyle w:val="000000100000" w:firstRow="0" w:lastRow="0" w:firstColumn="0" w:lastColumn="0" w:oddVBand="0" w:evenVBand="0" w:oddHBand="1" w:evenHBand="0" w:firstRowFirstColumn="0" w:firstRowLastColumn="0" w:lastRowFirstColumn="0" w:lastRowLastColumn="0"/>
            </w:pPr>
            <w:r w:rsidRPr="00B10656">
              <w:t>E-waste</w:t>
            </w:r>
            <w:r w:rsidR="009B1945" w:rsidRPr="00B10656">
              <w:t xml:space="preserve"> (see note)</w:t>
            </w:r>
          </w:p>
        </w:tc>
        <w:tc>
          <w:tcPr>
            <w:tcW w:w="1903" w:type="dxa"/>
          </w:tcPr>
          <w:p w14:paraId="702F381D" w14:textId="77777777" w:rsidR="00F45FD4" w:rsidRPr="00B10656" w:rsidRDefault="00F45FD4" w:rsidP="00DE306C">
            <w:pPr>
              <w:pStyle w:val="DHHStabletext"/>
              <w:cnfStyle w:val="000000100000" w:firstRow="0" w:lastRow="0" w:firstColumn="0" w:lastColumn="0" w:oddVBand="0" w:evenVBand="0" w:oddHBand="1" w:evenHBand="0" w:firstRowFirstColumn="0" w:firstRowLastColumn="0" w:lastRowFirstColumn="0" w:lastRowLastColumn="0"/>
            </w:pPr>
            <w:r w:rsidRPr="00B10656">
              <w:t>Commingled</w:t>
            </w:r>
          </w:p>
          <w:p w14:paraId="25B5C4B6" w14:textId="27AF286F" w:rsidR="00F45FD4" w:rsidRPr="00B10656" w:rsidRDefault="00F45FD4" w:rsidP="00DE306C">
            <w:pPr>
              <w:pStyle w:val="DHHStabletext"/>
              <w:cnfStyle w:val="000000100000" w:firstRow="0" w:lastRow="0" w:firstColumn="0" w:lastColumn="0" w:oddVBand="0" w:evenVBand="0" w:oddHBand="1" w:evenHBand="0" w:firstRowFirstColumn="0" w:firstRowLastColumn="0" w:lastRowFirstColumn="0" w:lastRowLastColumn="0"/>
            </w:pPr>
            <w:r w:rsidRPr="00B10656">
              <w:t xml:space="preserve">Organics </w:t>
            </w:r>
          </w:p>
        </w:tc>
      </w:tr>
    </w:tbl>
    <w:p w14:paraId="2E53E6AC" w14:textId="59453D45" w:rsidR="00A30A95" w:rsidRPr="00893E16" w:rsidRDefault="009B1945" w:rsidP="009B1945">
      <w:pPr>
        <w:pStyle w:val="DHHStablefigurenote"/>
      </w:pPr>
      <w:r w:rsidRPr="00893E16">
        <w:rPr>
          <w:rStyle w:val="Strong"/>
        </w:rPr>
        <w:t>Note</w:t>
      </w:r>
      <w:r w:rsidRPr="00893E16">
        <w:t>:</w:t>
      </w:r>
      <w:r w:rsidR="00A30A95" w:rsidRPr="00893E16">
        <w:t xml:space="preserve"> In Victoria it is illegal to send e-waste to landfill. E-waste to be collected in these areas generally relate</w:t>
      </w:r>
      <w:r w:rsidRPr="00B10656">
        <w:t>s</w:t>
      </w:r>
      <w:r w:rsidR="00A30A95" w:rsidRPr="00893E16">
        <w:t xml:space="preserve"> to batteries, pagers and mobile phones. Space for larger e-waste items</w:t>
      </w:r>
      <w:r w:rsidRPr="00B10656">
        <w:t>,</w:t>
      </w:r>
      <w:r w:rsidR="00A30A95" w:rsidRPr="00893E16">
        <w:t xml:space="preserve"> such as medical equipment and computers</w:t>
      </w:r>
      <w:r w:rsidRPr="00B10656">
        <w:t>,</w:t>
      </w:r>
      <w:r w:rsidR="00A30A95" w:rsidRPr="00893E16">
        <w:t xml:space="preserve"> is to be allowed for in the loading dock or facilities department.</w:t>
      </w:r>
    </w:p>
    <w:p w14:paraId="70290D21" w14:textId="65C5C573" w:rsidR="006F59C3" w:rsidRDefault="00C0383D" w:rsidP="006F59C3">
      <w:pPr>
        <w:pStyle w:val="DHHSbodyaftertablefigure"/>
      </w:pPr>
      <w:r w:rsidRPr="00B10656">
        <w:lastRenderedPageBreak/>
        <w:t xml:space="preserve">Space allowance is to be distributed across the points of generation including dirty utility rooms, supply, facilities management/engineering and kitchens. Even if collection services are not available for these resources, space </w:t>
      </w:r>
      <w:r w:rsidR="003E58A5" w:rsidRPr="00B10656">
        <w:t>is to</w:t>
      </w:r>
      <w:r w:rsidRPr="00B10656">
        <w:t xml:space="preserve"> be provided so they can be collected when services become available.</w:t>
      </w:r>
    </w:p>
    <w:p w14:paraId="12EE039B" w14:textId="51BE5525" w:rsidR="00897444" w:rsidRPr="00B10656" w:rsidRDefault="00897444" w:rsidP="00244C67">
      <w:pPr>
        <w:pStyle w:val="Heading2"/>
      </w:pPr>
      <w:bookmarkStart w:id="44" w:name="_Toc41414172"/>
      <w:bookmarkStart w:id="45" w:name="_Hlk30692801"/>
      <w:bookmarkEnd w:id="43"/>
      <w:r w:rsidRPr="00B10656">
        <w:t>Ecology and landscaping</w:t>
      </w:r>
      <w:bookmarkEnd w:id="44"/>
    </w:p>
    <w:bookmarkEnd w:id="45"/>
    <w:p w14:paraId="1EE2002B" w14:textId="26EE8032" w:rsidR="00897444" w:rsidRPr="00B10656" w:rsidRDefault="00897444" w:rsidP="00897444">
      <w:pPr>
        <w:pStyle w:val="DHHSbody"/>
      </w:pPr>
      <w:r w:rsidRPr="00B10656">
        <w:t xml:space="preserve">Avoid </w:t>
      </w:r>
      <w:r w:rsidR="00F45FD4" w:rsidRPr="00B10656">
        <w:t xml:space="preserve">building on </w:t>
      </w:r>
      <w:r w:rsidRPr="00B10656">
        <w:t>land that is:</w:t>
      </w:r>
    </w:p>
    <w:p w14:paraId="713FAFAB" w14:textId="77777777" w:rsidR="00F45FD4" w:rsidRPr="00B10656" w:rsidRDefault="00F45FD4" w:rsidP="003A6111">
      <w:pPr>
        <w:pStyle w:val="DHHSbullet1"/>
      </w:pPr>
      <w:r w:rsidRPr="00B10656">
        <w:t xml:space="preserve">prime agricultural value </w:t>
      </w:r>
    </w:p>
    <w:p w14:paraId="5F2D2DDD" w14:textId="504C678B" w:rsidR="00897444" w:rsidRPr="00B10656" w:rsidRDefault="00897444" w:rsidP="003A6111">
      <w:pPr>
        <w:pStyle w:val="DHHSbullet1"/>
      </w:pPr>
      <w:r w:rsidRPr="00B10656">
        <w:t>below the 100-year flood operations location</w:t>
      </w:r>
    </w:p>
    <w:p w14:paraId="0D3F155C" w14:textId="424EB422" w:rsidR="00897444" w:rsidRPr="00B10656" w:rsidRDefault="00897444" w:rsidP="004E71F0">
      <w:pPr>
        <w:pStyle w:val="DHHSbullet1"/>
      </w:pPr>
      <w:r w:rsidRPr="00B10656">
        <w:t>subject to erosion,</w:t>
      </w:r>
      <w:r w:rsidR="004E71F0" w:rsidRPr="00B10656">
        <w:t xml:space="preserve"> </w:t>
      </w:r>
      <w:r w:rsidR="00F45FD4" w:rsidRPr="00B10656">
        <w:t>bush</w:t>
      </w:r>
      <w:r w:rsidRPr="00B10656">
        <w:t>fire or landslides</w:t>
      </w:r>
    </w:p>
    <w:p w14:paraId="48231D13" w14:textId="18919315" w:rsidR="00897444" w:rsidRPr="00B10656" w:rsidRDefault="00897444" w:rsidP="003A6111">
      <w:pPr>
        <w:pStyle w:val="DHHSbullet1"/>
      </w:pPr>
      <w:r w:rsidRPr="00B10656">
        <w:t>land of recognised heritage or conservation value.</w:t>
      </w:r>
    </w:p>
    <w:p w14:paraId="061F33A7" w14:textId="77777777" w:rsidR="00897444" w:rsidRPr="00B10656" w:rsidRDefault="00897444" w:rsidP="003A6111">
      <w:pPr>
        <w:pStyle w:val="DHHSbodyafterbullets"/>
      </w:pPr>
      <w:r w:rsidRPr="00B10656">
        <w:t>Maximise retention of existing ecological resources, contiguous ecosystems networks and native vegetation during construction for project delivery.</w:t>
      </w:r>
    </w:p>
    <w:p w14:paraId="760D47A9" w14:textId="76E68D53" w:rsidR="00897444" w:rsidRPr="00B10656" w:rsidRDefault="00897444" w:rsidP="00897444">
      <w:pPr>
        <w:pStyle w:val="DHHSbody"/>
      </w:pPr>
      <w:r w:rsidRPr="00B10656">
        <w:t xml:space="preserve">Maintain balance of topsoil and fill on site, such that </w:t>
      </w:r>
      <w:r w:rsidR="004E71F0" w:rsidRPr="00B10656">
        <w:t>minimal</w:t>
      </w:r>
      <w:r w:rsidRPr="00B10656">
        <w:t xml:space="preserve"> topsoil is removed from site.</w:t>
      </w:r>
      <w:r w:rsidR="004E71F0" w:rsidRPr="00B10656">
        <w:t xml:space="preserve"> Topsoil is not to be sent to landfill.</w:t>
      </w:r>
    </w:p>
    <w:p w14:paraId="0BC58AEA" w14:textId="58F10585" w:rsidR="00897444" w:rsidRPr="00B10656" w:rsidRDefault="00F45FD4" w:rsidP="00897444">
      <w:pPr>
        <w:pStyle w:val="DHHSbody"/>
      </w:pPr>
      <w:r w:rsidRPr="00B10656">
        <w:t>Deliver a</w:t>
      </w:r>
      <w:r w:rsidR="00897444" w:rsidRPr="00B10656">
        <w:t xml:space="preserve"> net biodiversity increase to the site from landscaping</w:t>
      </w:r>
      <w:r w:rsidRPr="00B10656">
        <w:t>, u</w:t>
      </w:r>
      <w:r w:rsidR="00897444" w:rsidRPr="00B10656">
        <w:t>s</w:t>
      </w:r>
      <w:r w:rsidRPr="00B10656">
        <w:t>ing</w:t>
      </w:r>
      <w:r w:rsidR="00897444" w:rsidRPr="00B10656">
        <w:t xml:space="preserve"> locally </w:t>
      </w:r>
      <w:r w:rsidRPr="00B10656">
        <w:t>indigenous</w:t>
      </w:r>
      <w:r w:rsidR="00897444" w:rsidRPr="00B10656">
        <w:t xml:space="preserve"> flora</w:t>
      </w:r>
      <w:r w:rsidRPr="00B10656">
        <w:t xml:space="preserve"> and planting for habitat and enhancing local wildlife, including invertebrates</w:t>
      </w:r>
      <w:r w:rsidR="00897444" w:rsidRPr="00B10656">
        <w:t>.</w:t>
      </w:r>
    </w:p>
    <w:p w14:paraId="7FE1811D" w14:textId="60614209" w:rsidR="00F45FD4" w:rsidRPr="00B10656" w:rsidRDefault="00F45FD4" w:rsidP="00F45FD4">
      <w:pPr>
        <w:pStyle w:val="DHHSbody"/>
      </w:pPr>
      <w:r w:rsidRPr="00B10656">
        <w:t xml:space="preserve">Provide habitat corridor links where the site is </w:t>
      </w:r>
      <w:r w:rsidR="006F59C3">
        <w:t xml:space="preserve">close </w:t>
      </w:r>
      <w:r w:rsidRPr="00B10656">
        <w:t>to conservation areas and natural habitats.</w:t>
      </w:r>
    </w:p>
    <w:p w14:paraId="346EDBC5" w14:textId="706E869C" w:rsidR="00897444" w:rsidRPr="00B10656" w:rsidRDefault="00897444" w:rsidP="00897444">
      <w:pPr>
        <w:pStyle w:val="DHHSbody"/>
      </w:pPr>
      <w:r w:rsidRPr="00B10656">
        <w:t>Maximise use of sensory and well-being gardens for interaction with staff, visitors and patients</w:t>
      </w:r>
      <w:r w:rsidR="00B51BDA">
        <w:t>/</w:t>
      </w:r>
      <w:r w:rsidRPr="00B10656">
        <w:t>residents.</w:t>
      </w:r>
    </w:p>
    <w:p w14:paraId="1BF1E737" w14:textId="03B3E2D9" w:rsidR="00897444" w:rsidRPr="00B10656" w:rsidRDefault="00897444" w:rsidP="00897444">
      <w:pPr>
        <w:pStyle w:val="DHHSbody"/>
      </w:pPr>
      <w:r w:rsidRPr="00B10656">
        <w:t xml:space="preserve">Maximise use of outdoor spaces and activities for </w:t>
      </w:r>
      <w:r w:rsidR="00815C72">
        <w:t xml:space="preserve">patient </w:t>
      </w:r>
      <w:r w:rsidRPr="00B10656">
        <w:t>rehabilitation.</w:t>
      </w:r>
    </w:p>
    <w:p w14:paraId="407CC1AA" w14:textId="6D8E9D2A" w:rsidR="00897444" w:rsidRPr="00B10656" w:rsidRDefault="00897444" w:rsidP="00244C67">
      <w:pPr>
        <w:pStyle w:val="Heading2"/>
      </w:pPr>
      <w:bookmarkStart w:id="46" w:name="_Toc41414173"/>
      <w:bookmarkStart w:id="47" w:name="_Hlk30692807"/>
      <w:r w:rsidRPr="00B10656">
        <w:t>Transport</w:t>
      </w:r>
      <w:bookmarkEnd w:id="46"/>
    </w:p>
    <w:bookmarkEnd w:id="47"/>
    <w:p w14:paraId="57C4853E" w14:textId="77777777" w:rsidR="000E166A" w:rsidRPr="00B10656" w:rsidRDefault="000E166A" w:rsidP="000E166A">
      <w:pPr>
        <w:pStyle w:val="DHHSbody"/>
      </w:pPr>
      <w:r w:rsidRPr="00B10656">
        <w:t>Incorporate connectivity to transport nodes within the site, adjacent to it and surrounding (bike paths, bike storage, car parks, public transport nodes, pedestrian networks) following universal design principles.</w:t>
      </w:r>
    </w:p>
    <w:p w14:paraId="2CC324CD" w14:textId="7D74F846" w:rsidR="000E166A" w:rsidRPr="00B10656" w:rsidRDefault="000E166A" w:rsidP="000E166A">
      <w:pPr>
        <w:pStyle w:val="DHHSbody"/>
      </w:pPr>
      <w:r w:rsidRPr="00B10656">
        <w:t xml:space="preserve">Health service to develop an integrated transport plan (ITP) for </w:t>
      </w:r>
      <w:r w:rsidR="003E58A5" w:rsidRPr="00B10656">
        <w:t>g</w:t>
      </w:r>
      <w:r w:rsidRPr="00B10656">
        <w:t>reenfield projects over 10,000 square meters consolidating all behavioural and infrastructural transport measures implemented on site and recommendations for future improvements.</w:t>
      </w:r>
    </w:p>
    <w:p w14:paraId="7345813A" w14:textId="1541F1D7" w:rsidR="00897444" w:rsidRPr="00B10656" w:rsidRDefault="00897444" w:rsidP="00897444">
      <w:pPr>
        <w:pStyle w:val="DHHSbody"/>
      </w:pPr>
      <w:r w:rsidRPr="00B10656">
        <w:t>Provide tele- and video-conferencing facilities</w:t>
      </w:r>
      <w:r w:rsidR="000E166A" w:rsidRPr="00B10656">
        <w:t xml:space="preserve"> for corporate office use. Encourage adoption of tele-medicine where budget allows</w:t>
      </w:r>
      <w:r w:rsidRPr="00B10656">
        <w:t>.</w:t>
      </w:r>
    </w:p>
    <w:p w14:paraId="50B8C851" w14:textId="7BA90868" w:rsidR="00897444" w:rsidRPr="00B10656" w:rsidRDefault="000E166A" w:rsidP="00897444">
      <w:pPr>
        <w:pStyle w:val="DHHSbody"/>
      </w:pPr>
      <w:r w:rsidRPr="00B10656">
        <w:t>Provide w</w:t>
      </w:r>
      <w:r w:rsidR="00897444" w:rsidRPr="00B10656">
        <w:t xml:space="preserve">ayfinding </w:t>
      </w:r>
      <w:r w:rsidRPr="00B10656">
        <w:t>to direct</w:t>
      </w:r>
      <w:r w:rsidR="00897444" w:rsidRPr="00B10656">
        <w:t xml:space="preserve"> </w:t>
      </w:r>
      <w:r w:rsidRPr="00B10656">
        <w:t>staff, patients and visitors</w:t>
      </w:r>
      <w:r w:rsidR="00897444" w:rsidRPr="00B10656">
        <w:t xml:space="preserve"> to bike</w:t>
      </w:r>
      <w:r w:rsidR="006F59C3">
        <w:t xml:space="preserve"> and </w:t>
      </w:r>
      <w:r w:rsidR="00897444" w:rsidRPr="00B10656">
        <w:t>pedestrian networks and public transport</w:t>
      </w:r>
      <w:r w:rsidR="006F59C3">
        <w:t>,</w:t>
      </w:r>
      <w:r w:rsidR="00897444" w:rsidRPr="00B10656">
        <w:t xml:space="preserve"> following universal design principles.</w:t>
      </w:r>
      <w:r w:rsidRPr="00B10656">
        <w:t xml:space="preserve"> Work with local council to provide </w:t>
      </w:r>
      <w:r w:rsidR="00B10656" w:rsidRPr="00B10656">
        <w:t>wayfinding</w:t>
      </w:r>
      <w:r w:rsidRPr="00B10656">
        <w:t xml:space="preserve"> from public transport nodes to the </w:t>
      </w:r>
      <w:r w:rsidR="0099666D">
        <w:t>healthcare</w:t>
      </w:r>
      <w:r w:rsidRPr="00B10656">
        <w:t xml:space="preserve"> </w:t>
      </w:r>
      <w:r w:rsidR="000E7791">
        <w:t>facility</w:t>
      </w:r>
      <w:r w:rsidRPr="00B10656">
        <w:t>.</w:t>
      </w:r>
    </w:p>
    <w:p w14:paraId="1F5DD96B" w14:textId="329B2424" w:rsidR="00897444" w:rsidRPr="00B10656" w:rsidRDefault="00897444" w:rsidP="00897444">
      <w:pPr>
        <w:pStyle w:val="DHHSbody"/>
      </w:pPr>
      <w:r w:rsidRPr="00B10656">
        <w:t xml:space="preserve">Provide secure and conveniently located on-site bicycle parking for staff and visitors and ‘after-trip’ facilities for staff in </w:t>
      </w:r>
      <w:r w:rsidR="006F59C3">
        <w:t>line</w:t>
      </w:r>
      <w:r w:rsidR="006F59C3" w:rsidRPr="00B10656">
        <w:t xml:space="preserve"> </w:t>
      </w:r>
      <w:r w:rsidRPr="00B10656">
        <w:t xml:space="preserve">with provisions in </w:t>
      </w:r>
      <w:r w:rsidR="004E71F0" w:rsidRPr="00B10656">
        <w:t>c</w:t>
      </w:r>
      <w:r w:rsidRPr="00B10656">
        <w:t>lause 52.34</w:t>
      </w:r>
      <w:r w:rsidR="004E71F0" w:rsidRPr="00B10656">
        <w:t xml:space="preserve"> of the Victorian Planning Provisions (VPP)</w:t>
      </w:r>
      <w:r w:rsidRPr="00B10656">
        <w:t xml:space="preserve">, including where exemptions exist. </w:t>
      </w:r>
      <w:r w:rsidR="000E166A" w:rsidRPr="00B10656">
        <w:t>Buildings</w:t>
      </w:r>
      <w:r w:rsidRPr="00B10656">
        <w:t xml:space="preserve"> </w:t>
      </w:r>
      <w:r w:rsidR="003E58A5" w:rsidRPr="00B10656">
        <w:t>are to</w:t>
      </w:r>
      <w:r w:rsidRPr="00B10656">
        <w:t xml:space="preserve"> meet the requirements for ‘Hospitals’ or ‘Medical Centres’</w:t>
      </w:r>
      <w:r w:rsidR="006F59C3">
        <w:t>,</w:t>
      </w:r>
      <w:r w:rsidRPr="00B10656">
        <w:t xml:space="preserve"> whichever is the most appropriate. </w:t>
      </w:r>
      <w:r w:rsidR="000B74AB">
        <w:t>Healthcare facilities located in M</w:t>
      </w:r>
      <w:r w:rsidRPr="00B10656">
        <w:t xml:space="preserve">elbourne and regional centres </w:t>
      </w:r>
      <w:r w:rsidR="006F59C3">
        <w:t xml:space="preserve">are </w:t>
      </w:r>
      <w:r w:rsidR="000E166A" w:rsidRPr="00B10656">
        <w:t>to</w:t>
      </w:r>
      <w:r w:rsidRPr="00B10656">
        <w:t xml:space="preserve"> exceed VPP clause 52.34 requirements by at least 20 per cent.</w:t>
      </w:r>
    </w:p>
    <w:p w14:paraId="38CDB21E" w14:textId="29ECD216" w:rsidR="00897444" w:rsidRPr="00B10656" w:rsidRDefault="000E166A" w:rsidP="00897444">
      <w:pPr>
        <w:pStyle w:val="DHHSbody"/>
      </w:pPr>
      <w:r w:rsidRPr="00B10656">
        <w:t>Provide i</w:t>
      </w:r>
      <w:r w:rsidR="00897444" w:rsidRPr="00B10656">
        <w:t>nternal charging points with appropriate berth for motorised mobility devices</w:t>
      </w:r>
      <w:r w:rsidRPr="00B10656">
        <w:t xml:space="preserve"> and investigate</w:t>
      </w:r>
      <w:r w:rsidR="00897444" w:rsidRPr="00B10656">
        <w:t xml:space="preserve"> viability of charging points for e-bike</w:t>
      </w:r>
      <w:r w:rsidRPr="00B10656">
        <w:t>s and</w:t>
      </w:r>
      <w:r w:rsidR="00897444" w:rsidRPr="00B10656">
        <w:t xml:space="preserve"> scooters.</w:t>
      </w:r>
    </w:p>
    <w:p w14:paraId="472061F4" w14:textId="517CDA7F" w:rsidR="00897444" w:rsidRPr="00B10656" w:rsidRDefault="00897444" w:rsidP="00897444">
      <w:pPr>
        <w:pStyle w:val="DHHSbody"/>
      </w:pPr>
      <w:r w:rsidRPr="00B10656">
        <w:t>Provide 25 per cent of total parking spaces designed and labelled for small cars or motorcycles</w:t>
      </w:r>
      <w:r w:rsidR="006F59C3">
        <w:t xml:space="preserve"> and </w:t>
      </w:r>
      <w:r w:rsidRPr="00B10656">
        <w:t>mopeds</w:t>
      </w:r>
      <w:r w:rsidR="006F59C3">
        <w:t xml:space="preserve"> (or both)</w:t>
      </w:r>
      <w:r w:rsidRPr="00B10656">
        <w:t>, hybrids, electric cars and alternative-fuel vehicles and carpool vehicles in preferential locations with adequate signage or markings.</w:t>
      </w:r>
    </w:p>
    <w:p w14:paraId="405AA755" w14:textId="480257FB" w:rsidR="00897444" w:rsidRPr="00B10656" w:rsidRDefault="00897444" w:rsidP="00897444">
      <w:pPr>
        <w:pStyle w:val="DHHSbody"/>
      </w:pPr>
      <w:r w:rsidRPr="00B10656">
        <w:t xml:space="preserve">Future-proof carpark infrastructure to enable charging stations to be installed in </w:t>
      </w:r>
      <w:r w:rsidR="009B1945" w:rsidRPr="00B10656">
        <w:t xml:space="preserve">line </w:t>
      </w:r>
      <w:r w:rsidRPr="00B10656">
        <w:t xml:space="preserve">with </w:t>
      </w:r>
      <w:r w:rsidR="006F59C3">
        <w:t>DHHS’</w:t>
      </w:r>
      <w:r w:rsidRPr="00B10656">
        <w:t xml:space="preserve"> fleet management guide</w:t>
      </w:r>
      <w:r w:rsidR="009B1945" w:rsidRPr="00B10656">
        <w:t>,</w:t>
      </w:r>
      <w:r w:rsidRPr="00B10656">
        <w:t xml:space="preserve"> </w:t>
      </w:r>
      <w:r w:rsidRPr="00B10656">
        <w:rPr>
          <w:i/>
        </w:rPr>
        <w:t>Planning for electric vehicles in the health sector</w:t>
      </w:r>
      <w:r w:rsidR="009B1945" w:rsidRPr="006038E5">
        <w:rPr>
          <w:iCs/>
        </w:rPr>
        <w:t>.</w:t>
      </w:r>
      <w:r w:rsidR="000E166A" w:rsidRPr="00893E16">
        <w:rPr>
          <w:rStyle w:val="FootnoteReference"/>
          <w:iCs/>
        </w:rPr>
        <w:footnoteReference w:id="9"/>
      </w:r>
    </w:p>
    <w:p w14:paraId="70D22B9D" w14:textId="0A86A6D1" w:rsidR="00897444" w:rsidRPr="00B10656" w:rsidRDefault="00897444" w:rsidP="00244C67">
      <w:pPr>
        <w:pStyle w:val="Heading2"/>
      </w:pPr>
      <w:bookmarkStart w:id="48" w:name="_Toc41414174"/>
      <w:bookmarkStart w:id="49" w:name="_Hlk30692814"/>
      <w:r w:rsidRPr="00B10656">
        <w:lastRenderedPageBreak/>
        <w:t>Emissions to land, water and air</w:t>
      </w:r>
      <w:bookmarkEnd w:id="48"/>
    </w:p>
    <w:bookmarkEnd w:id="49"/>
    <w:p w14:paraId="3292F8AC" w14:textId="391AC766" w:rsidR="00897444" w:rsidRPr="00B10656" w:rsidRDefault="00897444" w:rsidP="00897444">
      <w:pPr>
        <w:pStyle w:val="DHHSbody"/>
      </w:pPr>
      <w:r w:rsidRPr="00B10656">
        <w:t xml:space="preserve">Install noise attenuation on engineering plant and other noise sources to </w:t>
      </w:r>
      <w:r w:rsidR="000E166A" w:rsidRPr="00B10656">
        <w:t>meet required</w:t>
      </w:r>
      <w:r w:rsidRPr="00B10656">
        <w:t xml:space="preserve"> noise emission</w:t>
      </w:r>
      <w:r w:rsidR="000E166A" w:rsidRPr="00B10656">
        <w:t xml:space="preserve"> standards</w:t>
      </w:r>
      <w:r w:rsidRPr="00B10656">
        <w:t>.</w:t>
      </w:r>
      <w:r w:rsidR="0027072B">
        <w:t xml:space="preserve"> </w:t>
      </w:r>
      <w:r w:rsidR="006E31A2">
        <w:t>Location of e</w:t>
      </w:r>
      <w:r w:rsidR="0027072B">
        <w:t>ngineering plant</w:t>
      </w:r>
      <w:r w:rsidR="006E31A2">
        <w:t xml:space="preserve"> to be considerate of local noise sensitive rec</w:t>
      </w:r>
      <w:r w:rsidR="00C365ED">
        <w:t>eptors, including residential housing and other community facilities.</w:t>
      </w:r>
    </w:p>
    <w:p w14:paraId="4B5AB840" w14:textId="77777777" w:rsidR="00897444" w:rsidRPr="00B10656" w:rsidRDefault="00897444" w:rsidP="00897444">
      <w:pPr>
        <w:pStyle w:val="DHHSbody"/>
      </w:pPr>
      <w:r w:rsidRPr="00B10656">
        <w:t>Avoid ozone-depleting chemicals by sourcing recognised alternatives with low ozone-depleting potential (ODP), for example, hydrocarbon gases in air conditioning and thermal insulants.</w:t>
      </w:r>
    </w:p>
    <w:p w14:paraId="725B39F3" w14:textId="78492A28" w:rsidR="00897444" w:rsidRPr="00B10656" w:rsidRDefault="000E166A" w:rsidP="00897444">
      <w:pPr>
        <w:pStyle w:val="DHHSbody"/>
      </w:pPr>
      <w:r w:rsidRPr="00B10656">
        <w:t>No</w:t>
      </w:r>
      <w:r w:rsidR="00897444" w:rsidRPr="00B10656">
        <w:t xml:space="preserve"> lighting </w:t>
      </w:r>
      <w:r w:rsidRPr="00B10656">
        <w:t>to be</w:t>
      </w:r>
      <w:r w:rsidR="00897444" w:rsidRPr="00B10656">
        <w:t xml:space="preserve"> directed beyond site boundaries or upwards without falling directly onto a surface for illumination, being mindful of safety and ‘ambience’ requirements.</w:t>
      </w:r>
    </w:p>
    <w:p w14:paraId="30CB2327" w14:textId="2AC6E889" w:rsidR="00897444" w:rsidRPr="00B10656" w:rsidRDefault="000E166A" w:rsidP="00897444">
      <w:pPr>
        <w:pStyle w:val="DHHSbody"/>
      </w:pPr>
      <w:r w:rsidRPr="00B10656">
        <w:t>Non-blown i</w:t>
      </w:r>
      <w:r w:rsidR="00897444" w:rsidRPr="00B10656">
        <w:t xml:space="preserve">nsulation (thermal, pipe, fire, acoustic) </w:t>
      </w:r>
      <w:r w:rsidRPr="00B10656">
        <w:t>to</w:t>
      </w:r>
      <w:r w:rsidR="00897444" w:rsidRPr="00B10656">
        <w:t xml:space="preserve"> have a global warming potential (GWP) of </w:t>
      </w:r>
      <w:r w:rsidR="00F026C4" w:rsidRPr="00F026C4">
        <w:t xml:space="preserve">less than or equal to </w:t>
      </w:r>
      <w:r w:rsidR="00897444" w:rsidRPr="00B10656">
        <w:t>5</w:t>
      </w:r>
      <w:r w:rsidRPr="00B10656">
        <w:t>.</w:t>
      </w:r>
      <w:r w:rsidR="00053922" w:rsidRPr="00B10656">
        <w:t xml:space="preserve"> Blown insulation to preference low GWP products.</w:t>
      </w:r>
    </w:p>
    <w:p w14:paraId="5E40B92F" w14:textId="2A34EAFD" w:rsidR="00C43D2E" w:rsidRPr="00B10656" w:rsidRDefault="00897444" w:rsidP="00EE2B65">
      <w:pPr>
        <w:pStyle w:val="DHHSbody"/>
        <w:rPr>
          <w:b/>
          <w:color w:val="0074BC" w:themeColor="text2"/>
          <w:sz w:val="28"/>
          <w:szCs w:val="28"/>
        </w:rPr>
      </w:pPr>
      <w:r w:rsidRPr="00B10656">
        <w:t>Where refrigerant systems have a charge of over 3</w:t>
      </w:r>
      <w:r w:rsidR="00053922" w:rsidRPr="00B10656">
        <w:t xml:space="preserve"> kilograms</w:t>
      </w:r>
      <w:r w:rsidRPr="00B10656">
        <w:t xml:space="preserve"> or refrigerant with a GWP </w:t>
      </w:r>
      <w:r w:rsidR="009A0730" w:rsidRPr="00B10656">
        <w:t xml:space="preserve">over </w:t>
      </w:r>
      <w:r w:rsidRPr="00B10656">
        <w:t>5</w:t>
      </w:r>
      <w:r w:rsidR="009A0730" w:rsidRPr="00B10656">
        <w:t xml:space="preserve"> (or both)</w:t>
      </w:r>
      <w:r w:rsidR="00053922" w:rsidRPr="00B10656">
        <w:t>,</w:t>
      </w:r>
      <w:r w:rsidRPr="00B10656">
        <w:t xml:space="preserve"> leak protection and leak detection systems </w:t>
      </w:r>
      <w:r w:rsidR="009A0730" w:rsidRPr="00B10656">
        <w:t xml:space="preserve">are </w:t>
      </w:r>
      <w:r w:rsidR="00053922" w:rsidRPr="00B10656">
        <w:t>to</w:t>
      </w:r>
      <w:r w:rsidRPr="00B10656">
        <w:t xml:space="preserve"> be installed.</w:t>
      </w:r>
    </w:p>
    <w:p w14:paraId="39864120" w14:textId="77777777" w:rsidR="00053922" w:rsidRPr="00B10656" w:rsidRDefault="00053922">
      <w:pPr>
        <w:rPr>
          <w:rFonts w:ascii="Arial" w:hAnsi="Arial"/>
          <w:b/>
          <w:color w:val="0074BC" w:themeColor="text2"/>
          <w:sz w:val="28"/>
          <w:szCs w:val="28"/>
        </w:rPr>
      </w:pPr>
      <w:r w:rsidRPr="00B10656">
        <w:br w:type="page"/>
      </w:r>
    </w:p>
    <w:p w14:paraId="740D2599" w14:textId="7E6373CB" w:rsidR="007E024D" w:rsidRPr="00B10656" w:rsidRDefault="007E024D" w:rsidP="00244C67">
      <w:pPr>
        <w:pStyle w:val="Heading1"/>
      </w:pPr>
      <w:bookmarkStart w:id="50" w:name="_Appendix_3:_Guidance"/>
      <w:bookmarkStart w:id="51" w:name="_Toc41414175"/>
      <w:bookmarkEnd w:id="50"/>
      <w:r w:rsidRPr="00B10656">
        <w:lastRenderedPageBreak/>
        <w:t>A</w:t>
      </w:r>
      <w:r w:rsidR="00053922" w:rsidRPr="00B10656">
        <w:t>ppendix</w:t>
      </w:r>
      <w:r w:rsidRPr="00B10656">
        <w:t xml:space="preserve"> </w:t>
      </w:r>
      <w:r w:rsidR="005F1000" w:rsidRPr="00B10656">
        <w:t>3</w:t>
      </w:r>
      <w:r w:rsidR="00463E5D" w:rsidRPr="00B10656">
        <w:t>:</w:t>
      </w:r>
      <w:r w:rsidR="00E56C45" w:rsidRPr="00B10656">
        <w:t xml:space="preserve"> </w:t>
      </w:r>
      <w:r w:rsidR="003A6111" w:rsidRPr="00B10656">
        <w:t>Guidance for using the sustainability allowance</w:t>
      </w:r>
      <w:bookmarkEnd w:id="51"/>
    </w:p>
    <w:p w14:paraId="76282DE4" w14:textId="77777777" w:rsidR="004829E7" w:rsidRPr="00B10656" w:rsidRDefault="004829E7" w:rsidP="004829E7">
      <w:pPr>
        <w:pStyle w:val="DHHSbody"/>
      </w:pPr>
      <w:r w:rsidRPr="00B10656">
        <w:t>Install embedded generation solar panel that is sized to the base load of the building.</w:t>
      </w:r>
    </w:p>
    <w:p w14:paraId="6BF48EB0" w14:textId="485E2F94" w:rsidR="004829E7" w:rsidRPr="00B10656" w:rsidRDefault="004829E7" w:rsidP="004829E7">
      <w:pPr>
        <w:pStyle w:val="DHHSbody"/>
      </w:pPr>
      <w:r w:rsidRPr="00B10656">
        <w:t xml:space="preserve">Exceed the minimum NCC BCA </w:t>
      </w:r>
      <w:r w:rsidR="001B2309" w:rsidRPr="00B10656">
        <w:t xml:space="preserve">2019 </w:t>
      </w:r>
      <w:r w:rsidRPr="00B10656">
        <w:t>Section J requirements by 10 or 20 per cent</w:t>
      </w:r>
      <w:r w:rsidR="006F59C3">
        <w:t>,</w:t>
      </w:r>
      <w:r w:rsidRPr="00B10656">
        <w:t xml:space="preserve"> as provided in the </w:t>
      </w:r>
      <w:r w:rsidR="00EE5F2B" w:rsidRPr="00B10656">
        <w:t xml:space="preserve">following </w:t>
      </w:r>
      <w:r w:rsidRPr="00B10656">
        <w:t>table</w:t>
      </w:r>
      <w:r w:rsidR="00EE5F2B" w:rsidRPr="00B10656">
        <w:t>:</w:t>
      </w:r>
    </w:p>
    <w:tbl>
      <w:tblPr>
        <w:tblStyle w:val="TableGrid"/>
        <w:tblW w:w="0" w:type="auto"/>
        <w:tblLook w:val="04A0" w:firstRow="1" w:lastRow="0" w:firstColumn="1" w:lastColumn="0" w:noHBand="0" w:noVBand="1"/>
      </w:tblPr>
      <w:tblGrid>
        <w:gridCol w:w="1872"/>
        <w:gridCol w:w="2606"/>
        <w:gridCol w:w="2213"/>
        <w:gridCol w:w="2410"/>
      </w:tblGrid>
      <w:tr w:rsidR="00FA43CA" w:rsidRPr="00D42631" w14:paraId="0F9AEA78" w14:textId="77777777" w:rsidTr="00893E16">
        <w:trPr>
          <w:cnfStyle w:val="100000000000" w:firstRow="1" w:lastRow="0" w:firstColumn="0" w:lastColumn="0" w:oddVBand="0" w:evenVBand="0" w:oddHBand="0" w:evenHBand="0" w:firstRowFirstColumn="0" w:firstRowLastColumn="0" w:lastRowFirstColumn="0" w:lastRowLastColumn="0"/>
          <w:tblHeader/>
        </w:trPr>
        <w:tc>
          <w:tcPr>
            <w:tcW w:w="1872" w:type="dxa"/>
            <w:shd w:val="clear" w:color="auto" w:fill="0074BC" w:themeFill="text2"/>
          </w:tcPr>
          <w:p w14:paraId="4D7C1998" w14:textId="77777777" w:rsidR="00FA43CA" w:rsidRPr="00D42631" w:rsidRDefault="00FA43CA" w:rsidP="00D42631">
            <w:pPr>
              <w:pStyle w:val="DHHStablecolhead"/>
            </w:pPr>
            <w:r w:rsidRPr="00D42631">
              <w:t>Part</w:t>
            </w:r>
          </w:p>
        </w:tc>
        <w:tc>
          <w:tcPr>
            <w:tcW w:w="2606" w:type="dxa"/>
            <w:shd w:val="clear" w:color="auto" w:fill="0074BC" w:themeFill="text2"/>
          </w:tcPr>
          <w:p w14:paraId="2CEECAF7" w14:textId="467D67AE" w:rsidR="00FA43CA" w:rsidRPr="00D42631" w:rsidRDefault="00FA43CA" w:rsidP="00D42631">
            <w:pPr>
              <w:pStyle w:val="DHHStablecolhead"/>
            </w:pPr>
            <w:r w:rsidRPr="00D42631">
              <w:t>Minimum standard</w:t>
            </w:r>
          </w:p>
        </w:tc>
        <w:tc>
          <w:tcPr>
            <w:tcW w:w="2213" w:type="dxa"/>
            <w:shd w:val="clear" w:color="auto" w:fill="0074BC" w:themeFill="text2"/>
          </w:tcPr>
          <w:p w14:paraId="5FED2B0A" w14:textId="77777777" w:rsidR="00FA43CA" w:rsidRPr="00D42631" w:rsidRDefault="00FA43CA" w:rsidP="00D42631">
            <w:pPr>
              <w:pStyle w:val="DHHStablecolhead"/>
            </w:pPr>
            <w:r w:rsidRPr="00D42631">
              <w:t>10 per cent improvement</w:t>
            </w:r>
          </w:p>
        </w:tc>
        <w:tc>
          <w:tcPr>
            <w:tcW w:w="2410" w:type="dxa"/>
            <w:shd w:val="clear" w:color="auto" w:fill="0074BC" w:themeFill="text2"/>
          </w:tcPr>
          <w:p w14:paraId="2898F926" w14:textId="77777777" w:rsidR="00FA43CA" w:rsidRPr="00D42631" w:rsidRDefault="00FA43CA" w:rsidP="00D42631">
            <w:pPr>
              <w:pStyle w:val="DHHStablecolhead"/>
            </w:pPr>
            <w:r w:rsidRPr="00D42631">
              <w:t>20 per cent improvement</w:t>
            </w:r>
          </w:p>
        </w:tc>
      </w:tr>
      <w:tr w:rsidR="00FA43CA" w:rsidRPr="00B10656" w14:paraId="433D5D74" w14:textId="77777777" w:rsidTr="00893E16">
        <w:tc>
          <w:tcPr>
            <w:tcW w:w="1872" w:type="dxa"/>
            <w:tcBorders>
              <w:bottom w:val="single" w:sz="4" w:space="0" w:color="auto"/>
            </w:tcBorders>
            <w:shd w:val="clear" w:color="auto" w:fill="auto"/>
          </w:tcPr>
          <w:p w14:paraId="4521B1E5" w14:textId="77777777" w:rsidR="00FA43CA" w:rsidRPr="00B10656" w:rsidRDefault="00FA43CA" w:rsidP="009B1945">
            <w:pPr>
              <w:pStyle w:val="DHHStabletext"/>
              <w:rPr>
                <w:b/>
                <w:bCs/>
              </w:rPr>
            </w:pPr>
            <w:r w:rsidRPr="00B10656">
              <w:rPr>
                <w:b/>
                <w:bCs/>
                <w:lang w:eastAsia="en-AU"/>
              </w:rPr>
              <w:t>Insulation (total system values)</w:t>
            </w:r>
          </w:p>
        </w:tc>
        <w:tc>
          <w:tcPr>
            <w:tcW w:w="2606" w:type="dxa"/>
            <w:tcBorders>
              <w:bottom w:val="single" w:sz="4" w:space="0" w:color="auto"/>
            </w:tcBorders>
            <w:shd w:val="clear" w:color="auto" w:fill="auto"/>
          </w:tcPr>
          <w:p w14:paraId="38B26FCA" w14:textId="77777777" w:rsidR="00FA43CA" w:rsidRPr="00B10656" w:rsidRDefault="00FA43CA" w:rsidP="009B1945">
            <w:pPr>
              <w:pStyle w:val="DHHStabletext"/>
            </w:pPr>
            <w:r w:rsidRPr="00B10656">
              <w:rPr>
                <w:lang w:eastAsia="en-AU"/>
              </w:rPr>
              <w:t>Roof: R3.2</w:t>
            </w:r>
            <w:r w:rsidRPr="00B10656">
              <w:rPr>
                <w:lang w:eastAsia="en-AU"/>
              </w:rPr>
              <w:br/>
              <w:t>Walls: R2.5</w:t>
            </w:r>
            <w:r w:rsidRPr="00B10656">
              <w:rPr>
                <w:lang w:eastAsia="en-AU"/>
              </w:rPr>
              <w:br/>
              <w:t>Floor: R2.0</w:t>
            </w:r>
          </w:p>
        </w:tc>
        <w:tc>
          <w:tcPr>
            <w:tcW w:w="2213" w:type="dxa"/>
            <w:tcBorders>
              <w:bottom w:val="single" w:sz="4" w:space="0" w:color="auto"/>
            </w:tcBorders>
            <w:shd w:val="clear" w:color="auto" w:fill="auto"/>
          </w:tcPr>
          <w:p w14:paraId="30776ACE" w14:textId="77777777" w:rsidR="00FA43CA" w:rsidRPr="00B10656" w:rsidRDefault="00FA43CA" w:rsidP="009B1945">
            <w:pPr>
              <w:pStyle w:val="DHHStabletext"/>
            </w:pPr>
            <w:r w:rsidRPr="00B10656">
              <w:rPr>
                <w:lang w:eastAsia="en-AU"/>
              </w:rPr>
              <w:t>Roof: R3.5</w:t>
            </w:r>
            <w:r w:rsidRPr="00B10656">
              <w:rPr>
                <w:lang w:eastAsia="en-AU"/>
              </w:rPr>
              <w:br/>
              <w:t>Walls: R2.75</w:t>
            </w:r>
            <w:r w:rsidRPr="00B10656">
              <w:rPr>
                <w:lang w:eastAsia="en-AU"/>
              </w:rPr>
              <w:br/>
              <w:t>Floor: R2.2</w:t>
            </w:r>
          </w:p>
        </w:tc>
        <w:tc>
          <w:tcPr>
            <w:tcW w:w="2410" w:type="dxa"/>
            <w:tcBorders>
              <w:bottom w:val="single" w:sz="4" w:space="0" w:color="auto"/>
            </w:tcBorders>
            <w:shd w:val="clear" w:color="auto" w:fill="auto"/>
          </w:tcPr>
          <w:p w14:paraId="7049332E" w14:textId="77777777" w:rsidR="00FA43CA" w:rsidRPr="00B10656" w:rsidRDefault="00FA43CA" w:rsidP="009B1945">
            <w:pPr>
              <w:pStyle w:val="DHHStabletext"/>
            </w:pPr>
            <w:r w:rsidRPr="00B10656">
              <w:t>Roof: R3.85</w:t>
            </w:r>
            <w:r w:rsidRPr="00B10656">
              <w:br/>
              <w:t>Walls: R3.0</w:t>
            </w:r>
            <w:r w:rsidRPr="00B10656">
              <w:br/>
              <w:t>Floor: R2.4</w:t>
            </w:r>
          </w:p>
        </w:tc>
      </w:tr>
      <w:tr w:rsidR="00FA43CA" w:rsidRPr="00B10656" w14:paraId="73B0D260" w14:textId="77777777" w:rsidTr="00893E16">
        <w:tc>
          <w:tcPr>
            <w:tcW w:w="1872" w:type="dxa"/>
            <w:shd w:val="clear" w:color="auto" w:fill="auto"/>
          </w:tcPr>
          <w:p w14:paraId="2436FACB" w14:textId="77777777" w:rsidR="00FA43CA" w:rsidRPr="00B10656" w:rsidRDefault="00FA43CA" w:rsidP="009B1945">
            <w:pPr>
              <w:pStyle w:val="DHHStabletext"/>
              <w:rPr>
                <w:b/>
                <w:bCs/>
              </w:rPr>
            </w:pPr>
            <w:r w:rsidRPr="00B10656">
              <w:rPr>
                <w:rFonts w:cs="Arial"/>
                <w:b/>
                <w:bCs/>
                <w:color w:val="000000"/>
                <w:lang w:eastAsia="en-AU"/>
              </w:rPr>
              <w:t>Glazing (total system values)</w:t>
            </w:r>
          </w:p>
        </w:tc>
        <w:tc>
          <w:tcPr>
            <w:tcW w:w="2606" w:type="dxa"/>
            <w:shd w:val="clear" w:color="auto" w:fill="auto"/>
          </w:tcPr>
          <w:p w14:paraId="6C3FF471" w14:textId="77777777" w:rsidR="00FA43CA" w:rsidRPr="00B10656" w:rsidRDefault="00FA43CA" w:rsidP="009B1945">
            <w:pPr>
              <w:pStyle w:val="DHHStabletext"/>
            </w:pPr>
            <w:r w:rsidRPr="00B10656">
              <w:rPr>
                <w:rFonts w:cs="Arial"/>
                <w:color w:val="000000"/>
                <w:lang w:eastAsia="en-AU"/>
              </w:rPr>
              <w:t>U-Value 4.5</w:t>
            </w:r>
            <w:r w:rsidRPr="00B10656">
              <w:rPr>
                <w:rFonts w:cs="Arial"/>
                <w:color w:val="000000"/>
                <w:lang w:eastAsia="en-AU"/>
              </w:rPr>
              <w:br/>
              <w:t>SHGC 0.45</w:t>
            </w:r>
          </w:p>
        </w:tc>
        <w:tc>
          <w:tcPr>
            <w:tcW w:w="2213" w:type="dxa"/>
            <w:shd w:val="clear" w:color="auto" w:fill="auto"/>
          </w:tcPr>
          <w:p w14:paraId="6C9183D1" w14:textId="77777777" w:rsidR="00FA43CA" w:rsidRPr="00B10656" w:rsidRDefault="00FA43CA" w:rsidP="009B1945">
            <w:pPr>
              <w:pStyle w:val="DHHStabletext"/>
            </w:pPr>
            <w:r w:rsidRPr="00B10656">
              <w:rPr>
                <w:rFonts w:cs="Arial"/>
                <w:color w:val="000000"/>
                <w:lang w:eastAsia="en-AU"/>
              </w:rPr>
              <w:t>U-Value 3.0</w:t>
            </w:r>
            <w:r w:rsidRPr="00B10656">
              <w:rPr>
                <w:rFonts w:cs="Arial"/>
                <w:color w:val="000000"/>
                <w:lang w:eastAsia="en-AU"/>
              </w:rPr>
              <w:br/>
              <w:t>SHGC 0.40</w:t>
            </w:r>
          </w:p>
        </w:tc>
        <w:tc>
          <w:tcPr>
            <w:tcW w:w="2410" w:type="dxa"/>
            <w:shd w:val="clear" w:color="auto" w:fill="auto"/>
          </w:tcPr>
          <w:p w14:paraId="257AD101" w14:textId="77777777" w:rsidR="00FA43CA" w:rsidRPr="00B10656" w:rsidRDefault="00FA43CA" w:rsidP="009B1945">
            <w:pPr>
              <w:pStyle w:val="DHHStabletext"/>
            </w:pPr>
            <w:r w:rsidRPr="00B10656">
              <w:rPr>
                <w:rFonts w:cs="Arial"/>
                <w:color w:val="000000"/>
              </w:rPr>
              <w:t>U-Value 2.6</w:t>
            </w:r>
            <w:r w:rsidRPr="00B10656">
              <w:rPr>
                <w:rFonts w:cs="Arial"/>
                <w:color w:val="000000"/>
              </w:rPr>
              <w:br/>
              <w:t>SHGC 0.40</w:t>
            </w:r>
          </w:p>
        </w:tc>
      </w:tr>
      <w:tr w:rsidR="00FA43CA" w:rsidRPr="00B10656" w14:paraId="14B02DA4" w14:textId="77777777" w:rsidTr="00893E16">
        <w:tc>
          <w:tcPr>
            <w:tcW w:w="1872" w:type="dxa"/>
            <w:shd w:val="clear" w:color="auto" w:fill="auto"/>
          </w:tcPr>
          <w:p w14:paraId="6183A3DC" w14:textId="77777777" w:rsidR="00FA43CA" w:rsidRPr="00B10656" w:rsidRDefault="00FA43CA" w:rsidP="009B1945">
            <w:pPr>
              <w:pStyle w:val="DHHStabletext"/>
              <w:rPr>
                <w:b/>
                <w:bCs/>
              </w:rPr>
            </w:pPr>
            <w:r w:rsidRPr="00B10656">
              <w:rPr>
                <w:b/>
                <w:bCs/>
              </w:rPr>
              <w:t>Building sealing</w:t>
            </w:r>
          </w:p>
        </w:tc>
        <w:tc>
          <w:tcPr>
            <w:tcW w:w="2606" w:type="dxa"/>
            <w:shd w:val="clear" w:color="auto" w:fill="auto"/>
          </w:tcPr>
          <w:p w14:paraId="123219D9" w14:textId="77777777" w:rsidR="00FA43CA" w:rsidRPr="00B10656" w:rsidRDefault="00FA43CA" w:rsidP="009B1945">
            <w:pPr>
              <w:pStyle w:val="DHHStabletext"/>
            </w:pPr>
            <w:r w:rsidRPr="00B10656">
              <w:rPr>
                <w:rFonts w:cs="Arial"/>
                <w:color w:val="000000"/>
                <w:lang w:eastAsia="en-AU"/>
              </w:rPr>
              <w:t>Airtightness testing required to 5 m</w:t>
            </w:r>
            <w:r w:rsidRPr="00B10656">
              <w:rPr>
                <w:rFonts w:cs="Arial"/>
                <w:color w:val="000000"/>
                <w:vertAlign w:val="superscript"/>
                <w:lang w:eastAsia="en-AU"/>
              </w:rPr>
              <w:t>3</w:t>
            </w:r>
            <w:r w:rsidRPr="00B10656">
              <w:rPr>
                <w:rFonts w:cs="Arial"/>
                <w:color w:val="000000"/>
                <w:lang w:eastAsia="en-AU"/>
              </w:rPr>
              <w:t>/hr.m</w:t>
            </w:r>
            <w:r w:rsidRPr="00B10656">
              <w:rPr>
                <w:rFonts w:cs="Arial"/>
                <w:color w:val="000000"/>
                <w:vertAlign w:val="superscript"/>
                <w:lang w:eastAsia="en-AU"/>
              </w:rPr>
              <w:t>2</w:t>
            </w:r>
            <w:r w:rsidRPr="00B10656">
              <w:rPr>
                <w:rFonts w:cs="Arial"/>
                <w:color w:val="000000"/>
                <w:lang w:eastAsia="en-AU"/>
              </w:rPr>
              <w:t xml:space="preserve"> at 50 Pa, tested in line with Method 1 of AS/NZS ISO 9972</w:t>
            </w:r>
          </w:p>
        </w:tc>
        <w:tc>
          <w:tcPr>
            <w:tcW w:w="2213" w:type="dxa"/>
            <w:shd w:val="clear" w:color="auto" w:fill="auto"/>
          </w:tcPr>
          <w:p w14:paraId="27165507" w14:textId="77777777" w:rsidR="00FA43CA" w:rsidRPr="00B10656" w:rsidRDefault="00FA43CA" w:rsidP="009B1945">
            <w:pPr>
              <w:pStyle w:val="DHHStabletext"/>
            </w:pPr>
            <w:r w:rsidRPr="00B10656">
              <w:rPr>
                <w:rFonts w:cs="Arial"/>
                <w:color w:val="000000"/>
                <w:lang w:eastAsia="en-AU"/>
              </w:rPr>
              <w:t>Airtightness testing required to 4.5 m</w:t>
            </w:r>
            <w:r w:rsidRPr="00B10656">
              <w:rPr>
                <w:rFonts w:cs="Arial"/>
                <w:color w:val="000000"/>
                <w:vertAlign w:val="superscript"/>
                <w:lang w:eastAsia="en-AU"/>
              </w:rPr>
              <w:t>3</w:t>
            </w:r>
            <w:r w:rsidRPr="00B10656">
              <w:rPr>
                <w:rFonts w:cs="Arial"/>
                <w:color w:val="000000"/>
                <w:lang w:eastAsia="en-AU"/>
              </w:rPr>
              <w:t>/hr.m</w:t>
            </w:r>
            <w:r w:rsidRPr="00B10656">
              <w:rPr>
                <w:rFonts w:cs="Arial"/>
                <w:color w:val="000000"/>
                <w:vertAlign w:val="superscript"/>
                <w:lang w:eastAsia="en-AU"/>
              </w:rPr>
              <w:t>2</w:t>
            </w:r>
            <w:r w:rsidRPr="00B10656">
              <w:rPr>
                <w:rFonts w:cs="Arial"/>
                <w:color w:val="000000"/>
                <w:lang w:eastAsia="en-AU"/>
              </w:rPr>
              <w:t xml:space="preserve"> at 50 Pa</w:t>
            </w:r>
          </w:p>
        </w:tc>
        <w:tc>
          <w:tcPr>
            <w:tcW w:w="2410" w:type="dxa"/>
            <w:shd w:val="clear" w:color="auto" w:fill="auto"/>
          </w:tcPr>
          <w:p w14:paraId="1EC8B40E" w14:textId="77777777" w:rsidR="00FA43CA" w:rsidRPr="00B10656" w:rsidRDefault="00FA43CA" w:rsidP="009B1945">
            <w:pPr>
              <w:pStyle w:val="DHHStabletext"/>
            </w:pPr>
            <w:r w:rsidRPr="00B10656">
              <w:rPr>
                <w:rFonts w:cs="Arial"/>
                <w:color w:val="000000"/>
              </w:rPr>
              <w:t>Airtightness testing required to 4.0 m</w:t>
            </w:r>
            <w:r w:rsidRPr="00B10656">
              <w:rPr>
                <w:rFonts w:cs="Arial"/>
                <w:color w:val="000000"/>
                <w:vertAlign w:val="superscript"/>
              </w:rPr>
              <w:t>3</w:t>
            </w:r>
            <w:r w:rsidRPr="00B10656">
              <w:rPr>
                <w:rFonts w:cs="Arial"/>
                <w:color w:val="000000"/>
              </w:rPr>
              <w:t>/hr.m</w:t>
            </w:r>
            <w:r w:rsidRPr="00B10656">
              <w:rPr>
                <w:rFonts w:cs="Arial"/>
                <w:color w:val="000000"/>
                <w:vertAlign w:val="superscript"/>
              </w:rPr>
              <w:t>2</w:t>
            </w:r>
            <w:r w:rsidRPr="00B10656">
              <w:rPr>
                <w:rFonts w:cs="Arial"/>
                <w:color w:val="000000"/>
              </w:rPr>
              <w:t xml:space="preserve"> at 50 Pa</w:t>
            </w:r>
          </w:p>
        </w:tc>
      </w:tr>
      <w:tr w:rsidR="00FA43CA" w:rsidRPr="00B10656" w14:paraId="726E78F7" w14:textId="77777777" w:rsidTr="00893E16">
        <w:tc>
          <w:tcPr>
            <w:tcW w:w="1872" w:type="dxa"/>
            <w:shd w:val="clear" w:color="auto" w:fill="auto"/>
          </w:tcPr>
          <w:p w14:paraId="45D3BB07" w14:textId="77777777" w:rsidR="00FA43CA" w:rsidRPr="00B10656" w:rsidRDefault="00FA43CA" w:rsidP="009B1945">
            <w:pPr>
              <w:pStyle w:val="DHHStabletext"/>
              <w:rPr>
                <w:b/>
                <w:bCs/>
              </w:rPr>
            </w:pPr>
            <w:r w:rsidRPr="00B10656">
              <w:rPr>
                <w:b/>
                <w:bCs/>
              </w:rPr>
              <w:t>HVAC</w:t>
            </w:r>
          </w:p>
        </w:tc>
        <w:tc>
          <w:tcPr>
            <w:tcW w:w="2606" w:type="dxa"/>
            <w:shd w:val="clear" w:color="auto" w:fill="auto"/>
          </w:tcPr>
          <w:p w14:paraId="66BADC33" w14:textId="77777777" w:rsidR="00FA43CA" w:rsidRPr="00B10656" w:rsidRDefault="00FA43CA" w:rsidP="009B1945">
            <w:pPr>
              <w:pStyle w:val="DHHStabletext"/>
            </w:pPr>
            <w:r w:rsidRPr="00B10656">
              <w:rPr>
                <w:rFonts w:cs="Arial"/>
                <w:color w:val="000000"/>
                <w:lang w:eastAsia="en-AU"/>
              </w:rPr>
              <w:t xml:space="preserve">VAV Air Cooled System </w:t>
            </w:r>
            <w:r w:rsidRPr="00B10656">
              <w:rPr>
                <w:rFonts w:cs="Arial"/>
                <w:color w:val="000000"/>
                <w:lang w:eastAsia="en-AU"/>
              </w:rPr>
              <w:br/>
              <w:t xml:space="preserve">Energy efficiency ratio (EER) 3 for refrigerant chillers at full operation </w:t>
            </w:r>
          </w:p>
        </w:tc>
        <w:tc>
          <w:tcPr>
            <w:tcW w:w="2213" w:type="dxa"/>
            <w:shd w:val="clear" w:color="auto" w:fill="auto"/>
          </w:tcPr>
          <w:p w14:paraId="299E7682" w14:textId="77777777" w:rsidR="00FA43CA" w:rsidRPr="00B10656" w:rsidRDefault="00FA43CA" w:rsidP="009B1945">
            <w:pPr>
              <w:pStyle w:val="DHHStabletext"/>
            </w:pPr>
            <w:r w:rsidRPr="00B10656">
              <w:rPr>
                <w:rFonts w:cs="Arial"/>
                <w:color w:val="000000"/>
                <w:lang w:eastAsia="en-AU"/>
              </w:rPr>
              <w:t>Power factor 0.95</w:t>
            </w:r>
            <w:r w:rsidRPr="00B10656">
              <w:rPr>
                <w:rFonts w:cs="Arial"/>
                <w:color w:val="000000"/>
                <w:lang w:eastAsia="en-AU"/>
              </w:rPr>
              <w:br/>
              <w:t>EER for full load operation 4.71</w:t>
            </w:r>
          </w:p>
        </w:tc>
        <w:tc>
          <w:tcPr>
            <w:tcW w:w="2410" w:type="dxa"/>
            <w:shd w:val="clear" w:color="auto" w:fill="auto"/>
          </w:tcPr>
          <w:p w14:paraId="3F3514DF" w14:textId="77777777" w:rsidR="00FA43CA" w:rsidRPr="00B10656" w:rsidRDefault="00FA43CA" w:rsidP="009B1945">
            <w:pPr>
              <w:pStyle w:val="DHHStabletext"/>
            </w:pPr>
            <w:r w:rsidRPr="00B10656">
              <w:rPr>
                <w:rFonts w:cs="Arial"/>
                <w:color w:val="000000"/>
              </w:rPr>
              <w:t>Power factor 0.98</w:t>
            </w:r>
            <w:r w:rsidRPr="00B10656">
              <w:rPr>
                <w:rFonts w:cs="Arial"/>
                <w:color w:val="000000"/>
              </w:rPr>
              <w:br/>
              <w:t>EER ratio for full load operation 5.13</w:t>
            </w:r>
          </w:p>
        </w:tc>
      </w:tr>
      <w:tr w:rsidR="00FA43CA" w:rsidRPr="00B10656" w14:paraId="6A45F710" w14:textId="77777777" w:rsidTr="00893E16">
        <w:tc>
          <w:tcPr>
            <w:tcW w:w="1872" w:type="dxa"/>
            <w:shd w:val="clear" w:color="auto" w:fill="auto"/>
          </w:tcPr>
          <w:p w14:paraId="1323804A" w14:textId="77777777" w:rsidR="00FA43CA" w:rsidRPr="00B10656" w:rsidRDefault="00FA43CA" w:rsidP="009B1945">
            <w:pPr>
              <w:pStyle w:val="DHHStabletext"/>
              <w:rPr>
                <w:b/>
                <w:bCs/>
              </w:rPr>
            </w:pPr>
            <w:r w:rsidRPr="00B10656">
              <w:rPr>
                <w:b/>
                <w:bCs/>
              </w:rPr>
              <w:t>Lighting</w:t>
            </w:r>
          </w:p>
        </w:tc>
        <w:tc>
          <w:tcPr>
            <w:tcW w:w="2606" w:type="dxa"/>
            <w:shd w:val="clear" w:color="auto" w:fill="auto"/>
          </w:tcPr>
          <w:p w14:paraId="53FD415E" w14:textId="77777777" w:rsidR="00FA43CA" w:rsidRPr="00B10656" w:rsidRDefault="00FA43CA" w:rsidP="009B1945">
            <w:pPr>
              <w:pStyle w:val="DHHStabletext"/>
            </w:pPr>
            <w:r w:rsidRPr="00B10656">
              <w:rPr>
                <w:rFonts w:cs="Arial"/>
                <w:color w:val="000000"/>
                <w:lang w:eastAsia="en-AU"/>
              </w:rPr>
              <w:t>3.5 W/m</w:t>
            </w:r>
            <w:r w:rsidRPr="00B10656">
              <w:rPr>
                <w:rFonts w:cs="Arial"/>
                <w:color w:val="000000"/>
                <w:vertAlign w:val="superscript"/>
                <w:lang w:eastAsia="en-AU"/>
              </w:rPr>
              <w:t>2</w:t>
            </w:r>
          </w:p>
        </w:tc>
        <w:tc>
          <w:tcPr>
            <w:tcW w:w="2213" w:type="dxa"/>
            <w:shd w:val="clear" w:color="auto" w:fill="auto"/>
          </w:tcPr>
          <w:p w14:paraId="35C18C9D" w14:textId="77777777" w:rsidR="00FA43CA" w:rsidRPr="00B10656" w:rsidRDefault="00FA43CA" w:rsidP="009B1945">
            <w:pPr>
              <w:pStyle w:val="DHHStabletext"/>
            </w:pPr>
            <w:r w:rsidRPr="00B10656">
              <w:rPr>
                <w:rFonts w:cs="Arial"/>
                <w:color w:val="000000"/>
                <w:lang w:eastAsia="en-AU"/>
              </w:rPr>
              <w:t>3.0 W/m</w:t>
            </w:r>
            <w:r w:rsidRPr="00B10656">
              <w:rPr>
                <w:rFonts w:cs="Arial"/>
                <w:color w:val="000000"/>
                <w:vertAlign w:val="superscript"/>
                <w:lang w:eastAsia="en-AU"/>
              </w:rPr>
              <w:t>2</w:t>
            </w:r>
          </w:p>
        </w:tc>
        <w:tc>
          <w:tcPr>
            <w:tcW w:w="2410" w:type="dxa"/>
            <w:shd w:val="clear" w:color="auto" w:fill="auto"/>
          </w:tcPr>
          <w:p w14:paraId="5D3C383A" w14:textId="77777777" w:rsidR="00FA43CA" w:rsidRPr="00B10656" w:rsidRDefault="00FA43CA" w:rsidP="009B1945">
            <w:pPr>
              <w:pStyle w:val="DHHStabletext"/>
            </w:pPr>
            <w:r w:rsidRPr="00B10656">
              <w:rPr>
                <w:rFonts w:cs="Arial"/>
                <w:color w:val="000000"/>
              </w:rPr>
              <w:t xml:space="preserve">2.7 </w:t>
            </w:r>
            <w:r w:rsidRPr="00B10656">
              <w:rPr>
                <w:rFonts w:cs="Arial"/>
                <w:color w:val="000000"/>
                <w:lang w:eastAsia="en-AU"/>
              </w:rPr>
              <w:t>W/m</w:t>
            </w:r>
            <w:r w:rsidRPr="00B10656">
              <w:rPr>
                <w:rFonts w:cs="Arial"/>
                <w:color w:val="000000"/>
                <w:vertAlign w:val="superscript"/>
                <w:lang w:eastAsia="en-AU"/>
              </w:rPr>
              <w:t>2</w:t>
            </w:r>
          </w:p>
        </w:tc>
      </w:tr>
      <w:tr w:rsidR="00FA43CA" w:rsidRPr="00B10656" w14:paraId="0EB15456" w14:textId="77777777" w:rsidTr="00893E16">
        <w:tc>
          <w:tcPr>
            <w:tcW w:w="1872" w:type="dxa"/>
            <w:shd w:val="clear" w:color="auto" w:fill="auto"/>
          </w:tcPr>
          <w:p w14:paraId="19241388" w14:textId="77777777" w:rsidR="00FA43CA" w:rsidRPr="00B10656" w:rsidRDefault="00FA43CA" w:rsidP="009B1945">
            <w:pPr>
              <w:pStyle w:val="DHHStabletext"/>
              <w:rPr>
                <w:b/>
                <w:bCs/>
              </w:rPr>
            </w:pPr>
            <w:r w:rsidRPr="00B10656">
              <w:rPr>
                <w:b/>
                <w:bCs/>
              </w:rPr>
              <w:t>DHW</w:t>
            </w:r>
          </w:p>
        </w:tc>
        <w:tc>
          <w:tcPr>
            <w:tcW w:w="2606" w:type="dxa"/>
            <w:shd w:val="clear" w:color="auto" w:fill="auto"/>
          </w:tcPr>
          <w:p w14:paraId="180DFF68" w14:textId="77777777" w:rsidR="00FA43CA" w:rsidRPr="00B10656" w:rsidRDefault="00FA43CA" w:rsidP="009B1945">
            <w:pPr>
              <w:pStyle w:val="DHHStabletext"/>
            </w:pPr>
            <w:r w:rsidRPr="00B10656">
              <w:rPr>
                <w:rFonts w:cs="Arial"/>
                <w:color w:val="000000"/>
                <w:lang w:eastAsia="en-AU"/>
              </w:rPr>
              <w:t>J7 – Thermal efficiency 86% Central gas system</w:t>
            </w:r>
          </w:p>
        </w:tc>
        <w:tc>
          <w:tcPr>
            <w:tcW w:w="2213" w:type="dxa"/>
            <w:shd w:val="clear" w:color="auto" w:fill="auto"/>
          </w:tcPr>
          <w:p w14:paraId="6C0BF8B1" w14:textId="77777777" w:rsidR="00FA43CA" w:rsidRPr="00B10656" w:rsidRDefault="00FA43CA" w:rsidP="009B1945">
            <w:pPr>
              <w:pStyle w:val="DHHStabletext"/>
              <w:rPr>
                <w:rFonts w:cs="Arial"/>
                <w:color w:val="000000"/>
                <w:lang w:eastAsia="en-AU"/>
              </w:rPr>
            </w:pPr>
            <w:r w:rsidRPr="00B10656">
              <w:rPr>
                <w:rFonts w:cs="Arial"/>
                <w:color w:val="000000"/>
                <w:lang w:eastAsia="en-AU"/>
              </w:rPr>
              <w:t>Thermal efficiency of 90% central gas system</w:t>
            </w:r>
          </w:p>
          <w:p w14:paraId="22509C2F" w14:textId="77777777" w:rsidR="00FA43CA" w:rsidRPr="00B10656" w:rsidRDefault="00FA43CA" w:rsidP="009B1945">
            <w:pPr>
              <w:pStyle w:val="DHHStabletext"/>
              <w:rPr>
                <w:rStyle w:val="Strong"/>
              </w:rPr>
            </w:pPr>
            <w:r w:rsidRPr="00B10656">
              <w:rPr>
                <w:rStyle w:val="Strong"/>
              </w:rPr>
              <w:t>Or</w:t>
            </w:r>
          </w:p>
          <w:p w14:paraId="0984708C" w14:textId="77777777" w:rsidR="00FA43CA" w:rsidRPr="00B10656" w:rsidRDefault="00FA43CA" w:rsidP="009B1945">
            <w:pPr>
              <w:pStyle w:val="DHHStabletext"/>
            </w:pPr>
            <w:r w:rsidRPr="00B10656">
              <w:rPr>
                <w:rFonts w:cs="Arial"/>
                <w:color w:val="000000"/>
                <w:lang w:eastAsia="en-AU"/>
              </w:rPr>
              <w:t>Electric heat pump</w:t>
            </w:r>
          </w:p>
        </w:tc>
        <w:tc>
          <w:tcPr>
            <w:tcW w:w="2410" w:type="dxa"/>
            <w:shd w:val="clear" w:color="auto" w:fill="auto"/>
          </w:tcPr>
          <w:p w14:paraId="38DE6A8D" w14:textId="48AF3006" w:rsidR="00FA43CA" w:rsidRPr="00B10656" w:rsidRDefault="00FA43CA" w:rsidP="009B1945">
            <w:pPr>
              <w:pStyle w:val="DHHStabletext"/>
              <w:rPr>
                <w:rFonts w:cs="Arial"/>
                <w:color w:val="000000"/>
              </w:rPr>
            </w:pPr>
            <w:r w:rsidRPr="00B10656">
              <w:rPr>
                <w:rFonts w:cs="Arial"/>
                <w:color w:val="000000"/>
              </w:rPr>
              <w:t>Thermal efficiency of 95% central gas system</w:t>
            </w:r>
          </w:p>
          <w:p w14:paraId="47AA65D5" w14:textId="77777777" w:rsidR="00FA43CA" w:rsidRPr="00B10656" w:rsidRDefault="00FA43CA" w:rsidP="009B1945">
            <w:pPr>
              <w:pStyle w:val="DHHStabletext"/>
              <w:rPr>
                <w:rStyle w:val="Strong"/>
              </w:rPr>
            </w:pPr>
            <w:r w:rsidRPr="00B10656">
              <w:rPr>
                <w:rStyle w:val="Strong"/>
              </w:rPr>
              <w:t>Or</w:t>
            </w:r>
          </w:p>
          <w:p w14:paraId="6F118893" w14:textId="77777777" w:rsidR="00FA43CA" w:rsidRPr="00B10656" w:rsidRDefault="00FA43CA" w:rsidP="009B1945">
            <w:pPr>
              <w:pStyle w:val="DHHStabletext"/>
            </w:pPr>
            <w:r w:rsidRPr="00B10656">
              <w:rPr>
                <w:rFonts w:cs="Arial"/>
                <w:color w:val="000000"/>
                <w:lang w:eastAsia="en-AU"/>
              </w:rPr>
              <w:t>Electric heat pump</w:t>
            </w:r>
          </w:p>
        </w:tc>
      </w:tr>
      <w:tr w:rsidR="00FA43CA" w:rsidRPr="00B10656" w14:paraId="1129D0EE" w14:textId="77777777" w:rsidTr="00893E16">
        <w:tc>
          <w:tcPr>
            <w:tcW w:w="1872" w:type="dxa"/>
            <w:shd w:val="clear" w:color="auto" w:fill="auto"/>
          </w:tcPr>
          <w:p w14:paraId="43FD0E21" w14:textId="77777777" w:rsidR="00FA43CA" w:rsidRPr="00B10656" w:rsidRDefault="00FA43CA" w:rsidP="009B1945">
            <w:pPr>
              <w:pStyle w:val="DHHStabletext"/>
              <w:rPr>
                <w:b/>
                <w:bCs/>
              </w:rPr>
            </w:pPr>
            <w:r w:rsidRPr="00B10656">
              <w:rPr>
                <w:b/>
                <w:bCs/>
              </w:rPr>
              <w:t>Monitoring</w:t>
            </w:r>
          </w:p>
        </w:tc>
        <w:tc>
          <w:tcPr>
            <w:tcW w:w="2606" w:type="dxa"/>
            <w:shd w:val="clear" w:color="auto" w:fill="auto"/>
          </w:tcPr>
          <w:p w14:paraId="5E13EC3E" w14:textId="77777777" w:rsidR="00FA43CA" w:rsidRPr="00B10656" w:rsidRDefault="00FA43CA" w:rsidP="009B1945">
            <w:pPr>
              <w:pStyle w:val="DHHStabletext"/>
            </w:pPr>
            <w:r w:rsidRPr="00B10656">
              <w:rPr>
                <w:rFonts w:cs="Arial"/>
                <w:color w:val="000000"/>
                <w:lang w:eastAsia="en-AU"/>
              </w:rPr>
              <w:t xml:space="preserve">Standard BMS to meet NCC Section J8 requirements </w:t>
            </w:r>
          </w:p>
        </w:tc>
        <w:tc>
          <w:tcPr>
            <w:tcW w:w="2213" w:type="dxa"/>
            <w:shd w:val="clear" w:color="auto" w:fill="auto"/>
          </w:tcPr>
          <w:p w14:paraId="3D5AE1B6" w14:textId="77777777" w:rsidR="00FA43CA" w:rsidRPr="00B10656" w:rsidRDefault="00FA43CA" w:rsidP="009B1945">
            <w:pPr>
              <w:pStyle w:val="DHHStabletext"/>
            </w:pPr>
            <w:r w:rsidRPr="00B10656">
              <w:rPr>
                <w:rFonts w:cs="Arial"/>
                <w:color w:val="000000"/>
                <w:lang w:eastAsia="en-AU"/>
              </w:rPr>
              <w:t xml:space="preserve">BMS and 10 additional sub-meters and connections </w:t>
            </w:r>
          </w:p>
        </w:tc>
        <w:tc>
          <w:tcPr>
            <w:tcW w:w="2410" w:type="dxa"/>
            <w:shd w:val="clear" w:color="auto" w:fill="auto"/>
          </w:tcPr>
          <w:p w14:paraId="6291DF21" w14:textId="77777777" w:rsidR="00FA43CA" w:rsidRPr="00B10656" w:rsidRDefault="00FA43CA" w:rsidP="009B1945">
            <w:pPr>
              <w:pStyle w:val="DHHStabletext"/>
            </w:pPr>
            <w:r w:rsidRPr="00B10656">
              <w:rPr>
                <w:rFonts w:cs="Arial"/>
                <w:color w:val="000000"/>
              </w:rPr>
              <w:t xml:space="preserve">BMS and 20 additional sub-meters and connections </w:t>
            </w:r>
          </w:p>
        </w:tc>
      </w:tr>
    </w:tbl>
    <w:p w14:paraId="19D79EE6" w14:textId="77777777" w:rsidR="00812CBE" w:rsidRPr="00B10656" w:rsidRDefault="00812CBE" w:rsidP="00812CBE">
      <w:pPr>
        <w:pStyle w:val="DHHSbodyaftertablefigure"/>
      </w:pPr>
      <w:r w:rsidRPr="00B10656">
        <w:t>Provide real-time public transport travel time display in the public foyer.</w:t>
      </w:r>
    </w:p>
    <w:p w14:paraId="4119290F" w14:textId="0E206B49" w:rsidR="004829E7" w:rsidRPr="00B10656" w:rsidRDefault="00EE2B65" w:rsidP="004829E7">
      <w:pPr>
        <w:pStyle w:val="DHHSbody"/>
      </w:pPr>
      <w:r w:rsidRPr="00B10656">
        <w:t>Install reed switches on o</w:t>
      </w:r>
      <w:r w:rsidR="004829E7" w:rsidRPr="00B10656">
        <w:t>penable windows</w:t>
      </w:r>
      <w:r w:rsidRPr="00B10656">
        <w:t xml:space="preserve"> in rooms with individual thermal </w:t>
      </w:r>
      <w:r w:rsidR="004829E7" w:rsidRPr="00B10656">
        <w:t>controls to manage heating and cooling.</w:t>
      </w:r>
    </w:p>
    <w:p w14:paraId="3595D9BD" w14:textId="77777777" w:rsidR="004829E7" w:rsidRPr="00B10656" w:rsidRDefault="004829E7" w:rsidP="004829E7">
      <w:pPr>
        <w:pStyle w:val="DHHSbody"/>
      </w:pPr>
      <w:r w:rsidRPr="00B10656">
        <w:t>Incorporate pre-conditioning technology for air source heat pumps and energy recovery systems on flues and exhausts.</w:t>
      </w:r>
    </w:p>
    <w:p w14:paraId="50CEF271" w14:textId="77777777" w:rsidR="004829E7" w:rsidRPr="00B10656" w:rsidRDefault="004829E7" w:rsidP="004829E7">
      <w:pPr>
        <w:pStyle w:val="DHHSbody"/>
      </w:pPr>
      <w:r w:rsidRPr="00B10656">
        <w:t>Introduce ground source heat pumps for pre-air/water conditioning</w:t>
      </w:r>
    </w:p>
    <w:p w14:paraId="37099E75" w14:textId="77777777" w:rsidR="004829E7" w:rsidRPr="00B10656" w:rsidRDefault="004829E7" w:rsidP="004829E7">
      <w:pPr>
        <w:pStyle w:val="DHHSbody"/>
      </w:pPr>
      <w:r w:rsidRPr="00B10656">
        <w:t>Incorporate extended external building design to extend and improve building summer shading.</w:t>
      </w:r>
    </w:p>
    <w:p w14:paraId="778E5732" w14:textId="560ECFB1" w:rsidR="004829E7" w:rsidRPr="00B10656" w:rsidRDefault="004829E7" w:rsidP="004829E7">
      <w:pPr>
        <w:pStyle w:val="DHHSbody"/>
      </w:pPr>
      <w:r w:rsidRPr="00B10656">
        <w:t>Provide a ‘soft landings’ approach for a period of 12 months</w:t>
      </w:r>
      <w:r w:rsidR="00893E16">
        <w:t>.</w:t>
      </w:r>
    </w:p>
    <w:p w14:paraId="64AADB1D" w14:textId="2A930BF9" w:rsidR="00893F33" w:rsidRPr="00B10656" w:rsidRDefault="00893F33" w:rsidP="004829E7">
      <w:pPr>
        <w:pStyle w:val="DHHSbody"/>
      </w:pPr>
      <w:r w:rsidRPr="00B10656">
        <w:t>Install super-efficient equipment with an energy rating of 7 to 10 stars.</w:t>
      </w:r>
    </w:p>
    <w:p w14:paraId="400AECF7" w14:textId="2B5D7F46" w:rsidR="00812CBE" w:rsidRPr="00B10656" w:rsidRDefault="00812CBE" w:rsidP="00812CBE">
      <w:pPr>
        <w:pStyle w:val="DHHSbody"/>
      </w:pPr>
      <w:r w:rsidRPr="00B10656">
        <w:t>Exceed any of the business as usual requirements.</w:t>
      </w:r>
    </w:p>
    <w:p w14:paraId="3CE87AA5" w14:textId="5C293673" w:rsidR="009A0730" w:rsidRPr="00B10656" w:rsidRDefault="009A0730">
      <w:pPr>
        <w:rPr>
          <w:rFonts w:ascii="Arial" w:eastAsia="Times" w:hAnsi="Arial"/>
        </w:rPr>
      </w:pPr>
      <w:r w:rsidRPr="00B10656">
        <w:br w:type="page"/>
      </w:r>
    </w:p>
    <w:p w14:paraId="73F446A9" w14:textId="7D5B823B" w:rsidR="00F72508" w:rsidRPr="00B10656" w:rsidRDefault="00F72508" w:rsidP="00244C67">
      <w:pPr>
        <w:pStyle w:val="Heading1"/>
      </w:pPr>
      <w:bookmarkStart w:id="52" w:name="_Appendix_4:_Environmental"/>
      <w:bookmarkStart w:id="53" w:name="_Toc41414176"/>
      <w:bookmarkEnd w:id="52"/>
      <w:r w:rsidRPr="00B10656">
        <w:lastRenderedPageBreak/>
        <w:t>A</w:t>
      </w:r>
      <w:r w:rsidR="00053922" w:rsidRPr="00B10656">
        <w:t>ppendix</w:t>
      </w:r>
      <w:r w:rsidRPr="00B10656">
        <w:t xml:space="preserve"> </w:t>
      </w:r>
      <w:r w:rsidR="005F1000" w:rsidRPr="00B10656">
        <w:t>4</w:t>
      </w:r>
      <w:r w:rsidR="00463E5D" w:rsidRPr="00B10656">
        <w:t>:</w:t>
      </w:r>
      <w:r w:rsidR="00281D17" w:rsidRPr="00B10656">
        <w:t xml:space="preserve"> </w:t>
      </w:r>
      <w:r w:rsidR="00053922" w:rsidRPr="00B10656">
        <w:t>Environmental data management system requirements</w:t>
      </w:r>
      <w:bookmarkEnd w:id="53"/>
    </w:p>
    <w:p w14:paraId="1939D9C4" w14:textId="70045A87" w:rsidR="00B61CDB" w:rsidRDefault="00B61CDB" w:rsidP="00D3090C">
      <w:pPr>
        <w:pStyle w:val="DHHSbody"/>
      </w:pPr>
      <w:r w:rsidRPr="00B10656">
        <w:t>The following key information is to be provided to set-up a new facility, add an asset to an existing facility, or update existing facility details in the department’s environmental data management system.</w:t>
      </w:r>
    </w:p>
    <w:p w14:paraId="7211E4DA" w14:textId="1F58386C" w:rsidR="006F59C3" w:rsidRPr="006F59C3" w:rsidRDefault="006F59C3" w:rsidP="00893E16">
      <w:pPr>
        <w:pStyle w:val="Appendixhiddenheading2"/>
      </w:pPr>
      <w:r>
        <w:t>Facility details</w:t>
      </w:r>
    </w:p>
    <w:tbl>
      <w:tblPr>
        <w:tblStyle w:val="TableGrid"/>
        <w:tblW w:w="0" w:type="auto"/>
        <w:tblLook w:val="04A0" w:firstRow="1" w:lastRow="0" w:firstColumn="1" w:lastColumn="0" w:noHBand="0" w:noVBand="1"/>
      </w:tblPr>
      <w:tblGrid>
        <w:gridCol w:w="2581"/>
        <w:gridCol w:w="1417"/>
        <w:gridCol w:w="4820"/>
      </w:tblGrid>
      <w:tr w:rsidR="00B61CDB" w:rsidRPr="00B10656" w14:paraId="752033B1" w14:textId="77777777" w:rsidTr="006038E5">
        <w:trPr>
          <w:cnfStyle w:val="100000000000" w:firstRow="1" w:lastRow="0" w:firstColumn="0" w:lastColumn="0" w:oddVBand="0" w:evenVBand="0" w:oddHBand="0" w:evenHBand="0" w:firstRowFirstColumn="0" w:firstRowLastColumn="0" w:lastRowFirstColumn="0" w:lastRowLastColumn="0"/>
          <w:tblHeader/>
        </w:trPr>
        <w:tc>
          <w:tcPr>
            <w:tcW w:w="2581" w:type="dxa"/>
          </w:tcPr>
          <w:p w14:paraId="5B63FFF4" w14:textId="30CAEA48" w:rsidR="00B61CDB" w:rsidRPr="00B10656" w:rsidRDefault="00B61CDB" w:rsidP="00893E16">
            <w:pPr>
              <w:pStyle w:val="DHHStablecolhead"/>
            </w:pPr>
            <w:r w:rsidRPr="00B10656">
              <w:t>Facility or asset details</w:t>
            </w:r>
          </w:p>
        </w:tc>
        <w:tc>
          <w:tcPr>
            <w:tcW w:w="1417" w:type="dxa"/>
          </w:tcPr>
          <w:p w14:paraId="265F25FC" w14:textId="77777777" w:rsidR="00B61CDB" w:rsidRPr="00B10656" w:rsidRDefault="00B61CDB" w:rsidP="00893E16">
            <w:pPr>
              <w:pStyle w:val="DHHStablecolhead"/>
            </w:pPr>
            <w:r w:rsidRPr="00B10656">
              <w:t>Guidance</w:t>
            </w:r>
          </w:p>
        </w:tc>
        <w:tc>
          <w:tcPr>
            <w:tcW w:w="4820" w:type="dxa"/>
            <w:tcBorders>
              <w:bottom w:val="single" w:sz="4" w:space="0" w:color="auto"/>
            </w:tcBorders>
          </w:tcPr>
          <w:p w14:paraId="2B40EF11" w14:textId="29A384F6" w:rsidR="00B61CDB" w:rsidRPr="00B10656" w:rsidRDefault="00B61CDB" w:rsidP="00893E16">
            <w:pPr>
              <w:pStyle w:val="DHHStablecolhead"/>
            </w:pPr>
            <w:r w:rsidRPr="00B10656">
              <w:t xml:space="preserve">New </w:t>
            </w:r>
            <w:r w:rsidR="00BA647B" w:rsidRPr="00B10656">
              <w:t>f</w:t>
            </w:r>
            <w:r w:rsidRPr="00B10656">
              <w:t xml:space="preserve">acility </w:t>
            </w:r>
            <w:r w:rsidR="00BA647B" w:rsidRPr="00B10656">
              <w:t>or a</w:t>
            </w:r>
            <w:r w:rsidRPr="00B10656">
              <w:t>sset details</w:t>
            </w:r>
          </w:p>
        </w:tc>
      </w:tr>
      <w:tr w:rsidR="00B61CDB" w:rsidRPr="00B10656" w14:paraId="50C10586" w14:textId="77777777" w:rsidTr="006038E5">
        <w:tc>
          <w:tcPr>
            <w:tcW w:w="2581" w:type="dxa"/>
          </w:tcPr>
          <w:p w14:paraId="6F6C094E" w14:textId="30C5ABF8" w:rsidR="00B61CDB" w:rsidRPr="00B10656" w:rsidRDefault="003837BA" w:rsidP="00B61CDB">
            <w:pPr>
              <w:rPr>
                <w:rFonts w:ascii="Arial" w:hAnsi="Arial" w:cs="Arial"/>
              </w:rPr>
            </w:pPr>
            <w:r w:rsidRPr="00B10656">
              <w:rPr>
                <w:rFonts w:ascii="Arial" w:hAnsi="Arial" w:cs="Arial"/>
              </w:rPr>
              <w:t>Building n</w:t>
            </w:r>
            <w:r w:rsidR="00B61CDB" w:rsidRPr="00B10656">
              <w:rPr>
                <w:rFonts w:ascii="Arial" w:hAnsi="Arial" w:cs="Arial"/>
              </w:rPr>
              <w:t>ame</w:t>
            </w:r>
          </w:p>
        </w:tc>
        <w:tc>
          <w:tcPr>
            <w:tcW w:w="1417" w:type="dxa"/>
          </w:tcPr>
          <w:p w14:paraId="1EADE6DB" w14:textId="77777777" w:rsidR="00B61CDB" w:rsidRPr="00893E16" w:rsidRDefault="00B61CDB" w:rsidP="00B61CDB">
            <w:pPr>
              <w:rPr>
                <w:rFonts w:ascii="Arial" w:hAnsi="Arial" w:cs="Arial"/>
                <w:iCs/>
                <w:sz w:val="18"/>
              </w:rPr>
            </w:pPr>
            <w:r w:rsidRPr="00893E16">
              <w:rPr>
                <w:rFonts w:ascii="Arial" w:hAnsi="Arial" w:cs="Arial"/>
                <w:iCs/>
                <w:sz w:val="18"/>
              </w:rPr>
              <w:t>Free text</w:t>
            </w:r>
          </w:p>
        </w:tc>
        <w:tc>
          <w:tcPr>
            <w:tcW w:w="4820" w:type="dxa"/>
            <w:shd w:val="clear" w:color="auto" w:fill="auto"/>
          </w:tcPr>
          <w:p w14:paraId="107E1A3B" w14:textId="77777777" w:rsidR="00B61CDB" w:rsidRPr="00B10656" w:rsidRDefault="00B61CDB" w:rsidP="00B61CDB">
            <w:pPr>
              <w:rPr>
                <w:rFonts w:ascii="Arial" w:hAnsi="Arial" w:cs="Arial"/>
              </w:rPr>
            </w:pPr>
          </w:p>
        </w:tc>
      </w:tr>
      <w:tr w:rsidR="00B61CDB" w:rsidRPr="00B10656" w14:paraId="1785475C" w14:textId="77777777" w:rsidTr="006038E5">
        <w:tc>
          <w:tcPr>
            <w:tcW w:w="2581" w:type="dxa"/>
          </w:tcPr>
          <w:p w14:paraId="17FDD972" w14:textId="013096E8" w:rsidR="00B61CDB" w:rsidRPr="00B10656" w:rsidRDefault="00B61CDB" w:rsidP="00B61CDB">
            <w:pPr>
              <w:rPr>
                <w:rFonts w:ascii="Arial" w:hAnsi="Arial" w:cs="Arial"/>
              </w:rPr>
            </w:pPr>
            <w:r w:rsidRPr="00B10656">
              <w:rPr>
                <w:rFonts w:ascii="Arial" w:hAnsi="Arial" w:cs="Arial"/>
              </w:rPr>
              <w:t xml:space="preserve">Is this a new </w:t>
            </w:r>
            <w:r w:rsidR="00D3090C" w:rsidRPr="00B10656">
              <w:rPr>
                <w:rFonts w:ascii="Arial" w:hAnsi="Arial" w:cs="Arial"/>
              </w:rPr>
              <w:t>f</w:t>
            </w:r>
            <w:r w:rsidRPr="00B10656">
              <w:rPr>
                <w:rFonts w:ascii="Arial" w:hAnsi="Arial" w:cs="Arial"/>
              </w:rPr>
              <w:t>acility</w:t>
            </w:r>
            <w:r w:rsidR="00D3090C" w:rsidRPr="00B10656">
              <w:rPr>
                <w:rFonts w:ascii="Arial" w:hAnsi="Arial" w:cs="Arial"/>
              </w:rPr>
              <w:t>?</w:t>
            </w:r>
          </w:p>
        </w:tc>
        <w:tc>
          <w:tcPr>
            <w:tcW w:w="1417" w:type="dxa"/>
          </w:tcPr>
          <w:p w14:paraId="008BB63F" w14:textId="4019E4F9" w:rsidR="00B61CDB" w:rsidRPr="00893E16" w:rsidRDefault="00B61CDB" w:rsidP="00B61CDB">
            <w:pPr>
              <w:rPr>
                <w:rFonts w:ascii="Arial" w:hAnsi="Arial" w:cs="Arial"/>
                <w:iCs/>
                <w:sz w:val="18"/>
              </w:rPr>
            </w:pPr>
            <w:r w:rsidRPr="00893E16">
              <w:rPr>
                <w:rFonts w:ascii="Arial" w:hAnsi="Arial" w:cs="Arial"/>
                <w:iCs/>
                <w:sz w:val="18"/>
              </w:rPr>
              <w:t xml:space="preserve">Yes </w:t>
            </w:r>
            <w:r w:rsidR="00D3090C" w:rsidRPr="00B10656">
              <w:rPr>
                <w:rFonts w:ascii="Arial" w:hAnsi="Arial" w:cs="Arial"/>
                <w:iCs/>
                <w:sz w:val="18"/>
              </w:rPr>
              <w:t>or</w:t>
            </w:r>
            <w:r w:rsidRPr="00893E16">
              <w:rPr>
                <w:rFonts w:ascii="Arial" w:hAnsi="Arial" w:cs="Arial"/>
                <w:iCs/>
                <w:sz w:val="18"/>
              </w:rPr>
              <w:t xml:space="preserve"> No</w:t>
            </w:r>
          </w:p>
        </w:tc>
        <w:tc>
          <w:tcPr>
            <w:tcW w:w="4820" w:type="dxa"/>
            <w:shd w:val="clear" w:color="auto" w:fill="auto"/>
          </w:tcPr>
          <w:p w14:paraId="0ADB3B79" w14:textId="77777777" w:rsidR="00B61CDB" w:rsidRPr="00B10656" w:rsidRDefault="00B61CDB" w:rsidP="00B61CDB">
            <w:pPr>
              <w:rPr>
                <w:rFonts w:ascii="Arial" w:hAnsi="Arial" w:cs="Arial"/>
              </w:rPr>
            </w:pPr>
          </w:p>
        </w:tc>
      </w:tr>
      <w:tr w:rsidR="00B61CDB" w:rsidRPr="00B10656" w14:paraId="5CCE2CC5" w14:textId="77777777" w:rsidTr="006038E5">
        <w:tc>
          <w:tcPr>
            <w:tcW w:w="2581" w:type="dxa"/>
          </w:tcPr>
          <w:p w14:paraId="6F0F4E74" w14:textId="77777777" w:rsidR="00B61CDB" w:rsidRPr="00B10656" w:rsidRDefault="00B61CDB" w:rsidP="00B61CDB">
            <w:pPr>
              <w:rPr>
                <w:rFonts w:ascii="Arial" w:hAnsi="Arial" w:cs="Arial"/>
              </w:rPr>
            </w:pPr>
            <w:r w:rsidRPr="00B10656">
              <w:rPr>
                <w:rFonts w:ascii="Arial" w:hAnsi="Arial" w:cs="Arial"/>
              </w:rPr>
              <w:t>Is this a new asset adding to an existing facility</w:t>
            </w:r>
          </w:p>
        </w:tc>
        <w:tc>
          <w:tcPr>
            <w:tcW w:w="1417" w:type="dxa"/>
          </w:tcPr>
          <w:p w14:paraId="394198E9" w14:textId="3C72021E" w:rsidR="00B61CDB" w:rsidRPr="00893E16" w:rsidRDefault="00B61CDB" w:rsidP="00B61CDB">
            <w:pPr>
              <w:rPr>
                <w:rFonts w:ascii="Arial" w:hAnsi="Arial" w:cs="Arial"/>
                <w:iCs/>
                <w:sz w:val="18"/>
              </w:rPr>
            </w:pPr>
            <w:r w:rsidRPr="00893E16">
              <w:rPr>
                <w:rFonts w:ascii="Arial" w:hAnsi="Arial" w:cs="Arial"/>
                <w:iCs/>
                <w:sz w:val="18"/>
              </w:rPr>
              <w:t xml:space="preserve">Yes </w:t>
            </w:r>
            <w:r w:rsidR="00D3090C" w:rsidRPr="00B10656">
              <w:rPr>
                <w:rFonts w:ascii="Arial" w:hAnsi="Arial" w:cs="Arial"/>
                <w:iCs/>
                <w:sz w:val="18"/>
              </w:rPr>
              <w:t>or</w:t>
            </w:r>
            <w:r w:rsidRPr="00893E16">
              <w:rPr>
                <w:rFonts w:ascii="Arial" w:hAnsi="Arial" w:cs="Arial"/>
                <w:iCs/>
                <w:sz w:val="18"/>
              </w:rPr>
              <w:t xml:space="preserve"> No</w:t>
            </w:r>
          </w:p>
        </w:tc>
        <w:tc>
          <w:tcPr>
            <w:tcW w:w="4820" w:type="dxa"/>
            <w:shd w:val="clear" w:color="auto" w:fill="auto"/>
          </w:tcPr>
          <w:p w14:paraId="2493FFEF" w14:textId="77777777" w:rsidR="00B61CDB" w:rsidRPr="00B10656" w:rsidRDefault="00B61CDB" w:rsidP="00B61CDB">
            <w:pPr>
              <w:rPr>
                <w:rFonts w:ascii="Arial" w:hAnsi="Arial" w:cs="Arial"/>
              </w:rPr>
            </w:pPr>
          </w:p>
        </w:tc>
      </w:tr>
      <w:tr w:rsidR="00B61CDB" w:rsidRPr="00B10656" w14:paraId="0275893E" w14:textId="77777777" w:rsidTr="006038E5">
        <w:tc>
          <w:tcPr>
            <w:tcW w:w="2581" w:type="dxa"/>
            <w:tcBorders>
              <w:bottom w:val="single" w:sz="4" w:space="0" w:color="auto"/>
            </w:tcBorders>
          </w:tcPr>
          <w:p w14:paraId="6C985D34" w14:textId="7CC82025" w:rsidR="00B61CDB" w:rsidRPr="00B10656" w:rsidRDefault="00B61CDB" w:rsidP="00B61CDB">
            <w:pPr>
              <w:rPr>
                <w:rFonts w:ascii="Arial" w:hAnsi="Arial" w:cs="Arial"/>
              </w:rPr>
            </w:pPr>
            <w:r w:rsidRPr="00B10656">
              <w:rPr>
                <w:rFonts w:ascii="Arial" w:hAnsi="Arial" w:cs="Arial"/>
              </w:rPr>
              <w:t>If Yes</w:t>
            </w:r>
            <w:r w:rsidR="003837BA" w:rsidRPr="00B10656">
              <w:rPr>
                <w:rFonts w:ascii="Arial" w:hAnsi="Arial" w:cs="Arial"/>
              </w:rPr>
              <w:t>,</w:t>
            </w:r>
            <w:r w:rsidRPr="00B10656">
              <w:rPr>
                <w:rFonts w:ascii="Arial" w:hAnsi="Arial" w:cs="Arial"/>
              </w:rPr>
              <w:t xml:space="preserve"> what </w:t>
            </w:r>
            <w:r w:rsidR="00D3090C" w:rsidRPr="00B10656">
              <w:rPr>
                <w:rFonts w:ascii="Arial" w:hAnsi="Arial" w:cs="Arial"/>
              </w:rPr>
              <w:t>f</w:t>
            </w:r>
            <w:r w:rsidRPr="00B10656">
              <w:rPr>
                <w:rFonts w:ascii="Arial" w:hAnsi="Arial" w:cs="Arial"/>
              </w:rPr>
              <w:t>acility</w:t>
            </w:r>
          </w:p>
        </w:tc>
        <w:tc>
          <w:tcPr>
            <w:tcW w:w="1417" w:type="dxa"/>
            <w:tcBorders>
              <w:bottom w:val="single" w:sz="4" w:space="0" w:color="auto"/>
            </w:tcBorders>
          </w:tcPr>
          <w:p w14:paraId="2C3C735A" w14:textId="77777777" w:rsidR="00B61CDB" w:rsidRPr="00893E16" w:rsidRDefault="00B61CDB" w:rsidP="00B61CDB">
            <w:pPr>
              <w:rPr>
                <w:rFonts w:ascii="Arial" w:hAnsi="Arial" w:cs="Arial"/>
                <w:iCs/>
                <w:sz w:val="18"/>
              </w:rPr>
            </w:pPr>
            <w:r w:rsidRPr="00893E16">
              <w:rPr>
                <w:rFonts w:ascii="Arial" w:hAnsi="Arial" w:cs="Arial"/>
                <w:iCs/>
                <w:sz w:val="18"/>
              </w:rPr>
              <w:t>Free text</w:t>
            </w:r>
          </w:p>
        </w:tc>
        <w:tc>
          <w:tcPr>
            <w:tcW w:w="4820" w:type="dxa"/>
            <w:tcBorders>
              <w:bottom w:val="single" w:sz="4" w:space="0" w:color="auto"/>
            </w:tcBorders>
            <w:shd w:val="clear" w:color="auto" w:fill="auto"/>
          </w:tcPr>
          <w:p w14:paraId="2622070F" w14:textId="77777777" w:rsidR="00B61CDB" w:rsidRPr="00B10656" w:rsidRDefault="00B61CDB" w:rsidP="00B61CDB">
            <w:pPr>
              <w:rPr>
                <w:rFonts w:ascii="Arial" w:hAnsi="Arial" w:cs="Arial"/>
              </w:rPr>
            </w:pPr>
          </w:p>
        </w:tc>
      </w:tr>
    </w:tbl>
    <w:p w14:paraId="34CEBD0F" w14:textId="1E3DD98F" w:rsidR="00BA647B" w:rsidRDefault="00BA647B" w:rsidP="00893E16">
      <w:pPr>
        <w:pStyle w:val="Appendixhiddenheading2"/>
      </w:pPr>
      <w:r w:rsidRPr="00B10656">
        <w:t>Contact details</w:t>
      </w:r>
    </w:p>
    <w:tbl>
      <w:tblPr>
        <w:tblStyle w:val="TableGrid"/>
        <w:tblW w:w="0" w:type="auto"/>
        <w:tblLook w:val="04A0" w:firstRow="1" w:lastRow="0" w:firstColumn="1" w:lastColumn="0" w:noHBand="0" w:noVBand="1"/>
      </w:tblPr>
      <w:tblGrid>
        <w:gridCol w:w="2586"/>
        <w:gridCol w:w="1417"/>
        <w:gridCol w:w="4820"/>
      </w:tblGrid>
      <w:tr w:rsidR="00893E16" w:rsidRPr="00B10656" w14:paraId="7193C39B" w14:textId="77777777" w:rsidTr="006038E5">
        <w:trPr>
          <w:cnfStyle w:val="100000000000" w:firstRow="1" w:lastRow="0" w:firstColumn="0" w:lastColumn="0" w:oddVBand="0" w:evenVBand="0" w:oddHBand="0" w:evenHBand="0" w:firstRowFirstColumn="0" w:firstRowLastColumn="0" w:lastRowFirstColumn="0" w:lastRowLastColumn="0"/>
          <w:tblHeader/>
        </w:trPr>
        <w:tc>
          <w:tcPr>
            <w:tcW w:w="2586" w:type="dxa"/>
            <w:tcBorders>
              <w:left w:val="nil"/>
              <w:right w:val="nil"/>
            </w:tcBorders>
          </w:tcPr>
          <w:p w14:paraId="59D3BB3D" w14:textId="77777777" w:rsidR="00893E16" w:rsidRPr="00B10656" w:rsidRDefault="00893E16" w:rsidP="00F026C4">
            <w:pPr>
              <w:pStyle w:val="DHHStablecolhead"/>
              <w:rPr>
                <w:rFonts w:cs="Arial"/>
              </w:rPr>
            </w:pPr>
            <w:r w:rsidRPr="00B10656">
              <w:t>Facility or asset details</w:t>
            </w:r>
          </w:p>
        </w:tc>
        <w:tc>
          <w:tcPr>
            <w:tcW w:w="1417" w:type="dxa"/>
            <w:tcBorders>
              <w:left w:val="nil"/>
              <w:bottom w:val="single" w:sz="4" w:space="0" w:color="auto"/>
              <w:right w:val="nil"/>
            </w:tcBorders>
          </w:tcPr>
          <w:p w14:paraId="2AC2EFEC" w14:textId="77777777" w:rsidR="00893E16" w:rsidRPr="00B10656" w:rsidRDefault="00893E16" w:rsidP="00F026C4">
            <w:pPr>
              <w:pStyle w:val="DHHStablecolhead"/>
              <w:rPr>
                <w:rFonts w:cs="Arial"/>
                <w:i/>
                <w:sz w:val="18"/>
              </w:rPr>
            </w:pPr>
            <w:r w:rsidRPr="00B10656">
              <w:t>Guidance</w:t>
            </w:r>
          </w:p>
        </w:tc>
        <w:tc>
          <w:tcPr>
            <w:tcW w:w="4820" w:type="dxa"/>
            <w:tcBorders>
              <w:left w:val="nil"/>
              <w:bottom w:val="single" w:sz="4" w:space="0" w:color="auto"/>
              <w:right w:val="nil"/>
            </w:tcBorders>
          </w:tcPr>
          <w:p w14:paraId="137B05A2" w14:textId="77777777" w:rsidR="00893E16" w:rsidRPr="00B10656" w:rsidRDefault="00893E16" w:rsidP="00F026C4">
            <w:pPr>
              <w:pStyle w:val="DHHStablecolhead"/>
              <w:rPr>
                <w:rFonts w:cs="Arial"/>
              </w:rPr>
            </w:pPr>
            <w:r w:rsidRPr="00B10656">
              <w:t>New facility or asset details</w:t>
            </w:r>
          </w:p>
        </w:tc>
      </w:tr>
      <w:tr w:rsidR="00893E16" w:rsidRPr="00B10656" w14:paraId="08DBDD2A" w14:textId="77777777" w:rsidTr="006038E5">
        <w:tc>
          <w:tcPr>
            <w:tcW w:w="2586" w:type="dxa"/>
          </w:tcPr>
          <w:p w14:paraId="4CC41482" w14:textId="77777777" w:rsidR="00893E16" w:rsidRPr="00B10656" w:rsidRDefault="00893E16" w:rsidP="00F026C4">
            <w:pPr>
              <w:rPr>
                <w:rFonts w:ascii="Arial" w:hAnsi="Arial" w:cs="Arial"/>
              </w:rPr>
            </w:pPr>
            <w:r w:rsidRPr="00B10656">
              <w:rPr>
                <w:rFonts w:ascii="Arial" w:hAnsi="Arial" w:cs="Arial"/>
              </w:rPr>
              <w:t>Health service contact</w:t>
            </w:r>
          </w:p>
        </w:tc>
        <w:tc>
          <w:tcPr>
            <w:tcW w:w="1417" w:type="dxa"/>
            <w:shd w:val="clear" w:color="auto" w:fill="auto"/>
          </w:tcPr>
          <w:p w14:paraId="19539B2B" w14:textId="77777777" w:rsidR="00893E16" w:rsidRPr="00893E16" w:rsidRDefault="00893E16" w:rsidP="00F026C4">
            <w:pPr>
              <w:rPr>
                <w:rFonts w:ascii="Arial" w:hAnsi="Arial" w:cs="Arial"/>
                <w:color w:val="000000" w:themeColor="text1"/>
                <w:sz w:val="18"/>
              </w:rPr>
            </w:pPr>
            <w:r w:rsidRPr="00B10656">
              <w:rPr>
                <w:rFonts w:ascii="Arial" w:hAnsi="Arial" w:cs="Arial"/>
                <w:color w:val="000000" w:themeColor="text1"/>
                <w:sz w:val="18"/>
              </w:rPr>
              <w:t>Type name here</w:t>
            </w:r>
          </w:p>
        </w:tc>
        <w:tc>
          <w:tcPr>
            <w:tcW w:w="4820" w:type="dxa"/>
            <w:shd w:val="clear" w:color="auto" w:fill="auto"/>
          </w:tcPr>
          <w:p w14:paraId="37746F3A" w14:textId="77777777" w:rsidR="00893E16" w:rsidRPr="00893E16" w:rsidRDefault="00893E16" w:rsidP="00F026C4">
            <w:pPr>
              <w:rPr>
                <w:rFonts w:ascii="Arial" w:hAnsi="Arial" w:cs="Arial"/>
                <w:color w:val="000000" w:themeColor="text1"/>
                <w:sz w:val="18"/>
              </w:rPr>
            </w:pPr>
            <w:r w:rsidRPr="00B10656">
              <w:rPr>
                <w:rFonts w:ascii="Arial" w:hAnsi="Arial" w:cs="Arial"/>
                <w:color w:val="000000" w:themeColor="text1"/>
                <w:sz w:val="18"/>
              </w:rPr>
              <w:t>Type email address here</w:t>
            </w:r>
          </w:p>
        </w:tc>
      </w:tr>
      <w:tr w:rsidR="00893E16" w:rsidRPr="00B10656" w14:paraId="1977AF2E" w14:textId="77777777" w:rsidTr="006038E5">
        <w:tc>
          <w:tcPr>
            <w:tcW w:w="2586" w:type="dxa"/>
          </w:tcPr>
          <w:p w14:paraId="75C0469B" w14:textId="77777777" w:rsidR="00893E16" w:rsidRPr="00B10656" w:rsidRDefault="00893E16" w:rsidP="00F026C4">
            <w:pPr>
              <w:rPr>
                <w:rFonts w:ascii="Arial" w:hAnsi="Arial" w:cs="Arial"/>
              </w:rPr>
            </w:pPr>
            <w:r w:rsidRPr="00B10656">
              <w:rPr>
                <w:rFonts w:ascii="Arial" w:hAnsi="Arial" w:cs="Arial"/>
              </w:rPr>
              <w:t>Sustainability consultant</w:t>
            </w:r>
          </w:p>
        </w:tc>
        <w:tc>
          <w:tcPr>
            <w:tcW w:w="1417" w:type="dxa"/>
            <w:shd w:val="clear" w:color="auto" w:fill="auto"/>
          </w:tcPr>
          <w:p w14:paraId="6C61AAE8" w14:textId="77777777" w:rsidR="00893E16" w:rsidRPr="00893E16" w:rsidRDefault="00893E16" w:rsidP="00F026C4">
            <w:pPr>
              <w:rPr>
                <w:rFonts w:ascii="Arial" w:hAnsi="Arial" w:cs="Arial"/>
                <w:color w:val="000000" w:themeColor="text1"/>
                <w:sz w:val="18"/>
              </w:rPr>
            </w:pPr>
            <w:r w:rsidRPr="00B10656">
              <w:rPr>
                <w:rFonts w:ascii="Arial" w:hAnsi="Arial" w:cs="Arial"/>
                <w:color w:val="000000" w:themeColor="text1"/>
                <w:sz w:val="18"/>
              </w:rPr>
              <w:t>Type name here</w:t>
            </w:r>
          </w:p>
        </w:tc>
        <w:tc>
          <w:tcPr>
            <w:tcW w:w="4820" w:type="dxa"/>
            <w:shd w:val="clear" w:color="auto" w:fill="auto"/>
          </w:tcPr>
          <w:p w14:paraId="79E67732" w14:textId="77777777" w:rsidR="00893E16" w:rsidRPr="00893E16" w:rsidRDefault="00893E16" w:rsidP="00F026C4">
            <w:pPr>
              <w:rPr>
                <w:rFonts w:ascii="Arial" w:hAnsi="Arial" w:cs="Arial"/>
                <w:color w:val="000000" w:themeColor="text1"/>
                <w:sz w:val="18"/>
              </w:rPr>
            </w:pPr>
            <w:r w:rsidRPr="00B10656">
              <w:rPr>
                <w:rFonts w:ascii="Arial" w:hAnsi="Arial" w:cs="Arial"/>
                <w:color w:val="000000" w:themeColor="text1"/>
                <w:sz w:val="18"/>
              </w:rPr>
              <w:t>Type email address here</w:t>
            </w:r>
          </w:p>
        </w:tc>
      </w:tr>
      <w:tr w:rsidR="00893E16" w:rsidRPr="00B10656" w14:paraId="3F415C76" w14:textId="77777777" w:rsidTr="006038E5">
        <w:tc>
          <w:tcPr>
            <w:tcW w:w="2586" w:type="dxa"/>
            <w:tcBorders>
              <w:bottom w:val="single" w:sz="4" w:space="0" w:color="auto"/>
            </w:tcBorders>
          </w:tcPr>
          <w:p w14:paraId="1F882E7C" w14:textId="77777777" w:rsidR="00893E16" w:rsidRPr="00B10656" w:rsidRDefault="00893E16" w:rsidP="00F026C4">
            <w:pPr>
              <w:rPr>
                <w:rFonts w:ascii="Arial" w:hAnsi="Arial" w:cs="Arial"/>
              </w:rPr>
            </w:pPr>
            <w:r w:rsidRPr="00B10656">
              <w:rPr>
                <w:rFonts w:ascii="Arial" w:hAnsi="Arial" w:cs="Arial"/>
              </w:rPr>
              <w:t>VHHSBA project manager</w:t>
            </w:r>
          </w:p>
        </w:tc>
        <w:tc>
          <w:tcPr>
            <w:tcW w:w="1417" w:type="dxa"/>
            <w:tcBorders>
              <w:bottom w:val="single" w:sz="4" w:space="0" w:color="auto"/>
            </w:tcBorders>
            <w:shd w:val="clear" w:color="auto" w:fill="auto"/>
          </w:tcPr>
          <w:p w14:paraId="466C1C6B" w14:textId="77777777" w:rsidR="00893E16" w:rsidRPr="00893E16" w:rsidRDefault="00893E16" w:rsidP="00F026C4">
            <w:pPr>
              <w:rPr>
                <w:rFonts w:ascii="Arial" w:hAnsi="Arial" w:cs="Arial"/>
                <w:color w:val="000000" w:themeColor="text1"/>
                <w:sz w:val="18"/>
              </w:rPr>
            </w:pPr>
            <w:r w:rsidRPr="00B10656">
              <w:rPr>
                <w:rFonts w:ascii="Arial" w:hAnsi="Arial" w:cs="Arial"/>
                <w:color w:val="000000" w:themeColor="text1"/>
                <w:sz w:val="18"/>
              </w:rPr>
              <w:t>Type name here</w:t>
            </w:r>
          </w:p>
        </w:tc>
        <w:tc>
          <w:tcPr>
            <w:tcW w:w="4820" w:type="dxa"/>
            <w:tcBorders>
              <w:bottom w:val="single" w:sz="4" w:space="0" w:color="auto"/>
            </w:tcBorders>
            <w:shd w:val="clear" w:color="auto" w:fill="auto"/>
          </w:tcPr>
          <w:p w14:paraId="3C8B18C0" w14:textId="77777777" w:rsidR="00893E16" w:rsidRPr="00893E16" w:rsidRDefault="00893E16" w:rsidP="00F026C4">
            <w:pPr>
              <w:rPr>
                <w:rFonts w:ascii="Arial" w:hAnsi="Arial" w:cs="Arial"/>
                <w:color w:val="000000" w:themeColor="text1"/>
                <w:sz w:val="18"/>
              </w:rPr>
            </w:pPr>
            <w:r w:rsidRPr="00B10656">
              <w:rPr>
                <w:rFonts w:ascii="Arial" w:hAnsi="Arial" w:cs="Arial"/>
                <w:color w:val="000000" w:themeColor="text1"/>
                <w:sz w:val="18"/>
              </w:rPr>
              <w:t>Type email address here</w:t>
            </w:r>
          </w:p>
        </w:tc>
      </w:tr>
    </w:tbl>
    <w:p w14:paraId="6037F914" w14:textId="3B71AD71" w:rsidR="00BA647B" w:rsidRPr="00B10656" w:rsidRDefault="00BA647B" w:rsidP="00893E16">
      <w:pPr>
        <w:pStyle w:val="Appendixhiddenheading2"/>
      </w:pPr>
      <w:r w:rsidRPr="00B10656">
        <w:t>Building details</w:t>
      </w:r>
    </w:p>
    <w:p w14:paraId="13178A24" w14:textId="006EEEAD" w:rsidR="00EE5F2B" w:rsidRPr="00B10656" w:rsidRDefault="00D87222" w:rsidP="00893E16">
      <w:pPr>
        <w:pStyle w:val="DHHSbody"/>
      </w:pPr>
      <w:hyperlink w:anchor="_Lists_of_pre-selected" w:history="1">
        <w:r w:rsidR="00EE5F2B" w:rsidRPr="00B10656">
          <w:rPr>
            <w:rStyle w:val="Hyperlink"/>
          </w:rPr>
          <w:t>Lists of preselected answers</w:t>
        </w:r>
      </w:hyperlink>
      <w:r w:rsidR="00EE5F2B" w:rsidRPr="00B10656">
        <w:t xml:space="preserve"> are shown on the following page.</w:t>
      </w:r>
    </w:p>
    <w:tbl>
      <w:tblPr>
        <w:tblStyle w:val="TableGrid"/>
        <w:tblW w:w="0" w:type="auto"/>
        <w:tblLook w:val="04A0" w:firstRow="1" w:lastRow="0" w:firstColumn="1" w:lastColumn="0" w:noHBand="0" w:noVBand="1"/>
      </w:tblPr>
      <w:tblGrid>
        <w:gridCol w:w="4287"/>
        <w:gridCol w:w="2835"/>
        <w:gridCol w:w="1701"/>
      </w:tblGrid>
      <w:tr w:rsidR="00BA647B" w:rsidRPr="00B10656" w14:paraId="416A03B7" w14:textId="77777777" w:rsidTr="006038E5">
        <w:trPr>
          <w:cnfStyle w:val="100000000000" w:firstRow="1" w:lastRow="0" w:firstColumn="0" w:lastColumn="0" w:oddVBand="0" w:evenVBand="0" w:oddHBand="0" w:evenHBand="0" w:firstRowFirstColumn="0" w:firstRowLastColumn="0" w:lastRowFirstColumn="0" w:lastRowLastColumn="0"/>
          <w:tblHeader/>
        </w:trPr>
        <w:tc>
          <w:tcPr>
            <w:tcW w:w="4287" w:type="dxa"/>
            <w:tcBorders>
              <w:left w:val="nil"/>
              <w:right w:val="nil"/>
            </w:tcBorders>
          </w:tcPr>
          <w:p w14:paraId="5B44BE98" w14:textId="650C4579" w:rsidR="00BA647B" w:rsidRPr="00B10656" w:rsidRDefault="00BA647B" w:rsidP="00893E16">
            <w:pPr>
              <w:pStyle w:val="DHHStablecolhead"/>
              <w:rPr>
                <w:rFonts w:cs="Arial"/>
              </w:rPr>
            </w:pPr>
            <w:r w:rsidRPr="00B10656">
              <w:t>Facility or asset details</w:t>
            </w:r>
          </w:p>
        </w:tc>
        <w:tc>
          <w:tcPr>
            <w:tcW w:w="2835" w:type="dxa"/>
            <w:tcBorders>
              <w:left w:val="nil"/>
              <w:right w:val="nil"/>
            </w:tcBorders>
          </w:tcPr>
          <w:p w14:paraId="7750AFF9" w14:textId="22D215DD" w:rsidR="00BA647B" w:rsidRPr="00B10656" w:rsidRDefault="00BA647B" w:rsidP="00893E16">
            <w:pPr>
              <w:pStyle w:val="DHHStablecolhead"/>
              <w:rPr>
                <w:rFonts w:cs="Arial"/>
                <w:i/>
                <w:sz w:val="18"/>
              </w:rPr>
            </w:pPr>
            <w:r w:rsidRPr="00B10656">
              <w:t>Guidance</w:t>
            </w:r>
          </w:p>
        </w:tc>
        <w:tc>
          <w:tcPr>
            <w:tcW w:w="1701" w:type="dxa"/>
            <w:tcBorders>
              <w:left w:val="nil"/>
              <w:right w:val="nil"/>
            </w:tcBorders>
          </w:tcPr>
          <w:p w14:paraId="6D7BCCBB" w14:textId="1728CFDB" w:rsidR="00BA647B" w:rsidRPr="00B10656" w:rsidRDefault="00BA647B" w:rsidP="00893E16">
            <w:pPr>
              <w:pStyle w:val="DHHStablecolhead"/>
              <w:rPr>
                <w:rFonts w:cs="Arial"/>
              </w:rPr>
            </w:pPr>
            <w:r w:rsidRPr="00B10656">
              <w:t>New facility or asset details</w:t>
            </w:r>
          </w:p>
        </w:tc>
      </w:tr>
      <w:tr w:rsidR="00BA647B" w:rsidRPr="00B10656" w14:paraId="59CD02A9" w14:textId="77777777" w:rsidTr="006038E5">
        <w:tc>
          <w:tcPr>
            <w:tcW w:w="4287" w:type="dxa"/>
          </w:tcPr>
          <w:p w14:paraId="1B1D5EF8" w14:textId="6A9DE64B" w:rsidR="00BA647B" w:rsidRPr="00B10656" w:rsidRDefault="00BA647B" w:rsidP="00CD52A6">
            <w:pPr>
              <w:pStyle w:val="DHHSbodynospace"/>
            </w:pPr>
            <w:r w:rsidRPr="00B10656">
              <w:t xml:space="preserve">What </w:t>
            </w:r>
            <w:r w:rsidR="00CD52A6" w:rsidRPr="00B10656">
              <w:t xml:space="preserve">peer group </w:t>
            </w:r>
            <w:r w:rsidRPr="00B10656">
              <w:t>does the building belong</w:t>
            </w:r>
          </w:p>
        </w:tc>
        <w:tc>
          <w:tcPr>
            <w:tcW w:w="2835" w:type="dxa"/>
          </w:tcPr>
          <w:p w14:paraId="50D1219D" w14:textId="30DF3575" w:rsidR="00BA647B" w:rsidRPr="00CD52A6" w:rsidRDefault="00BA647B" w:rsidP="00CD52A6">
            <w:pPr>
              <w:pStyle w:val="DHHSbodynospace"/>
              <w:rPr>
                <w:sz w:val="18"/>
                <w:szCs w:val="18"/>
              </w:rPr>
            </w:pPr>
            <w:r w:rsidRPr="00CD52A6">
              <w:rPr>
                <w:sz w:val="18"/>
                <w:szCs w:val="18"/>
              </w:rPr>
              <w:t xml:space="preserve">Select from </w:t>
            </w:r>
            <w:hyperlink w:anchor="_Peer_group" w:history="1">
              <w:r w:rsidRPr="00CD52A6">
                <w:rPr>
                  <w:rStyle w:val="Hyperlink"/>
                  <w:rFonts w:cs="Arial"/>
                  <w:iCs/>
                  <w:sz w:val="18"/>
                  <w:szCs w:val="18"/>
                </w:rPr>
                <w:t>‘Peer group’ list</w:t>
              </w:r>
            </w:hyperlink>
          </w:p>
        </w:tc>
        <w:tc>
          <w:tcPr>
            <w:tcW w:w="1701" w:type="dxa"/>
            <w:tcBorders>
              <w:bottom w:val="single" w:sz="4" w:space="0" w:color="auto"/>
            </w:tcBorders>
            <w:shd w:val="clear" w:color="auto" w:fill="auto"/>
          </w:tcPr>
          <w:p w14:paraId="020375DB" w14:textId="77777777" w:rsidR="00BA647B" w:rsidRPr="00B10656" w:rsidRDefault="00BA647B" w:rsidP="00BA647B">
            <w:pPr>
              <w:rPr>
                <w:rFonts w:ascii="Arial" w:hAnsi="Arial" w:cs="Arial"/>
              </w:rPr>
            </w:pPr>
          </w:p>
        </w:tc>
      </w:tr>
      <w:tr w:rsidR="00BA647B" w:rsidRPr="00B10656" w14:paraId="1FEEFBE1" w14:textId="77777777" w:rsidTr="006038E5">
        <w:tc>
          <w:tcPr>
            <w:tcW w:w="4287" w:type="dxa"/>
          </w:tcPr>
          <w:p w14:paraId="28EBFEC4" w14:textId="4C397E1B" w:rsidR="00BA647B" w:rsidRPr="00B10656" w:rsidRDefault="00BA647B" w:rsidP="00CD52A6">
            <w:pPr>
              <w:pStyle w:val="DHHSbodynospace"/>
            </w:pPr>
            <w:r w:rsidRPr="00B10656">
              <w:t>Building area in sqm – New / refurbished</w:t>
            </w:r>
          </w:p>
        </w:tc>
        <w:tc>
          <w:tcPr>
            <w:tcW w:w="2835" w:type="dxa"/>
          </w:tcPr>
          <w:p w14:paraId="009968DE" w14:textId="24DD3F61" w:rsidR="00BA647B" w:rsidRPr="00CD52A6" w:rsidRDefault="00BA647B" w:rsidP="00CD52A6">
            <w:pPr>
              <w:pStyle w:val="DHHSbodynospace"/>
              <w:rPr>
                <w:sz w:val="18"/>
                <w:szCs w:val="18"/>
              </w:rPr>
            </w:pPr>
            <w:r w:rsidRPr="00CD52A6">
              <w:rPr>
                <w:sz w:val="18"/>
                <w:szCs w:val="18"/>
              </w:rPr>
              <w:t>Amount of sqm</w:t>
            </w:r>
          </w:p>
        </w:tc>
        <w:tc>
          <w:tcPr>
            <w:tcW w:w="1701" w:type="dxa"/>
            <w:shd w:val="clear" w:color="auto" w:fill="auto"/>
          </w:tcPr>
          <w:p w14:paraId="1858C0F3" w14:textId="77777777" w:rsidR="00BA647B" w:rsidRPr="00B10656" w:rsidRDefault="00BA647B" w:rsidP="00BA647B">
            <w:pPr>
              <w:rPr>
                <w:rFonts w:ascii="Arial" w:hAnsi="Arial" w:cs="Arial"/>
              </w:rPr>
            </w:pPr>
          </w:p>
        </w:tc>
      </w:tr>
      <w:tr w:rsidR="00BA647B" w:rsidRPr="00B10656" w14:paraId="210449BA" w14:textId="77777777" w:rsidTr="006038E5">
        <w:tc>
          <w:tcPr>
            <w:tcW w:w="4287" w:type="dxa"/>
          </w:tcPr>
          <w:p w14:paraId="2E419E4D" w14:textId="3EBBB920" w:rsidR="00BA647B" w:rsidRPr="00B10656" w:rsidRDefault="00BA647B" w:rsidP="00CD52A6">
            <w:pPr>
              <w:pStyle w:val="DHHSbodynospace"/>
            </w:pPr>
            <w:r w:rsidRPr="00B10656">
              <w:t>Land area (New site only)</w:t>
            </w:r>
          </w:p>
        </w:tc>
        <w:tc>
          <w:tcPr>
            <w:tcW w:w="2835" w:type="dxa"/>
          </w:tcPr>
          <w:p w14:paraId="2662AA9B" w14:textId="69723AF9" w:rsidR="00BA647B" w:rsidRPr="00CD52A6" w:rsidRDefault="00BA647B" w:rsidP="00CD52A6">
            <w:pPr>
              <w:pStyle w:val="DHHSbodynospace"/>
              <w:rPr>
                <w:sz w:val="18"/>
                <w:szCs w:val="18"/>
              </w:rPr>
            </w:pPr>
            <w:r w:rsidRPr="00CD52A6">
              <w:rPr>
                <w:sz w:val="18"/>
                <w:szCs w:val="18"/>
              </w:rPr>
              <w:t>Amount of sqm</w:t>
            </w:r>
          </w:p>
        </w:tc>
        <w:tc>
          <w:tcPr>
            <w:tcW w:w="1701" w:type="dxa"/>
            <w:tcBorders>
              <w:bottom w:val="single" w:sz="4" w:space="0" w:color="auto"/>
            </w:tcBorders>
            <w:shd w:val="clear" w:color="auto" w:fill="auto"/>
          </w:tcPr>
          <w:p w14:paraId="3237C81A" w14:textId="77777777" w:rsidR="00BA647B" w:rsidRPr="00B10656" w:rsidRDefault="00BA647B" w:rsidP="00BA647B">
            <w:pPr>
              <w:rPr>
                <w:rFonts w:ascii="Arial" w:hAnsi="Arial" w:cs="Arial"/>
              </w:rPr>
            </w:pPr>
          </w:p>
        </w:tc>
      </w:tr>
      <w:tr w:rsidR="00BA647B" w:rsidRPr="00B10656" w14:paraId="09408D2A" w14:textId="77777777" w:rsidTr="006038E5">
        <w:tc>
          <w:tcPr>
            <w:tcW w:w="4287" w:type="dxa"/>
          </w:tcPr>
          <w:p w14:paraId="3C8D3036" w14:textId="2C9B326F" w:rsidR="00BA647B" w:rsidRPr="00B10656" w:rsidRDefault="00BA647B" w:rsidP="00CD52A6">
            <w:pPr>
              <w:pStyle w:val="DHHSbodynospace"/>
            </w:pPr>
            <w:r w:rsidRPr="00B10656">
              <w:t>Facility type</w:t>
            </w:r>
          </w:p>
        </w:tc>
        <w:tc>
          <w:tcPr>
            <w:tcW w:w="2835" w:type="dxa"/>
          </w:tcPr>
          <w:p w14:paraId="0F7F5C54" w14:textId="7EF94708" w:rsidR="00BA647B" w:rsidRPr="00CD52A6" w:rsidRDefault="00BA647B" w:rsidP="00CD52A6">
            <w:pPr>
              <w:pStyle w:val="DHHSbodynospace"/>
              <w:rPr>
                <w:sz w:val="18"/>
                <w:szCs w:val="18"/>
              </w:rPr>
            </w:pPr>
            <w:r w:rsidRPr="00CD52A6">
              <w:rPr>
                <w:sz w:val="18"/>
                <w:szCs w:val="18"/>
              </w:rPr>
              <w:t xml:space="preserve">Select from </w:t>
            </w:r>
            <w:hyperlink w:anchor="_Facility_type" w:history="1">
              <w:r w:rsidRPr="00CD52A6">
                <w:rPr>
                  <w:rStyle w:val="Hyperlink"/>
                  <w:rFonts w:cs="Arial"/>
                  <w:iCs/>
                  <w:sz w:val="18"/>
                  <w:szCs w:val="18"/>
                </w:rPr>
                <w:t>‘Facility type’ list</w:t>
              </w:r>
            </w:hyperlink>
            <w:r w:rsidRPr="00CD52A6">
              <w:rPr>
                <w:sz w:val="18"/>
                <w:szCs w:val="18"/>
              </w:rPr>
              <w:t xml:space="preserve"> </w:t>
            </w:r>
          </w:p>
        </w:tc>
        <w:tc>
          <w:tcPr>
            <w:tcW w:w="1701" w:type="dxa"/>
            <w:shd w:val="clear" w:color="auto" w:fill="auto"/>
          </w:tcPr>
          <w:p w14:paraId="2405B013" w14:textId="77777777" w:rsidR="00BA647B" w:rsidRPr="00B10656" w:rsidRDefault="00BA647B" w:rsidP="00BA647B">
            <w:pPr>
              <w:rPr>
                <w:rFonts w:ascii="Arial" w:hAnsi="Arial" w:cs="Arial"/>
              </w:rPr>
            </w:pPr>
          </w:p>
        </w:tc>
      </w:tr>
      <w:tr w:rsidR="00BA647B" w:rsidRPr="00B10656" w14:paraId="4161538B" w14:textId="77777777" w:rsidTr="006038E5">
        <w:tc>
          <w:tcPr>
            <w:tcW w:w="4287" w:type="dxa"/>
          </w:tcPr>
          <w:p w14:paraId="0C7449F2" w14:textId="77777777" w:rsidR="00BA647B" w:rsidRPr="00B10656" w:rsidRDefault="00BA647B" w:rsidP="00CD52A6">
            <w:pPr>
              <w:pStyle w:val="DHHSbodynospace"/>
            </w:pPr>
            <w:r w:rsidRPr="00B10656">
              <w:t>Health service (Operator)</w:t>
            </w:r>
          </w:p>
        </w:tc>
        <w:tc>
          <w:tcPr>
            <w:tcW w:w="2835" w:type="dxa"/>
          </w:tcPr>
          <w:p w14:paraId="6445798A" w14:textId="564A0685" w:rsidR="00BA647B" w:rsidRPr="00CD52A6" w:rsidRDefault="00BA647B" w:rsidP="00CD52A6">
            <w:pPr>
              <w:pStyle w:val="DHHSbodynospace"/>
              <w:rPr>
                <w:sz w:val="18"/>
                <w:szCs w:val="18"/>
              </w:rPr>
            </w:pPr>
            <w:r w:rsidRPr="00CD52A6">
              <w:rPr>
                <w:sz w:val="18"/>
                <w:szCs w:val="18"/>
              </w:rPr>
              <w:t>Health service name</w:t>
            </w:r>
          </w:p>
        </w:tc>
        <w:tc>
          <w:tcPr>
            <w:tcW w:w="1701" w:type="dxa"/>
            <w:shd w:val="clear" w:color="auto" w:fill="auto"/>
          </w:tcPr>
          <w:p w14:paraId="58549EEA" w14:textId="77777777" w:rsidR="00BA647B" w:rsidRPr="00B10656" w:rsidRDefault="00BA647B" w:rsidP="00BA647B">
            <w:pPr>
              <w:rPr>
                <w:rFonts w:ascii="Arial" w:hAnsi="Arial" w:cs="Arial"/>
              </w:rPr>
            </w:pPr>
          </w:p>
        </w:tc>
      </w:tr>
      <w:tr w:rsidR="00BA647B" w:rsidRPr="00B10656" w14:paraId="5483D966" w14:textId="77777777" w:rsidTr="006038E5">
        <w:tc>
          <w:tcPr>
            <w:tcW w:w="4287" w:type="dxa"/>
          </w:tcPr>
          <w:p w14:paraId="16B29289" w14:textId="3C26F963" w:rsidR="00BA647B" w:rsidRPr="00B10656" w:rsidRDefault="00BA647B" w:rsidP="00CD52A6">
            <w:pPr>
              <w:pStyle w:val="DHHSbodynospace"/>
            </w:pPr>
            <w:r w:rsidRPr="00B10656">
              <w:t>Output Code</w:t>
            </w:r>
          </w:p>
        </w:tc>
        <w:tc>
          <w:tcPr>
            <w:tcW w:w="2835" w:type="dxa"/>
          </w:tcPr>
          <w:p w14:paraId="5BAC4325" w14:textId="6AC2555F" w:rsidR="00BA647B" w:rsidRPr="00CD52A6" w:rsidRDefault="00BA647B" w:rsidP="00CD52A6">
            <w:pPr>
              <w:pStyle w:val="DHHSbodynospace"/>
              <w:rPr>
                <w:sz w:val="18"/>
                <w:szCs w:val="18"/>
              </w:rPr>
            </w:pPr>
            <w:r w:rsidRPr="00CD52A6">
              <w:rPr>
                <w:sz w:val="18"/>
                <w:szCs w:val="18"/>
              </w:rPr>
              <w:t xml:space="preserve">Select from </w:t>
            </w:r>
            <w:hyperlink w:anchor="_Output_code_and" w:history="1">
              <w:r w:rsidRPr="00CD52A6">
                <w:rPr>
                  <w:rStyle w:val="Hyperlink"/>
                  <w:rFonts w:cs="Arial"/>
                  <w:iCs/>
                  <w:sz w:val="18"/>
                  <w:szCs w:val="18"/>
                </w:rPr>
                <w:t>‘Output code and label’ list</w:t>
              </w:r>
            </w:hyperlink>
            <w:r w:rsidRPr="00CD52A6">
              <w:rPr>
                <w:sz w:val="18"/>
                <w:szCs w:val="18"/>
              </w:rPr>
              <w:t xml:space="preserve"> </w:t>
            </w:r>
          </w:p>
        </w:tc>
        <w:tc>
          <w:tcPr>
            <w:tcW w:w="1701" w:type="dxa"/>
            <w:shd w:val="clear" w:color="auto" w:fill="auto"/>
          </w:tcPr>
          <w:p w14:paraId="7A98D72D" w14:textId="77777777" w:rsidR="00BA647B" w:rsidRPr="00B10656" w:rsidRDefault="00BA647B" w:rsidP="00BA647B">
            <w:pPr>
              <w:rPr>
                <w:rFonts w:ascii="Arial" w:hAnsi="Arial" w:cs="Arial"/>
              </w:rPr>
            </w:pPr>
          </w:p>
        </w:tc>
      </w:tr>
      <w:tr w:rsidR="00BA647B" w:rsidRPr="00B10656" w14:paraId="52AB4746" w14:textId="77777777" w:rsidTr="006038E5">
        <w:tc>
          <w:tcPr>
            <w:tcW w:w="4287" w:type="dxa"/>
          </w:tcPr>
          <w:p w14:paraId="6138083A" w14:textId="3C520750" w:rsidR="00BA647B" w:rsidRPr="00B10656" w:rsidRDefault="00BA647B" w:rsidP="00CD52A6">
            <w:pPr>
              <w:pStyle w:val="DHHSbodynospace"/>
            </w:pPr>
            <w:r w:rsidRPr="00B10656">
              <w:t>Output label</w:t>
            </w:r>
          </w:p>
        </w:tc>
        <w:tc>
          <w:tcPr>
            <w:tcW w:w="2835" w:type="dxa"/>
          </w:tcPr>
          <w:p w14:paraId="3DA081AC" w14:textId="44894F40" w:rsidR="00BA647B" w:rsidRPr="00CD52A6" w:rsidRDefault="00BA647B" w:rsidP="00CD52A6">
            <w:pPr>
              <w:pStyle w:val="DHHSbodynospace"/>
              <w:rPr>
                <w:sz w:val="18"/>
                <w:szCs w:val="18"/>
              </w:rPr>
            </w:pPr>
            <w:r w:rsidRPr="00CD52A6">
              <w:rPr>
                <w:sz w:val="18"/>
                <w:szCs w:val="18"/>
              </w:rPr>
              <w:t xml:space="preserve">Select from </w:t>
            </w:r>
            <w:hyperlink w:anchor="_Output_code_and" w:history="1">
              <w:r w:rsidRPr="00CD52A6">
                <w:rPr>
                  <w:rStyle w:val="Hyperlink"/>
                  <w:rFonts w:cs="Arial"/>
                  <w:iCs/>
                  <w:sz w:val="18"/>
                  <w:szCs w:val="18"/>
                </w:rPr>
                <w:t>‘Output code and label’ list</w:t>
              </w:r>
            </w:hyperlink>
          </w:p>
        </w:tc>
        <w:tc>
          <w:tcPr>
            <w:tcW w:w="1701" w:type="dxa"/>
            <w:shd w:val="clear" w:color="auto" w:fill="auto"/>
          </w:tcPr>
          <w:p w14:paraId="519B6CD7" w14:textId="77777777" w:rsidR="00BA647B" w:rsidRPr="00B10656" w:rsidRDefault="00BA647B" w:rsidP="00BA647B">
            <w:pPr>
              <w:rPr>
                <w:rFonts w:ascii="Arial" w:hAnsi="Arial" w:cs="Arial"/>
              </w:rPr>
            </w:pPr>
          </w:p>
        </w:tc>
      </w:tr>
      <w:tr w:rsidR="00BA647B" w:rsidRPr="00B10656" w14:paraId="0C40D088" w14:textId="77777777" w:rsidTr="006038E5">
        <w:tc>
          <w:tcPr>
            <w:tcW w:w="4287" w:type="dxa"/>
          </w:tcPr>
          <w:p w14:paraId="7B89DD65" w14:textId="62B21B8C" w:rsidR="00BA647B" w:rsidRPr="00B10656" w:rsidRDefault="00BA647B" w:rsidP="00CD52A6">
            <w:pPr>
              <w:pStyle w:val="DHHSbodynospace"/>
            </w:pPr>
            <w:r w:rsidRPr="00B10656">
              <w:t>Building type</w:t>
            </w:r>
          </w:p>
        </w:tc>
        <w:tc>
          <w:tcPr>
            <w:tcW w:w="2835" w:type="dxa"/>
          </w:tcPr>
          <w:p w14:paraId="72FF7170" w14:textId="1D25B666" w:rsidR="00BA647B" w:rsidRPr="00CD52A6" w:rsidRDefault="00BA647B" w:rsidP="00CD52A6">
            <w:pPr>
              <w:pStyle w:val="DHHSbodynospace"/>
              <w:rPr>
                <w:sz w:val="18"/>
                <w:szCs w:val="18"/>
              </w:rPr>
            </w:pPr>
            <w:r w:rsidRPr="00CD52A6">
              <w:rPr>
                <w:sz w:val="18"/>
                <w:szCs w:val="18"/>
              </w:rPr>
              <w:t xml:space="preserve">Select from </w:t>
            </w:r>
            <w:hyperlink w:anchor="_Building_type" w:history="1">
              <w:r w:rsidRPr="00CD52A6">
                <w:rPr>
                  <w:rStyle w:val="Hyperlink"/>
                  <w:rFonts w:cs="Arial"/>
                  <w:iCs/>
                  <w:sz w:val="18"/>
                  <w:szCs w:val="18"/>
                </w:rPr>
                <w:t>‘Building type’ list</w:t>
              </w:r>
            </w:hyperlink>
          </w:p>
        </w:tc>
        <w:tc>
          <w:tcPr>
            <w:tcW w:w="1701" w:type="dxa"/>
            <w:shd w:val="clear" w:color="auto" w:fill="auto"/>
          </w:tcPr>
          <w:p w14:paraId="4CAFB85E" w14:textId="77777777" w:rsidR="00BA647B" w:rsidRPr="00B10656" w:rsidRDefault="00BA647B" w:rsidP="00BA647B">
            <w:pPr>
              <w:rPr>
                <w:rFonts w:ascii="Arial" w:hAnsi="Arial" w:cs="Arial"/>
              </w:rPr>
            </w:pPr>
          </w:p>
        </w:tc>
      </w:tr>
      <w:tr w:rsidR="00BA647B" w:rsidRPr="00B10656" w14:paraId="5B6E4750" w14:textId="77777777" w:rsidTr="006038E5">
        <w:tc>
          <w:tcPr>
            <w:tcW w:w="4287" w:type="dxa"/>
          </w:tcPr>
          <w:p w14:paraId="2D8CB7D7" w14:textId="77777777" w:rsidR="00BA647B" w:rsidRPr="00B10656" w:rsidRDefault="00BA647B" w:rsidP="00CD52A6">
            <w:pPr>
              <w:pStyle w:val="DHHSbodynospace"/>
            </w:pPr>
            <w:r w:rsidRPr="00B10656">
              <w:t>Address details</w:t>
            </w:r>
          </w:p>
        </w:tc>
        <w:tc>
          <w:tcPr>
            <w:tcW w:w="2835" w:type="dxa"/>
          </w:tcPr>
          <w:p w14:paraId="0A75830F" w14:textId="001D090F" w:rsidR="00BA647B" w:rsidRPr="00CD52A6" w:rsidRDefault="00BA647B" w:rsidP="00CD52A6">
            <w:pPr>
              <w:pStyle w:val="DHHSbodynospace"/>
              <w:rPr>
                <w:sz w:val="18"/>
                <w:szCs w:val="18"/>
              </w:rPr>
            </w:pPr>
            <w:r w:rsidRPr="00CD52A6">
              <w:rPr>
                <w:sz w:val="18"/>
                <w:szCs w:val="18"/>
              </w:rPr>
              <w:t>Full postal address</w:t>
            </w:r>
          </w:p>
        </w:tc>
        <w:tc>
          <w:tcPr>
            <w:tcW w:w="1701" w:type="dxa"/>
            <w:shd w:val="clear" w:color="auto" w:fill="auto"/>
          </w:tcPr>
          <w:p w14:paraId="593182A8" w14:textId="77777777" w:rsidR="00BA647B" w:rsidRPr="00B10656" w:rsidRDefault="00BA647B" w:rsidP="00BA647B">
            <w:pPr>
              <w:rPr>
                <w:rFonts w:ascii="Arial" w:hAnsi="Arial" w:cs="Arial"/>
              </w:rPr>
            </w:pPr>
          </w:p>
        </w:tc>
      </w:tr>
      <w:tr w:rsidR="00BA647B" w:rsidRPr="00B10656" w14:paraId="4ED9577D" w14:textId="77777777" w:rsidTr="006038E5">
        <w:tc>
          <w:tcPr>
            <w:tcW w:w="4287" w:type="dxa"/>
          </w:tcPr>
          <w:p w14:paraId="30B2B190" w14:textId="4AD330EF" w:rsidR="00BA647B" w:rsidRPr="00B10656" w:rsidRDefault="00BA647B" w:rsidP="00CD52A6">
            <w:pPr>
              <w:pStyle w:val="DHHSbodynospace"/>
            </w:pPr>
            <w:r w:rsidRPr="00B10656">
              <w:t>Town or Suburb</w:t>
            </w:r>
          </w:p>
        </w:tc>
        <w:tc>
          <w:tcPr>
            <w:tcW w:w="2835" w:type="dxa"/>
          </w:tcPr>
          <w:p w14:paraId="5252B18F" w14:textId="3E0DE505" w:rsidR="00BA647B" w:rsidRPr="00CD52A6" w:rsidRDefault="00BA647B" w:rsidP="00CD52A6">
            <w:pPr>
              <w:pStyle w:val="DHHSbodynospace"/>
              <w:rPr>
                <w:sz w:val="18"/>
                <w:szCs w:val="18"/>
              </w:rPr>
            </w:pPr>
            <w:r w:rsidRPr="00CD52A6">
              <w:rPr>
                <w:sz w:val="18"/>
                <w:szCs w:val="18"/>
              </w:rPr>
              <w:t>Full postal address</w:t>
            </w:r>
          </w:p>
        </w:tc>
        <w:tc>
          <w:tcPr>
            <w:tcW w:w="1701" w:type="dxa"/>
            <w:shd w:val="clear" w:color="auto" w:fill="auto"/>
          </w:tcPr>
          <w:p w14:paraId="4972A965" w14:textId="77777777" w:rsidR="00BA647B" w:rsidRPr="00B10656" w:rsidRDefault="00BA647B" w:rsidP="00BA647B">
            <w:pPr>
              <w:rPr>
                <w:rFonts w:ascii="Arial" w:hAnsi="Arial" w:cs="Arial"/>
              </w:rPr>
            </w:pPr>
          </w:p>
        </w:tc>
      </w:tr>
      <w:tr w:rsidR="00BA647B" w:rsidRPr="00B10656" w14:paraId="32DA025D" w14:textId="77777777" w:rsidTr="006038E5">
        <w:tc>
          <w:tcPr>
            <w:tcW w:w="4287" w:type="dxa"/>
          </w:tcPr>
          <w:p w14:paraId="02FE4169" w14:textId="77777777" w:rsidR="00BA647B" w:rsidRPr="00B10656" w:rsidRDefault="00BA647B" w:rsidP="00CD52A6">
            <w:pPr>
              <w:pStyle w:val="DHHSbodynospace"/>
            </w:pPr>
            <w:r w:rsidRPr="00B10656">
              <w:t>Postcode</w:t>
            </w:r>
          </w:p>
        </w:tc>
        <w:tc>
          <w:tcPr>
            <w:tcW w:w="2835" w:type="dxa"/>
          </w:tcPr>
          <w:p w14:paraId="6F201B4E" w14:textId="3617D1A0" w:rsidR="00BA647B" w:rsidRPr="00CD52A6" w:rsidRDefault="00BA647B" w:rsidP="00CD52A6">
            <w:pPr>
              <w:pStyle w:val="DHHSbodynospace"/>
              <w:rPr>
                <w:sz w:val="18"/>
                <w:szCs w:val="18"/>
              </w:rPr>
            </w:pPr>
            <w:r w:rsidRPr="00CD52A6">
              <w:rPr>
                <w:sz w:val="18"/>
                <w:szCs w:val="18"/>
              </w:rPr>
              <w:t>Full postal address</w:t>
            </w:r>
          </w:p>
        </w:tc>
        <w:tc>
          <w:tcPr>
            <w:tcW w:w="1701" w:type="dxa"/>
            <w:shd w:val="clear" w:color="auto" w:fill="auto"/>
          </w:tcPr>
          <w:p w14:paraId="3DC46817" w14:textId="77777777" w:rsidR="00BA647B" w:rsidRPr="00B10656" w:rsidRDefault="00BA647B" w:rsidP="00BA647B">
            <w:pPr>
              <w:rPr>
                <w:rFonts w:ascii="Arial" w:hAnsi="Arial" w:cs="Arial"/>
              </w:rPr>
            </w:pPr>
          </w:p>
        </w:tc>
      </w:tr>
      <w:tr w:rsidR="00BA647B" w:rsidRPr="00B10656" w14:paraId="08398F92" w14:textId="77777777" w:rsidTr="006038E5">
        <w:tc>
          <w:tcPr>
            <w:tcW w:w="4287" w:type="dxa"/>
          </w:tcPr>
          <w:p w14:paraId="7099729D" w14:textId="77777777" w:rsidR="00BA647B" w:rsidRPr="00B10656" w:rsidRDefault="00BA647B" w:rsidP="00CD52A6">
            <w:pPr>
              <w:pStyle w:val="DHHSbodynospace"/>
            </w:pPr>
            <w:r w:rsidRPr="00B10656">
              <w:t>Asset configuration</w:t>
            </w:r>
          </w:p>
        </w:tc>
        <w:tc>
          <w:tcPr>
            <w:tcW w:w="2835" w:type="dxa"/>
          </w:tcPr>
          <w:p w14:paraId="49CEE027" w14:textId="5140ACE2" w:rsidR="00BA647B" w:rsidRPr="00CD52A6" w:rsidRDefault="00BA647B" w:rsidP="00CD52A6">
            <w:pPr>
              <w:pStyle w:val="DHHSbodynospace"/>
              <w:rPr>
                <w:sz w:val="18"/>
                <w:szCs w:val="18"/>
              </w:rPr>
            </w:pPr>
            <w:r w:rsidRPr="00CD52A6">
              <w:rPr>
                <w:sz w:val="18"/>
                <w:szCs w:val="18"/>
              </w:rPr>
              <w:t>Please select 1, 2–3, 4–9 storeys</w:t>
            </w:r>
          </w:p>
        </w:tc>
        <w:tc>
          <w:tcPr>
            <w:tcW w:w="1701" w:type="dxa"/>
            <w:shd w:val="clear" w:color="auto" w:fill="auto"/>
          </w:tcPr>
          <w:p w14:paraId="207A2065" w14:textId="77777777" w:rsidR="00BA647B" w:rsidRPr="00B10656" w:rsidRDefault="00BA647B" w:rsidP="00BA647B">
            <w:pPr>
              <w:rPr>
                <w:rFonts w:ascii="Arial" w:hAnsi="Arial" w:cs="Arial"/>
              </w:rPr>
            </w:pPr>
          </w:p>
        </w:tc>
      </w:tr>
      <w:tr w:rsidR="00BA647B" w:rsidRPr="00B10656" w14:paraId="1FA646E5" w14:textId="77777777" w:rsidTr="006038E5">
        <w:tc>
          <w:tcPr>
            <w:tcW w:w="4287" w:type="dxa"/>
            <w:tcBorders>
              <w:bottom w:val="single" w:sz="4" w:space="0" w:color="auto"/>
            </w:tcBorders>
          </w:tcPr>
          <w:p w14:paraId="23459574" w14:textId="77777777" w:rsidR="00BA647B" w:rsidRPr="00B10656" w:rsidRDefault="00BA647B" w:rsidP="00CD52A6">
            <w:pPr>
              <w:pStyle w:val="DHHSbodynospace"/>
            </w:pPr>
            <w:r w:rsidRPr="00B10656">
              <w:t>Total levels</w:t>
            </w:r>
          </w:p>
        </w:tc>
        <w:tc>
          <w:tcPr>
            <w:tcW w:w="2835" w:type="dxa"/>
            <w:tcBorders>
              <w:bottom w:val="single" w:sz="4" w:space="0" w:color="auto"/>
            </w:tcBorders>
          </w:tcPr>
          <w:p w14:paraId="3F834C92" w14:textId="53A95853" w:rsidR="00BA647B" w:rsidRPr="00CD52A6" w:rsidRDefault="00BA647B" w:rsidP="00CD52A6">
            <w:pPr>
              <w:pStyle w:val="DHHSbodynospace"/>
              <w:rPr>
                <w:sz w:val="18"/>
                <w:szCs w:val="18"/>
              </w:rPr>
            </w:pPr>
            <w:r w:rsidRPr="00CD52A6">
              <w:rPr>
                <w:sz w:val="18"/>
                <w:szCs w:val="18"/>
              </w:rPr>
              <w:t>How many levels, including basements</w:t>
            </w:r>
          </w:p>
        </w:tc>
        <w:tc>
          <w:tcPr>
            <w:tcW w:w="1701" w:type="dxa"/>
            <w:tcBorders>
              <w:bottom w:val="single" w:sz="4" w:space="0" w:color="auto"/>
            </w:tcBorders>
            <w:shd w:val="clear" w:color="auto" w:fill="auto"/>
          </w:tcPr>
          <w:p w14:paraId="2B1D572E" w14:textId="77777777" w:rsidR="00BA647B" w:rsidRPr="00B10656" w:rsidRDefault="00BA647B" w:rsidP="00BA647B">
            <w:pPr>
              <w:rPr>
                <w:rFonts w:ascii="Arial" w:hAnsi="Arial" w:cs="Arial"/>
              </w:rPr>
            </w:pPr>
          </w:p>
        </w:tc>
      </w:tr>
    </w:tbl>
    <w:p w14:paraId="59D564A7" w14:textId="42B2EBC9" w:rsidR="00BA647B" w:rsidRPr="00B10656" w:rsidRDefault="00BA647B" w:rsidP="00893E16">
      <w:pPr>
        <w:pStyle w:val="Appendixhiddenheading2"/>
      </w:pPr>
      <w:r w:rsidRPr="00B10656">
        <w:t>Measurement devices</w:t>
      </w:r>
    </w:p>
    <w:tbl>
      <w:tblPr>
        <w:tblStyle w:val="TableGrid"/>
        <w:tblW w:w="8818" w:type="dxa"/>
        <w:tblLook w:val="04A0" w:firstRow="1" w:lastRow="0" w:firstColumn="1" w:lastColumn="0" w:noHBand="0" w:noVBand="1"/>
      </w:tblPr>
      <w:tblGrid>
        <w:gridCol w:w="4282"/>
        <w:gridCol w:w="2268"/>
        <w:gridCol w:w="2268"/>
      </w:tblGrid>
      <w:tr w:rsidR="00BA647B" w:rsidRPr="00B10656" w14:paraId="33E18A71" w14:textId="77777777" w:rsidTr="006038E5">
        <w:trPr>
          <w:cnfStyle w:val="100000000000" w:firstRow="1" w:lastRow="0" w:firstColumn="0" w:lastColumn="0" w:oddVBand="0" w:evenVBand="0" w:oddHBand="0" w:evenHBand="0" w:firstRowFirstColumn="0" w:firstRowLastColumn="0" w:lastRowFirstColumn="0" w:lastRowLastColumn="0"/>
          <w:tblHeader/>
        </w:trPr>
        <w:tc>
          <w:tcPr>
            <w:tcW w:w="4282" w:type="dxa"/>
          </w:tcPr>
          <w:p w14:paraId="137F54D7" w14:textId="6AE4CE16" w:rsidR="00BA647B" w:rsidRPr="00B10656" w:rsidRDefault="00893E16" w:rsidP="00893E16">
            <w:pPr>
              <w:pStyle w:val="DHHStablecolhead"/>
            </w:pPr>
            <w:r>
              <w:t>Type of measurement device</w:t>
            </w:r>
          </w:p>
        </w:tc>
        <w:tc>
          <w:tcPr>
            <w:tcW w:w="2268" w:type="dxa"/>
          </w:tcPr>
          <w:p w14:paraId="16E6708F" w14:textId="066059CC" w:rsidR="00BA647B" w:rsidRPr="00893E16" w:rsidRDefault="00BA647B" w:rsidP="00893E16">
            <w:pPr>
              <w:pStyle w:val="DHHStablecolhead"/>
            </w:pPr>
            <w:r w:rsidRPr="00B10656">
              <w:t>Guidance</w:t>
            </w:r>
          </w:p>
        </w:tc>
        <w:tc>
          <w:tcPr>
            <w:tcW w:w="2268" w:type="dxa"/>
          </w:tcPr>
          <w:p w14:paraId="2178D71F" w14:textId="60091ED8" w:rsidR="00BA647B" w:rsidRPr="00B10656" w:rsidRDefault="00893E16" w:rsidP="00893E16">
            <w:pPr>
              <w:pStyle w:val="DHHStablecolhead"/>
            </w:pPr>
            <w:r>
              <w:t>Measurement device</w:t>
            </w:r>
            <w:r w:rsidR="00BA647B" w:rsidRPr="00B10656">
              <w:t xml:space="preserve"> details</w:t>
            </w:r>
          </w:p>
        </w:tc>
      </w:tr>
      <w:tr w:rsidR="00BA647B" w:rsidRPr="00B10656" w14:paraId="1773BFCF" w14:textId="77777777" w:rsidTr="006038E5">
        <w:tc>
          <w:tcPr>
            <w:tcW w:w="4282" w:type="dxa"/>
          </w:tcPr>
          <w:p w14:paraId="6E88E425" w14:textId="77777777" w:rsidR="00BA647B" w:rsidRPr="00B10656" w:rsidRDefault="00BA647B" w:rsidP="00CD52A6">
            <w:pPr>
              <w:pStyle w:val="DHHSbodynospace"/>
            </w:pPr>
            <w:r w:rsidRPr="00B10656">
              <w:t>NMI</w:t>
            </w:r>
          </w:p>
        </w:tc>
        <w:tc>
          <w:tcPr>
            <w:tcW w:w="2268" w:type="dxa"/>
          </w:tcPr>
          <w:p w14:paraId="14A54A24" w14:textId="77777777" w:rsidR="00BA647B" w:rsidRPr="00CD52A6" w:rsidRDefault="00BA647B" w:rsidP="00CD52A6">
            <w:pPr>
              <w:pStyle w:val="DHHSbodynospace"/>
              <w:rPr>
                <w:sz w:val="18"/>
                <w:szCs w:val="18"/>
              </w:rPr>
            </w:pPr>
            <w:r w:rsidRPr="00CD52A6">
              <w:rPr>
                <w:sz w:val="18"/>
                <w:szCs w:val="18"/>
              </w:rPr>
              <w:t>Not account number</w:t>
            </w:r>
          </w:p>
        </w:tc>
        <w:tc>
          <w:tcPr>
            <w:tcW w:w="2268" w:type="dxa"/>
            <w:shd w:val="clear" w:color="auto" w:fill="auto"/>
          </w:tcPr>
          <w:p w14:paraId="241A13BB" w14:textId="77777777" w:rsidR="00BA647B" w:rsidRPr="00B10656" w:rsidRDefault="00BA647B" w:rsidP="00BA647B">
            <w:pPr>
              <w:rPr>
                <w:rFonts w:ascii="Arial" w:hAnsi="Arial" w:cs="Arial"/>
              </w:rPr>
            </w:pPr>
          </w:p>
        </w:tc>
      </w:tr>
      <w:tr w:rsidR="00BA647B" w:rsidRPr="00B10656" w14:paraId="3E250308" w14:textId="77777777" w:rsidTr="006038E5">
        <w:tc>
          <w:tcPr>
            <w:tcW w:w="4282" w:type="dxa"/>
          </w:tcPr>
          <w:p w14:paraId="4E9217A1" w14:textId="34EFB4B8" w:rsidR="00BA647B" w:rsidRPr="00B10656" w:rsidRDefault="00BA647B" w:rsidP="00CD52A6">
            <w:pPr>
              <w:pStyle w:val="DHHSbodynospace"/>
            </w:pPr>
            <w:r w:rsidRPr="00B10656">
              <w:t>Electricity supplier</w:t>
            </w:r>
          </w:p>
        </w:tc>
        <w:tc>
          <w:tcPr>
            <w:tcW w:w="2268" w:type="dxa"/>
          </w:tcPr>
          <w:p w14:paraId="55A15481" w14:textId="77777777" w:rsidR="00BA647B" w:rsidRPr="00CD52A6" w:rsidRDefault="00BA647B" w:rsidP="00CD52A6">
            <w:pPr>
              <w:pStyle w:val="DHHSbodynospace"/>
              <w:rPr>
                <w:sz w:val="18"/>
                <w:szCs w:val="18"/>
              </w:rPr>
            </w:pPr>
            <w:r w:rsidRPr="00CD52A6">
              <w:rPr>
                <w:sz w:val="18"/>
                <w:szCs w:val="18"/>
              </w:rPr>
              <w:t>Name if known</w:t>
            </w:r>
          </w:p>
        </w:tc>
        <w:tc>
          <w:tcPr>
            <w:tcW w:w="2268" w:type="dxa"/>
            <w:shd w:val="clear" w:color="auto" w:fill="auto"/>
          </w:tcPr>
          <w:p w14:paraId="2933AA9D" w14:textId="77777777" w:rsidR="00BA647B" w:rsidRPr="00B10656" w:rsidRDefault="00BA647B" w:rsidP="00BA647B">
            <w:pPr>
              <w:rPr>
                <w:rFonts w:ascii="Arial" w:hAnsi="Arial" w:cs="Arial"/>
              </w:rPr>
            </w:pPr>
          </w:p>
        </w:tc>
      </w:tr>
      <w:tr w:rsidR="00BA647B" w:rsidRPr="00B10656" w14:paraId="18A85BC1" w14:textId="77777777" w:rsidTr="006038E5">
        <w:tc>
          <w:tcPr>
            <w:tcW w:w="4282" w:type="dxa"/>
          </w:tcPr>
          <w:p w14:paraId="2CF21403" w14:textId="77777777" w:rsidR="00BA647B" w:rsidRPr="00B10656" w:rsidRDefault="00BA647B" w:rsidP="00CD52A6">
            <w:pPr>
              <w:pStyle w:val="DHHSbodynospace"/>
            </w:pPr>
            <w:r w:rsidRPr="00B10656">
              <w:t>MIRN</w:t>
            </w:r>
          </w:p>
        </w:tc>
        <w:tc>
          <w:tcPr>
            <w:tcW w:w="2268" w:type="dxa"/>
          </w:tcPr>
          <w:p w14:paraId="5DF68337" w14:textId="77777777" w:rsidR="00BA647B" w:rsidRPr="00CD52A6" w:rsidRDefault="00BA647B" w:rsidP="00CD52A6">
            <w:pPr>
              <w:pStyle w:val="DHHSbodynospace"/>
              <w:rPr>
                <w:sz w:val="18"/>
                <w:szCs w:val="18"/>
              </w:rPr>
            </w:pPr>
            <w:r w:rsidRPr="00CD52A6">
              <w:rPr>
                <w:sz w:val="18"/>
                <w:szCs w:val="18"/>
              </w:rPr>
              <w:t>Not account number</w:t>
            </w:r>
          </w:p>
        </w:tc>
        <w:tc>
          <w:tcPr>
            <w:tcW w:w="2268" w:type="dxa"/>
            <w:shd w:val="clear" w:color="auto" w:fill="auto"/>
          </w:tcPr>
          <w:p w14:paraId="5514C3CC" w14:textId="77777777" w:rsidR="00BA647B" w:rsidRPr="00B10656" w:rsidRDefault="00BA647B" w:rsidP="00BA647B">
            <w:pPr>
              <w:rPr>
                <w:rFonts w:ascii="Arial" w:hAnsi="Arial" w:cs="Arial"/>
              </w:rPr>
            </w:pPr>
          </w:p>
        </w:tc>
      </w:tr>
      <w:tr w:rsidR="00BA647B" w:rsidRPr="00B10656" w14:paraId="26793339" w14:textId="77777777" w:rsidTr="006038E5">
        <w:tc>
          <w:tcPr>
            <w:tcW w:w="4282" w:type="dxa"/>
          </w:tcPr>
          <w:p w14:paraId="0DD4AB25" w14:textId="62FB9CCD" w:rsidR="00BA647B" w:rsidRPr="00B10656" w:rsidRDefault="00BA647B" w:rsidP="00CD52A6">
            <w:pPr>
              <w:pStyle w:val="DHHSbodynospace"/>
            </w:pPr>
            <w:r w:rsidRPr="00B10656">
              <w:t>Gas supplier</w:t>
            </w:r>
          </w:p>
        </w:tc>
        <w:tc>
          <w:tcPr>
            <w:tcW w:w="2268" w:type="dxa"/>
          </w:tcPr>
          <w:p w14:paraId="32B66E7A" w14:textId="77777777" w:rsidR="00BA647B" w:rsidRPr="00CD52A6" w:rsidRDefault="00BA647B" w:rsidP="00CD52A6">
            <w:pPr>
              <w:pStyle w:val="DHHSbodynospace"/>
              <w:rPr>
                <w:sz w:val="18"/>
                <w:szCs w:val="18"/>
              </w:rPr>
            </w:pPr>
            <w:r w:rsidRPr="00CD52A6">
              <w:rPr>
                <w:sz w:val="18"/>
                <w:szCs w:val="18"/>
              </w:rPr>
              <w:t>Name if known</w:t>
            </w:r>
          </w:p>
        </w:tc>
        <w:tc>
          <w:tcPr>
            <w:tcW w:w="2268" w:type="dxa"/>
            <w:shd w:val="clear" w:color="auto" w:fill="auto"/>
          </w:tcPr>
          <w:p w14:paraId="1BB91577" w14:textId="77777777" w:rsidR="00BA647B" w:rsidRPr="00B10656" w:rsidRDefault="00BA647B" w:rsidP="00BA647B">
            <w:pPr>
              <w:rPr>
                <w:rFonts w:ascii="Arial" w:hAnsi="Arial" w:cs="Arial"/>
              </w:rPr>
            </w:pPr>
          </w:p>
        </w:tc>
      </w:tr>
      <w:tr w:rsidR="00BA647B" w:rsidRPr="00B10656" w14:paraId="1BF20655" w14:textId="77777777" w:rsidTr="006038E5">
        <w:tc>
          <w:tcPr>
            <w:tcW w:w="4282" w:type="dxa"/>
          </w:tcPr>
          <w:p w14:paraId="12AEE601" w14:textId="516EBC6C" w:rsidR="00BA647B" w:rsidRPr="00B10656" w:rsidRDefault="00BA647B" w:rsidP="00CD52A6">
            <w:pPr>
              <w:pStyle w:val="DHHSbodynospace"/>
            </w:pPr>
            <w:r w:rsidRPr="00B10656">
              <w:t>Water account</w:t>
            </w:r>
          </w:p>
        </w:tc>
        <w:tc>
          <w:tcPr>
            <w:tcW w:w="2268" w:type="dxa"/>
          </w:tcPr>
          <w:p w14:paraId="5ABA751A" w14:textId="0E9C4A20" w:rsidR="00BA647B" w:rsidRPr="00CD52A6" w:rsidRDefault="00BA647B" w:rsidP="00CD52A6">
            <w:pPr>
              <w:pStyle w:val="DHHSbodynospace"/>
              <w:rPr>
                <w:sz w:val="18"/>
                <w:szCs w:val="18"/>
              </w:rPr>
            </w:pPr>
            <w:r w:rsidRPr="00CD52A6">
              <w:rPr>
                <w:sz w:val="18"/>
                <w:szCs w:val="18"/>
              </w:rPr>
              <w:t>Account number</w:t>
            </w:r>
          </w:p>
        </w:tc>
        <w:tc>
          <w:tcPr>
            <w:tcW w:w="2268" w:type="dxa"/>
            <w:shd w:val="clear" w:color="auto" w:fill="auto"/>
          </w:tcPr>
          <w:p w14:paraId="3E2B3DE3" w14:textId="77777777" w:rsidR="00BA647B" w:rsidRPr="00B10656" w:rsidRDefault="00BA647B" w:rsidP="00BA647B">
            <w:pPr>
              <w:rPr>
                <w:rFonts w:ascii="Arial" w:hAnsi="Arial" w:cs="Arial"/>
              </w:rPr>
            </w:pPr>
          </w:p>
        </w:tc>
      </w:tr>
      <w:tr w:rsidR="00BA647B" w:rsidRPr="00B10656" w14:paraId="5C71B794" w14:textId="77777777" w:rsidTr="006038E5">
        <w:tc>
          <w:tcPr>
            <w:tcW w:w="4282" w:type="dxa"/>
          </w:tcPr>
          <w:p w14:paraId="2EE9AEB1" w14:textId="09BA7C8A" w:rsidR="00BA647B" w:rsidRPr="00B10656" w:rsidRDefault="00BA647B" w:rsidP="00CD52A6">
            <w:pPr>
              <w:pStyle w:val="DHHSbodynospace"/>
            </w:pPr>
            <w:r w:rsidRPr="00B10656">
              <w:t>Water supplier</w:t>
            </w:r>
          </w:p>
        </w:tc>
        <w:tc>
          <w:tcPr>
            <w:tcW w:w="2268" w:type="dxa"/>
          </w:tcPr>
          <w:p w14:paraId="55DF7E89" w14:textId="77777777" w:rsidR="00BA647B" w:rsidRPr="00CD52A6" w:rsidRDefault="00BA647B" w:rsidP="00CD52A6">
            <w:pPr>
              <w:pStyle w:val="DHHSbodynospace"/>
              <w:rPr>
                <w:sz w:val="18"/>
                <w:szCs w:val="18"/>
              </w:rPr>
            </w:pPr>
            <w:r w:rsidRPr="00CD52A6">
              <w:rPr>
                <w:sz w:val="18"/>
                <w:szCs w:val="18"/>
              </w:rPr>
              <w:t>Name</w:t>
            </w:r>
          </w:p>
        </w:tc>
        <w:tc>
          <w:tcPr>
            <w:tcW w:w="2268" w:type="dxa"/>
            <w:tcBorders>
              <w:bottom w:val="single" w:sz="4" w:space="0" w:color="auto"/>
            </w:tcBorders>
            <w:shd w:val="clear" w:color="auto" w:fill="auto"/>
          </w:tcPr>
          <w:p w14:paraId="7A063D7C" w14:textId="77777777" w:rsidR="00BA647B" w:rsidRPr="00B10656" w:rsidRDefault="00BA647B" w:rsidP="00BA647B">
            <w:pPr>
              <w:rPr>
                <w:rFonts w:ascii="Arial" w:hAnsi="Arial" w:cs="Arial"/>
              </w:rPr>
            </w:pPr>
          </w:p>
        </w:tc>
      </w:tr>
    </w:tbl>
    <w:p w14:paraId="451632CF" w14:textId="00DF5F10" w:rsidR="008A158B" w:rsidRDefault="00EC5031" w:rsidP="00893E16">
      <w:pPr>
        <w:pStyle w:val="Appendixhiddenheading2"/>
      </w:pPr>
      <w:bookmarkStart w:id="54" w:name="_Lists_of_pre-selected"/>
      <w:bookmarkEnd w:id="54"/>
      <w:r>
        <w:lastRenderedPageBreak/>
        <w:t>Installation of s</w:t>
      </w:r>
      <w:r w:rsidR="00F04004">
        <w:t>olar arrays and water tanks</w:t>
      </w:r>
    </w:p>
    <w:tbl>
      <w:tblPr>
        <w:tblStyle w:val="TableGrid"/>
        <w:tblW w:w="0" w:type="auto"/>
        <w:tblLook w:val="04A0" w:firstRow="1" w:lastRow="0" w:firstColumn="1" w:lastColumn="0" w:noHBand="0" w:noVBand="1"/>
      </w:tblPr>
      <w:tblGrid>
        <w:gridCol w:w="1735"/>
        <w:gridCol w:w="1134"/>
        <w:gridCol w:w="1418"/>
        <w:gridCol w:w="4536"/>
      </w:tblGrid>
      <w:tr w:rsidR="00692EE0" w:rsidRPr="00B10656" w14:paraId="187174CF" w14:textId="362B0690" w:rsidTr="00692EE0">
        <w:trPr>
          <w:cnfStyle w:val="100000000000" w:firstRow="1" w:lastRow="0" w:firstColumn="0" w:lastColumn="0" w:oddVBand="0" w:evenVBand="0" w:oddHBand="0" w:evenHBand="0" w:firstRowFirstColumn="0" w:firstRowLastColumn="0" w:lastRowFirstColumn="0" w:lastRowLastColumn="0"/>
          <w:tblHeader/>
        </w:trPr>
        <w:tc>
          <w:tcPr>
            <w:tcW w:w="1735" w:type="dxa"/>
            <w:tcBorders>
              <w:left w:val="nil"/>
              <w:right w:val="nil"/>
            </w:tcBorders>
          </w:tcPr>
          <w:p w14:paraId="72DA402F" w14:textId="59918480" w:rsidR="00692EE0" w:rsidRPr="00B10656" w:rsidRDefault="00692EE0" w:rsidP="00A640D7">
            <w:pPr>
              <w:pStyle w:val="DHHStablecolhead"/>
              <w:rPr>
                <w:rFonts w:cs="Arial"/>
              </w:rPr>
            </w:pPr>
            <w:r>
              <w:t>Initiative</w:t>
            </w:r>
          </w:p>
        </w:tc>
        <w:tc>
          <w:tcPr>
            <w:tcW w:w="1134" w:type="dxa"/>
            <w:tcBorders>
              <w:left w:val="nil"/>
              <w:bottom w:val="single" w:sz="4" w:space="0" w:color="auto"/>
              <w:right w:val="nil"/>
            </w:tcBorders>
          </w:tcPr>
          <w:p w14:paraId="39DD4F2C" w14:textId="6545B521" w:rsidR="00692EE0" w:rsidRPr="00B10656" w:rsidRDefault="00692EE0" w:rsidP="00A640D7">
            <w:pPr>
              <w:pStyle w:val="DHHStablecolhead"/>
              <w:rPr>
                <w:rFonts w:cs="Arial"/>
                <w:i/>
                <w:sz w:val="18"/>
              </w:rPr>
            </w:pPr>
            <w:r>
              <w:t>Metric</w:t>
            </w:r>
          </w:p>
        </w:tc>
        <w:tc>
          <w:tcPr>
            <w:tcW w:w="1418" w:type="dxa"/>
            <w:tcBorders>
              <w:left w:val="nil"/>
              <w:bottom w:val="single" w:sz="4" w:space="0" w:color="auto"/>
              <w:right w:val="nil"/>
            </w:tcBorders>
          </w:tcPr>
          <w:p w14:paraId="7A332DD0" w14:textId="6A7F0271" w:rsidR="00692EE0" w:rsidRPr="00B10656" w:rsidRDefault="00692EE0" w:rsidP="00A640D7">
            <w:pPr>
              <w:pStyle w:val="DHHStablecolhead"/>
              <w:rPr>
                <w:rFonts w:cs="Arial"/>
              </w:rPr>
            </w:pPr>
            <w:r>
              <w:t>Size</w:t>
            </w:r>
          </w:p>
        </w:tc>
        <w:tc>
          <w:tcPr>
            <w:tcW w:w="4536" w:type="dxa"/>
            <w:tcBorders>
              <w:left w:val="nil"/>
              <w:bottom w:val="single" w:sz="4" w:space="0" w:color="auto"/>
              <w:right w:val="nil"/>
            </w:tcBorders>
          </w:tcPr>
          <w:p w14:paraId="2BA79991" w14:textId="28199E2A" w:rsidR="00692EE0" w:rsidRDefault="0026446B" w:rsidP="00A640D7">
            <w:pPr>
              <w:pStyle w:val="DHHStablecolhead"/>
            </w:pPr>
            <w:r>
              <w:t xml:space="preserve">Name of building </w:t>
            </w:r>
            <w:r w:rsidR="00590F39">
              <w:t>installed</w:t>
            </w:r>
            <w:r>
              <w:t xml:space="preserve"> at</w:t>
            </w:r>
          </w:p>
        </w:tc>
      </w:tr>
      <w:tr w:rsidR="00692EE0" w:rsidRPr="00B10656" w14:paraId="1EB1FD9A" w14:textId="2FF12650" w:rsidTr="00692EE0">
        <w:tc>
          <w:tcPr>
            <w:tcW w:w="1735" w:type="dxa"/>
          </w:tcPr>
          <w:p w14:paraId="539AE092" w14:textId="7D6866F9" w:rsidR="00692EE0" w:rsidRPr="00B10656" w:rsidRDefault="00692EE0" w:rsidP="00A640D7">
            <w:pPr>
              <w:rPr>
                <w:rFonts w:ascii="Arial" w:hAnsi="Arial" w:cs="Arial"/>
              </w:rPr>
            </w:pPr>
            <w:r>
              <w:rPr>
                <w:rFonts w:ascii="Arial" w:hAnsi="Arial" w:cs="Arial"/>
              </w:rPr>
              <w:t>Solar array</w:t>
            </w:r>
          </w:p>
        </w:tc>
        <w:tc>
          <w:tcPr>
            <w:tcW w:w="1134" w:type="dxa"/>
            <w:shd w:val="clear" w:color="auto" w:fill="auto"/>
          </w:tcPr>
          <w:p w14:paraId="77A623CB" w14:textId="1474FFAF" w:rsidR="00692EE0" w:rsidRPr="00893E16" w:rsidRDefault="00692EE0" w:rsidP="00A640D7">
            <w:pPr>
              <w:rPr>
                <w:rFonts w:ascii="Arial" w:hAnsi="Arial" w:cs="Arial"/>
                <w:color w:val="000000" w:themeColor="text1"/>
                <w:sz w:val="18"/>
              </w:rPr>
            </w:pPr>
            <w:proofErr w:type="spellStart"/>
            <w:r>
              <w:rPr>
                <w:rFonts w:ascii="Arial" w:hAnsi="Arial" w:cs="Arial"/>
                <w:color w:val="000000" w:themeColor="text1"/>
                <w:sz w:val="18"/>
              </w:rPr>
              <w:t>kWp</w:t>
            </w:r>
            <w:proofErr w:type="spellEnd"/>
          </w:p>
        </w:tc>
        <w:tc>
          <w:tcPr>
            <w:tcW w:w="1418" w:type="dxa"/>
            <w:shd w:val="clear" w:color="auto" w:fill="auto"/>
          </w:tcPr>
          <w:p w14:paraId="3BB80C05" w14:textId="45277B3D" w:rsidR="00692EE0" w:rsidRPr="00893E16" w:rsidRDefault="00692EE0" w:rsidP="00A640D7">
            <w:pPr>
              <w:rPr>
                <w:rFonts w:ascii="Arial" w:hAnsi="Arial" w:cs="Arial"/>
                <w:color w:val="000000" w:themeColor="text1"/>
                <w:sz w:val="18"/>
              </w:rPr>
            </w:pPr>
          </w:p>
        </w:tc>
        <w:tc>
          <w:tcPr>
            <w:tcW w:w="4536" w:type="dxa"/>
          </w:tcPr>
          <w:p w14:paraId="51579D68" w14:textId="77777777" w:rsidR="00692EE0" w:rsidRPr="00893E16" w:rsidRDefault="00692EE0" w:rsidP="00A640D7">
            <w:pPr>
              <w:rPr>
                <w:rFonts w:ascii="Arial" w:hAnsi="Arial" w:cs="Arial"/>
                <w:color w:val="000000" w:themeColor="text1"/>
                <w:sz w:val="18"/>
              </w:rPr>
            </w:pPr>
          </w:p>
        </w:tc>
      </w:tr>
      <w:tr w:rsidR="00692EE0" w:rsidRPr="00B10656" w14:paraId="510DA1F8" w14:textId="5A4D97D5" w:rsidTr="00692EE0">
        <w:tc>
          <w:tcPr>
            <w:tcW w:w="1735" w:type="dxa"/>
          </w:tcPr>
          <w:p w14:paraId="2D5AB1FF" w14:textId="08F2B62C" w:rsidR="00692EE0" w:rsidRPr="00B10656" w:rsidRDefault="00692EE0" w:rsidP="00A640D7">
            <w:pPr>
              <w:rPr>
                <w:rFonts w:ascii="Arial" w:hAnsi="Arial" w:cs="Arial"/>
              </w:rPr>
            </w:pPr>
            <w:r>
              <w:rPr>
                <w:rFonts w:ascii="Arial" w:hAnsi="Arial" w:cs="Arial"/>
              </w:rPr>
              <w:t>Water tank</w:t>
            </w:r>
          </w:p>
        </w:tc>
        <w:tc>
          <w:tcPr>
            <w:tcW w:w="1134" w:type="dxa"/>
            <w:shd w:val="clear" w:color="auto" w:fill="auto"/>
          </w:tcPr>
          <w:p w14:paraId="0B6B4E32" w14:textId="65609455" w:rsidR="00692EE0" w:rsidRPr="00893E16" w:rsidRDefault="00692EE0" w:rsidP="00A640D7">
            <w:pPr>
              <w:rPr>
                <w:rFonts w:ascii="Arial" w:hAnsi="Arial" w:cs="Arial"/>
                <w:color w:val="000000" w:themeColor="text1"/>
                <w:sz w:val="18"/>
              </w:rPr>
            </w:pPr>
            <w:r>
              <w:rPr>
                <w:rFonts w:ascii="Arial" w:hAnsi="Arial" w:cs="Arial"/>
                <w:color w:val="000000" w:themeColor="text1"/>
                <w:sz w:val="18"/>
              </w:rPr>
              <w:t>Litres</w:t>
            </w:r>
          </w:p>
        </w:tc>
        <w:tc>
          <w:tcPr>
            <w:tcW w:w="1418" w:type="dxa"/>
            <w:shd w:val="clear" w:color="auto" w:fill="auto"/>
          </w:tcPr>
          <w:p w14:paraId="2EA37D60" w14:textId="16AF9E64" w:rsidR="00692EE0" w:rsidRPr="00893E16" w:rsidRDefault="00692EE0" w:rsidP="00A640D7">
            <w:pPr>
              <w:rPr>
                <w:rFonts w:ascii="Arial" w:hAnsi="Arial" w:cs="Arial"/>
                <w:color w:val="000000" w:themeColor="text1"/>
                <w:sz w:val="18"/>
              </w:rPr>
            </w:pPr>
          </w:p>
        </w:tc>
        <w:tc>
          <w:tcPr>
            <w:tcW w:w="4536" w:type="dxa"/>
          </w:tcPr>
          <w:p w14:paraId="6DC6BF63" w14:textId="77777777" w:rsidR="00692EE0" w:rsidRPr="00893E16" w:rsidRDefault="00692EE0" w:rsidP="00A640D7">
            <w:pPr>
              <w:rPr>
                <w:rFonts w:ascii="Arial" w:hAnsi="Arial" w:cs="Arial"/>
                <w:color w:val="000000" w:themeColor="text1"/>
                <w:sz w:val="18"/>
              </w:rPr>
            </w:pPr>
          </w:p>
        </w:tc>
      </w:tr>
    </w:tbl>
    <w:p w14:paraId="25ABE224" w14:textId="3C52871D" w:rsidR="00B61CDB" w:rsidRPr="00B10656" w:rsidRDefault="00BA647B" w:rsidP="00893E16">
      <w:pPr>
        <w:pStyle w:val="Appendixhiddenheading2"/>
      </w:pPr>
      <w:r w:rsidRPr="00B10656">
        <w:t>List</w:t>
      </w:r>
      <w:r w:rsidR="00EE5F2B" w:rsidRPr="00B10656">
        <w:t>s</w:t>
      </w:r>
      <w:r w:rsidRPr="00B10656">
        <w:t xml:space="preserve"> of pre-selected answers</w:t>
      </w:r>
    </w:p>
    <w:p w14:paraId="5C15623F" w14:textId="59C04A92" w:rsidR="000B08D3" w:rsidRPr="00B10656" w:rsidRDefault="000B08D3" w:rsidP="00893E16">
      <w:pPr>
        <w:pStyle w:val="Heading3"/>
      </w:pPr>
      <w:bookmarkStart w:id="55" w:name="_Peer_group"/>
      <w:bookmarkEnd w:id="55"/>
      <w:r w:rsidRPr="00B10656">
        <w:t>Peer group</w:t>
      </w:r>
    </w:p>
    <w:p w14:paraId="4E0F3986" w14:textId="4282DB3B" w:rsidR="00B61CDB" w:rsidRPr="00B10656" w:rsidRDefault="000B08D3" w:rsidP="00893E16">
      <w:pPr>
        <w:pStyle w:val="DHHSbody"/>
      </w:pPr>
      <w:r w:rsidRPr="00B10656">
        <w:t>S</w:t>
      </w:r>
      <w:r w:rsidR="00B61CDB" w:rsidRPr="00B10656">
        <w:t>elect the dominate activity type for building</w:t>
      </w:r>
      <w:r w:rsidRPr="00B10656">
        <w:t>:</w:t>
      </w:r>
    </w:p>
    <w:p w14:paraId="350A9841" w14:textId="77777777" w:rsidR="00EB22CD" w:rsidRDefault="00EB22CD" w:rsidP="00CD52A6">
      <w:pPr>
        <w:pStyle w:val="DHHStablebullet1"/>
        <w:sectPr w:rsidR="00EB22CD" w:rsidSect="00EE5F2B">
          <w:type w:val="continuous"/>
          <w:pgSz w:w="11907" w:h="16840" w:code="9"/>
          <w:pgMar w:top="992" w:right="1304" w:bottom="993" w:left="1304" w:header="454" w:footer="510" w:gutter="0"/>
          <w:cols w:space="720"/>
          <w:docGrid w:linePitch="360"/>
        </w:sectPr>
      </w:pPr>
    </w:p>
    <w:p w14:paraId="35821CC3" w14:textId="3CB6348B" w:rsidR="00D3090C" w:rsidRPr="00CD52A6" w:rsidRDefault="00D3090C" w:rsidP="00CD52A6">
      <w:pPr>
        <w:pStyle w:val="DHHStablebullet1"/>
      </w:pPr>
      <w:r w:rsidRPr="00CD52A6">
        <w:t>Accommodation</w:t>
      </w:r>
    </w:p>
    <w:p w14:paraId="5B963191" w14:textId="77777777" w:rsidR="00D3090C" w:rsidRPr="00CD52A6" w:rsidRDefault="00D3090C" w:rsidP="00CD52A6">
      <w:pPr>
        <w:pStyle w:val="DHHStablebullet1"/>
      </w:pPr>
      <w:r w:rsidRPr="00CD52A6">
        <w:t>Acute</w:t>
      </w:r>
    </w:p>
    <w:p w14:paraId="2BF86184" w14:textId="77777777" w:rsidR="00D3090C" w:rsidRPr="00CD52A6" w:rsidRDefault="00D3090C" w:rsidP="00CD52A6">
      <w:pPr>
        <w:pStyle w:val="DHHStablebullet1"/>
      </w:pPr>
      <w:r w:rsidRPr="00CD52A6">
        <w:t>Aged care</w:t>
      </w:r>
    </w:p>
    <w:p w14:paraId="72C1D69F" w14:textId="77777777" w:rsidR="00D3090C" w:rsidRPr="00CD52A6" w:rsidRDefault="00D3090C" w:rsidP="00CD52A6">
      <w:pPr>
        <w:pStyle w:val="DHHStablebullet1"/>
      </w:pPr>
      <w:r w:rsidRPr="00CD52A6">
        <w:t>Ambulatory</w:t>
      </w:r>
    </w:p>
    <w:p w14:paraId="11539185" w14:textId="77777777" w:rsidR="00D3090C" w:rsidRPr="00CD52A6" w:rsidRDefault="00D3090C" w:rsidP="00CD52A6">
      <w:pPr>
        <w:pStyle w:val="DHHStablebullet1"/>
      </w:pPr>
      <w:r w:rsidRPr="00CD52A6">
        <w:t>Community Health</w:t>
      </w:r>
    </w:p>
    <w:p w14:paraId="4E024341" w14:textId="77777777" w:rsidR="00D3090C" w:rsidRPr="00CD52A6" w:rsidRDefault="00D3090C" w:rsidP="00CD52A6">
      <w:pPr>
        <w:pStyle w:val="DHHStablebullet1"/>
      </w:pPr>
      <w:r w:rsidRPr="00CD52A6">
        <w:t>Metro Local</w:t>
      </w:r>
    </w:p>
    <w:p w14:paraId="47DAE755" w14:textId="77777777" w:rsidR="00D3090C" w:rsidRPr="00CD52A6" w:rsidRDefault="00D3090C" w:rsidP="00CD52A6">
      <w:pPr>
        <w:pStyle w:val="DHHStablebullet1"/>
      </w:pPr>
      <w:r w:rsidRPr="00CD52A6">
        <w:t>Metro Regional</w:t>
      </w:r>
    </w:p>
    <w:p w14:paraId="33E99619" w14:textId="77777777" w:rsidR="00D3090C" w:rsidRPr="00CD52A6" w:rsidRDefault="00D3090C" w:rsidP="00CD52A6">
      <w:pPr>
        <w:pStyle w:val="DHHStablebullet1"/>
      </w:pPr>
      <w:r w:rsidRPr="00CD52A6">
        <w:t>Office</w:t>
      </w:r>
    </w:p>
    <w:p w14:paraId="23301E57" w14:textId="77777777" w:rsidR="00D3090C" w:rsidRPr="00CD52A6" w:rsidRDefault="00D3090C" w:rsidP="00CD52A6">
      <w:pPr>
        <w:pStyle w:val="DHHStablebullet1"/>
      </w:pPr>
      <w:r w:rsidRPr="00CD52A6">
        <w:t>Regional</w:t>
      </w:r>
    </w:p>
    <w:p w14:paraId="0808C09B" w14:textId="77777777" w:rsidR="00D3090C" w:rsidRPr="00CD52A6" w:rsidRDefault="00D3090C" w:rsidP="00CD52A6">
      <w:pPr>
        <w:pStyle w:val="DHHStablebullet1"/>
      </w:pPr>
      <w:r w:rsidRPr="00CD52A6">
        <w:t>Rural</w:t>
      </w:r>
    </w:p>
    <w:p w14:paraId="52D1BB58" w14:textId="77777777" w:rsidR="00D3090C" w:rsidRPr="00CD52A6" w:rsidRDefault="00D3090C" w:rsidP="00CD52A6">
      <w:pPr>
        <w:pStyle w:val="DHHStablebullet1"/>
      </w:pPr>
      <w:r w:rsidRPr="00CD52A6">
        <w:t>Specialist</w:t>
      </w:r>
    </w:p>
    <w:p w14:paraId="530D1248" w14:textId="77777777" w:rsidR="00D3090C" w:rsidRPr="00CD52A6" w:rsidRDefault="00D3090C" w:rsidP="00CD52A6">
      <w:pPr>
        <w:pStyle w:val="DHHStablebullet1"/>
      </w:pPr>
      <w:r w:rsidRPr="00CD52A6">
        <w:t>Sub-Acute</w:t>
      </w:r>
    </w:p>
    <w:p w14:paraId="378342E7" w14:textId="77777777" w:rsidR="00D3090C" w:rsidRPr="00CD52A6" w:rsidRDefault="00D3090C" w:rsidP="00CD52A6">
      <w:pPr>
        <w:pStyle w:val="DHHStablebullet1"/>
      </w:pPr>
      <w:r w:rsidRPr="00CD52A6">
        <w:t>Tertiary</w:t>
      </w:r>
    </w:p>
    <w:p w14:paraId="2D0F9DC3" w14:textId="77777777" w:rsidR="00EB22CD" w:rsidRDefault="00EB22CD" w:rsidP="006038E5">
      <w:pPr>
        <w:pStyle w:val="Heading3"/>
        <w:sectPr w:rsidR="00EB22CD" w:rsidSect="00EB22CD">
          <w:type w:val="continuous"/>
          <w:pgSz w:w="11907" w:h="16840" w:code="9"/>
          <w:pgMar w:top="992" w:right="1304" w:bottom="993" w:left="1304" w:header="454" w:footer="510" w:gutter="0"/>
          <w:cols w:num="3" w:space="720"/>
          <w:docGrid w:linePitch="360"/>
        </w:sectPr>
      </w:pPr>
      <w:bookmarkStart w:id="56" w:name="_Facility_type"/>
      <w:bookmarkEnd w:id="56"/>
    </w:p>
    <w:p w14:paraId="2203980B" w14:textId="727FD4B2" w:rsidR="00B61CDB" w:rsidRPr="00B10656" w:rsidRDefault="000B08D3" w:rsidP="006038E5">
      <w:pPr>
        <w:pStyle w:val="Heading3"/>
      </w:pPr>
      <w:r w:rsidRPr="00B10656">
        <w:t>Facility type</w:t>
      </w:r>
    </w:p>
    <w:p w14:paraId="4038D70F" w14:textId="77777777" w:rsidR="00EB22CD" w:rsidRDefault="00EB22CD" w:rsidP="00CD52A6">
      <w:pPr>
        <w:pStyle w:val="DHHStablebullet1"/>
        <w:sectPr w:rsidR="00EB22CD" w:rsidSect="00EE5F2B">
          <w:type w:val="continuous"/>
          <w:pgSz w:w="11907" w:h="16840" w:code="9"/>
          <w:pgMar w:top="992" w:right="1304" w:bottom="993" w:left="1304" w:header="454" w:footer="510" w:gutter="0"/>
          <w:cols w:space="720"/>
          <w:docGrid w:linePitch="360"/>
        </w:sectPr>
      </w:pPr>
    </w:p>
    <w:p w14:paraId="377FA09D" w14:textId="4B24074C" w:rsidR="00EE5F2B" w:rsidRPr="00CD52A6" w:rsidRDefault="00EE5F2B" w:rsidP="00CD52A6">
      <w:pPr>
        <w:pStyle w:val="DHHStablebullet1"/>
      </w:pPr>
      <w:r w:rsidRPr="00CD52A6">
        <w:t>Specialist Hospital</w:t>
      </w:r>
    </w:p>
    <w:p w14:paraId="36418778" w14:textId="77777777" w:rsidR="00EE5F2B" w:rsidRPr="00CD52A6" w:rsidRDefault="00EE5F2B" w:rsidP="00CD52A6">
      <w:pPr>
        <w:pStyle w:val="DHHStablebullet1"/>
      </w:pPr>
      <w:r w:rsidRPr="00CD52A6">
        <w:t>Public Hospital-Acute</w:t>
      </w:r>
    </w:p>
    <w:p w14:paraId="0AF6D7AB" w14:textId="77777777" w:rsidR="00EE5F2B" w:rsidRPr="00CD52A6" w:rsidRDefault="00EE5F2B" w:rsidP="00CD52A6">
      <w:pPr>
        <w:pStyle w:val="DHHStablebullet1"/>
      </w:pPr>
      <w:r w:rsidRPr="00CD52A6">
        <w:t>Public Hospital-Subacute</w:t>
      </w:r>
    </w:p>
    <w:p w14:paraId="3ABC8321" w14:textId="77777777" w:rsidR="00EE5F2B" w:rsidRPr="00CD52A6" w:rsidRDefault="00EE5F2B" w:rsidP="00CD52A6">
      <w:pPr>
        <w:pStyle w:val="DHHStablebullet1"/>
      </w:pPr>
      <w:r w:rsidRPr="00CD52A6">
        <w:t>Residential Aged Care</w:t>
      </w:r>
    </w:p>
    <w:p w14:paraId="19F2AE0C" w14:textId="0E0BC43A" w:rsidR="00EE5F2B" w:rsidRPr="00CD52A6" w:rsidRDefault="00EE5F2B" w:rsidP="00CD52A6">
      <w:pPr>
        <w:pStyle w:val="DHHStablebullet1"/>
      </w:pPr>
      <w:r w:rsidRPr="00CD52A6">
        <w:t>Ambulance Station</w:t>
      </w:r>
    </w:p>
    <w:p w14:paraId="7AD67ED8" w14:textId="77777777" w:rsidR="00EB22CD" w:rsidRDefault="00EB22CD" w:rsidP="00EB22CD">
      <w:pPr>
        <w:pStyle w:val="Heading3"/>
        <w:sectPr w:rsidR="00EB22CD" w:rsidSect="00EB22CD">
          <w:type w:val="continuous"/>
          <w:pgSz w:w="11907" w:h="16840" w:code="9"/>
          <w:pgMar w:top="992" w:right="1304" w:bottom="993" w:left="1304" w:header="454" w:footer="510" w:gutter="0"/>
          <w:cols w:num="3" w:space="720"/>
          <w:docGrid w:linePitch="360"/>
        </w:sectPr>
      </w:pPr>
      <w:bookmarkStart w:id="57" w:name="_Output_code_and"/>
      <w:bookmarkEnd w:id="57"/>
    </w:p>
    <w:p w14:paraId="5136C89B" w14:textId="5F9F3C3B" w:rsidR="00EB22CD" w:rsidRDefault="000B08D3" w:rsidP="00EB22CD">
      <w:pPr>
        <w:pStyle w:val="Heading3"/>
      </w:pPr>
      <w:r w:rsidRPr="00B10656">
        <w:t xml:space="preserve">Output code </w:t>
      </w:r>
      <w:r w:rsidR="00B61CDB" w:rsidRPr="00B10656">
        <w:t xml:space="preserve">and </w:t>
      </w:r>
      <w:r w:rsidRPr="00B10656">
        <w:t>label</w:t>
      </w:r>
    </w:p>
    <w:p w14:paraId="03BA469E" w14:textId="77777777" w:rsidR="00EB22CD" w:rsidRDefault="00EB22CD" w:rsidP="00EB22CD">
      <w:pPr>
        <w:pStyle w:val="DHHStablebullet1"/>
        <w:sectPr w:rsidR="00EB22CD" w:rsidSect="00EE5F2B">
          <w:type w:val="continuous"/>
          <w:pgSz w:w="11907" w:h="16840" w:code="9"/>
          <w:pgMar w:top="992" w:right="1304" w:bottom="993" w:left="1304" w:header="454" w:footer="510" w:gutter="0"/>
          <w:cols w:space="720"/>
          <w:docGrid w:linePitch="360"/>
        </w:sectPr>
      </w:pPr>
    </w:p>
    <w:p w14:paraId="5CF4082D" w14:textId="11CD1564" w:rsidR="00EE5F2B" w:rsidRPr="00CD52A6" w:rsidRDefault="00EE5F2B" w:rsidP="00EB22CD">
      <w:pPr>
        <w:pStyle w:val="DHHStablebullet1"/>
      </w:pPr>
      <w:r w:rsidRPr="00CD52A6">
        <w:t>11000 Acute health</w:t>
      </w:r>
    </w:p>
    <w:p w14:paraId="18EA9339" w14:textId="77777777" w:rsidR="00EE5F2B" w:rsidRPr="00CD52A6" w:rsidRDefault="00EE5F2B" w:rsidP="00CD52A6">
      <w:pPr>
        <w:pStyle w:val="DHHStablebullet1"/>
      </w:pPr>
      <w:r w:rsidRPr="00CD52A6">
        <w:t>12000 Ambulance</w:t>
      </w:r>
    </w:p>
    <w:p w14:paraId="7A1EA242" w14:textId="77777777" w:rsidR="00EE5F2B" w:rsidRPr="00CD52A6" w:rsidRDefault="00EE5F2B" w:rsidP="00CD52A6">
      <w:pPr>
        <w:pStyle w:val="DHHStablebullet1"/>
      </w:pPr>
      <w:r w:rsidRPr="00CD52A6">
        <w:t>13000 Aged &amp; home care</w:t>
      </w:r>
    </w:p>
    <w:p w14:paraId="0443B2CB" w14:textId="77777777" w:rsidR="00EE5F2B" w:rsidRPr="00CD52A6" w:rsidRDefault="00EE5F2B" w:rsidP="00CD52A6">
      <w:pPr>
        <w:pStyle w:val="DHHStablebullet1"/>
      </w:pPr>
      <w:r w:rsidRPr="00CD52A6">
        <w:t>15000 Mental health</w:t>
      </w:r>
    </w:p>
    <w:p w14:paraId="342ED01E" w14:textId="77777777" w:rsidR="00EE5F2B" w:rsidRPr="00CD52A6" w:rsidRDefault="00EE5F2B" w:rsidP="00CD52A6">
      <w:pPr>
        <w:pStyle w:val="DHHStablebullet1"/>
      </w:pPr>
      <w:r w:rsidRPr="00CD52A6">
        <w:t>16000 Public health</w:t>
      </w:r>
    </w:p>
    <w:p w14:paraId="02F2D57C" w14:textId="77777777" w:rsidR="00EE5F2B" w:rsidRPr="00CD52A6" w:rsidRDefault="00EE5F2B" w:rsidP="00CD52A6">
      <w:pPr>
        <w:pStyle w:val="DHHStablebullet1"/>
      </w:pPr>
      <w:r w:rsidRPr="00CD52A6">
        <w:t>27000 Dental health</w:t>
      </w:r>
    </w:p>
    <w:p w14:paraId="38F4AD92" w14:textId="77777777" w:rsidR="00EE5F2B" w:rsidRPr="00CD52A6" w:rsidRDefault="00EE5F2B" w:rsidP="00CD52A6">
      <w:pPr>
        <w:pStyle w:val="DHHStablebullet1"/>
      </w:pPr>
      <w:r w:rsidRPr="00CD52A6">
        <w:t>28000 Community health</w:t>
      </w:r>
    </w:p>
    <w:p w14:paraId="1DB3845F" w14:textId="77777777" w:rsidR="00EE5F2B" w:rsidRPr="00CD52A6" w:rsidRDefault="00EE5F2B" w:rsidP="00CD52A6">
      <w:pPr>
        <w:pStyle w:val="DHHStablebullet1"/>
      </w:pPr>
      <w:r w:rsidRPr="00CD52A6">
        <w:t>34000 Drug services</w:t>
      </w:r>
    </w:p>
    <w:p w14:paraId="0B0FD37D" w14:textId="77777777" w:rsidR="00EB22CD" w:rsidRDefault="00EB22CD" w:rsidP="00893E16">
      <w:pPr>
        <w:pStyle w:val="Heading3"/>
        <w:sectPr w:rsidR="00EB22CD" w:rsidSect="00EB22CD">
          <w:type w:val="continuous"/>
          <w:pgSz w:w="11907" w:h="16840" w:code="9"/>
          <w:pgMar w:top="992" w:right="1304" w:bottom="993" w:left="1304" w:header="454" w:footer="510" w:gutter="0"/>
          <w:cols w:num="3" w:space="720"/>
          <w:docGrid w:linePitch="360"/>
        </w:sectPr>
      </w:pPr>
      <w:bookmarkStart w:id="58" w:name="_Building_type"/>
      <w:bookmarkEnd w:id="58"/>
    </w:p>
    <w:p w14:paraId="570D139F" w14:textId="1C33D219" w:rsidR="00B61CDB" w:rsidRPr="00B10656" w:rsidRDefault="000B08D3" w:rsidP="00893E16">
      <w:pPr>
        <w:pStyle w:val="Heading3"/>
      </w:pPr>
      <w:r w:rsidRPr="00B10656">
        <w:t>Building type</w:t>
      </w:r>
    </w:p>
    <w:p w14:paraId="6D40BEB1" w14:textId="77777777" w:rsidR="00EB22CD" w:rsidRDefault="00EB22CD" w:rsidP="00CD52A6">
      <w:pPr>
        <w:pStyle w:val="DHHStablebullet1"/>
        <w:sectPr w:rsidR="00EB22CD" w:rsidSect="00EE5F2B">
          <w:type w:val="continuous"/>
          <w:pgSz w:w="11907" w:h="16840" w:code="9"/>
          <w:pgMar w:top="992" w:right="1304" w:bottom="993" w:left="1304" w:header="454" w:footer="510" w:gutter="0"/>
          <w:cols w:space="720"/>
          <w:docGrid w:linePitch="360"/>
        </w:sectPr>
      </w:pPr>
    </w:p>
    <w:p w14:paraId="45F697BA" w14:textId="7931240B" w:rsidR="00EE5F2B" w:rsidRPr="00CD52A6" w:rsidRDefault="00EE5F2B" w:rsidP="00CD52A6">
      <w:pPr>
        <w:pStyle w:val="DHHStablebullet1"/>
      </w:pPr>
      <w:r w:rsidRPr="00CD52A6">
        <w:t>Hospital</w:t>
      </w:r>
    </w:p>
    <w:p w14:paraId="2027923D" w14:textId="77777777" w:rsidR="00EE5F2B" w:rsidRPr="00CD52A6" w:rsidRDefault="00EE5F2B" w:rsidP="00CD52A6">
      <w:pPr>
        <w:pStyle w:val="DHHStablebullet1"/>
      </w:pPr>
      <w:r w:rsidRPr="00CD52A6">
        <w:t>Aged care</w:t>
      </w:r>
    </w:p>
    <w:p w14:paraId="2921F592" w14:textId="77777777" w:rsidR="00EE5F2B" w:rsidRPr="00CD52A6" w:rsidRDefault="00EE5F2B" w:rsidP="00CD52A6">
      <w:pPr>
        <w:pStyle w:val="DHHStablebullet1"/>
      </w:pPr>
      <w:r w:rsidRPr="00CD52A6">
        <w:t>Administration or Office</w:t>
      </w:r>
    </w:p>
    <w:p w14:paraId="16D6997D" w14:textId="77777777" w:rsidR="00EE5F2B" w:rsidRPr="00CD52A6" w:rsidRDefault="00EE5F2B" w:rsidP="00CD52A6">
      <w:pPr>
        <w:pStyle w:val="DHHStablebullet1"/>
      </w:pPr>
      <w:r w:rsidRPr="00CD52A6">
        <w:t>Community, Allied or Primary health</w:t>
      </w:r>
    </w:p>
    <w:p w14:paraId="41CB13C5" w14:textId="77777777" w:rsidR="00EE5F2B" w:rsidRPr="00CD52A6" w:rsidRDefault="00EE5F2B" w:rsidP="00CD52A6">
      <w:pPr>
        <w:pStyle w:val="DHHStablebullet1"/>
      </w:pPr>
      <w:r w:rsidRPr="00CD52A6">
        <w:t>Mental health</w:t>
      </w:r>
    </w:p>
    <w:p w14:paraId="26C251B9" w14:textId="77777777" w:rsidR="00EE5F2B" w:rsidRPr="00CD52A6" w:rsidRDefault="00EE5F2B" w:rsidP="00CD52A6">
      <w:pPr>
        <w:pStyle w:val="DHHStablebullet1"/>
      </w:pPr>
      <w:r w:rsidRPr="00CD52A6">
        <w:t>Dialysis</w:t>
      </w:r>
    </w:p>
    <w:p w14:paraId="07C5E1EE" w14:textId="77777777" w:rsidR="00EE5F2B" w:rsidRPr="00CD52A6" w:rsidRDefault="00EE5F2B" w:rsidP="00CD52A6">
      <w:pPr>
        <w:pStyle w:val="DHHStablebullet1"/>
      </w:pPr>
      <w:r w:rsidRPr="00CD52A6">
        <w:t>Accommodation</w:t>
      </w:r>
    </w:p>
    <w:p w14:paraId="4D791205" w14:textId="77777777" w:rsidR="00EE5F2B" w:rsidRPr="00CD52A6" w:rsidRDefault="00EE5F2B" w:rsidP="00CD52A6">
      <w:pPr>
        <w:pStyle w:val="DHHStablebullet1"/>
      </w:pPr>
      <w:r w:rsidRPr="00CD52A6">
        <w:t>Car park</w:t>
      </w:r>
    </w:p>
    <w:p w14:paraId="38B52A40" w14:textId="77777777" w:rsidR="00EE5F2B" w:rsidRPr="00CD52A6" w:rsidRDefault="00EE5F2B" w:rsidP="00CD52A6">
      <w:pPr>
        <w:pStyle w:val="DHHStablebullet1"/>
      </w:pPr>
      <w:r w:rsidRPr="00CD52A6">
        <w:t>Kitchen</w:t>
      </w:r>
    </w:p>
    <w:p w14:paraId="1922AA53" w14:textId="77777777" w:rsidR="00EE5F2B" w:rsidRPr="00CD52A6" w:rsidRDefault="00EE5F2B" w:rsidP="00CD52A6">
      <w:pPr>
        <w:pStyle w:val="DHHStablebullet1"/>
      </w:pPr>
      <w:r w:rsidRPr="00CD52A6">
        <w:t>Laundry</w:t>
      </w:r>
    </w:p>
    <w:p w14:paraId="61ECFA28" w14:textId="77777777" w:rsidR="00EE5F2B" w:rsidRPr="00CD52A6" w:rsidRDefault="00EE5F2B" w:rsidP="00CD52A6">
      <w:pPr>
        <w:pStyle w:val="DHHStablebullet1"/>
      </w:pPr>
      <w:r w:rsidRPr="00CD52A6">
        <w:t>Plant room</w:t>
      </w:r>
    </w:p>
    <w:p w14:paraId="5B45BFB9" w14:textId="77777777" w:rsidR="00EE5F2B" w:rsidRPr="00CD52A6" w:rsidRDefault="00EE5F2B" w:rsidP="00CD52A6">
      <w:pPr>
        <w:pStyle w:val="DHHStablebullet1"/>
      </w:pPr>
      <w:r w:rsidRPr="00CD52A6">
        <w:t>Ambulance</w:t>
      </w:r>
    </w:p>
    <w:p w14:paraId="2AAF174E" w14:textId="77777777" w:rsidR="00EB22CD" w:rsidRDefault="00EB22CD">
      <w:pPr>
        <w:rPr>
          <w:rFonts w:ascii="Arial" w:hAnsi="Arial" w:cs="Arial"/>
        </w:rPr>
        <w:sectPr w:rsidR="00EB22CD" w:rsidSect="00EB22CD">
          <w:type w:val="continuous"/>
          <w:pgSz w:w="11907" w:h="16840" w:code="9"/>
          <w:pgMar w:top="992" w:right="1304" w:bottom="993" w:left="1304" w:header="454" w:footer="510" w:gutter="0"/>
          <w:cols w:num="3" w:space="720"/>
          <w:docGrid w:linePitch="360"/>
        </w:sectPr>
      </w:pPr>
    </w:p>
    <w:p w14:paraId="05339518" w14:textId="67E08083" w:rsidR="00F72508" w:rsidRPr="00B10656" w:rsidRDefault="00F72508">
      <w:pPr>
        <w:rPr>
          <w:rFonts w:ascii="Arial" w:eastAsia="Times" w:hAnsi="Arial" w:cs="Arial"/>
        </w:rPr>
      </w:pPr>
      <w:r w:rsidRPr="00B10656">
        <w:rPr>
          <w:rFonts w:ascii="Arial" w:hAnsi="Arial" w:cs="Arial"/>
        </w:rPr>
        <w:br w:type="page"/>
      </w:r>
    </w:p>
    <w:p w14:paraId="71AD472B" w14:textId="105A2EDA" w:rsidR="005F1000" w:rsidRPr="00B10656" w:rsidRDefault="005F1000" w:rsidP="005F1000">
      <w:pPr>
        <w:pStyle w:val="Heading1"/>
      </w:pPr>
      <w:bookmarkStart w:id="59" w:name="_Appendix_5:_Data"/>
      <w:bookmarkStart w:id="60" w:name="_Toc41414177"/>
      <w:bookmarkEnd w:id="59"/>
      <w:r w:rsidRPr="00B10656">
        <w:lastRenderedPageBreak/>
        <w:t>Appendix 5</w:t>
      </w:r>
      <w:r w:rsidR="00463E5D" w:rsidRPr="00B10656">
        <w:t>:</w:t>
      </w:r>
      <w:r w:rsidRPr="00B10656">
        <w:t xml:space="preserve"> Data acquisition from embedded solar PV</w:t>
      </w:r>
      <w:bookmarkEnd w:id="60"/>
    </w:p>
    <w:p w14:paraId="1F902E37" w14:textId="77777777" w:rsidR="005F1000" w:rsidRPr="00B10656" w:rsidRDefault="005F1000" w:rsidP="005F1000">
      <w:pPr>
        <w:pStyle w:val="DHHSbody"/>
      </w:pPr>
      <w:r w:rsidRPr="00B10656">
        <w:t>This document specifies the required data feed to be provisioned for all embedded solar PV installations in the Victorian public health portfolio.</w:t>
      </w:r>
    </w:p>
    <w:p w14:paraId="7949B58A" w14:textId="77777777" w:rsidR="005F1000" w:rsidRPr="00181E82" w:rsidRDefault="005F1000" w:rsidP="00DC35AF">
      <w:pPr>
        <w:pStyle w:val="DHHSbody"/>
        <w:spacing w:before="240" w:after="90" w:line="320" w:lineRule="atLeast"/>
        <w:rPr>
          <w:b/>
          <w:bCs/>
          <w:color w:val="0070C0"/>
          <w:sz w:val="28"/>
          <w:szCs w:val="28"/>
        </w:rPr>
      </w:pPr>
      <w:r w:rsidRPr="00181E82">
        <w:rPr>
          <w:b/>
          <w:bCs/>
          <w:color w:val="0070C0"/>
          <w:sz w:val="28"/>
          <w:szCs w:val="28"/>
        </w:rPr>
        <w:t>Aim</w:t>
      </w:r>
    </w:p>
    <w:p w14:paraId="1BC66CDD" w14:textId="76AAAA80" w:rsidR="005F1000" w:rsidRPr="00B10656" w:rsidRDefault="005F1000" w:rsidP="005F1000">
      <w:pPr>
        <w:pStyle w:val="DHHSbody"/>
      </w:pPr>
      <w:r w:rsidRPr="00B10656">
        <w:t>The aim is to provide a periodic structured solar data production record, readable by automated computer systems (interface)</w:t>
      </w:r>
      <w:r w:rsidR="00CF4C97" w:rsidRPr="00B10656">
        <w:t>,</w:t>
      </w:r>
      <w:r w:rsidRPr="00B10656">
        <w:t xml:space="preserve"> that can be automatically uploaded into the health environmental data management system (EDMS) to track hospital solar PV electricity production data.</w:t>
      </w:r>
    </w:p>
    <w:p w14:paraId="264B2C55" w14:textId="77777777" w:rsidR="005F1000" w:rsidRPr="00181E82" w:rsidRDefault="005F1000" w:rsidP="00DC35AF">
      <w:pPr>
        <w:pStyle w:val="DHHSbody"/>
        <w:spacing w:before="240" w:after="90" w:line="320" w:lineRule="atLeast"/>
        <w:rPr>
          <w:b/>
          <w:bCs/>
          <w:color w:val="0070C0"/>
          <w:sz w:val="28"/>
          <w:szCs w:val="28"/>
        </w:rPr>
      </w:pPr>
      <w:r w:rsidRPr="00181E82">
        <w:rPr>
          <w:b/>
          <w:bCs/>
          <w:color w:val="0070C0"/>
          <w:sz w:val="28"/>
          <w:szCs w:val="28"/>
        </w:rPr>
        <w:t>Transmission methodology</w:t>
      </w:r>
    </w:p>
    <w:p w14:paraId="2CF08EC0" w14:textId="01F874A3" w:rsidR="005F1000" w:rsidRPr="00B10656" w:rsidRDefault="005F1000" w:rsidP="005F1000">
      <w:pPr>
        <w:pStyle w:val="DHHSbody"/>
      </w:pPr>
      <w:r w:rsidRPr="00B10656">
        <w:t xml:space="preserve">The system is to provide information to the interface via email containing an attached file in Excel CSV format </w:t>
      </w:r>
      <w:r w:rsidR="00CF4C97" w:rsidRPr="00F026C4">
        <w:t>(</w:t>
      </w:r>
      <w:r w:rsidRPr="00F026C4">
        <w:t>\r\n for new</w:t>
      </w:r>
      <w:r w:rsidR="00F026C4" w:rsidRPr="00F026C4">
        <w:t xml:space="preserve"> </w:t>
      </w:r>
      <w:r w:rsidRPr="00F026C4">
        <w:t>line</w:t>
      </w:r>
      <w:r w:rsidR="00CF4C97" w:rsidRPr="00F026C4">
        <w:t>)</w:t>
      </w:r>
      <w:r w:rsidRPr="00B10656">
        <w:t xml:space="preserve"> containing records in the </w:t>
      </w:r>
      <w:r w:rsidR="00C90E0C" w:rsidRPr="00B10656">
        <w:t xml:space="preserve">following </w:t>
      </w:r>
      <w:r w:rsidRPr="00B10656">
        <w:t>structure:</w:t>
      </w:r>
    </w:p>
    <w:p w14:paraId="23A1155F" w14:textId="77777777" w:rsidR="005F1000" w:rsidRPr="00893E16" w:rsidRDefault="005F1000" w:rsidP="005F1000">
      <w:pPr>
        <w:pStyle w:val="DHHSbody"/>
        <w:rPr>
          <w:rStyle w:val="Strong"/>
        </w:rPr>
      </w:pPr>
      <w:r w:rsidRPr="00893E16">
        <w:rPr>
          <w:rStyle w:val="Strong"/>
        </w:rPr>
        <w:t xml:space="preserve">‘supplier </w:t>
      </w:r>
      <w:proofErr w:type="spellStart"/>
      <w:r w:rsidRPr="00893E16">
        <w:rPr>
          <w:rStyle w:val="Strong"/>
        </w:rPr>
        <w:t>name’,’measurement</w:t>
      </w:r>
      <w:proofErr w:type="spellEnd"/>
      <w:r w:rsidRPr="00893E16">
        <w:rPr>
          <w:rStyle w:val="Strong"/>
        </w:rPr>
        <w:t xml:space="preserve"> </w:t>
      </w:r>
      <w:proofErr w:type="spellStart"/>
      <w:r w:rsidRPr="00893E16">
        <w:rPr>
          <w:rStyle w:val="Strong"/>
        </w:rPr>
        <w:t>device’,’start</w:t>
      </w:r>
      <w:proofErr w:type="spellEnd"/>
      <w:r w:rsidRPr="00893E16">
        <w:rPr>
          <w:rStyle w:val="Strong"/>
        </w:rPr>
        <w:t xml:space="preserve"> </w:t>
      </w:r>
      <w:proofErr w:type="spellStart"/>
      <w:r w:rsidRPr="00893E16">
        <w:rPr>
          <w:rStyle w:val="Strong"/>
        </w:rPr>
        <w:t>datetime’,’stop</w:t>
      </w:r>
      <w:proofErr w:type="spellEnd"/>
      <w:r w:rsidRPr="00893E16">
        <w:rPr>
          <w:rStyle w:val="Strong"/>
        </w:rPr>
        <w:t xml:space="preserve"> </w:t>
      </w:r>
      <w:proofErr w:type="spellStart"/>
      <w:r w:rsidRPr="00893E16">
        <w:rPr>
          <w:rStyle w:val="Strong"/>
        </w:rPr>
        <w:t>datetime’,’measured</w:t>
      </w:r>
      <w:proofErr w:type="spellEnd"/>
      <w:r w:rsidRPr="00893E16">
        <w:rPr>
          <w:rStyle w:val="Strong"/>
        </w:rPr>
        <w:t xml:space="preserve"> </w:t>
      </w:r>
      <w:proofErr w:type="spellStart"/>
      <w:r w:rsidRPr="00893E16">
        <w:rPr>
          <w:rStyle w:val="Strong"/>
        </w:rPr>
        <w:t>quantity’,’measurement</w:t>
      </w:r>
      <w:proofErr w:type="spellEnd"/>
      <w:r w:rsidRPr="00893E16">
        <w:rPr>
          <w:rStyle w:val="Strong"/>
        </w:rPr>
        <w:t xml:space="preserve"> </w:t>
      </w:r>
      <w:proofErr w:type="spellStart"/>
      <w:r w:rsidRPr="00893E16">
        <w:rPr>
          <w:rStyle w:val="Strong"/>
        </w:rPr>
        <w:t>unit’,’activity</w:t>
      </w:r>
      <w:proofErr w:type="spellEnd"/>
      <w:r w:rsidRPr="00893E16">
        <w:rPr>
          <w:rStyle w:val="Strong"/>
        </w:rPr>
        <w:t xml:space="preserve"> name’\r\n</w:t>
      </w:r>
    </w:p>
    <w:tbl>
      <w:tblPr>
        <w:tblStyle w:val="TableGrid"/>
        <w:tblW w:w="0" w:type="auto"/>
        <w:tblLook w:val="04A0" w:firstRow="1" w:lastRow="0" w:firstColumn="1" w:lastColumn="0" w:noHBand="0" w:noVBand="1"/>
      </w:tblPr>
      <w:tblGrid>
        <w:gridCol w:w="1439"/>
        <w:gridCol w:w="7742"/>
      </w:tblGrid>
      <w:tr w:rsidR="00CF4C97" w:rsidRPr="00B10656" w14:paraId="534E64AD" w14:textId="77777777" w:rsidTr="00893E16">
        <w:trPr>
          <w:cnfStyle w:val="100000000000" w:firstRow="1" w:lastRow="0" w:firstColumn="0" w:lastColumn="0" w:oddVBand="0" w:evenVBand="0" w:oddHBand="0" w:evenHBand="0" w:firstRowFirstColumn="0" w:firstRowLastColumn="0" w:lastRowFirstColumn="0" w:lastRowLastColumn="0"/>
          <w:tblHeader/>
        </w:trPr>
        <w:tc>
          <w:tcPr>
            <w:tcW w:w="0" w:type="dxa"/>
          </w:tcPr>
          <w:p w14:paraId="2711D616" w14:textId="77777777" w:rsidR="00CF4C97" w:rsidRPr="00B10656" w:rsidRDefault="00CF4C97" w:rsidP="009B1945">
            <w:pPr>
              <w:pStyle w:val="DHHStablecolhead"/>
            </w:pPr>
            <w:r w:rsidRPr="00B10656">
              <w:t>Term</w:t>
            </w:r>
          </w:p>
        </w:tc>
        <w:tc>
          <w:tcPr>
            <w:tcW w:w="0" w:type="dxa"/>
          </w:tcPr>
          <w:p w14:paraId="724EC7A8" w14:textId="77777777" w:rsidR="00CF4C97" w:rsidRPr="00B10656" w:rsidRDefault="00CF4C97" w:rsidP="009B1945">
            <w:pPr>
              <w:pStyle w:val="DHHStablecolhead"/>
            </w:pPr>
            <w:r w:rsidRPr="00B10656">
              <w:t>Definition</w:t>
            </w:r>
          </w:p>
        </w:tc>
      </w:tr>
      <w:tr w:rsidR="00CF4C97" w:rsidRPr="00B10656" w14:paraId="3FE1B448" w14:textId="77777777" w:rsidTr="009B1945">
        <w:tc>
          <w:tcPr>
            <w:tcW w:w="1439" w:type="dxa"/>
          </w:tcPr>
          <w:p w14:paraId="01792960" w14:textId="77777777" w:rsidR="00CF4C97" w:rsidRPr="00B10656" w:rsidRDefault="00CF4C97" w:rsidP="009B1945">
            <w:pPr>
              <w:pStyle w:val="DHHStabletext"/>
            </w:pPr>
            <w:r w:rsidRPr="00B10656">
              <w:t>Suppler name</w:t>
            </w:r>
          </w:p>
        </w:tc>
        <w:tc>
          <w:tcPr>
            <w:tcW w:w="7917" w:type="dxa"/>
          </w:tcPr>
          <w:p w14:paraId="20350A44" w14:textId="77777777" w:rsidR="00CF4C97" w:rsidRPr="00B10656" w:rsidRDefault="00CF4C97" w:rsidP="009B1945">
            <w:pPr>
              <w:pStyle w:val="DHHStabletext"/>
            </w:pPr>
            <w:r w:rsidRPr="00B10656">
              <w:t>The producer of the measurement.</w:t>
            </w:r>
          </w:p>
          <w:p w14:paraId="2DD783A2" w14:textId="77777777" w:rsidR="00CF4C97" w:rsidRPr="00B10656" w:rsidRDefault="00CF4C97" w:rsidP="009B1945">
            <w:pPr>
              <w:pStyle w:val="DHHStabletext"/>
            </w:pPr>
            <w:r w:rsidRPr="00B10656">
              <w:t>For a health service owned solar installation, this is the health service name (such as Eastern Health).</w:t>
            </w:r>
          </w:p>
        </w:tc>
      </w:tr>
      <w:tr w:rsidR="00CF4C97" w:rsidRPr="00B10656" w14:paraId="7D8DC360" w14:textId="77777777" w:rsidTr="009B1945">
        <w:tc>
          <w:tcPr>
            <w:tcW w:w="1439" w:type="dxa"/>
          </w:tcPr>
          <w:p w14:paraId="50CE08DB" w14:textId="77777777" w:rsidR="00CF4C97" w:rsidRPr="00B10656" w:rsidRDefault="00CF4C97" w:rsidP="009B1945">
            <w:pPr>
              <w:pStyle w:val="DHHStabletext"/>
            </w:pPr>
            <w:r w:rsidRPr="00B10656">
              <w:t>Measurement device</w:t>
            </w:r>
          </w:p>
        </w:tc>
        <w:tc>
          <w:tcPr>
            <w:tcW w:w="7917" w:type="dxa"/>
          </w:tcPr>
          <w:p w14:paraId="0B36A1DD" w14:textId="77777777" w:rsidR="00CF4C97" w:rsidRPr="00B10656" w:rsidRDefault="00CF4C97" w:rsidP="009B1945">
            <w:pPr>
              <w:pStyle w:val="DHHStabletext"/>
            </w:pPr>
            <w:r w:rsidRPr="00B10656">
              <w:t>A unique identifier for the solar PV system (or part of a system) from which the data is being supplied.</w:t>
            </w:r>
          </w:p>
          <w:p w14:paraId="49EC48C4" w14:textId="77777777" w:rsidR="00CF4C97" w:rsidRPr="00B10656" w:rsidRDefault="00CF4C97" w:rsidP="009B1945">
            <w:pPr>
              <w:pStyle w:val="DHHStabletext"/>
            </w:pPr>
            <w:r w:rsidRPr="00B10656">
              <w:t xml:space="preserve">For a measurement device that reports solar production from the entire solar PV system (such as taken from the Class one LGC meter, a single inverter or for reporting an aggregate of multiple inverters), the naming convention follows the format: </w:t>
            </w:r>
            <w:r w:rsidRPr="00B10656">
              <w:rPr>
                <w:rStyle w:val="Strong"/>
              </w:rPr>
              <w:t xml:space="preserve">FACILITY </w:t>
            </w:r>
            <w:proofErr w:type="spellStart"/>
            <w:r w:rsidRPr="00B10656">
              <w:rPr>
                <w:rStyle w:val="Strong"/>
              </w:rPr>
              <w:t>NAME_SOLAR_kWp</w:t>
            </w:r>
            <w:proofErr w:type="spellEnd"/>
            <w:r w:rsidRPr="00B10656">
              <w:t xml:space="preserve"> (system capacity).</w:t>
            </w:r>
          </w:p>
          <w:p w14:paraId="08B06ADD" w14:textId="77777777" w:rsidR="00CF4C97" w:rsidRPr="00B10656" w:rsidRDefault="00CF4C97" w:rsidP="009B1945">
            <w:pPr>
              <w:pStyle w:val="DHHStabletext"/>
            </w:pPr>
            <w:r w:rsidRPr="00B10656">
              <w:t xml:space="preserve">For example, for a 7 </w:t>
            </w:r>
            <w:proofErr w:type="spellStart"/>
            <w:r w:rsidRPr="00B10656">
              <w:t>kWp</w:t>
            </w:r>
            <w:proofErr w:type="spellEnd"/>
            <w:r w:rsidRPr="00B10656">
              <w:t xml:space="preserve"> array at Healesville Hospital, the measurement device would be named: </w:t>
            </w:r>
            <w:r w:rsidRPr="00B10656">
              <w:rPr>
                <w:rStyle w:val="Strong"/>
              </w:rPr>
              <w:t>HEALESVILLE_SOLAR_7</w:t>
            </w:r>
            <w:r w:rsidRPr="00B10656">
              <w:t>.</w:t>
            </w:r>
          </w:p>
          <w:p w14:paraId="730043B9" w14:textId="77777777" w:rsidR="00CF4C97" w:rsidRPr="00B10656" w:rsidRDefault="00CF4C97" w:rsidP="009B1945">
            <w:pPr>
              <w:pStyle w:val="DHHStabletext"/>
            </w:pPr>
            <w:r w:rsidRPr="00B10656">
              <w:t xml:space="preserve">Where Solar PV data is being measured from multiple measurement points within the overall solar PV installation (such as emails generated from individual inverter outputs where there is more than one inverter), the naming convention follows the format: </w:t>
            </w:r>
            <w:r w:rsidRPr="00B10656">
              <w:rPr>
                <w:rStyle w:val="Strong"/>
              </w:rPr>
              <w:t xml:space="preserve">FACILITY </w:t>
            </w:r>
            <w:proofErr w:type="spellStart"/>
            <w:r w:rsidRPr="00B10656">
              <w:rPr>
                <w:rStyle w:val="Strong"/>
              </w:rPr>
              <w:t>NAME_SOLAR_kWp_Inverter</w:t>
            </w:r>
            <w:proofErr w:type="spellEnd"/>
            <w:r w:rsidRPr="00B10656">
              <w:rPr>
                <w:rStyle w:val="Strong"/>
              </w:rPr>
              <w:t xml:space="preserve"> (or other device) number</w:t>
            </w:r>
            <w:r w:rsidRPr="00B10656">
              <w:t>.</w:t>
            </w:r>
          </w:p>
          <w:p w14:paraId="6C330D2F" w14:textId="77777777" w:rsidR="00CF4C97" w:rsidRPr="00B10656" w:rsidRDefault="00CF4C97" w:rsidP="009B1945">
            <w:pPr>
              <w:pStyle w:val="DHHStabletext"/>
            </w:pPr>
            <w:r w:rsidRPr="00B10656">
              <w:t xml:space="preserve">For example, for a 200 </w:t>
            </w:r>
            <w:proofErr w:type="spellStart"/>
            <w:r w:rsidRPr="00B10656">
              <w:t>kWp</w:t>
            </w:r>
            <w:proofErr w:type="spellEnd"/>
            <w:r w:rsidRPr="00B10656">
              <w:t xml:space="preserve"> array at Bendigo Hospital with separate measurement devices, the measurement devices would be named: </w:t>
            </w:r>
            <w:r w:rsidRPr="00B10656">
              <w:rPr>
                <w:rStyle w:val="Strong"/>
              </w:rPr>
              <w:t>BENDIGO_SOLAR_200_01</w:t>
            </w:r>
            <w:r w:rsidRPr="00B10656">
              <w:t xml:space="preserve">, </w:t>
            </w:r>
            <w:r w:rsidRPr="00B10656">
              <w:rPr>
                <w:rStyle w:val="Strong"/>
              </w:rPr>
              <w:t>BENDIGO_SOLAR_200_02</w:t>
            </w:r>
            <w:r w:rsidRPr="00B10656">
              <w:t xml:space="preserve"> and so on.</w:t>
            </w:r>
          </w:p>
        </w:tc>
      </w:tr>
      <w:tr w:rsidR="00CF4C97" w:rsidRPr="00B10656" w14:paraId="2172BF55" w14:textId="77777777" w:rsidTr="009B1945">
        <w:tc>
          <w:tcPr>
            <w:tcW w:w="1439" w:type="dxa"/>
          </w:tcPr>
          <w:p w14:paraId="428D2B18" w14:textId="77777777" w:rsidR="00CF4C97" w:rsidRPr="00B10656" w:rsidRDefault="00CF4C97" w:rsidP="009B1945">
            <w:pPr>
              <w:pStyle w:val="DHHStabletext"/>
            </w:pPr>
            <w:r w:rsidRPr="00B10656">
              <w:t>Start datetime</w:t>
            </w:r>
          </w:p>
        </w:tc>
        <w:tc>
          <w:tcPr>
            <w:tcW w:w="7917" w:type="dxa"/>
          </w:tcPr>
          <w:p w14:paraId="3CBAFCE1" w14:textId="77777777" w:rsidR="00CF4C97" w:rsidRPr="00B10656" w:rsidRDefault="00CF4C97" w:rsidP="009B1945">
            <w:pPr>
              <w:pStyle w:val="DHHStabletext"/>
            </w:pPr>
            <w:r w:rsidRPr="00B10656">
              <w:t xml:space="preserve">The time of the measurement period start in SQL format datetime </w:t>
            </w:r>
            <w:r w:rsidRPr="00B10656">
              <w:rPr>
                <w:rStyle w:val="Strong"/>
              </w:rPr>
              <w:t>YYYY-MM-DD HH:MM</w:t>
            </w:r>
            <w:r w:rsidRPr="00B10656">
              <w:t xml:space="preserve">. </w:t>
            </w:r>
          </w:p>
          <w:p w14:paraId="6C841050" w14:textId="4F0E1D3A" w:rsidR="00CF4C97" w:rsidRPr="00B10656" w:rsidRDefault="00CF4C97" w:rsidP="009B1945">
            <w:pPr>
              <w:pStyle w:val="DHHStabletext"/>
            </w:pPr>
            <w:r w:rsidRPr="00B10656">
              <w:t xml:space="preserve">For example, </w:t>
            </w:r>
            <w:r w:rsidR="00CD42A4">
              <w:t>9</w:t>
            </w:r>
            <w:r w:rsidRPr="00B10656">
              <w:rPr>
                <w:rStyle w:val="Strong"/>
                <w:b w:val="0"/>
                <w:bCs w:val="0"/>
              </w:rPr>
              <w:t xml:space="preserve"> September 2017 at 11.30 pm is recorded as</w:t>
            </w:r>
            <w:r w:rsidRPr="00B10656">
              <w:t xml:space="preserve"> </w:t>
            </w:r>
            <w:r w:rsidRPr="00B10656">
              <w:rPr>
                <w:rStyle w:val="Strong"/>
              </w:rPr>
              <w:t>2017-09-10 23:30</w:t>
            </w:r>
            <w:r w:rsidRPr="00B10656">
              <w:rPr>
                <w:rStyle w:val="Strong"/>
                <w:b w:val="0"/>
                <w:bCs w:val="0"/>
              </w:rPr>
              <w:t>.</w:t>
            </w:r>
          </w:p>
        </w:tc>
      </w:tr>
      <w:tr w:rsidR="00CF4C97" w:rsidRPr="00B10656" w14:paraId="7C9414C8" w14:textId="77777777" w:rsidTr="009B1945">
        <w:tc>
          <w:tcPr>
            <w:tcW w:w="1439" w:type="dxa"/>
          </w:tcPr>
          <w:p w14:paraId="4A22D381" w14:textId="77777777" w:rsidR="00CF4C97" w:rsidRPr="00B10656" w:rsidRDefault="00CF4C97" w:rsidP="009B1945">
            <w:pPr>
              <w:pStyle w:val="DHHStabletext"/>
            </w:pPr>
            <w:r w:rsidRPr="00B10656">
              <w:t>Stop datetime</w:t>
            </w:r>
          </w:p>
        </w:tc>
        <w:tc>
          <w:tcPr>
            <w:tcW w:w="7917" w:type="dxa"/>
          </w:tcPr>
          <w:p w14:paraId="3518DB79" w14:textId="77777777" w:rsidR="00CF4C97" w:rsidRPr="00B10656" w:rsidRDefault="00CF4C97" w:rsidP="009B1945">
            <w:pPr>
              <w:pStyle w:val="DHHStabletext"/>
            </w:pPr>
            <w:r w:rsidRPr="00B10656">
              <w:t xml:space="preserve">The time of the measurement period end in SQL format datetime </w:t>
            </w:r>
            <w:r w:rsidRPr="00B10656">
              <w:rPr>
                <w:rStyle w:val="Strong"/>
              </w:rPr>
              <w:t>YYYY-MM-DD HH:MM</w:t>
            </w:r>
            <w:r w:rsidRPr="00B10656">
              <w:t>.</w:t>
            </w:r>
          </w:p>
          <w:p w14:paraId="15A8821B" w14:textId="7F04A7ED" w:rsidR="00CF4C97" w:rsidRPr="00B10656" w:rsidRDefault="00CF4C97" w:rsidP="009B1945">
            <w:pPr>
              <w:pStyle w:val="DHHStabletext"/>
            </w:pPr>
            <w:r w:rsidRPr="00B10656">
              <w:t>For example</w:t>
            </w:r>
            <w:r w:rsidR="00BA647B" w:rsidRPr="00B10656">
              <w:t>,</w:t>
            </w:r>
            <w:r w:rsidRPr="00B10656">
              <w:t xml:space="preserve"> 11.44 pm on </w:t>
            </w:r>
            <w:r w:rsidR="00BA647B" w:rsidRPr="00B10656">
              <w:t>10 September 2017 is recorded as</w:t>
            </w:r>
            <w:r w:rsidRPr="00B10656">
              <w:t xml:space="preserve"> </w:t>
            </w:r>
            <w:r w:rsidRPr="00B10656">
              <w:rPr>
                <w:rStyle w:val="Strong"/>
              </w:rPr>
              <w:t>2017-09-10 23:44</w:t>
            </w:r>
          </w:p>
        </w:tc>
      </w:tr>
      <w:tr w:rsidR="00CF4C97" w:rsidRPr="00B10656" w14:paraId="72EA5C9B" w14:textId="77777777" w:rsidTr="009B1945">
        <w:tc>
          <w:tcPr>
            <w:tcW w:w="1439" w:type="dxa"/>
          </w:tcPr>
          <w:p w14:paraId="57EE27BA" w14:textId="77777777" w:rsidR="00CF4C97" w:rsidRPr="00B10656" w:rsidRDefault="00CF4C97" w:rsidP="009B1945">
            <w:pPr>
              <w:pStyle w:val="DHHStabletext"/>
            </w:pPr>
            <w:r w:rsidRPr="00B10656">
              <w:t>Measured quantity</w:t>
            </w:r>
          </w:p>
        </w:tc>
        <w:tc>
          <w:tcPr>
            <w:tcW w:w="7917" w:type="dxa"/>
          </w:tcPr>
          <w:p w14:paraId="7D66FC4F" w14:textId="360BE950" w:rsidR="00CF4C97" w:rsidRPr="00B10656" w:rsidRDefault="00CF4C97" w:rsidP="009B1945">
            <w:pPr>
              <w:pStyle w:val="DHHStabletext"/>
            </w:pPr>
            <w:r w:rsidRPr="00B10656">
              <w:t xml:space="preserve">The amount of the measurand. For </w:t>
            </w:r>
            <w:r w:rsidR="00B10656" w:rsidRPr="00B10656">
              <w:t>example,</w:t>
            </w:r>
            <w:r w:rsidRPr="00B10656">
              <w:t xml:space="preserve"> the measured amount on 200kWh is 200.</w:t>
            </w:r>
          </w:p>
        </w:tc>
      </w:tr>
      <w:tr w:rsidR="00CF4C97" w:rsidRPr="00B10656" w14:paraId="7CA60D62" w14:textId="77777777" w:rsidTr="009B1945">
        <w:tc>
          <w:tcPr>
            <w:tcW w:w="1439" w:type="dxa"/>
          </w:tcPr>
          <w:p w14:paraId="23EF9488" w14:textId="77777777" w:rsidR="00CF4C97" w:rsidRPr="00B10656" w:rsidRDefault="00CF4C97" w:rsidP="009B1945">
            <w:pPr>
              <w:pStyle w:val="DHHStabletext"/>
            </w:pPr>
            <w:r w:rsidRPr="00B10656">
              <w:t>Measurement unit</w:t>
            </w:r>
          </w:p>
        </w:tc>
        <w:tc>
          <w:tcPr>
            <w:tcW w:w="7917" w:type="dxa"/>
          </w:tcPr>
          <w:p w14:paraId="63A99AD7" w14:textId="27A842E8" w:rsidR="00CF4C97" w:rsidRPr="00B10656" w:rsidRDefault="00CF4C97" w:rsidP="009B1945">
            <w:pPr>
              <w:pStyle w:val="DHHStabletext"/>
            </w:pPr>
            <w:r w:rsidRPr="00B10656">
              <w:t>The unit of the measurand. For solar this is kWh</w:t>
            </w:r>
            <w:r w:rsidR="006038E5">
              <w:t>.</w:t>
            </w:r>
          </w:p>
        </w:tc>
      </w:tr>
      <w:tr w:rsidR="00CF4C97" w:rsidRPr="00B10656" w14:paraId="19DDE5C4" w14:textId="77777777" w:rsidTr="009B1945">
        <w:tc>
          <w:tcPr>
            <w:tcW w:w="1439" w:type="dxa"/>
          </w:tcPr>
          <w:p w14:paraId="095C5C4B" w14:textId="77777777" w:rsidR="00CF4C97" w:rsidRPr="00B10656" w:rsidRDefault="00CF4C97" w:rsidP="009B1945">
            <w:pPr>
              <w:pStyle w:val="DHHStabletext"/>
            </w:pPr>
            <w:r w:rsidRPr="00B10656">
              <w:t>Activity name</w:t>
            </w:r>
          </w:p>
        </w:tc>
        <w:tc>
          <w:tcPr>
            <w:tcW w:w="7917" w:type="dxa"/>
          </w:tcPr>
          <w:p w14:paraId="3085D8E0" w14:textId="10A56A05" w:rsidR="00CF4C97" w:rsidRPr="00B10656" w:rsidRDefault="00CF4C97" w:rsidP="009B1945">
            <w:pPr>
              <w:pStyle w:val="DHHStabletext"/>
            </w:pPr>
            <w:r w:rsidRPr="00B10656">
              <w:t>The EDMS-approved name for the activity type. For solar it is Solar Power (with capitalisation as shown).</w:t>
            </w:r>
          </w:p>
        </w:tc>
      </w:tr>
    </w:tbl>
    <w:p w14:paraId="257F37B5" w14:textId="52984FF2" w:rsidR="005F1000" w:rsidRPr="00B10656" w:rsidRDefault="004E0694" w:rsidP="00893E16">
      <w:pPr>
        <w:pStyle w:val="Heading3"/>
      </w:pPr>
      <w:r>
        <w:lastRenderedPageBreak/>
        <w:t>E</w:t>
      </w:r>
      <w:r w:rsidR="005F1000" w:rsidRPr="00B10656">
        <w:t xml:space="preserve">xample </w:t>
      </w:r>
      <w:r w:rsidR="00B10656" w:rsidRPr="00B10656">
        <w:t>seven-day</w:t>
      </w:r>
      <w:r w:rsidR="005F1000" w:rsidRPr="00B10656">
        <w:t xml:space="preserve"> extract</w:t>
      </w:r>
    </w:p>
    <w:p w14:paraId="1C88DFEA" w14:textId="77777777" w:rsidR="005F1000" w:rsidRPr="00B10656" w:rsidRDefault="005F1000" w:rsidP="00893E16">
      <w:pPr>
        <w:pStyle w:val="DHHSbody"/>
        <w:pBdr>
          <w:top w:val="single" w:sz="4" w:space="1" w:color="auto"/>
          <w:left w:val="single" w:sz="4" w:space="4" w:color="auto"/>
          <w:bottom w:val="single" w:sz="4" w:space="1" w:color="auto"/>
          <w:right w:val="single" w:sz="4" w:space="4" w:color="auto"/>
        </w:pBdr>
      </w:pPr>
      <w:r w:rsidRPr="00B10656">
        <w:t>Eastern Health,HEALESVILLE_SOLAR_7,2017-09-10 00:00,2017-09-10 23:59,0.060,kWh,Solar Power</w:t>
      </w:r>
    </w:p>
    <w:p w14:paraId="4A02E096" w14:textId="77777777" w:rsidR="005F1000" w:rsidRPr="00B10656" w:rsidRDefault="005F1000" w:rsidP="00893E16">
      <w:pPr>
        <w:pStyle w:val="DHHSbody"/>
        <w:pBdr>
          <w:top w:val="single" w:sz="4" w:space="1" w:color="auto"/>
          <w:left w:val="single" w:sz="4" w:space="4" w:color="auto"/>
          <w:bottom w:val="single" w:sz="4" w:space="1" w:color="auto"/>
          <w:right w:val="single" w:sz="4" w:space="4" w:color="auto"/>
        </w:pBdr>
      </w:pPr>
      <w:r w:rsidRPr="00B10656">
        <w:t>Eastern Health,HEALESVILLE_SOLAR_7,2017-09-11 00:00,2017-09-11 23:59,0.170,kWh,Solar Power</w:t>
      </w:r>
    </w:p>
    <w:p w14:paraId="6B6EA664" w14:textId="77777777" w:rsidR="005F1000" w:rsidRPr="00B10656" w:rsidRDefault="005F1000" w:rsidP="00893E16">
      <w:pPr>
        <w:pStyle w:val="DHHSbody"/>
        <w:pBdr>
          <w:top w:val="single" w:sz="4" w:space="1" w:color="auto"/>
          <w:left w:val="single" w:sz="4" w:space="4" w:color="auto"/>
          <w:bottom w:val="single" w:sz="4" w:space="1" w:color="auto"/>
          <w:right w:val="single" w:sz="4" w:space="4" w:color="auto"/>
        </w:pBdr>
      </w:pPr>
      <w:r w:rsidRPr="00B10656">
        <w:t>Eastern Health,HEALESVILLE_SOLAR_7,2017-09-12 00:00,2017-09-12 23:59,0.200,kWh,Solar Power</w:t>
      </w:r>
    </w:p>
    <w:p w14:paraId="0EF24A9C" w14:textId="77777777" w:rsidR="005F1000" w:rsidRPr="00B10656" w:rsidRDefault="005F1000" w:rsidP="00893E16">
      <w:pPr>
        <w:pStyle w:val="DHHSbody"/>
        <w:pBdr>
          <w:top w:val="single" w:sz="4" w:space="1" w:color="auto"/>
          <w:left w:val="single" w:sz="4" w:space="4" w:color="auto"/>
          <w:bottom w:val="single" w:sz="4" w:space="1" w:color="auto"/>
          <w:right w:val="single" w:sz="4" w:space="4" w:color="auto"/>
        </w:pBdr>
      </w:pPr>
      <w:r w:rsidRPr="00B10656">
        <w:t>Eastern Health,HEALESVILLE_SOLAR_7,2017-09-13 00:00,2017-09-13 23:59,0.370,kWh,Solar Power</w:t>
      </w:r>
    </w:p>
    <w:p w14:paraId="0024F4F4" w14:textId="77777777" w:rsidR="005F1000" w:rsidRPr="00B10656" w:rsidRDefault="005F1000" w:rsidP="00893E16">
      <w:pPr>
        <w:pStyle w:val="DHHSbody"/>
        <w:pBdr>
          <w:top w:val="single" w:sz="4" w:space="1" w:color="auto"/>
          <w:left w:val="single" w:sz="4" w:space="4" w:color="auto"/>
          <w:bottom w:val="single" w:sz="4" w:space="1" w:color="auto"/>
          <w:right w:val="single" w:sz="4" w:space="4" w:color="auto"/>
        </w:pBdr>
      </w:pPr>
      <w:r w:rsidRPr="00B10656">
        <w:t>Eastern Health,HEALESVILLE_SOLAR_7,2017-09-14 00:00,2017-09-14 23:59,0.550,kWh,Solar Power</w:t>
      </w:r>
    </w:p>
    <w:p w14:paraId="24D5E38C" w14:textId="77777777" w:rsidR="005F1000" w:rsidRPr="00B10656" w:rsidRDefault="005F1000" w:rsidP="00893E16">
      <w:pPr>
        <w:pStyle w:val="DHHSbody"/>
        <w:pBdr>
          <w:top w:val="single" w:sz="4" w:space="1" w:color="auto"/>
          <w:left w:val="single" w:sz="4" w:space="4" w:color="auto"/>
          <w:bottom w:val="single" w:sz="4" w:space="1" w:color="auto"/>
          <w:right w:val="single" w:sz="4" w:space="4" w:color="auto"/>
        </w:pBdr>
      </w:pPr>
      <w:r w:rsidRPr="00B10656">
        <w:t>Eastern Health,HEALESVILLE_SOLAR_7,2017-09-15 00:00,2017-09-15 23:59,0.680,kWh,Solar Power</w:t>
      </w:r>
    </w:p>
    <w:p w14:paraId="070A6067" w14:textId="0634EB63" w:rsidR="00C90E0C" w:rsidRPr="00B10656" w:rsidRDefault="005F1000" w:rsidP="00893E16">
      <w:pPr>
        <w:pStyle w:val="DHHSbody"/>
        <w:pBdr>
          <w:top w:val="single" w:sz="4" w:space="1" w:color="auto"/>
          <w:left w:val="single" w:sz="4" w:space="4" w:color="auto"/>
          <w:bottom w:val="single" w:sz="4" w:space="1" w:color="auto"/>
          <w:right w:val="single" w:sz="4" w:space="4" w:color="auto"/>
        </w:pBdr>
      </w:pPr>
      <w:r w:rsidRPr="00B10656">
        <w:t>Eastern Health,HEALESVILLE_SOLAR_7,2017-09-16 00:00,2017-09-16 23:59,0.800,kWh,Solar Power</w:t>
      </w:r>
    </w:p>
    <w:p w14:paraId="1D64FEFD" w14:textId="3736F854" w:rsidR="005F1000" w:rsidRPr="00B10656" w:rsidRDefault="00E60F81" w:rsidP="005F1000">
      <w:pPr>
        <w:pStyle w:val="DHHSbody"/>
      </w:pPr>
      <w:r w:rsidRPr="00893E16">
        <w:rPr>
          <w:rStyle w:val="Strong"/>
        </w:rPr>
        <w:t>Note:</w:t>
      </w:r>
      <w:r w:rsidRPr="00B10656">
        <w:t xml:space="preserve"> </w:t>
      </w:r>
      <w:r w:rsidR="00C90E0C" w:rsidRPr="00B10656">
        <w:t>CSV</w:t>
      </w:r>
      <w:r w:rsidR="005F1000" w:rsidRPr="00B10656">
        <w:t xml:space="preserve"> files must:</w:t>
      </w:r>
    </w:p>
    <w:p w14:paraId="4696FAB0" w14:textId="77777777" w:rsidR="005F1000" w:rsidRPr="00B10656" w:rsidRDefault="005F1000" w:rsidP="005F1000">
      <w:pPr>
        <w:pStyle w:val="DHHSbullet1"/>
      </w:pPr>
      <w:r w:rsidRPr="00893E16">
        <w:rPr>
          <w:rStyle w:val="Strong"/>
        </w:rPr>
        <w:t>not</w:t>
      </w:r>
      <w:r w:rsidRPr="00B10656">
        <w:t xml:space="preserve"> contain header rows</w:t>
      </w:r>
    </w:p>
    <w:p w14:paraId="291C166B" w14:textId="77777777" w:rsidR="005F1000" w:rsidRPr="00B10656" w:rsidRDefault="005F1000" w:rsidP="005F1000">
      <w:pPr>
        <w:pStyle w:val="DHHSbullet1"/>
      </w:pPr>
      <w:r w:rsidRPr="00893E16">
        <w:rPr>
          <w:rStyle w:val="Strong"/>
        </w:rPr>
        <w:t>not</w:t>
      </w:r>
      <w:r w:rsidRPr="00B10656">
        <w:t xml:space="preserve"> contain blank rows</w:t>
      </w:r>
    </w:p>
    <w:p w14:paraId="3594D09A" w14:textId="77777777" w:rsidR="005F1000" w:rsidRPr="00C727BC" w:rsidRDefault="005F1000" w:rsidP="004B63E7">
      <w:pPr>
        <w:pStyle w:val="DHHSbody"/>
        <w:spacing w:before="240" w:after="90" w:line="320" w:lineRule="atLeast"/>
        <w:rPr>
          <w:b/>
          <w:bCs/>
          <w:color w:val="0070C0"/>
          <w:sz w:val="28"/>
          <w:szCs w:val="28"/>
        </w:rPr>
      </w:pPr>
      <w:r w:rsidRPr="00C727BC">
        <w:rPr>
          <w:b/>
          <w:bCs/>
          <w:color w:val="0070C0"/>
          <w:sz w:val="28"/>
          <w:szCs w:val="28"/>
        </w:rPr>
        <w:t>E-mailing</w:t>
      </w:r>
    </w:p>
    <w:p w14:paraId="29137399" w14:textId="52E16D4E" w:rsidR="005F1000" w:rsidRPr="00B10656" w:rsidRDefault="005F1000" w:rsidP="005F1000">
      <w:pPr>
        <w:pStyle w:val="DHHSbody"/>
      </w:pPr>
      <w:r w:rsidRPr="00B10656">
        <w:t xml:space="preserve">E-mails are to be sent to </w:t>
      </w:r>
      <w:r w:rsidR="00C90E0C" w:rsidRPr="006038E5">
        <w:rPr>
          <w:rStyle w:val="Strong"/>
        </w:rPr>
        <w:t>direct-data@edensuite.com.au</w:t>
      </w:r>
      <w:r w:rsidRPr="00B10656">
        <w:t xml:space="preserve">. </w:t>
      </w:r>
    </w:p>
    <w:p w14:paraId="6A466B47" w14:textId="77777777" w:rsidR="005F1000" w:rsidRPr="00B10656" w:rsidRDefault="005F1000" w:rsidP="005F1000">
      <w:pPr>
        <w:pStyle w:val="DHHSbody"/>
      </w:pPr>
      <w:r w:rsidRPr="00B10656">
        <w:t>E-mails must contain only a single attachment file – if multiple files are generated at the same time by a batch process, they must be emailed separately.</w:t>
      </w:r>
    </w:p>
    <w:p w14:paraId="2A8E7390" w14:textId="2D2B2B6B" w:rsidR="005F1000" w:rsidRPr="00B10656" w:rsidRDefault="005F1000" w:rsidP="005F1000">
      <w:pPr>
        <w:pStyle w:val="DHHSbody"/>
      </w:pPr>
      <w:r w:rsidRPr="00B10656">
        <w:t xml:space="preserve">Frequency of e-mailing from each measurement device can be set appropriate to the solution </w:t>
      </w:r>
      <w:r w:rsidR="00B10656" w:rsidRPr="00B10656">
        <w:t>provided but</w:t>
      </w:r>
      <w:r w:rsidRPr="00B10656">
        <w:t xml:space="preserve"> should not be less frequently than monthly.</w:t>
      </w:r>
    </w:p>
    <w:p w14:paraId="35F41CF3" w14:textId="6C2D78CB" w:rsidR="005F1000" w:rsidRPr="00B10656" w:rsidRDefault="005F1000" w:rsidP="005F1000">
      <w:pPr>
        <w:pStyle w:val="DHHSbody"/>
      </w:pPr>
      <w:r w:rsidRPr="00B10656">
        <w:t>Solutions that require manual action by health services or third parties to process e-mails will not be accepted.</w:t>
      </w:r>
    </w:p>
    <w:p w14:paraId="7107749C" w14:textId="77777777" w:rsidR="005F1000" w:rsidRPr="004B63E7" w:rsidRDefault="005F1000" w:rsidP="004B63E7">
      <w:pPr>
        <w:pStyle w:val="DHHSbody"/>
        <w:spacing w:before="240" w:after="90" w:line="320" w:lineRule="atLeast"/>
        <w:rPr>
          <w:b/>
          <w:bCs/>
          <w:color w:val="0070C0"/>
          <w:sz w:val="28"/>
          <w:szCs w:val="28"/>
        </w:rPr>
      </w:pPr>
      <w:r w:rsidRPr="004B63E7">
        <w:rPr>
          <w:b/>
          <w:bCs/>
          <w:color w:val="0070C0"/>
          <w:sz w:val="28"/>
          <w:szCs w:val="28"/>
        </w:rPr>
        <w:t>Notification of measurement device names</w:t>
      </w:r>
    </w:p>
    <w:p w14:paraId="461178D0" w14:textId="68F28BE5" w:rsidR="005F1000" w:rsidRPr="00B10656" w:rsidRDefault="005F1000" w:rsidP="005F1000">
      <w:pPr>
        <w:pStyle w:val="DHHSbody"/>
      </w:pPr>
      <w:r w:rsidRPr="00B10656">
        <w:t xml:space="preserve">When setting up a new data supply, </w:t>
      </w:r>
      <w:r w:rsidR="00E60F81" w:rsidRPr="00B10656">
        <w:t xml:space="preserve">notify the </w:t>
      </w:r>
      <w:r w:rsidRPr="00B10656">
        <w:t xml:space="preserve">department </w:t>
      </w:r>
      <w:r w:rsidR="00E60F81" w:rsidRPr="00B10656">
        <w:t>via email to</w:t>
      </w:r>
      <w:r w:rsidRPr="00B10656">
        <w:t xml:space="preserve"> </w:t>
      </w:r>
      <w:r w:rsidR="00E60F81" w:rsidRPr="006038E5">
        <w:rPr>
          <w:b/>
          <w:bCs/>
        </w:rPr>
        <w:t>edms@dhhs.vic.gov.au</w:t>
      </w:r>
      <w:r w:rsidRPr="00B10656">
        <w:t xml:space="preserve"> of the measurement device unique identifier, the solar PV system it is associated with and the frequency of e-mailing.</w:t>
      </w:r>
    </w:p>
    <w:p w14:paraId="66C4EDF6" w14:textId="3BEDBB6A" w:rsidR="0064392D" w:rsidRDefault="005F1000" w:rsidP="00056AE0">
      <w:pPr>
        <w:pStyle w:val="DHHSbody"/>
      </w:pPr>
      <w:r w:rsidRPr="00B10656">
        <w:t xml:space="preserve">Any queries on the collection of solar data, or naming measurement devices can be sent to </w:t>
      </w:r>
      <w:hyperlink r:id="rId29" w:history="1">
        <w:r w:rsidR="004E0694" w:rsidRPr="00893E16">
          <w:rPr>
            <w:rStyle w:val="Hyperlink"/>
            <w:b/>
            <w:bCs/>
          </w:rPr>
          <w:t>edms@dhhs.vic.gov.au</w:t>
        </w:r>
      </w:hyperlink>
      <w:r w:rsidRPr="00B10656">
        <w:t>.</w:t>
      </w:r>
    </w:p>
    <w:p w14:paraId="7FF23C26" w14:textId="3D39B9C2" w:rsidR="004E0694" w:rsidRDefault="004E0694">
      <w:pPr>
        <w:rPr>
          <w:rFonts w:ascii="Arial" w:eastAsia="Times" w:hAnsi="Arial"/>
        </w:rPr>
      </w:pPr>
      <w:r>
        <w:br w:type="page"/>
      </w:r>
    </w:p>
    <w:p w14:paraId="6A981088" w14:textId="2EB0319E" w:rsidR="004E0694" w:rsidRDefault="004E0694" w:rsidP="006038E5">
      <w:pPr>
        <w:pStyle w:val="Heading1"/>
      </w:pPr>
      <w:bookmarkStart w:id="61" w:name="_Toc41414178"/>
      <w:r>
        <w:lastRenderedPageBreak/>
        <w:t>Appendix 6: Image description</w:t>
      </w:r>
      <w:r w:rsidR="009A56B4">
        <w:t>s</w:t>
      </w:r>
      <w:bookmarkEnd w:id="61"/>
    </w:p>
    <w:p w14:paraId="2A694AE0" w14:textId="77777777" w:rsidR="00AC682F" w:rsidRPr="00AC682F" w:rsidRDefault="00AC682F" w:rsidP="006038E5">
      <w:pPr>
        <w:pStyle w:val="Appendixhiddenheading2"/>
        <w:rPr>
          <w:rFonts w:eastAsia="Times"/>
        </w:rPr>
      </w:pPr>
      <w:r w:rsidRPr="00AC682F">
        <w:rPr>
          <w:rFonts w:eastAsia="Times"/>
        </w:rPr>
        <w:t>Illustration on page 11</w:t>
      </w:r>
    </w:p>
    <w:p w14:paraId="246A3DEE" w14:textId="77777777" w:rsidR="00AC682F" w:rsidRPr="00AC682F" w:rsidRDefault="00AC682F" w:rsidP="00AC682F">
      <w:pPr>
        <w:spacing w:after="120" w:line="270" w:lineRule="atLeast"/>
        <w:rPr>
          <w:rFonts w:ascii="Arial" w:eastAsia="Times" w:hAnsi="Arial"/>
        </w:rPr>
      </w:pPr>
      <w:r w:rsidRPr="00AC682F">
        <w:rPr>
          <w:rFonts w:ascii="Arial" w:eastAsia="Times" w:hAnsi="Arial"/>
        </w:rPr>
        <w:t>The illustration shows a hospital building and its surrounds, including bicycle parking, electric charging stations and a new building being constructed.</w:t>
      </w:r>
    </w:p>
    <w:p w14:paraId="1AD6A30A" w14:textId="77777777" w:rsidR="00AC682F" w:rsidRPr="00AC682F" w:rsidRDefault="00AC682F" w:rsidP="006038E5">
      <w:pPr>
        <w:pStyle w:val="Heading3"/>
      </w:pPr>
      <w:r w:rsidRPr="00AC682F">
        <w:t>The hospital building</w:t>
      </w:r>
    </w:p>
    <w:p w14:paraId="3739665D" w14:textId="34666700" w:rsidR="00AC682F" w:rsidRPr="00AC682F" w:rsidRDefault="00AC682F" w:rsidP="00AC682F">
      <w:pPr>
        <w:numPr>
          <w:ilvl w:val="0"/>
          <w:numId w:val="39"/>
        </w:numPr>
        <w:spacing w:after="40" w:line="270" w:lineRule="atLeast"/>
        <w:rPr>
          <w:rFonts w:ascii="Arial" w:eastAsia="Times" w:hAnsi="Arial"/>
        </w:rPr>
      </w:pPr>
      <w:r w:rsidRPr="00AC682F">
        <w:rPr>
          <w:rFonts w:ascii="Arial" w:eastAsia="Times" w:hAnsi="Arial"/>
        </w:rPr>
        <w:t>Minimum of 60 per cent of the total roo</w:t>
      </w:r>
      <w:r w:rsidR="00EC5796">
        <w:rPr>
          <w:rFonts w:ascii="Arial" w:eastAsia="Times" w:hAnsi="Arial"/>
        </w:rPr>
        <w:t>f</w:t>
      </w:r>
      <w:r w:rsidRPr="00AC682F">
        <w:rPr>
          <w:rFonts w:ascii="Arial" w:eastAsia="Times" w:hAnsi="Arial"/>
        </w:rPr>
        <w:t xml:space="preserve"> area dedicated to solar photovoltaics</w:t>
      </w:r>
      <w:r>
        <w:rPr>
          <w:rFonts w:ascii="Arial" w:eastAsia="Times" w:hAnsi="Arial"/>
        </w:rPr>
        <w:t>.</w:t>
      </w:r>
    </w:p>
    <w:p w14:paraId="3018CC50" w14:textId="252EE069" w:rsidR="00AC682F" w:rsidRPr="00AC682F" w:rsidRDefault="00AC682F" w:rsidP="00AC682F">
      <w:pPr>
        <w:numPr>
          <w:ilvl w:val="0"/>
          <w:numId w:val="39"/>
        </w:numPr>
        <w:spacing w:after="40" w:line="270" w:lineRule="atLeast"/>
        <w:rPr>
          <w:rFonts w:ascii="Arial" w:eastAsia="Times" w:hAnsi="Arial"/>
        </w:rPr>
      </w:pPr>
      <w:r w:rsidRPr="00AC682F">
        <w:rPr>
          <w:rFonts w:ascii="Arial" w:eastAsia="Times" w:hAnsi="Arial"/>
        </w:rPr>
        <w:t>Rainwater harvesting coupled with wastewater recycling</w:t>
      </w:r>
      <w:r>
        <w:rPr>
          <w:rFonts w:ascii="Arial" w:eastAsia="Times" w:hAnsi="Arial"/>
        </w:rPr>
        <w:t>.</w:t>
      </w:r>
    </w:p>
    <w:p w14:paraId="4262DA53" w14:textId="645EDF36" w:rsidR="00AC682F" w:rsidRPr="00AC682F" w:rsidRDefault="00AC682F" w:rsidP="00AC682F">
      <w:pPr>
        <w:numPr>
          <w:ilvl w:val="0"/>
          <w:numId w:val="39"/>
        </w:numPr>
        <w:spacing w:after="40" w:line="270" w:lineRule="atLeast"/>
        <w:rPr>
          <w:rFonts w:ascii="Arial" w:eastAsia="Times" w:hAnsi="Arial"/>
        </w:rPr>
      </w:pPr>
      <w:r w:rsidRPr="00AC682F">
        <w:rPr>
          <w:rFonts w:ascii="Arial" w:eastAsia="Times" w:hAnsi="Arial"/>
        </w:rPr>
        <w:t>Modelled or engineered horizontal shading provided to the north side of the building</w:t>
      </w:r>
      <w:r>
        <w:rPr>
          <w:rFonts w:ascii="Arial" w:eastAsia="Times" w:hAnsi="Arial"/>
        </w:rPr>
        <w:t>.</w:t>
      </w:r>
    </w:p>
    <w:p w14:paraId="655E8402" w14:textId="2E3D32F2" w:rsidR="00AC682F" w:rsidRPr="00AC682F" w:rsidRDefault="00AC682F" w:rsidP="00AC682F">
      <w:pPr>
        <w:numPr>
          <w:ilvl w:val="0"/>
          <w:numId w:val="39"/>
        </w:numPr>
        <w:spacing w:after="40" w:line="270" w:lineRule="atLeast"/>
        <w:rPr>
          <w:rFonts w:ascii="Arial" w:eastAsia="Times" w:hAnsi="Arial"/>
        </w:rPr>
      </w:pPr>
      <w:r w:rsidRPr="00AC682F">
        <w:rPr>
          <w:rFonts w:ascii="Arial" w:eastAsia="Times" w:hAnsi="Arial"/>
        </w:rPr>
        <w:t>Vertical shading for the east and west</w:t>
      </w:r>
      <w:r>
        <w:rPr>
          <w:rFonts w:ascii="Arial" w:eastAsia="Times" w:hAnsi="Arial"/>
        </w:rPr>
        <w:t>.</w:t>
      </w:r>
    </w:p>
    <w:p w14:paraId="75FB231B" w14:textId="77777777" w:rsidR="00AC682F" w:rsidRPr="00AC682F" w:rsidRDefault="00AC682F" w:rsidP="00AC682F">
      <w:pPr>
        <w:numPr>
          <w:ilvl w:val="0"/>
          <w:numId w:val="39"/>
        </w:numPr>
        <w:spacing w:after="40" w:line="270" w:lineRule="atLeast"/>
        <w:rPr>
          <w:rFonts w:ascii="Arial" w:eastAsia="Times" w:hAnsi="Arial"/>
        </w:rPr>
      </w:pPr>
      <w:r w:rsidRPr="00AC682F">
        <w:rPr>
          <w:rFonts w:ascii="Arial" w:eastAsia="Times" w:hAnsi="Arial"/>
        </w:rPr>
        <w:t>Simone is a doctor in the hospital. With access to views, fresh air, smart heating and cooling, smart lighting control and good access to daylight, her ability to concentrate and focus is increased.</w:t>
      </w:r>
    </w:p>
    <w:p w14:paraId="3E7EAF9B" w14:textId="77777777" w:rsidR="00AC682F" w:rsidRPr="00AC682F" w:rsidRDefault="00AC682F" w:rsidP="006038E5">
      <w:pPr>
        <w:pStyle w:val="Heading3"/>
      </w:pPr>
      <w:r w:rsidRPr="00AC682F">
        <w:t>Construction</w:t>
      </w:r>
    </w:p>
    <w:p w14:paraId="1D239D42" w14:textId="3FD242DF" w:rsidR="00AC682F" w:rsidRPr="00AC682F" w:rsidRDefault="00AC682F" w:rsidP="00AC682F">
      <w:pPr>
        <w:numPr>
          <w:ilvl w:val="0"/>
          <w:numId w:val="39"/>
        </w:numPr>
        <w:spacing w:after="40" w:line="270" w:lineRule="atLeast"/>
        <w:rPr>
          <w:rFonts w:ascii="Arial" w:eastAsia="Times" w:hAnsi="Arial"/>
        </w:rPr>
      </w:pPr>
      <w:r w:rsidRPr="00AC682F">
        <w:rPr>
          <w:rFonts w:ascii="Arial" w:eastAsia="Times" w:hAnsi="Arial"/>
        </w:rPr>
        <w:t>Timber construction for buildings under 25 metres</w:t>
      </w:r>
      <w:r>
        <w:rPr>
          <w:rFonts w:ascii="Arial" w:eastAsia="Times" w:hAnsi="Arial"/>
        </w:rPr>
        <w:t>.</w:t>
      </w:r>
    </w:p>
    <w:p w14:paraId="7A54BF8B" w14:textId="4E30FD28" w:rsidR="00AC682F" w:rsidRPr="00AC682F" w:rsidRDefault="00AC682F" w:rsidP="00AC682F">
      <w:pPr>
        <w:numPr>
          <w:ilvl w:val="0"/>
          <w:numId w:val="39"/>
        </w:numPr>
        <w:spacing w:after="40" w:line="270" w:lineRule="atLeast"/>
        <w:rPr>
          <w:rFonts w:ascii="Arial" w:eastAsia="Times" w:hAnsi="Arial"/>
        </w:rPr>
      </w:pPr>
      <w:r w:rsidRPr="00AC682F">
        <w:rPr>
          <w:rFonts w:ascii="Arial" w:eastAsia="Times" w:hAnsi="Arial"/>
        </w:rPr>
        <w:t>Efficient water fixtures and fittings to be installed</w:t>
      </w:r>
      <w:r>
        <w:rPr>
          <w:rFonts w:ascii="Arial" w:eastAsia="Times" w:hAnsi="Arial"/>
        </w:rPr>
        <w:t>.</w:t>
      </w:r>
    </w:p>
    <w:p w14:paraId="20453E25" w14:textId="22D9D41C" w:rsidR="00AC682F" w:rsidRPr="00AC682F" w:rsidRDefault="00AC682F" w:rsidP="00AC682F">
      <w:pPr>
        <w:numPr>
          <w:ilvl w:val="0"/>
          <w:numId w:val="39"/>
        </w:numPr>
        <w:spacing w:after="40" w:line="270" w:lineRule="atLeast"/>
        <w:rPr>
          <w:rFonts w:ascii="Arial" w:eastAsia="Times" w:hAnsi="Arial"/>
        </w:rPr>
      </w:pPr>
      <w:r w:rsidRPr="00AC682F">
        <w:rPr>
          <w:rFonts w:ascii="Arial" w:eastAsia="Times" w:hAnsi="Arial"/>
        </w:rPr>
        <w:t>Thermally broken glazing</w:t>
      </w:r>
      <w:r>
        <w:rPr>
          <w:rFonts w:ascii="Arial" w:eastAsia="Times" w:hAnsi="Arial"/>
        </w:rPr>
        <w:t>.</w:t>
      </w:r>
    </w:p>
    <w:p w14:paraId="1B6DD4A8" w14:textId="40C6B736" w:rsidR="00AC682F" w:rsidRPr="00AC682F" w:rsidRDefault="00AC682F" w:rsidP="00AC682F">
      <w:pPr>
        <w:numPr>
          <w:ilvl w:val="0"/>
          <w:numId w:val="39"/>
        </w:numPr>
        <w:spacing w:after="40" w:line="270" w:lineRule="atLeast"/>
        <w:rPr>
          <w:rFonts w:ascii="Arial" w:eastAsia="Times" w:hAnsi="Arial"/>
        </w:rPr>
      </w:pPr>
      <w:r w:rsidRPr="00AC682F">
        <w:rPr>
          <w:rFonts w:ascii="Arial" w:eastAsia="Times" w:hAnsi="Arial"/>
        </w:rPr>
        <w:t>Recycled and natural materials selected</w:t>
      </w:r>
      <w:r>
        <w:rPr>
          <w:rFonts w:ascii="Arial" w:eastAsia="Times" w:hAnsi="Arial"/>
        </w:rPr>
        <w:t>.</w:t>
      </w:r>
    </w:p>
    <w:p w14:paraId="5F83E1E2" w14:textId="58C82CF6" w:rsidR="00AC682F" w:rsidRPr="00AC682F" w:rsidRDefault="00AC682F" w:rsidP="00AC682F">
      <w:pPr>
        <w:numPr>
          <w:ilvl w:val="0"/>
          <w:numId w:val="39"/>
        </w:numPr>
        <w:spacing w:after="40" w:line="270" w:lineRule="atLeast"/>
        <w:rPr>
          <w:rFonts w:ascii="Arial" w:eastAsia="Times" w:hAnsi="Arial"/>
        </w:rPr>
      </w:pPr>
      <w:r w:rsidRPr="00AC682F">
        <w:rPr>
          <w:rFonts w:ascii="Arial" w:eastAsia="Times" w:hAnsi="Arial"/>
        </w:rPr>
        <w:t>Biodiesel or ‘green vehicles’ during construction</w:t>
      </w:r>
      <w:r>
        <w:rPr>
          <w:rFonts w:ascii="Arial" w:eastAsia="Times" w:hAnsi="Arial"/>
        </w:rPr>
        <w:t>.</w:t>
      </w:r>
    </w:p>
    <w:p w14:paraId="617D856C" w14:textId="77D054AA" w:rsidR="00AC682F" w:rsidRPr="00AC682F" w:rsidRDefault="00AC682F" w:rsidP="00AC682F">
      <w:pPr>
        <w:numPr>
          <w:ilvl w:val="0"/>
          <w:numId w:val="39"/>
        </w:numPr>
        <w:spacing w:after="40" w:line="270" w:lineRule="atLeast"/>
        <w:rPr>
          <w:rFonts w:ascii="Arial" w:eastAsia="Times" w:hAnsi="Arial"/>
        </w:rPr>
      </w:pPr>
      <w:r w:rsidRPr="00AC682F">
        <w:rPr>
          <w:rFonts w:ascii="Arial" w:eastAsia="Times" w:hAnsi="Arial"/>
        </w:rPr>
        <w:t>Tom is the facilities manager of the hospital. The designers and contractors adopted a soft landings framework to ensure the transition from construction to occupation was smooth. Tom feels the process has optimised operational performance and reduced any possible transition issues</w:t>
      </w:r>
      <w:r>
        <w:rPr>
          <w:rFonts w:ascii="Arial" w:eastAsia="Times" w:hAnsi="Arial"/>
        </w:rPr>
        <w:t>.</w:t>
      </w:r>
    </w:p>
    <w:p w14:paraId="277476C6" w14:textId="77777777" w:rsidR="00AC682F" w:rsidRPr="00AC682F" w:rsidRDefault="00AC682F" w:rsidP="006038E5">
      <w:pPr>
        <w:pStyle w:val="Heading3"/>
      </w:pPr>
      <w:r w:rsidRPr="00AC682F">
        <w:t>Outside the buildings</w:t>
      </w:r>
    </w:p>
    <w:p w14:paraId="39FD4B0B" w14:textId="2F462B66" w:rsidR="00AC682F" w:rsidRPr="00AC682F" w:rsidRDefault="00AC682F" w:rsidP="00AC682F">
      <w:pPr>
        <w:numPr>
          <w:ilvl w:val="0"/>
          <w:numId w:val="39"/>
        </w:numPr>
        <w:spacing w:after="40" w:line="270" w:lineRule="atLeast"/>
        <w:rPr>
          <w:rFonts w:ascii="Arial" w:eastAsia="Times" w:hAnsi="Arial"/>
        </w:rPr>
      </w:pPr>
      <w:r w:rsidRPr="00AC682F">
        <w:rPr>
          <w:rFonts w:ascii="Arial" w:eastAsia="Times" w:hAnsi="Arial"/>
        </w:rPr>
        <w:t>Wellbeing, meditation or sensory gardens</w:t>
      </w:r>
      <w:r>
        <w:rPr>
          <w:rFonts w:ascii="Arial" w:eastAsia="Times" w:hAnsi="Arial"/>
        </w:rPr>
        <w:t>.</w:t>
      </w:r>
    </w:p>
    <w:p w14:paraId="4534B8EA" w14:textId="7BAC5273" w:rsidR="00AC682F" w:rsidRPr="00AC682F" w:rsidRDefault="00AC682F" w:rsidP="00AC682F">
      <w:pPr>
        <w:numPr>
          <w:ilvl w:val="0"/>
          <w:numId w:val="39"/>
        </w:numPr>
        <w:spacing w:after="40" w:line="270" w:lineRule="atLeast"/>
        <w:rPr>
          <w:rFonts w:ascii="Arial" w:eastAsia="Times" w:hAnsi="Arial"/>
        </w:rPr>
      </w:pPr>
      <w:r w:rsidRPr="00AC682F">
        <w:rPr>
          <w:rFonts w:ascii="Arial" w:eastAsia="Times" w:hAnsi="Arial"/>
        </w:rPr>
        <w:t>Native bird boxes</w:t>
      </w:r>
      <w:r>
        <w:rPr>
          <w:rFonts w:ascii="Arial" w:eastAsia="Times" w:hAnsi="Arial"/>
        </w:rPr>
        <w:t>.</w:t>
      </w:r>
    </w:p>
    <w:p w14:paraId="12A6D3A2" w14:textId="77777777" w:rsidR="00AC682F" w:rsidRPr="00AC682F" w:rsidRDefault="00AC682F" w:rsidP="00AC682F">
      <w:pPr>
        <w:numPr>
          <w:ilvl w:val="0"/>
          <w:numId w:val="39"/>
        </w:numPr>
        <w:spacing w:after="40" w:line="270" w:lineRule="atLeast"/>
        <w:rPr>
          <w:rFonts w:ascii="Arial" w:eastAsia="Times" w:hAnsi="Arial"/>
        </w:rPr>
      </w:pPr>
      <w:r w:rsidRPr="00AC682F">
        <w:rPr>
          <w:rFonts w:ascii="Arial" w:eastAsia="Times" w:hAnsi="Arial"/>
        </w:rPr>
        <w:t>Waster sensitive urban design strategies to reduce storm water runoff and decrease pollutants</w:t>
      </w:r>
    </w:p>
    <w:p w14:paraId="2511B389" w14:textId="3E1DE949" w:rsidR="00AC682F" w:rsidRPr="00AC682F" w:rsidRDefault="00AC682F" w:rsidP="00AC682F">
      <w:pPr>
        <w:numPr>
          <w:ilvl w:val="0"/>
          <w:numId w:val="39"/>
        </w:numPr>
        <w:spacing w:after="40" w:line="270" w:lineRule="atLeast"/>
        <w:rPr>
          <w:rFonts w:ascii="Arial" w:eastAsia="Times" w:hAnsi="Arial"/>
        </w:rPr>
      </w:pPr>
      <w:r w:rsidRPr="00AC682F">
        <w:rPr>
          <w:rFonts w:ascii="Arial" w:eastAsia="Times" w:hAnsi="Arial"/>
        </w:rPr>
        <w:t>Increased local or indigenous vegetation and biodiversity</w:t>
      </w:r>
      <w:r>
        <w:rPr>
          <w:rFonts w:ascii="Arial" w:eastAsia="Times" w:hAnsi="Arial"/>
        </w:rPr>
        <w:t>.</w:t>
      </w:r>
    </w:p>
    <w:p w14:paraId="332165C3" w14:textId="5DF2001B" w:rsidR="00AC682F" w:rsidRPr="00AC682F" w:rsidRDefault="00AC682F" w:rsidP="00AC682F">
      <w:pPr>
        <w:numPr>
          <w:ilvl w:val="0"/>
          <w:numId w:val="39"/>
        </w:numPr>
        <w:spacing w:after="40" w:line="270" w:lineRule="atLeast"/>
        <w:rPr>
          <w:rFonts w:ascii="Arial" w:eastAsia="Times" w:hAnsi="Arial"/>
        </w:rPr>
      </w:pPr>
      <w:r w:rsidRPr="00AC682F">
        <w:rPr>
          <w:rFonts w:ascii="Arial" w:eastAsia="Times" w:hAnsi="Arial"/>
        </w:rPr>
        <w:t>Sandeep is an inpatient at the hospital. She enjoys spending time in the gardens as it elevates her mood and reduces her stress</w:t>
      </w:r>
      <w:r>
        <w:rPr>
          <w:rFonts w:ascii="Arial" w:eastAsia="Times" w:hAnsi="Arial"/>
        </w:rPr>
        <w:t>.</w:t>
      </w:r>
    </w:p>
    <w:p w14:paraId="2349BF43" w14:textId="77777777" w:rsidR="00AC682F" w:rsidRPr="00AC682F" w:rsidRDefault="00AC682F" w:rsidP="006038E5">
      <w:pPr>
        <w:pStyle w:val="Heading3"/>
      </w:pPr>
      <w:r w:rsidRPr="00AC682F">
        <w:t>Access and transport</w:t>
      </w:r>
    </w:p>
    <w:p w14:paraId="5F3B2383" w14:textId="0AA7D97F" w:rsidR="00AC682F" w:rsidRPr="00AC682F" w:rsidRDefault="00AC682F" w:rsidP="00AC682F">
      <w:pPr>
        <w:numPr>
          <w:ilvl w:val="0"/>
          <w:numId w:val="39"/>
        </w:numPr>
        <w:spacing w:after="40" w:line="270" w:lineRule="atLeast"/>
        <w:rPr>
          <w:rFonts w:ascii="Arial" w:eastAsia="Times" w:hAnsi="Arial"/>
        </w:rPr>
      </w:pPr>
      <w:r w:rsidRPr="00AC682F">
        <w:rPr>
          <w:rFonts w:ascii="Arial" w:eastAsia="Times" w:hAnsi="Arial"/>
        </w:rPr>
        <w:t>Universal design strategies allow ease of access to all</w:t>
      </w:r>
      <w:r>
        <w:rPr>
          <w:rFonts w:ascii="Arial" w:eastAsia="Times" w:hAnsi="Arial"/>
        </w:rPr>
        <w:t>.</w:t>
      </w:r>
    </w:p>
    <w:p w14:paraId="7ACE3EF0" w14:textId="3783CF67" w:rsidR="00AC682F" w:rsidRPr="00AC682F" w:rsidRDefault="00AC682F" w:rsidP="00AC682F">
      <w:pPr>
        <w:numPr>
          <w:ilvl w:val="0"/>
          <w:numId w:val="39"/>
        </w:numPr>
        <w:spacing w:after="40" w:line="270" w:lineRule="atLeast"/>
        <w:rPr>
          <w:rFonts w:ascii="Arial" w:eastAsia="Times" w:hAnsi="Arial"/>
        </w:rPr>
      </w:pPr>
      <w:r w:rsidRPr="00AC682F">
        <w:rPr>
          <w:rFonts w:ascii="Arial" w:eastAsia="Times" w:hAnsi="Arial"/>
        </w:rPr>
        <w:t>Electric charging stations for vehicles</w:t>
      </w:r>
      <w:r>
        <w:rPr>
          <w:rFonts w:ascii="Arial" w:eastAsia="Times" w:hAnsi="Arial"/>
        </w:rPr>
        <w:t>.</w:t>
      </w:r>
    </w:p>
    <w:p w14:paraId="55518209" w14:textId="1DA2FD20" w:rsidR="00AC682F" w:rsidRPr="00AC682F" w:rsidRDefault="00AC682F" w:rsidP="00AC682F">
      <w:pPr>
        <w:numPr>
          <w:ilvl w:val="0"/>
          <w:numId w:val="39"/>
        </w:numPr>
        <w:spacing w:after="40" w:line="270" w:lineRule="atLeast"/>
        <w:rPr>
          <w:rFonts w:ascii="Arial" w:eastAsia="Times" w:hAnsi="Arial"/>
        </w:rPr>
      </w:pPr>
      <w:r w:rsidRPr="00AC682F">
        <w:rPr>
          <w:rFonts w:ascii="Arial" w:eastAsia="Times" w:hAnsi="Arial"/>
        </w:rPr>
        <w:t>Public transport shelter to protect from wind, rain and sun</w:t>
      </w:r>
      <w:r>
        <w:rPr>
          <w:rFonts w:ascii="Arial" w:eastAsia="Times" w:hAnsi="Arial"/>
        </w:rPr>
        <w:t>.</w:t>
      </w:r>
    </w:p>
    <w:p w14:paraId="32F66F0F" w14:textId="3E779D46" w:rsidR="00AC682F" w:rsidRPr="00AC682F" w:rsidRDefault="00AC682F" w:rsidP="00AC682F">
      <w:pPr>
        <w:numPr>
          <w:ilvl w:val="0"/>
          <w:numId w:val="39"/>
        </w:numPr>
        <w:spacing w:after="40" w:line="270" w:lineRule="atLeast"/>
        <w:rPr>
          <w:rFonts w:ascii="Arial" w:eastAsia="Times" w:hAnsi="Arial"/>
        </w:rPr>
      </w:pPr>
      <w:r w:rsidRPr="00AC682F">
        <w:rPr>
          <w:rFonts w:ascii="Arial" w:eastAsia="Times" w:hAnsi="Arial"/>
        </w:rPr>
        <w:t xml:space="preserve">Laura is on medication that prevents her from driving to the hospital. She benefits from a good connection from the nearby bus stop to the hospital door. When her appointment is over, the live public transport screens in the lobby show her when the next bus home will arrive </w:t>
      </w:r>
      <w:r w:rsidRPr="00AC682F">
        <w:rPr>
          <w:rFonts w:ascii="Arial" w:eastAsia="Times" w:hAnsi="Arial" w:cs="Arial"/>
        </w:rPr>
        <w:t>–</w:t>
      </w:r>
      <w:r w:rsidRPr="00AC682F">
        <w:rPr>
          <w:rFonts w:ascii="Arial" w:eastAsia="Times" w:hAnsi="Arial"/>
        </w:rPr>
        <w:t xml:space="preserve"> so she doesn’t have to wait too long in the hot summer sun</w:t>
      </w:r>
      <w:r>
        <w:rPr>
          <w:rFonts w:ascii="Arial" w:eastAsia="Times" w:hAnsi="Arial"/>
        </w:rPr>
        <w:t>.</w:t>
      </w:r>
    </w:p>
    <w:p w14:paraId="330F597B" w14:textId="1D5AEE17" w:rsidR="00AC682F" w:rsidRPr="00AC682F" w:rsidRDefault="00AC682F" w:rsidP="00AC682F">
      <w:pPr>
        <w:numPr>
          <w:ilvl w:val="0"/>
          <w:numId w:val="39"/>
        </w:numPr>
        <w:spacing w:after="40" w:line="270" w:lineRule="atLeast"/>
        <w:rPr>
          <w:rFonts w:ascii="Arial" w:eastAsia="Times" w:hAnsi="Arial"/>
        </w:rPr>
      </w:pPr>
      <w:r w:rsidRPr="00AC682F">
        <w:rPr>
          <w:rFonts w:ascii="Arial" w:eastAsia="Times" w:hAnsi="Arial"/>
        </w:rPr>
        <w:t>Public bicycle parking</w:t>
      </w:r>
      <w:r w:rsidR="00DB1070">
        <w:rPr>
          <w:rFonts w:ascii="Arial" w:eastAsia="Times" w:hAnsi="Arial"/>
        </w:rPr>
        <w:t>.</w:t>
      </w:r>
    </w:p>
    <w:p w14:paraId="6EE8A503" w14:textId="446CB468" w:rsidR="00AC682F" w:rsidRPr="00AC682F" w:rsidRDefault="00AC682F" w:rsidP="00AC682F">
      <w:pPr>
        <w:numPr>
          <w:ilvl w:val="0"/>
          <w:numId w:val="39"/>
        </w:numPr>
        <w:spacing w:after="40" w:line="270" w:lineRule="atLeast"/>
        <w:rPr>
          <w:rFonts w:ascii="Arial" w:eastAsia="Times" w:hAnsi="Arial"/>
        </w:rPr>
      </w:pPr>
      <w:r w:rsidRPr="00AC682F">
        <w:rPr>
          <w:rFonts w:ascii="Arial" w:eastAsia="Times" w:hAnsi="Arial"/>
        </w:rPr>
        <w:t>Secure staff end of trip facilities</w:t>
      </w:r>
      <w:r w:rsidR="00DB1070">
        <w:rPr>
          <w:rFonts w:ascii="Arial" w:eastAsia="Times" w:hAnsi="Arial"/>
        </w:rPr>
        <w:t>.</w:t>
      </w:r>
    </w:p>
    <w:p w14:paraId="6E0F626B" w14:textId="67DB9F58" w:rsidR="00AC682F" w:rsidRPr="00AC682F" w:rsidRDefault="00AC682F" w:rsidP="00AC682F">
      <w:pPr>
        <w:numPr>
          <w:ilvl w:val="0"/>
          <w:numId w:val="39"/>
        </w:numPr>
        <w:spacing w:after="40" w:line="270" w:lineRule="atLeast"/>
        <w:rPr>
          <w:rFonts w:ascii="Arial" w:eastAsia="Times" w:hAnsi="Arial"/>
        </w:rPr>
      </w:pPr>
      <w:r w:rsidRPr="00AC682F">
        <w:rPr>
          <w:rFonts w:ascii="Arial" w:eastAsia="Times" w:hAnsi="Arial"/>
        </w:rPr>
        <w:t>Jonathan is a nurse at the hospital and lives close by. He rides his bike to work and uses the hospital’s bicycle parking and end of trip facilities, which include showers, changing rooms, lockers and safe and convenient access.</w:t>
      </w:r>
    </w:p>
    <w:p w14:paraId="052583BD" w14:textId="77777777" w:rsidR="004E0694" w:rsidRPr="00BF00F6" w:rsidRDefault="004E0694" w:rsidP="00056AE0">
      <w:pPr>
        <w:pStyle w:val="DHHSbody"/>
      </w:pPr>
    </w:p>
    <w:sectPr w:rsidR="004E0694" w:rsidRPr="00BF00F6" w:rsidSect="00EE5F2B">
      <w:type w:val="continuous"/>
      <w:pgSz w:w="11907" w:h="16840" w:code="9"/>
      <w:pgMar w:top="992" w:right="1304" w:bottom="993"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B8A7CF" w14:textId="77777777" w:rsidR="00A640D7" w:rsidRDefault="00A640D7">
      <w:r>
        <w:separator/>
      </w:r>
    </w:p>
  </w:endnote>
  <w:endnote w:type="continuationSeparator" w:id="0">
    <w:p w14:paraId="59DF4B07" w14:textId="77777777" w:rsidR="00A640D7" w:rsidRDefault="00A640D7">
      <w:r>
        <w:continuationSeparator/>
      </w:r>
    </w:p>
  </w:endnote>
  <w:endnote w:type="continuationNotice" w:id="1">
    <w:p w14:paraId="62BFE6F3" w14:textId="77777777" w:rsidR="00A640D7" w:rsidRDefault="00A640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Lucida Grande">
    <w:altName w:val="Segoe UI"/>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989D5" w14:textId="77777777" w:rsidR="00130A81" w:rsidRDefault="00130A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17402" w14:textId="77777777" w:rsidR="00130A81" w:rsidRDefault="00130A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4251A" w14:textId="77777777" w:rsidR="00130A81" w:rsidRDefault="00130A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D4F49" w14:textId="3AABB4AA" w:rsidR="00535D9F" w:rsidRPr="008114D1" w:rsidRDefault="00535D9F" w:rsidP="00E969B1">
    <w:pPr>
      <w:pStyle w:val="DHHSfooter"/>
    </w:pPr>
    <w:r>
      <w:t xml:space="preserve">Page </w:t>
    </w:r>
    <w:r w:rsidRPr="005A39EC">
      <w:fldChar w:fldCharType="begin"/>
    </w:r>
    <w:r w:rsidRPr="005A39EC">
      <w:instrText xml:space="preserve"> PAGE </w:instrText>
    </w:r>
    <w:r w:rsidRPr="005A39EC">
      <w:fldChar w:fldCharType="separate"/>
    </w:r>
    <w:r>
      <w:rPr>
        <w:noProof/>
      </w:rPr>
      <w:t>8</w:t>
    </w:r>
    <w:r w:rsidRPr="005A39EC">
      <w:fldChar w:fldCharType="end"/>
    </w:r>
    <w:r>
      <w:tab/>
      <w:t>Guidelines for sustainability in capital works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13A01" w14:textId="683EB9C5" w:rsidR="00535D9F" w:rsidRPr="0031753A" w:rsidRDefault="00535D9F" w:rsidP="00E969B1">
    <w:pPr>
      <w:pStyle w:val="DHHSfooter"/>
    </w:pPr>
    <w:r>
      <w:t>Guidelines for sustainability in capital works</w:t>
    </w:r>
    <w:r w:rsidRPr="0031753A">
      <w:tab/>
      <w:t xml:space="preserve">Page </w:t>
    </w:r>
    <w:r w:rsidRPr="0031753A">
      <w:fldChar w:fldCharType="begin"/>
    </w:r>
    <w:r w:rsidRPr="0031753A">
      <w:instrText xml:space="preserve"> PAGE </w:instrText>
    </w:r>
    <w:r w:rsidRPr="0031753A">
      <w:fldChar w:fldCharType="separate"/>
    </w:r>
    <w:r>
      <w:rPr>
        <w:noProof/>
      </w:rPr>
      <w:t>7</w:t>
    </w:r>
    <w:r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6FE4A" w14:textId="77777777" w:rsidR="00535D9F" w:rsidRPr="001A7E04" w:rsidRDefault="00535D9F"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E504E9" w14:textId="77777777" w:rsidR="00A640D7" w:rsidRDefault="00A640D7">
      <w:r>
        <w:separator/>
      </w:r>
    </w:p>
  </w:footnote>
  <w:footnote w:type="continuationSeparator" w:id="0">
    <w:p w14:paraId="3C36A2AC" w14:textId="77777777" w:rsidR="00A640D7" w:rsidRDefault="00A640D7">
      <w:r>
        <w:continuationSeparator/>
      </w:r>
    </w:p>
  </w:footnote>
  <w:footnote w:type="continuationNotice" w:id="1">
    <w:p w14:paraId="2D861DA8" w14:textId="77777777" w:rsidR="00A640D7" w:rsidRDefault="00A640D7"/>
  </w:footnote>
  <w:footnote w:id="2">
    <w:p w14:paraId="33475734" w14:textId="4ED5E487" w:rsidR="00535D9F" w:rsidRPr="00DE43EE" w:rsidRDefault="00535D9F" w:rsidP="006038E5">
      <w:pPr>
        <w:pStyle w:val="FootnoteText"/>
        <w:rPr>
          <w:color w:val="0072CE"/>
          <w:u w:val="dotted"/>
        </w:rPr>
      </w:pPr>
      <w:r>
        <w:rPr>
          <w:rStyle w:val="FootnoteReference"/>
        </w:rPr>
        <w:footnoteRef/>
      </w:r>
      <w:r>
        <w:t xml:space="preserve"> </w:t>
      </w:r>
      <w:r w:rsidRPr="00DE43EE">
        <w:t xml:space="preserve">Available </w:t>
      </w:r>
      <w:r>
        <w:t xml:space="preserve">on </w:t>
      </w:r>
      <w:hyperlink r:id="rId1" w:history="1">
        <w:r w:rsidRPr="00364FA3">
          <w:rPr>
            <w:rStyle w:val="Hyperlink"/>
          </w:rPr>
          <w:t>Health.vic’s Sustainability in healthcare page</w:t>
        </w:r>
      </w:hyperlink>
      <w:r>
        <w:t xml:space="preserve"> &lt;</w:t>
      </w:r>
      <w:r w:rsidRPr="00364FA3">
        <w:t>https://www2.health.vic.gov.au/hospitals-and-health-services/planning-infrastructure/sustainability</w:t>
      </w:r>
      <w:r>
        <w:t>&gt;</w:t>
      </w:r>
      <w:r w:rsidRPr="00DE43EE">
        <w:t xml:space="preserve"> </w:t>
      </w:r>
    </w:p>
  </w:footnote>
  <w:footnote w:id="3">
    <w:p w14:paraId="68761868" w14:textId="7AEF4E76" w:rsidR="00535D9F" w:rsidRDefault="00535D9F">
      <w:pPr>
        <w:pStyle w:val="FootnoteText"/>
      </w:pPr>
      <w:r>
        <w:rPr>
          <w:rStyle w:val="FootnoteReference"/>
        </w:rPr>
        <w:footnoteRef/>
      </w:r>
      <w:r>
        <w:t xml:space="preserve"> Available on the </w:t>
      </w:r>
      <w:hyperlink r:id="rId2" w:history="1">
        <w:r w:rsidRPr="00364FA3">
          <w:rPr>
            <w:rStyle w:val="Hyperlink"/>
          </w:rPr>
          <w:t>DHHS website’s Environmental sustainability strategy page</w:t>
        </w:r>
      </w:hyperlink>
      <w:r>
        <w:t xml:space="preserve"> (under ‘Climate change strategy’) &lt;</w:t>
      </w:r>
      <w:r w:rsidRPr="00364FA3">
        <w:t>https://www.dhhs.vic.gov.au/publications/environmental-sustainability-strategy-department-health-and-human-services</w:t>
      </w:r>
      <w:r>
        <w:t xml:space="preserve">&gt; </w:t>
      </w:r>
    </w:p>
  </w:footnote>
  <w:footnote w:id="4">
    <w:p w14:paraId="5A0907F7" w14:textId="6F4504C8" w:rsidR="00535D9F" w:rsidRDefault="00535D9F" w:rsidP="006038E5">
      <w:pPr>
        <w:pStyle w:val="FootnoteText"/>
        <w:jc w:val="both"/>
      </w:pPr>
      <w:r>
        <w:rPr>
          <w:rStyle w:val="FootnoteReference"/>
        </w:rPr>
        <w:footnoteRef/>
      </w:r>
      <w:r>
        <w:t xml:space="preserve"> The VHHSBA sustainability </w:t>
      </w:r>
      <w:r w:rsidR="000B2A79">
        <w:t>unit</w:t>
      </w:r>
      <w:r>
        <w:t xml:space="preserve"> administers a list of primary sustainability contacts for all health services. Contact details can be requested via email at </w:t>
      </w:r>
      <w:r w:rsidRPr="006038E5">
        <w:rPr>
          <w:b/>
          <w:bCs/>
        </w:rPr>
        <w:t>sustainability@dhhs.vic.gov.au</w:t>
      </w:r>
      <w:r>
        <w:t xml:space="preserve">. </w:t>
      </w:r>
    </w:p>
  </w:footnote>
  <w:footnote w:id="5">
    <w:p w14:paraId="43EA19F1" w14:textId="1D8E725B" w:rsidR="00535D9F" w:rsidRDefault="00535D9F" w:rsidP="00897444">
      <w:pPr>
        <w:pStyle w:val="FootnoteText"/>
      </w:pPr>
      <w:r>
        <w:rPr>
          <w:rStyle w:val="FootnoteReference"/>
        </w:rPr>
        <w:footnoteRef/>
      </w:r>
      <w:r>
        <w:t xml:space="preserve"> See </w:t>
      </w:r>
      <w:hyperlink r:id="rId3" w:history="1">
        <w:r w:rsidRPr="003E555E">
          <w:rPr>
            <w:rStyle w:val="Hyperlink"/>
          </w:rPr>
          <w:t>Planning NSW’s Guideline for the preparation of environmental management plans (.PDF)</w:t>
        </w:r>
      </w:hyperlink>
      <w:r>
        <w:t xml:space="preserve"> &lt;</w:t>
      </w:r>
      <w:r w:rsidRPr="006038E5">
        <w:t>https://www.planning.nsw.gov.au/~/media/Files/DPE/Guidelines/guideline-for-the-preparation-of-environmental-management-plans-2004.ashx?la=en</w:t>
      </w:r>
      <w:r>
        <w:t>&gt;</w:t>
      </w:r>
    </w:p>
  </w:footnote>
  <w:footnote w:id="6">
    <w:p w14:paraId="5B21E839" w14:textId="690DDDD5" w:rsidR="00535D9F" w:rsidRDefault="00535D9F">
      <w:pPr>
        <w:pStyle w:val="FootnoteText"/>
      </w:pPr>
      <w:r>
        <w:rPr>
          <w:rStyle w:val="FootnoteReference"/>
        </w:rPr>
        <w:footnoteRef/>
      </w:r>
      <w:r>
        <w:t xml:space="preserve"> Available on </w:t>
      </w:r>
      <w:hyperlink r:id="rId4" w:history="1">
        <w:r w:rsidRPr="0086794E">
          <w:rPr>
            <w:rStyle w:val="Hyperlink"/>
          </w:rPr>
          <w:t>Health.vic’s Guidelines and guidance notes on sustainability page</w:t>
        </w:r>
      </w:hyperlink>
      <w:r>
        <w:t xml:space="preserve"> &lt;</w:t>
      </w:r>
      <w:r w:rsidRPr="0086794E">
        <w:t>https://www2.health.vic.gov.au/hospitals-and-health-services/planning-infrastructure/sustainability/resources/guidelines-on-sustainability</w:t>
      </w:r>
      <w:r>
        <w:t>&gt;</w:t>
      </w:r>
    </w:p>
  </w:footnote>
  <w:footnote w:id="7">
    <w:p w14:paraId="061898CE" w14:textId="77777777" w:rsidR="00535D9F" w:rsidRDefault="00535D9F" w:rsidP="0086794E">
      <w:pPr>
        <w:pStyle w:val="FootnoteText"/>
      </w:pPr>
      <w:r>
        <w:rPr>
          <w:rStyle w:val="FootnoteReference"/>
        </w:rPr>
        <w:footnoteRef/>
      </w:r>
      <w:r>
        <w:t xml:space="preserve"> Available on </w:t>
      </w:r>
      <w:hyperlink r:id="rId5" w:history="1">
        <w:r w:rsidRPr="009B1945">
          <w:rPr>
            <w:rStyle w:val="Hyperlink"/>
          </w:rPr>
          <w:t>Health.vic’s Managing health and environmental risks of water supply page</w:t>
        </w:r>
      </w:hyperlink>
      <w:r>
        <w:t xml:space="preserve"> &lt;</w:t>
      </w:r>
      <w:r w:rsidRPr="009B1945">
        <w:t>https://www2.health.vic.gov.au/hospitals-and-health-services/planning-infrastructure/sustainability/water/managing-water-supply</w:t>
      </w:r>
      <w:r>
        <w:t>&gt;</w:t>
      </w:r>
      <w:r w:rsidRPr="009B1945" w:rsidDel="009B1945">
        <w:t xml:space="preserve"> </w:t>
      </w:r>
    </w:p>
  </w:footnote>
  <w:footnote w:id="8">
    <w:p w14:paraId="2AD03741" w14:textId="5AEB6757" w:rsidR="00535D9F" w:rsidRDefault="00535D9F">
      <w:pPr>
        <w:pStyle w:val="FootnoteText"/>
      </w:pPr>
      <w:r>
        <w:rPr>
          <w:rStyle w:val="FootnoteReference"/>
        </w:rPr>
        <w:footnoteRef/>
      </w:r>
      <w:r>
        <w:t xml:space="preserve"> See footnote 6</w:t>
      </w:r>
      <w:r w:rsidRPr="009B1945" w:rsidDel="009B1945">
        <w:t xml:space="preserve"> </w:t>
      </w:r>
    </w:p>
  </w:footnote>
  <w:footnote w:id="9">
    <w:p w14:paraId="703E1E4C" w14:textId="3A516B7D" w:rsidR="00535D9F" w:rsidRDefault="00535D9F">
      <w:pPr>
        <w:pStyle w:val="FootnoteText"/>
      </w:pPr>
      <w:r>
        <w:rPr>
          <w:rStyle w:val="FootnoteReference"/>
        </w:rPr>
        <w:footnoteRef/>
      </w:r>
      <w:r>
        <w:t xml:space="preserve"> Available on </w:t>
      </w:r>
      <w:hyperlink r:id="rId6" w:history="1">
        <w:r w:rsidRPr="009B1945">
          <w:rPr>
            <w:rStyle w:val="Hyperlink"/>
          </w:rPr>
          <w:t>Health.vic’s Transport page</w:t>
        </w:r>
      </w:hyperlink>
      <w:r>
        <w:t xml:space="preserve"> &lt;</w:t>
      </w:r>
      <w:r w:rsidRPr="006038E5">
        <w:t>https://www2.health.vic.gov.au/hospitals-and-health-services/planning-infrastructure/sustainability/transport</w:t>
      </w:r>
      <w: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79C3" w14:textId="77777777" w:rsidR="00130A81" w:rsidRDefault="00130A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433B5" w14:textId="77777777" w:rsidR="00130A81" w:rsidRDefault="00130A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E64FA" w14:textId="77777777" w:rsidR="00130A81" w:rsidRDefault="00130A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FC6EA" w14:textId="422500DA" w:rsidR="00535D9F" w:rsidRPr="0069374A" w:rsidRDefault="00535D9F" w:rsidP="00E969B1">
    <w:pPr>
      <w:pStyle w:val="DHHS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2703E" w14:textId="77777777" w:rsidR="00535D9F" w:rsidRDefault="00535D9F"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F6CB4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D035F67"/>
    <w:multiLevelType w:val="hybridMultilevel"/>
    <w:tmpl w:val="718C7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4C0D26"/>
    <w:multiLevelType w:val="hybridMultilevel"/>
    <w:tmpl w:val="36105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BD6C70"/>
    <w:multiLevelType w:val="hybridMultilevel"/>
    <w:tmpl w:val="8B3AA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5F799E"/>
    <w:multiLevelType w:val="hybridMultilevel"/>
    <w:tmpl w:val="E72C0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A24F9C"/>
    <w:multiLevelType w:val="hybridMultilevel"/>
    <w:tmpl w:val="2F32F8FC"/>
    <w:lvl w:ilvl="0" w:tplc="D0D4DA8E">
      <w:start w:val="1"/>
      <w:numFmt w:val="decimal"/>
      <w:lvlText w:val="%1."/>
      <w:lvlJc w:val="left"/>
      <w:pPr>
        <w:ind w:left="1004" w:hanging="72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7" w15:restartNumberingAfterBreak="0">
    <w:nsid w:val="2C0E3D94"/>
    <w:multiLevelType w:val="hybridMultilevel"/>
    <w:tmpl w:val="0D6643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DD045CE"/>
    <w:multiLevelType w:val="hybridMultilevel"/>
    <w:tmpl w:val="40F446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3C66C03"/>
    <w:multiLevelType w:val="hybridMultilevel"/>
    <w:tmpl w:val="050AA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C33AF4"/>
    <w:multiLevelType w:val="hybridMultilevel"/>
    <w:tmpl w:val="A3243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1107"/>
        </w:tabs>
        <w:ind w:left="1107"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3FCE7EE6"/>
    <w:multiLevelType w:val="hybridMultilevel"/>
    <w:tmpl w:val="0B787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577C1B"/>
    <w:multiLevelType w:val="hybridMultilevel"/>
    <w:tmpl w:val="BD5894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1FB606C"/>
    <w:multiLevelType w:val="hybridMultilevel"/>
    <w:tmpl w:val="AF84F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460A83"/>
    <w:multiLevelType w:val="hybridMultilevel"/>
    <w:tmpl w:val="F212673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54BA1E5A"/>
    <w:multiLevelType w:val="multilevel"/>
    <w:tmpl w:val="F1AE3C58"/>
    <w:styleLink w:val="ZZBullets"/>
    <w:lvl w:ilvl="0">
      <w:start w:val="1"/>
      <w:numFmt w:val="bullet"/>
      <w:pStyle w:val="DHHSbullet1"/>
      <w:lvlText w:val="•"/>
      <w:lvlJc w:val="left"/>
      <w:pPr>
        <w:ind w:left="568" w:hanging="284"/>
      </w:pPr>
      <w:rPr>
        <w:rFonts w:ascii="Calibri" w:hAnsi="Calibri" w:hint="default"/>
      </w:rPr>
    </w:lvl>
    <w:lvl w:ilvl="1">
      <w:start w:val="1"/>
      <w:numFmt w:val="bullet"/>
      <w:lvlRestart w:val="0"/>
      <w:pStyle w:val="DHHSbullet2"/>
      <w:lvlText w:val="–"/>
      <w:lvlJc w:val="left"/>
      <w:pPr>
        <w:ind w:left="851" w:hanging="283"/>
      </w:pPr>
      <w:rPr>
        <w:rFonts w:ascii="Calibri" w:hAnsi="Calibri" w:hint="default"/>
      </w:rPr>
    </w:lvl>
    <w:lvl w:ilvl="2">
      <w:start w:val="1"/>
      <w:numFmt w:val="none"/>
      <w:lvlRestart w:val="0"/>
      <w:lvlText w:val=""/>
      <w:lvlJc w:val="left"/>
      <w:pPr>
        <w:ind w:left="284" w:firstLine="0"/>
      </w:pPr>
      <w:rPr>
        <w:rFonts w:hint="default"/>
      </w:rPr>
    </w:lvl>
    <w:lvl w:ilvl="3">
      <w:start w:val="1"/>
      <w:numFmt w:val="none"/>
      <w:lvlRestart w:val="0"/>
      <w:lvlText w:val=""/>
      <w:lvlJc w:val="left"/>
      <w:pPr>
        <w:ind w:left="284" w:firstLine="0"/>
      </w:pPr>
      <w:rPr>
        <w:rFonts w:hint="default"/>
      </w:rPr>
    </w:lvl>
    <w:lvl w:ilvl="4">
      <w:start w:val="1"/>
      <w:numFmt w:val="none"/>
      <w:lvlRestart w:val="0"/>
      <w:lvlText w:val=""/>
      <w:lvlJc w:val="left"/>
      <w:pPr>
        <w:ind w:left="284" w:firstLine="0"/>
      </w:pPr>
      <w:rPr>
        <w:rFonts w:hint="default"/>
      </w:rPr>
    </w:lvl>
    <w:lvl w:ilvl="5">
      <w:start w:val="1"/>
      <w:numFmt w:val="none"/>
      <w:lvlRestart w:val="0"/>
      <w:lvlText w:val=""/>
      <w:lvlJc w:val="left"/>
      <w:pPr>
        <w:ind w:left="284" w:firstLine="0"/>
      </w:pPr>
      <w:rPr>
        <w:rFonts w:hint="default"/>
      </w:rPr>
    </w:lvl>
    <w:lvl w:ilvl="6">
      <w:start w:val="1"/>
      <w:numFmt w:val="none"/>
      <w:lvlRestart w:val="0"/>
      <w:lvlText w:val=""/>
      <w:lvlJc w:val="left"/>
      <w:pPr>
        <w:ind w:left="284" w:firstLine="0"/>
      </w:pPr>
      <w:rPr>
        <w:rFonts w:hint="default"/>
      </w:rPr>
    </w:lvl>
    <w:lvl w:ilvl="7">
      <w:start w:val="1"/>
      <w:numFmt w:val="none"/>
      <w:lvlRestart w:val="0"/>
      <w:lvlText w:val=""/>
      <w:lvlJc w:val="left"/>
      <w:pPr>
        <w:ind w:left="284" w:firstLine="0"/>
      </w:pPr>
      <w:rPr>
        <w:rFonts w:hint="default"/>
      </w:rPr>
    </w:lvl>
    <w:lvl w:ilvl="8">
      <w:start w:val="1"/>
      <w:numFmt w:val="none"/>
      <w:lvlRestart w:val="0"/>
      <w:lvlText w:val=""/>
      <w:lvlJc w:val="left"/>
      <w:pPr>
        <w:ind w:left="284" w:firstLine="0"/>
      </w:pPr>
      <w:rPr>
        <w:rFonts w:hint="default"/>
      </w:rPr>
    </w:lvl>
  </w:abstractNum>
  <w:abstractNum w:abstractNumId="20" w15:restartNumberingAfterBreak="0">
    <w:nsid w:val="556545E4"/>
    <w:multiLevelType w:val="hybridMultilevel"/>
    <w:tmpl w:val="222087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5A153A4"/>
    <w:multiLevelType w:val="hybridMultilevel"/>
    <w:tmpl w:val="FDAA2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205A25"/>
    <w:multiLevelType w:val="hybridMultilevel"/>
    <w:tmpl w:val="179C08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9E221F"/>
    <w:multiLevelType w:val="hybridMultilevel"/>
    <w:tmpl w:val="7736F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186414"/>
    <w:multiLevelType w:val="hybridMultilevel"/>
    <w:tmpl w:val="36CCA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FB7929"/>
    <w:multiLevelType w:val="hybridMultilevel"/>
    <w:tmpl w:val="ECB81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47816E7"/>
    <w:multiLevelType w:val="hybridMultilevel"/>
    <w:tmpl w:val="7C683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B650E9"/>
    <w:multiLevelType w:val="hybridMultilevel"/>
    <w:tmpl w:val="9F2AB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1B33F1"/>
    <w:multiLevelType w:val="hybridMultilevel"/>
    <w:tmpl w:val="DA0C8B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C4E4D9A"/>
    <w:multiLevelType w:val="hybridMultilevel"/>
    <w:tmpl w:val="A6E67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069474F"/>
    <w:multiLevelType w:val="hybridMultilevel"/>
    <w:tmpl w:val="ECCA8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C51A88"/>
    <w:multiLevelType w:val="hybridMultilevel"/>
    <w:tmpl w:val="846C8768"/>
    <w:lvl w:ilvl="0" w:tplc="0C090001">
      <w:start w:val="1"/>
      <w:numFmt w:val="bullet"/>
      <w:lvlText w:val=""/>
      <w:lvlJc w:val="left"/>
      <w:pPr>
        <w:ind w:left="720" w:hanging="360"/>
      </w:pPr>
      <w:rPr>
        <w:rFonts w:ascii="Symbol" w:hAnsi="Symbol" w:hint="default"/>
      </w:rPr>
    </w:lvl>
    <w:lvl w:ilvl="1" w:tplc="68A61EA6">
      <w:numFmt w:val="bullet"/>
      <w:lvlText w:val="-"/>
      <w:lvlJc w:val="left"/>
      <w:pPr>
        <w:ind w:left="1440" w:hanging="360"/>
      </w:pPr>
      <w:rPr>
        <w:rFonts w:ascii="ArialMT" w:eastAsia="Times New Roman" w:hAnsi="ArialMT" w:cs="ArialM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11"/>
  </w:num>
  <w:num w:numId="4">
    <w:abstractNumId w:val="1"/>
  </w:num>
  <w:num w:numId="5">
    <w:abstractNumId w:val="13"/>
  </w:num>
  <w:num w:numId="6">
    <w:abstractNumId w:val="26"/>
  </w:num>
  <w:num w:numId="7">
    <w:abstractNumId w:val="18"/>
  </w:num>
  <w:num w:numId="8">
    <w:abstractNumId w:val="12"/>
  </w:num>
  <w:num w:numId="9">
    <w:abstractNumId w:val="1"/>
  </w:num>
  <w:num w:numId="10">
    <w:abstractNumId w:val="26"/>
  </w:num>
  <w:num w:numId="11">
    <w:abstractNumId w:val="13"/>
  </w:num>
  <w:num w:numId="12">
    <w:abstractNumId w:val="18"/>
  </w:num>
  <w:num w:numId="13">
    <w:abstractNumId w:val="0"/>
  </w:num>
  <w:num w:numId="14">
    <w:abstractNumId w:val="22"/>
  </w:num>
  <w:num w:numId="15">
    <w:abstractNumId w:val="8"/>
  </w:num>
  <w:num w:numId="16">
    <w:abstractNumId w:val="23"/>
  </w:num>
  <w:num w:numId="17">
    <w:abstractNumId w:val="31"/>
  </w:num>
  <w:num w:numId="18">
    <w:abstractNumId w:val="7"/>
  </w:num>
  <w:num w:numId="19">
    <w:abstractNumId w:val="21"/>
  </w:num>
  <w:num w:numId="20">
    <w:abstractNumId w:val="27"/>
  </w:num>
  <w:num w:numId="21">
    <w:abstractNumId w:val="32"/>
  </w:num>
  <w:num w:numId="22">
    <w:abstractNumId w:val="24"/>
  </w:num>
  <w:num w:numId="23">
    <w:abstractNumId w:val="30"/>
  </w:num>
  <w:num w:numId="24">
    <w:abstractNumId w:val="10"/>
  </w:num>
  <w:num w:numId="25">
    <w:abstractNumId w:val="5"/>
  </w:num>
  <w:num w:numId="26">
    <w:abstractNumId w:val="14"/>
  </w:num>
  <w:num w:numId="27">
    <w:abstractNumId w:val="25"/>
  </w:num>
  <w:num w:numId="28">
    <w:abstractNumId w:val="4"/>
  </w:num>
  <w:num w:numId="29">
    <w:abstractNumId w:val="9"/>
  </w:num>
  <w:num w:numId="30">
    <w:abstractNumId w:val="29"/>
  </w:num>
  <w:num w:numId="31">
    <w:abstractNumId w:val="6"/>
  </w:num>
  <w:num w:numId="32">
    <w:abstractNumId w:val="15"/>
  </w:num>
  <w:num w:numId="33">
    <w:abstractNumId w:val="28"/>
  </w:num>
  <w:num w:numId="34">
    <w:abstractNumId w:val="16"/>
  </w:num>
  <w:num w:numId="35">
    <w:abstractNumId w:val="3"/>
  </w:num>
  <w:num w:numId="36">
    <w:abstractNumId w:val="20"/>
  </w:num>
  <w:num w:numId="37">
    <w:abstractNumId w:val="17"/>
  </w:num>
  <w:num w:numId="38">
    <w:abstractNumId w:val="2"/>
  </w:num>
  <w:num w:numId="39">
    <w:abstractNumId w:val="33"/>
  </w:num>
  <w:num w:numId="40">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mirrorMargin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AE8"/>
    <w:rsid w:val="00002990"/>
    <w:rsid w:val="000048AC"/>
    <w:rsid w:val="00010F2D"/>
    <w:rsid w:val="0001325D"/>
    <w:rsid w:val="00014C58"/>
    <w:rsid w:val="00014FC4"/>
    <w:rsid w:val="00020AAB"/>
    <w:rsid w:val="00021DA2"/>
    <w:rsid w:val="000223A4"/>
    <w:rsid w:val="00022E60"/>
    <w:rsid w:val="00025277"/>
    <w:rsid w:val="00025C9E"/>
    <w:rsid w:val="00026C19"/>
    <w:rsid w:val="00031263"/>
    <w:rsid w:val="00034598"/>
    <w:rsid w:val="0003549C"/>
    <w:rsid w:val="00037DE3"/>
    <w:rsid w:val="000444CF"/>
    <w:rsid w:val="000476D1"/>
    <w:rsid w:val="00050C2F"/>
    <w:rsid w:val="00053223"/>
    <w:rsid w:val="00053922"/>
    <w:rsid w:val="0005587D"/>
    <w:rsid w:val="00055CC5"/>
    <w:rsid w:val="0005633B"/>
    <w:rsid w:val="00056AE0"/>
    <w:rsid w:val="00060E93"/>
    <w:rsid w:val="000611AF"/>
    <w:rsid w:val="00064936"/>
    <w:rsid w:val="00071D26"/>
    <w:rsid w:val="0007220D"/>
    <w:rsid w:val="000734F8"/>
    <w:rsid w:val="000736B8"/>
    <w:rsid w:val="000754D8"/>
    <w:rsid w:val="00076127"/>
    <w:rsid w:val="00076DA2"/>
    <w:rsid w:val="000817CB"/>
    <w:rsid w:val="0008193F"/>
    <w:rsid w:val="000873EF"/>
    <w:rsid w:val="00092C43"/>
    <w:rsid w:val="00096FA2"/>
    <w:rsid w:val="000A197B"/>
    <w:rsid w:val="000B08D3"/>
    <w:rsid w:val="000B2482"/>
    <w:rsid w:val="000B2A79"/>
    <w:rsid w:val="000B3792"/>
    <w:rsid w:val="000B74AB"/>
    <w:rsid w:val="000C12CD"/>
    <w:rsid w:val="000C26B9"/>
    <w:rsid w:val="000C6242"/>
    <w:rsid w:val="000C68DB"/>
    <w:rsid w:val="000D0F8F"/>
    <w:rsid w:val="000D2C32"/>
    <w:rsid w:val="000E166A"/>
    <w:rsid w:val="000E32C4"/>
    <w:rsid w:val="000E6F72"/>
    <w:rsid w:val="000E7791"/>
    <w:rsid w:val="000F01DB"/>
    <w:rsid w:val="000F0478"/>
    <w:rsid w:val="000F0A50"/>
    <w:rsid w:val="000F3CC4"/>
    <w:rsid w:val="00101323"/>
    <w:rsid w:val="00103D5E"/>
    <w:rsid w:val="00104EA7"/>
    <w:rsid w:val="00105FAD"/>
    <w:rsid w:val="0010710C"/>
    <w:rsid w:val="0011155B"/>
    <w:rsid w:val="00111616"/>
    <w:rsid w:val="00111A6A"/>
    <w:rsid w:val="00113614"/>
    <w:rsid w:val="00121BF1"/>
    <w:rsid w:val="00126787"/>
    <w:rsid w:val="00127A8B"/>
    <w:rsid w:val="00130A81"/>
    <w:rsid w:val="00134BE5"/>
    <w:rsid w:val="00137F5C"/>
    <w:rsid w:val="001412D1"/>
    <w:rsid w:val="001423E3"/>
    <w:rsid w:val="001475EA"/>
    <w:rsid w:val="001504F5"/>
    <w:rsid w:val="001517BD"/>
    <w:rsid w:val="0015185A"/>
    <w:rsid w:val="0015560A"/>
    <w:rsid w:val="00161BE2"/>
    <w:rsid w:val="00161C56"/>
    <w:rsid w:val="00162D6B"/>
    <w:rsid w:val="0017248D"/>
    <w:rsid w:val="00173626"/>
    <w:rsid w:val="0017614A"/>
    <w:rsid w:val="0018177B"/>
    <w:rsid w:val="001817CD"/>
    <w:rsid w:val="00181E82"/>
    <w:rsid w:val="0018235E"/>
    <w:rsid w:val="0018768C"/>
    <w:rsid w:val="00192697"/>
    <w:rsid w:val="00192A3B"/>
    <w:rsid w:val="00192BA0"/>
    <w:rsid w:val="00194405"/>
    <w:rsid w:val="00197303"/>
    <w:rsid w:val="001A17EA"/>
    <w:rsid w:val="001A1D17"/>
    <w:rsid w:val="001A22AA"/>
    <w:rsid w:val="001A7A18"/>
    <w:rsid w:val="001B1565"/>
    <w:rsid w:val="001B166D"/>
    <w:rsid w:val="001B2309"/>
    <w:rsid w:val="001B28B5"/>
    <w:rsid w:val="001B2975"/>
    <w:rsid w:val="001C08A9"/>
    <w:rsid w:val="001C122D"/>
    <w:rsid w:val="001C17FC"/>
    <w:rsid w:val="001C475E"/>
    <w:rsid w:val="001D2A82"/>
    <w:rsid w:val="001D569B"/>
    <w:rsid w:val="001E025B"/>
    <w:rsid w:val="001E0EA3"/>
    <w:rsid w:val="001E4995"/>
    <w:rsid w:val="001E5CF6"/>
    <w:rsid w:val="001E7A42"/>
    <w:rsid w:val="001F09DC"/>
    <w:rsid w:val="001F0BCB"/>
    <w:rsid w:val="001F43E6"/>
    <w:rsid w:val="001F4E5E"/>
    <w:rsid w:val="001F6B73"/>
    <w:rsid w:val="00200ED8"/>
    <w:rsid w:val="00201A7E"/>
    <w:rsid w:val="00207E21"/>
    <w:rsid w:val="00210FEF"/>
    <w:rsid w:val="00213772"/>
    <w:rsid w:val="00215D68"/>
    <w:rsid w:val="00216F26"/>
    <w:rsid w:val="00220749"/>
    <w:rsid w:val="002209B3"/>
    <w:rsid w:val="0022422C"/>
    <w:rsid w:val="00224E34"/>
    <w:rsid w:val="0022724E"/>
    <w:rsid w:val="00230666"/>
    <w:rsid w:val="00231153"/>
    <w:rsid w:val="0023252E"/>
    <w:rsid w:val="0023343F"/>
    <w:rsid w:val="00234B31"/>
    <w:rsid w:val="00237D49"/>
    <w:rsid w:val="00241C31"/>
    <w:rsid w:val="00244C67"/>
    <w:rsid w:val="002457E1"/>
    <w:rsid w:val="00256E7C"/>
    <w:rsid w:val="0026446B"/>
    <w:rsid w:val="002656F6"/>
    <w:rsid w:val="002679D5"/>
    <w:rsid w:val="00267A03"/>
    <w:rsid w:val="0027072B"/>
    <w:rsid w:val="002714FD"/>
    <w:rsid w:val="00274DF4"/>
    <w:rsid w:val="00275F94"/>
    <w:rsid w:val="00281B9C"/>
    <w:rsid w:val="00281D17"/>
    <w:rsid w:val="00284C9B"/>
    <w:rsid w:val="00290DEC"/>
    <w:rsid w:val="00293D01"/>
    <w:rsid w:val="0029444A"/>
    <w:rsid w:val="002A014C"/>
    <w:rsid w:val="002A141B"/>
    <w:rsid w:val="002A26B6"/>
    <w:rsid w:val="002A6A4E"/>
    <w:rsid w:val="002B5A85"/>
    <w:rsid w:val="002B5E17"/>
    <w:rsid w:val="002B63A7"/>
    <w:rsid w:val="002C3507"/>
    <w:rsid w:val="002C5139"/>
    <w:rsid w:val="002C5543"/>
    <w:rsid w:val="002D0F7F"/>
    <w:rsid w:val="002E0198"/>
    <w:rsid w:val="002E1D7C"/>
    <w:rsid w:val="002F449B"/>
    <w:rsid w:val="002F466F"/>
    <w:rsid w:val="002F4D86"/>
    <w:rsid w:val="002F5168"/>
    <w:rsid w:val="002F5D69"/>
    <w:rsid w:val="002F7C77"/>
    <w:rsid w:val="00300CB3"/>
    <w:rsid w:val="0030394B"/>
    <w:rsid w:val="003039D6"/>
    <w:rsid w:val="00303B29"/>
    <w:rsid w:val="003072C6"/>
    <w:rsid w:val="00310D8E"/>
    <w:rsid w:val="0031217C"/>
    <w:rsid w:val="00315BBD"/>
    <w:rsid w:val="0031753A"/>
    <w:rsid w:val="00320293"/>
    <w:rsid w:val="00321D0E"/>
    <w:rsid w:val="00322CC2"/>
    <w:rsid w:val="003230E9"/>
    <w:rsid w:val="00325F8A"/>
    <w:rsid w:val="003271DC"/>
    <w:rsid w:val="003348B5"/>
    <w:rsid w:val="00334B54"/>
    <w:rsid w:val="0033739E"/>
    <w:rsid w:val="00340EAF"/>
    <w:rsid w:val="00343733"/>
    <w:rsid w:val="00355886"/>
    <w:rsid w:val="00356814"/>
    <w:rsid w:val="00364FA3"/>
    <w:rsid w:val="0036545D"/>
    <w:rsid w:val="00371967"/>
    <w:rsid w:val="003741AD"/>
    <w:rsid w:val="0038019F"/>
    <w:rsid w:val="00382071"/>
    <w:rsid w:val="003822A7"/>
    <w:rsid w:val="003837BA"/>
    <w:rsid w:val="003A2F25"/>
    <w:rsid w:val="003A383C"/>
    <w:rsid w:val="003A6111"/>
    <w:rsid w:val="003B19A6"/>
    <w:rsid w:val="003B2807"/>
    <w:rsid w:val="003B46C9"/>
    <w:rsid w:val="003B60B9"/>
    <w:rsid w:val="003C0559"/>
    <w:rsid w:val="003C68F2"/>
    <w:rsid w:val="003D0B7F"/>
    <w:rsid w:val="003D58B8"/>
    <w:rsid w:val="003D5CFB"/>
    <w:rsid w:val="003D6841"/>
    <w:rsid w:val="003E1362"/>
    <w:rsid w:val="003E2636"/>
    <w:rsid w:val="003E2E12"/>
    <w:rsid w:val="003E425A"/>
    <w:rsid w:val="003E555E"/>
    <w:rsid w:val="003E58A5"/>
    <w:rsid w:val="003F1C63"/>
    <w:rsid w:val="003F39CE"/>
    <w:rsid w:val="003F49F0"/>
    <w:rsid w:val="00401108"/>
    <w:rsid w:val="00401DE1"/>
    <w:rsid w:val="00402927"/>
    <w:rsid w:val="004054FF"/>
    <w:rsid w:val="004074D2"/>
    <w:rsid w:val="00407993"/>
    <w:rsid w:val="00410AFD"/>
    <w:rsid w:val="00411833"/>
    <w:rsid w:val="00412F64"/>
    <w:rsid w:val="00414AE8"/>
    <w:rsid w:val="00417BEB"/>
    <w:rsid w:val="00417CC6"/>
    <w:rsid w:val="004225B7"/>
    <w:rsid w:val="004324FF"/>
    <w:rsid w:val="00432A55"/>
    <w:rsid w:val="004339B5"/>
    <w:rsid w:val="004372B7"/>
    <w:rsid w:val="0044260A"/>
    <w:rsid w:val="0044495B"/>
    <w:rsid w:val="00444D82"/>
    <w:rsid w:val="0044521F"/>
    <w:rsid w:val="004523FC"/>
    <w:rsid w:val="00453EBB"/>
    <w:rsid w:val="004564C6"/>
    <w:rsid w:val="004606F5"/>
    <w:rsid w:val="004610CC"/>
    <w:rsid w:val="00463E5D"/>
    <w:rsid w:val="00465464"/>
    <w:rsid w:val="00465E87"/>
    <w:rsid w:val="00471C26"/>
    <w:rsid w:val="0047786A"/>
    <w:rsid w:val="00477A65"/>
    <w:rsid w:val="004829E7"/>
    <w:rsid w:val="00482DB3"/>
    <w:rsid w:val="00484ABC"/>
    <w:rsid w:val="00486649"/>
    <w:rsid w:val="00490890"/>
    <w:rsid w:val="00497AB4"/>
    <w:rsid w:val="004A0236"/>
    <w:rsid w:val="004A10D7"/>
    <w:rsid w:val="004A20C4"/>
    <w:rsid w:val="004A369A"/>
    <w:rsid w:val="004A3B3E"/>
    <w:rsid w:val="004A4908"/>
    <w:rsid w:val="004B0A30"/>
    <w:rsid w:val="004B1A56"/>
    <w:rsid w:val="004B350A"/>
    <w:rsid w:val="004B359D"/>
    <w:rsid w:val="004B63E7"/>
    <w:rsid w:val="004C14C6"/>
    <w:rsid w:val="004C1B54"/>
    <w:rsid w:val="004C278E"/>
    <w:rsid w:val="004C29AA"/>
    <w:rsid w:val="004C473F"/>
    <w:rsid w:val="004C5777"/>
    <w:rsid w:val="004D0173"/>
    <w:rsid w:val="004D1056"/>
    <w:rsid w:val="004D1631"/>
    <w:rsid w:val="004D2B7B"/>
    <w:rsid w:val="004D3577"/>
    <w:rsid w:val="004D3C1F"/>
    <w:rsid w:val="004E0694"/>
    <w:rsid w:val="004E1EDE"/>
    <w:rsid w:val="004E21E2"/>
    <w:rsid w:val="004E293F"/>
    <w:rsid w:val="004E380D"/>
    <w:rsid w:val="004E71F0"/>
    <w:rsid w:val="004E7922"/>
    <w:rsid w:val="004F0741"/>
    <w:rsid w:val="004F0DFC"/>
    <w:rsid w:val="004F3441"/>
    <w:rsid w:val="004F3947"/>
    <w:rsid w:val="004F41B2"/>
    <w:rsid w:val="004F4AFC"/>
    <w:rsid w:val="004F52A5"/>
    <w:rsid w:val="00500C8C"/>
    <w:rsid w:val="00501375"/>
    <w:rsid w:val="00501D3B"/>
    <w:rsid w:val="005020BE"/>
    <w:rsid w:val="005022C9"/>
    <w:rsid w:val="00502B8F"/>
    <w:rsid w:val="00502D6B"/>
    <w:rsid w:val="00505285"/>
    <w:rsid w:val="00505CF8"/>
    <w:rsid w:val="0050779D"/>
    <w:rsid w:val="00510B8A"/>
    <w:rsid w:val="005139EA"/>
    <w:rsid w:val="00520BBB"/>
    <w:rsid w:val="00524310"/>
    <w:rsid w:val="00525167"/>
    <w:rsid w:val="00525456"/>
    <w:rsid w:val="00532236"/>
    <w:rsid w:val="00532E2C"/>
    <w:rsid w:val="005338EA"/>
    <w:rsid w:val="00535D9F"/>
    <w:rsid w:val="00540C6E"/>
    <w:rsid w:val="00541DFE"/>
    <w:rsid w:val="00543E6C"/>
    <w:rsid w:val="00544184"/>
    <w:rsid w:val="00551789"/>
    <w:rsid w:val="00553F68"/>
    <w:rsid w:val="005552FD"/>
    <w:rsid w:val="005575A7"/>
    <w:rsid w:val="005600E5"/>
    <w:rsid w:val="00564E8F"/>
    <w:rsid w:val="00572690"/>
    <w:rsid w:val="005728A4"/>
    <w:rsid w:val="005763FC"/>
    <w:rsid w:val="00576EB4"/>
    <w:rsid w:val="00577B30"/>
    <w:rsid w:val="00582768"/>
    <w:rsid w:val="00583461"/>
    <w:rsid w:val="005856A4"/>
    <w:rsid w:val="00585941"/>
    <w:rsid w:val="00590730"/>
    <w:rsid w:val="00590F39"/>
    <w:rsid w:val="00593AF3"/>
    <w:rsid w:val="00597BD4"/>
    <w:rsid w:val="005A2A7E"/>
    <w:rsid w:val="005A3051"/>
    <w:rsid w:val="005A53FE"/>
    <w:rsid w:val="005A5491"/>
    <w:rsid w:val="005B0F3A"/>
    <w:rsid w:val="005B3AE9"/>
    <w:rsid w:val="005B7D22"/>
    <w:rsid w:val="005C029E"/>
    <w:rsid w:val="005C2D2E"/>
    <w:rsid w:val="005C6229"/>
    <w:rsid w:val="005C640B"/>
    <w:rsid w:val="005E085D"/>
    <w:rsid w:val="005E3FA7"/>
    <w:rsid w:val="005E7963"/>
    <w:rsid w:val="005E7C38"/>
    <w:rsid w:val="005F1000"/>
    <w:rsid w:val="005F218C"/>
    <w:rsid w:val="005F3DAE"/>
    <w:rsid w:val="005F4523"/>
    <w:rsid w:val="00601D4D"/>
    <w:rsid w:val="006021B4"/>
    <w:rsid w:val="00602CDD"/>
    <w:rsid w:val="006038E5"/>
    <w:rsid w:val="00605B5B"/>
    <w:rsid w:val="006062D8"/>
    <w:rsid w:val="00606313"/>
    <w:rsid w:val="00606827"/>
    <w:rsid w:val="00620262"/>
    <w:rsid w:val="00621B4C"/>
    <w:rsid w:val="00627C52"/>
    <w:rsid w:val="00630937"/>
    <w:rsid w:val="006330E1"/>
    <w:rsid w:val="0064392D"/>
    <w:rsid w:val="00652B53"/>
    <w:rsid w:val="00653B84"/>
    <w:rsid w:val="00653E0D"/>
    <w:rsid w:val="00662DFA"/>
    <w:rsid w:val="00672DC2"/>
    <w:rsid w:val="00677331"/>
    <w:rsid w:val="006865C8"/>
    <w:rsid w:val="00686B48"/>
    <w:rsid w:val="00687038"/>
    <w:rsid w:val="0068714E"/>
    <w:rsid w:val="006872F5"/>
    <w:rsid w:val="006873C1"/>
    <w:rsid w:val="006929F7"/>
    <w:rsid w:val="00692EE0"/>
    <w:rsid w:val="0069374A"/>
    <w:rsid w:val="00694AB8"/>
    <w:rsid w:val="00695EF7"/>
    <w:rsid w:val="0069699D"/>
    <w:rsid w:val="006A10FA"/>
    <w:rsid w:val="006A35DF"/>
    <w:rsid w:val="006A3FA8"/>
    <w:rsid w:val="006A5909"/>
    <w:rsid w:val="006B26B5"/>
    <w:rsid w:val="006B2C51"/>
    <w:rsid w:val="006B2EA4"/>
    <w:rsid w:val="006B415E"/>
    <w:rsid w:val="006B6361"/>
    <w:rsid w:val="006D1F3C"/>
    <w:rsid w:val="006D24CE"/>
    <w:rsid w:val="006D360C"/>
    <w:rsid w:val="006D5AC9"/>
    <w:rsid w:val="006D66ED"/>
    <w:rsid w:val="006E31A2"/>
    <w:rsid w:val="006E786B"/>
    <w:rsid w:val="006F3E0E"/>
    <w:rsid w:val="006F59C3"/>
    <w:rsid w:val="006F69BF"/>
    <w:rsid w:val="007002B1"/>
    <w:rsid w:val="007018F2"/>
    <w:rsid w:val="00704EB7"/>
    <w:rsid w:val="00705742"/>
    <w:rsid w:val="00706C76"/>
    <w:rsid w:val="007104FE"/>
    <w:rsid w:val="00710EBF"/>
    <w:rsid w:val="007116FE"/>
    <w:rsid w:val="00711B0C"/>
    <w:rsid w:val="00711C92"/>
    <w:rsid w:val="007121A2"/>
    <w:rsid w:val="00713981"/>
    <w:rsid w:val="00715CF0"/>
    <w:rsid w:val="007176D6"/>
    <w:rsid w:val="007250F2"/>
    <w:rsid w:val="00727D54"/>
    <w:rsid w:val="00731EF2"/>
    <w:rsid w:val="007344C5"/>
    <w:rsid w:val="007348F0"/>
    <w:rsid w:val="00734959"/>
    <w:rsid w:val="00735137"/>
    <w:rsid w:val="0073520D"/>
    <w:rsid w:val="007457C0"/>
    <w:rsid w:val="00750415"/>
    <w:rsid w:val="00752D0B"/>
    <w:rsid w:val="007657FE"/>
    <w:rsid w:val="00776124"/>
    <w:rsid w:val="007770CC"/>
    <w:rsid w:val="00780157"/>
    <w:rsid w:val="00780226"/>
    <w:rsid w:val="0078116E"/>
    <w:rsid w:val="00781AB4"/>
    <w:rsid w:val="007874C8"/>
    <w:rsid w:val="007923B7"/>
    <w:rsid w:val="00792616"/>
    <w:rsid w:val="007926BB"/>
    <w:rsid w:val="0079344C"/>
    <w:rsid w:val="007968AE"/>
    <w:rsid w:val="007A0283"/>
    <w:rsid w:val="007A13D6"/>
    <w:rsid w:val="007B7B66"/>
    <w:rsid w:val="007C02C7"/>
    <w:rsid w:val="007C21EE"/>
    <w:rsid w:val="007D231B"/>
    <w:rsid w:val="007D3A2E"/>
    <w:rsid w:val="007D6652"/>
    <w:rsid w:val="007E024D"/>
    <w:rsid w:val="007E09E7"/>
    <w:rsid w:val="007E245D"/>
    <w:rsid w:val="007E343D"/>
    <w:rsid w:val="007E7633"/>
    <w:rsid w:val="007F1B5D"/>
    <w:rsid w:val="007F1CDD"/>
    <w:rsid w:val="007F4383"/>
    <w:rsid w:val="007F57AD"/>
    <w:rsid w:val="007F5858"/>
    <w:rsid w:val="007F6862"/>
    <w:rsid w:val="00801601"/>
    <w:rsid w:val="0080169A"/>
    <w:rsid w:val="008036A7"/>
    <w:rsid w:val="008054B3"/>
    <w:rsid w:val="00805A04"/>
    <w:rsid w:val="0080705E"/>
    <w:rsid w:val="00810991"/>
    <w:rsid w:val="00812CBE"/>
    <w:rsid w:val="00814A9B"/>
    <w:rsid w:val="00814F66"/>
    <w:rsid w:val="00815C72"/>
    <w:rsid w:val="00816DA9"/>
    <w:rsid w:val="00817A5F"/>
    <w:rsid w:val="00817C9E"/>
    <w:rsid w:val="008205AF"/>
    <w:rsid w:val="008225E5"/>
    <w:rsid w:val="0082523D"/>
    <w:rsid w:val="00831053"/>
    <w:rsid w:val="008314D2"/>
    <w:rsid w:val="008320EE"/>
    <w:rsid w:val="0083254D"/>
    <w:rsid w:val="00836249"/>
    <w:rsid w:val="00836F00"/>
    <w:rsid w:val="0084142B"/>
    <w:rsid w:val="00846192"/>
    <w:rsid w:val="00850188"/>
    <w:rsid w:val="00850806"/>
    <w:rsid w:val="008516B0"/>
    <w:rsid w:val="00852431"/>
    <w:rsid w:val="008527BF"/>
    <w:rsid w:val="00856A1B"/>
    <w:rsid w:val="00857136"/>
    <w:rsid w:val="008621C3"/>
    <w:rsid w:val="00865486"/>
    <w:rsid w:val="00865EBA"/>
    <w:rsid w:val="008669BE"/>
    <w:rsid w:val="0086794E"/>
    <w:rsid w:val="00871F0C"/>
    <w:rsid w:val="00872580"/>
    <w:rsid w:val="0087368C"/>
    <w:rsid w:val="00873EE8"/>
    <w:rsid w:val="00876275"/>
    <w:rsid w:val="00882B99"/>
    <w:rsid w:val="00885DC5"/>
    <w:rsid w:val="00886121"/>
    <w:rsid w:val="00893E16"/>
    <w:rsid w:val="00893F33"/>
    <w:rsid w:val="00897444"/>
    <w:rsid w:val="008A158B"/>
    <w:rsid w:val="008A295B"/>
    <w:rsid w:val="008A5B97"/>
    <w:rsid w:val="008A6604"/>
    <w:rsid w:val="008B0A0D"/>
    <w:rsid w:val="008B1C73"/>
    <w:rsid w:val="008B5482"/>
    <w:rsid w:val="008B621C"/>
    <w:rsid w:val="008C11F4"/>
    <w:rsid w:val="008C2BEC"/>
    <w:rsid w:val="008C6523"/>
    <w:rsid w:val="008C6D0E"/>
    <w:rsid w:val="008D09D2"/>
    <w:rsid w:val="008D2C12"/>
    <w:rsid w:val="008D39C5"/>
    <w:rsid w:val="008E1D89"/>
    <w:rsid w:val="008E3E3E"/>
    <w:rsid w:val="008F01C7"/>
    <w:rsid w:val="008F5F87"/>
    <w:rsid w:val="008F7C12"/>
    <w:rsid w:val="00900A34"/>
    <w:rsid w:val="00906132"/>
    <w:rsid w:val="00907073"/>
    <w:rsid w:val="00913B1D"/>
    <w:rsid w:val="00913D72"/>
    <w:rsid w:val="00915EAB"/>
    <w:rsid w:val="009208F5"/>
    <w:rsid w:val="009224B7"/>
    <w:rsid w:val="00926E12"/>
    <w:rsid w:val="00927D51"/>
    <w:rsid w:val="00931452"/>
    <w:rsid w:val="00932272"/>
    <w:rsid w:val="00932862"/>
    <w:rsid w:val="00935D60"/>
    <w:rsid w:val="009447BB"/>
    <w:rsid w:val="00944C48"/>
    <w:rsid w:val="00946335"/>
    <w:rsid w:val="009513C4"/>
    <w:rsid w:val="00955E55"/>
    <w:rsid w:val="00961D3A"/>
    <w:rsid w:val="0096205D"/>
    <w:rsid w:val="00962200"/>
    <w:rsid w:val="00966F54"/>
    <w:rsid w:val="00975E61"/>
    <w:rsid w:val="00976E31"/>
    <w:rsid w:val="00977C63"/>
    <w:rsid w:val="00980087"/>
    <w:rsid w:val="00980C0B"/>
    <w:rsid w:val="00983894"/>
    <w:rsid w:val="00984401"/>
    <w:rsid w:val="0098524F"/>
    <w:rsid w:val="00987ABE"/>
    <w:rsid w:val="009906C7"/>
    <w:rsid w:val="00994888"/>
    <w:rsid w:val="009963CD"/>
    <w:rsid w:val="0099666D"/>
    <w:rsid w:val="009A05C8"/>
    <w:rsid w:val="009A0730"/>
    <w:rsid w:val="009A1E7F"/>
    <w:rsid w:val="009A1F79"/>
    <w:rsid w:val="009A2DAA"/>
    <w:rsid w:val="009A3346"/>
    <w:rsid w:val="009A56B4"/>
    <w:rsid w:val="009A7070"/>
    <w:rsid w:val="009A7A9B"/>
    <w:rsid w:val="009B1945"/>
    <w:rsid w:val="009B266D"/>
    <w:rsid w:val="009B4E3D"/>
    <w:rsid w:val="009B5CBF"/>
    <w:rsid w:val="009B642B"/>
    <w:rsid w:val="009C184A"/>
    <w:rsid w:val="009C2CA5"/>
    <w:rsid w:val="009C2D69"/>
    <w:rsid w:val="009C6DE0"/>
    <w:rsid w:val="009D3E45"/>
    <w:rsid w:val="009D685B"/>
    <w:rsid w:val="009D75D0"/>
    <w:rsid w:val="009E694E"/>
    <w:rsid w:val="009F351F"/>
    <w:rsid w:val="009F3F89"/>
    <w:rsid w:val="009F465B"/>
    <w:rsid w:val="009F480E"/>
    <w:rsid w:val="00A022A2"/>
    <w:rsid w:val="00A02D15"/>
    <w:rsid w:val="00A11403"/>
    <w:rsid w:val="00A15D10"/>
    <w:rsid w:val="00A26B0D"/>
    <w:rsid w:val="00A27792"/>
    <w:rsid w:val="00A30A95"/>
    <w:rsid w:val="00A30EDE"/>
    <w:rsid w:val="00A315C4"/>
    <w:rsid w:val="00A3735A"/>
    <w:rsid w:val="00A41103"/>
    <w:rsid w:val="00A42F1B"/>
    <w:rsid w:val="00A44EBE"/>
    <w:rsid w:val="00A546BC"/>
    <w:rsid w:val="00A55989"/>
    <w:rsid w:val="00A55D3F"/>
    <w:rsid w:val="00A5694A"/>
    <w:rsid w:val="00A63DA4"/>
    <w:rsid w:val="00A640D7"/>
    <w:rsid w:val="00A642A5"/>
    <w:rsid w:val="00A662B9"/>
    <w:rsid w:val="00A67E2E"/>
    <w:rsid w:val="00A74743"/>
    <w:rsid w:val="00A75CD5"/>
    <w:rsid w:val="00A763D5"/>
    <w:rsid w:val="00A776D4"/>
    <w:rsid w:val="00A82E90"/>
    <w:rsid w:val="00A834F7"/>
    <w:rsid w:val="00A839E3"/>
    <w:rsid w:val="00A83DF3"/>
    <w:rsid w:val="00A85915"/>
    <w:rsid w:val="00A86270"/>
    <w:rsid w:val="00A915CD"/>
    <w:rsid w:val="00A952AB"/>
    <w:rsid w:val="00A9783D"/>
    <w:rsid w:val="00AA13A6"/>
    <w:rsid w:val="00AA45E6"/>
    <w:rsid w:val="00AA5A37"/>
    <w:rsid w:val="00AB489C"/>
    <w:rsid w:val="00AB50C1"/>
    <w:rsid w:val="00AB6532"/>
    <w:rsid w:val="00AB6936"/>
    <w:rsid w:val="00AC0C3B"/>
    <w:rsid w:val="00AC2D63"/>
    <w:rsid w:val="00AC682F"/>
    <w:rsid w:val="00AD03D8"/>
    <w:rsid w:val="00AD0711"/>
    <w:rsid w:val="00AD639F"/>
    <w:rsid w:val="00AD704E"/>
    <w:rsid w:val="00AE5FE0"/>
    <w:rsid w:val="00AE60B7"/>
    <w:rsid w:val="00AE70B9"/>
    <w:rsid w:val="00AF01B4"/>
    <w:rsid w:val="00AF2AB7"/>
    <w:rsid w:val="00AF2B1C"/>
    <w:rsid w:val="00AF4D3F"/>
    <w:rsid w:val="00B0300B"/>
    <w:rsid w:val="00B03203"/>
    <w:rsid w:val="00B05457"/>
    <w:rsid w:val="00B057F5"/>
    <w:rsid w:val="00B10656"/>
    <w:rsid w:val="00B128A0"/>
    <w:rsid w:val="00B20240"/>
    <w:rsid w:val="00B20624"/>
    <w:rsid w:val="00B21F36"/>
    <w:rsid w:val="00B22E0A"/>
    <w:rsid w:val="00B23281"/>
    <w:rsid w:val="00B2614A"/>
    <w:rsid w:val="00B27571"/>
    <w:rsid w:val="00B279CC"/>
    <w:rsid w:val="00B31AFD"/>
    <w:rsid w:val="00B32DF4"/>
    <w:rsid w:val="00B33C41"/>
    <w:rsid w:val="00B356F0"/>
    <w:rsid w:val="00B35B30"/>
    <w:rsid w:val="00B3786A"/>
    <w:rsid w:val="00B4164B"/>
    <w:rsid w:val="00B507C5"/>
    <w:rsid w:val="00B51BDA"/>
    <w:rsid w:val="00B5250F"/>
    <w:rsid w:val="00B5409A"/>
    <w:rsid w:val="00B55574"/>
    <w:rsid w:val="00B61CDB"/>
    <w:rsid w:val="00B6525D"/>
    <w:rsid w:val="00B65ABA"/>
    <w:rsid w:val="00B67097"/>
    <w:rsid w:val="00B6790F"/>
    <w:rsid w:val="00B70AD3"/>
    <w:rsid w:val="00B71B3B"/>
    <w:rsid w:val="00B76E06"/>
    <w:rsid w:val="00B773A1"/>
    <w:rsid w:val="00B80326"/>
    <w:rsid w:val="00B84D7A"/>
    <w:rsid w:val="00B853DB"/>
    <w:rsid w:val="00B87D61"/>
    <w:rsid w:val="00B931FC"/>
    <w:rsid w:val="00B933C9"/>
    <w:rsid w:val="00B93948"/>
    <w:rsid w:val="00BA4BC7"/>
    <w:rsid w:val="00BA55B7"/>
    <w:rsid w:val="00BA5E47"/>
    <w:rsid w:val="00BA647B"/>
    <w:rsid w:val="00BA7D57"/>
    <w:rsid w:val="00BB156E"/>
    <w:rsid w:val="00BB3330"/>
    <w:rsid w:val="00BB47D7"/>
    <w:rsid w:val="00BB4A62"/>
    <w:rsid w:val="00BC001D"/>
    <w:rsid w:val="00BC01C1"/>
    <w:rsid w:val="00BC45A1"/>
    <w:rsid w:val="00BC5A34"/>
    <w:rsid w:val="00BD17F5"/>
    <w:rsid w:val="00BD19CF"/>
    <w:rsid w:val="00BD6E05"/>
    <w:rsid w:val="00BD7FFC"/>
    <w:rsid w:val="00BE54D0"/>
    <w:rsid w:val="00BE7D91"/>
    <w:rsid w:val="00BF00F6"/>
    <w:rsid w:val="00BF34C5"/>
    <w:rsid w:val="00BF6B6C"/>
    <w:rsid w:val="00BF7251"/>
    <w:rsid w:val="00BF7F28"/>
    <w:rsid w:val="00C00230"/>
    <w:rsid w:val="00C01909"/>
    <w:rsid w:val="00C025CF"/>
    <w:rsid w:val="00C0383D"/>
    <w:rsid w:val="00C05787"/>
    <w:rsid w:val="00C0601A"/>
    <w:rsid w:val="00C11871"/>
    <w:rsid w:val="00C13059"/>
    <w:rsid w:val="00C156D4"/>
    <w:rsid w:val="00C167A3"/>
    <w:rsid w:val="00C2181C"/>
    <w:rsid w:val="00C2515B"/>
    <w:rsid w:val="00C2657D"/>
    <w:rsid w:val="00C26A87"/>
    <w:rsid w:val="00C26C9A"/>
    <w:rsid w:val="00C30DBB"/>
    <w:rsid w:val="00C365ED"/>
    <w:rsid w:val="00C3745D"/>
    <w:rsid w:val="00C416E1"/>
    <w:rsid w:val="00C41D8C"/>
    <w:rsid w:val="00C43D2E"/>
    <w:rsid w:val="00C44BD9"/>
    <w:rsid w:val="00C47BF8"/>
    <w:rsid w:val="00C50A77"/>
    <w:rsid w:val="00C51B1C"/>
    <w:rsid w:val="00C53DCE"/>
    <w:rsid w:val="00C548EC"/>
    <w:rsid w:val="00C5637D"/>
    <w:rsid w:val="00C56525"/>
    <w:rsid w:val="00C6469B"/>
    <w:rsid w:val="00C655F2"/>
    <w:rsid w:val="00C65B4C"/>
    <w:rsid w:val="00C65B61"/>
    <w:rsid w:val="00C66290"/>
    <w:rsid w:val="00C70E53"/>
    <w:rsid w:val="00C727BC"/>
    <w:rsid w:val="00C72979"/>
    <w:rsid w:val="00C75C67"/>
    <w:rsid w:val="00C81529"/>
    <w:rsid w:val="00C81BA6"/>
    <w:rsid w:val="00C8377C"/>
    <w:rsid w:val="00C877CD"/>
    <w:rsid w:val="00C902E9"/>
    <w:rsid w:val="00C90461"/>
    <w:rsid w:val="00C908B7"/>
    <w:rsid w:val="00C90C1D"/>
    <w:rsid w:val="00C90E0C"/>
    <w:rsid w:val="00C91D81"/>
    <w:rsid w:val="00C92A42"/>
    <w:rsid w:val="00C9300C"/>
    <w:rsid w:val="00CA18F2"/>
    <w:rsid w:val="00CA2D4E"/>
    <w:rsid w:val="00CA4871"/>
    <w:rsid w:val="00CA6722"/>
    <w:rsid w:val="00CA6D4E"/>
    <w:rsid w:val="00CA7B4B"/>
    <w:rsid w:val="00CB36A8"/>
    <w:rsid w:val="00CB4FC7"/>
    <w:rsid w:val="00CC107D"/>
    <w:rsid w:val="00CC139A"/>
    <w:rsid w:val="00CC19F3"/>
    <w:rsid w:val="00CC1E7A"/>
    <w:rsid w:val="00CC4F64"/>
    <w:rsid w:val="00CC546D"/>
    <w:rsid w:val="00CD058C"/>
    <w:rsid w:val="00CD0AE9"/>
    <w:rsid w:val="00CD1AC9"/>
    <w:rsid w:val="00CD358E"/>
    <w:rsid w:val="00CD3B98"/>
    <w:rsid w:val="00CD4216"/>
    <w:rsid w:val="00CD42A4"/>
    <w:rsid w:val="00CD518C"/>
    <w:rsid w:val="00CD52A6"/>
    <w:rsid w:val="00CD5F16"/>
    <w:rsid w:val="00CD733F"/>
    <w:rsid w:val="00CD7C65"/>
    <w:rsid w:val="00CE0942"/>
    <w:rsid w:val="00CE2BE9"/>
    <w:rsid w:val="00CE7CA5"/>
    <w:rsid w:val="00CF1D81"/>
    <w:rsid w:val="00CF2DC9"/>
    <w:rsid w:val="00CF4C97"/>
    <w:rsid w:val="00CF7CB6"/>
    <w:rsid w:val="00CF7D43"/>
    <w:rsid w:val="00D14B9E"/>
    <w:rsid w:val="00D219FC"/>
    <w:rsid w:val="00D22ABA"/>
    <w:rsid w:val="00D3090C"/>
    <w:rsid w:val="00D311AB"/>
    <w:rsid w:val="00D32290"/>
    <w:rsid w:val="00D325A8"/>
    <w:rsid w:val="00D36E54"/>
    <w:rsid w:val="00D42631"/>
    <w:rsid w:val="00D442AD"/>
    <w:rsid w:val="00D470F7"/>
    <w:rsid w:val="00D52904"/>
    <w:rsid w:val="00D54473"/>
    <w:rsid w:val="00D5618A"/>
    <w:rsid w:val="00D5784B"/>
    <w:rsid w:val="00D63EFB"/>
    <w:rsid w:val="00D658AF"/>
    <w:rsid w:val="00D70A79"/>
    <w:rsid w:val="00D70D17"/>
    <w:rsid w:val="00D7134C"/>
    <w:rsid w:val="00D720A3"/>
    <w:rsid w:val="00D801BD"/>
    <w:rsid w:val="00D83DE9"/>
    <w:rsid w:val="00D8450D"/>
    <w:rsid w:val="00D84C4D"/>
    <w:rsid w:val="00D87222"/>
    <w:rsid w:val="00D95AF9"/>
    <w:rsid w:val="00D95B8D"/>
    <w:rsid w:val="00DA09C9"/>
    <w:rsid w:val="00DA1822"/>
    <w:rsid w:val="00DA1FD2"/>
    <w:rsid w:val="00DA4D69"/>
    <w:rsid w:val="00DB1070"/>
    <w:rsid w:val="00DB5415"/>
    <w:rsid w:val="00DB5E1F"/>
    <w:rsid w:val="00DC19D8"/>
    <w:rsid w:val="00DC2613"/>
    <w:rsid w:val="00DC35AF"/>
    <w:rsid w:val="00DC4512"/>
    <w:rsid w:val="00DC48B1"/>
    <w:rsid w:val="00DD0C47"/>
    <w:rsid w:val="00DD33E8"/>
    <w:rsid w:val="00DD3691"/>
    <w:rsid w:val="00DD447C"/>
    <w:rsid w:val="00DD4B55"/>
    <w:rsid w:val="00DD7682"/>
    <w:rsid w:val="00DE191B"/>
    <w:rsid w:val="00DE1E90"/>
    <w:rsid w:val="00DE24E6"/>
    <w:rsid w:val="00DE306C"/>
    <w:rsid w:val="00DE43EE"/>
    <w:rsid w:val="00DE5C8A"/>
    <w:rsid w:val="00DF07AD"/>
    <w:rsid w:val="00DF3364"/>
    <w:rsid w:val="00E00411"/>
    <w:rsid w:val="00E055BB"/>
    <w:rsid w:val="00E06767"/>
    <w:rsid w:val="00E10CEE"/>
    <w:rsid w:val="00E11988"/>
    <w:rsid w:val="00E14DF7"/>
    <w:rsid w:val="00E15DA9"/>
    <w:rsid w:val="00E19737"/>
    <w:rsid w:val="00E2095D"/>
    <w:rsid w:val="00E26FBD"/>
    <w:rsid w:val="00E30414"/>
    <w:rsid w:val="00E35F14"/>
    <w:rsid w:val="00E40769"/>
    <w:rsid w:val="00E40C41"/>
    <w:rsid w:val="00E424B9"/>
    <w:rsid w:val="00E42E8B"/>
    <w:rsid w:val="00E51BCF"/>
    <w:rsid w:val="00E56C45"/>
    <w:rsid w:val="00E60F12"/>
    <w:rsid w:val="00E60F81"/>
    <w:rsid w:val="00E64826"/>
    <w:rsid w:val="00E652FB"/>
    <w:rsid w:val="00E66C20"/>
    <w:rsid w:val="00E71C46"/>
    <w:rsid w:val="00E731B7"/>
    <w:rsid w:val="00E74DA3"/>
    <w:rsid w:val="00E75ED2"/>
    <w:rsid w:val="00E8280C"/>
    <w:rsid w:val="00E83E4C"/>
    <w:rsid w:val="00E91933"/>
    <w:rsid w:val="00E92A81"/>
    <w:rsid w:val="00E969B1"/>
    <w:rsid w:val="00EA0F39"/>
    <w:rsid w:val="00EA1185"/>
    <w:rsid w:val="00EA2B5E"/>
    <w:rsid w:val="00EB22CD"/>
    <w:rsid w:val="00EB26F3"/>
    <w:rsid w:val="00EB2DD2"/>
    <w:rsid w:val="00EB369C"/>
    <w:rsid w:val="00EB6552"/>
    <w:rsid w:val="00EC18E6"/>
    <w:rsid w:val="00EC1984"/>
    <w:rsid w:val="00EC234C"/>
    <w:rsid w:val="00EC5031"/>
    <w:rsid w:val="00EC5796"/>
    <w:rsid w:val="00EC62CE"/>
    <w:rsid w:val="00ED3529"/>
    <w:rsid w:val="00ED38F7"/>
    <w:rsid w:val="00ED4D17"/>
    <w:rsid w:val="00EE2B65"/>
    <w:rsid w:val="00EE3007"/>
    <w:rsid w:val="00EE3A16"/>
    <w:rsid w:val="00EE5F2B"/>
    <w:rsid w:val="00EE6CD3"/>
    <w:rsid w:val="00EE7F60"/>
    <w:rsid w:val="00EF0F45"/>
    <w:rsid w:val="00EF20D7"/>
    <w:rsid w:val="00EF3419"/>
    <w:rsid w:val="00EF4660"/>
    <w:rsid w:val="00EF5261"/>
    <w:rsid w:val="00EF7FEF"/>
    <w:rsid w:val="00F0119C"/>
    <w:rsid w:val="00F026C4"/>
    <w:rsid w:val="00F02BDB"/>
    <w:rsid w:val="00F04004"/>
    <w:rsid w:val="00F0441B"/>
    <w:rsid w:val="00F07623"/>
    <w:rsid w:val="00F07D0B"/>
    <w:rsid w:val="00F2073E"/>
    <w:rsid w:val="00F2090B"/>
    <w:rsid w:val="00F24384"/>
    <w:rsid w:val="00F25F19"/>
    <w:rsid w:val="00F3136B"/>
    <w:rsid w:val="00F314F1"/>
    <w:rsid w:val="00F326C0"/>
    <w:rsid w:val="00F327EA"/>
    <w:rsid w:val="00F332AC"/>
    <w:rsid w:val="00F33641"/>
    <w:rsid w:val="00F36417"/>
    <w:rsid w:val="00F36995"/>
    <w:rsid w:val="00F40F6F"/>
    <w:rsid w:val="00F4121C"/>
    <w:rsid w:val="00F421D2"/>
    <w:rsid w:val="00F42842"/>
    <w:rsid w:val="00F43EE0"/>
    <w:rsid w:val="00F45D9A"/>
    <w:rsid w:val="00F45FD4"/>
    <w:rsid w:val="00F46E40"/>
    <w:rsid w:val="00F4760A"/>
    <w:rsid w:val="00F529FE"/>
    <w:rsid w:val="00F52B13"/>
    <w:rsid w:val="00F52B8E"/>
    <w:rsid w:val="00F53CFD"/>
    <w:rsid w:val="00F54AF5"/>
    <w:rsid w:val="00F557E3"/>
    <w:rsid w:val="00F567FE"/>
    <w:rsid w:val="00F57605"/>
    <w:rsid w:val="00F61E78"/>
    <w:rsid w:val="00F635C5"/>
    <w:rsid w:val="00F63F4E"/>
    <w:rsid w:val="00F72508"/>
    <w:rsid w:val="00F736E3"/>
    <w:rsid w:val="00F767E8"/>
    <w:rsid w:val="00F77C4D"/>
    <w:rsid w:val="00F86A3F"/>
    <w:rsid w:val="00F8707C"/>
    <w:rsid w:val="00F87830"/>
    <w:rsid w:val="00F91297"/>
    <w:rsid w:val="00F9133B"/>
    <w:rsid w:val="00F936B8"/>
    <w:rsid w:val="00F95053"/>
    <w:rsid w:val="00F96427"/>
    <w:rsid w:val="00F97730"/>
    <w:rsid w:val="00FA33E0"/>
    <w:rsid w:val="00FA43CA"/>
    <w:rsid w:val="00FB1E08"/>
    <w:rsid w:val="00FB297C"/>
    <w:rsid w:val="00FB32A4"/>
    <w:rsid w:val="00FB385B"/>
    <w:rsid w:val="00FB3969"/>
    <w:rsid w:val="00FB582C"/>
    <w:rsid w:val="00FB594D"/>
    <w:rsid w:val="00FB6A7D"/>
    <w:rsid w:val="00FC087A"/>
    <w:rsid w:val="00FC15F9"/>
    <w:rsid w:val="00FC3017"/>
    <w:rsid w:val="00FC49BB"/>
    <w:rsid w:val="00FC4B34"/>
    <w:rsid w:val="00FC722F"/>
    <w:rsid w:val="00FD19C2"/>
    <w:rsid w:val="00FD616B"/>
    <w:rsid w:val="00FE03FE"/>
    <w:rsid w:val="00FE367F"/>
    <w:rsid w:val="00FE7055"/>
    <w:rsid w:val="00FF140D"/>
    <w:rsid w:val="00FF29DC"/>
    <w:rsid w:val="05BE7F61"/>
    <w:rsid w:val="06AE9612"/>
    <w:rsid w:val="06CC0F1C"/>
    <w:rsid w:val="0F4D7AD6"/>
    <w:rsid w:val="1D7A01D4"/>
    <w:rsid w:val="2ABFE4A9"/>
    <w:rsid w:val="30662FEE"/>
    <w:rsid w:val="3A32C030"/>
    <w:rsid w:val="3BA2CCE6"/>
    <w:rsid w:val="44047052"/>
    <w:rsid w:val="599F0961"/>
    <w:rsid w:val="5D007272"/>
    <w:rsid w:val="5E4186B5"/>
    <w:rsid w:val="78BAA44A"/>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A2F3786"/>
  <w15:docId w15:val="{F3D26790-EF96-4972-80EB-8D86A91B1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0"/>
    <w:lsdException w:name="heading 1" w:uiPriority="4" w:qFormat="1"/>
    <w:lsdException w:name="heading 2" w:uiPriority="5" w:qFormat="1"/>
    <w:lsdException w:name="heading 3" w:uiPriority="5" w:qFormat="1"/>
    <w:lsdException w:name="heading 4" w:uiPriority="5" w:qFormat="1"/>
    <w:lsdException w:name="heading 5" w:uiPriority="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98" w:unhideWhenUsed="1"/>
    <w:lsdException w:name="footer" w:semiHidden="1" w:uiPriority="98" w:unhideWhenUsed="1"/>
    <w:lsdException w:name="index heading" w:semiHidden="1" w:unhideWhenUsed="1"/>
    <w:lsdException w:name="caption" w:semiHidden="1" w:uiPriority="2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F52B13"/>
    <w:rPr>
      <w:rFonts w:ascii="Cambria" w:hAnsi="Cambria"/>
      <w:lang w:eastAsia="en-US"/>
    </w:rPr>
  </w:style>
  <w:style w:type="paragraph" w:styleId="Heading1">
    <w:name w:val="heading 1"/>
    <w:aliases w:val="Section Title"/>
    <w:next w:val="DHHSbody"/>
    <w:link w:val="Heading1Char"/>
    <w:uiPriority w:val="4"/>
    <w:qFormat/>
    <w:rsid w:val="004606F5"/>
    <w:pPr>
      <w:keepNext/>
      <w:keepLines/>
      <w:spacing w:before="520" w:after="440" w:line="440" w:lineRule="atLeast"/>
      <w:outlineLvl w:val="0"/>
    </w:pPr>
    <w:rPr>
      <w:rFonts w:ascii="Arial" w:hAnsi="Arial"/>
      <w:bCs/>
      <w:color w:val="0074BC" w:themeColor="text2"/>
      <w:sz w:val="44"/>
      <w:szCs w:val="44"/>
      <w:lang w:eastAsia="en-US"/>
    </w:rPr>
  </w:style>
  <w:style w:type="paragraph" w:styleId="Heading2">
    <w:name w:val="heading 2"/>
    <w:aliases w:val="Subtitle 2"/>
    <w:next w:val="DHHSbody"/>
    <w:link w:val="Heading2Char"/>
    <w:uiPriority w:val="5"/>
    <w:qFormat/>
    <w:rsid w:val="004606F5"/>
    <w:pPr>
      <w:keepNext/>
      <w:keepLines/>
      <w:spacing w:before="240" w:after="90" w:line="320" w:lineRule="atLeast"/>
      <w:outlineLvl w:val="1"/>
    </w:pPr>
    <w:rPr>
      <w:rFonts w:ascii="Arial" w:hAnsi="Arial"/>
      <w:b/>
      <w:color w:val="0074BC" w:themeColor="text2"/>
      <w:sz w:val="28"/>
      <w:szCs w:val="28"/>
      <w:lang w:eastAsia="en-US"/>
    </w:rPr>
  </w:style>
  <w:style w:type="paragraph" w:styleId="Heading3">
    <w:name w:val="heading 3"/>
    <w:aliases w:val="Subtitle 3"/>
    <w:next w:val="DHHSbody"/>
    <w:link w:val="Heading3Char"/>
    <w:uiPriority w:val="5"/>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aliases w:val="Subtitle 4"/>
    <w:next w:val="DHHSbody"/>
    <w:link w:val="Heading4Char"/>
    <w:uiPriority w:val="5"/>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aliases w:val="Subtitle 5"/>
    <w:next w:val="DHHSbody"/>
    <w:link w:val="Heading5Char"/>
    <w:uiPriority w:val="5"/>
    <w:qFormat/>
    <w:rsid w:val="005B7D22"/>
    <w:pPr>
      <w:keepNext/>
      <w:keepLines/>
      <w:suppressAutoHyphens/>
      <w:spacing w:before="240" w:after="120" w:line="240" w:lineRule="atLeast"/>
      <w:outlineLvl w:val="4"/>
    </w:pPr>
    <w:rPr>
      <w:rFonts w:ascii="Arial" w:eastAsia="MS Mincho" w:hAnsi="Arial"/>
      <w:b/>
      <w:bCs/>
      <w:i/>
      <w:lang w:eastAsia="en-US"/>
    </w:rPr>
  </w:style>
  <w:style w:type="paragraph" w:styleId="Heading9">
    <w:name w:val="heading 9"/>
    <w:basedOn w:val="Normal"/>
    <w:next w:val="Normal"/>
    <w:link w:val="Heading9Char"/>
    <w:rsid w:val="004D1631"/>
    <w:pPr>
      <w:spacing w:after="600" w:line="360" w:lineRule="atLeast"/>
      <w:contextualSpacing/>
      <w:jc w:val="right"/>
      <w:outlineLvl w:val="8"/>
    </w:pPr>
    <w:rPr>
      <w:rFonts w:asciiTheme="minorHAnsi" w:hAnsiTheme="minorHAnsi" w:cstheme="minorHAnsi"/>
      <w:b/>
      <w:color w:val="0074BC" w:themeColor="accent1"/>
      <w:sz w:val="100"/>
      <w:szCs w:val="22"/>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Title Char"/>
    <w:link w:val="Heading1"/>
    <w:uiPriority w:val="1"/>
    <w:rsid w:val="004606F5"/>
    <w:rPr>
      <w:rFonts w:ascii="Arial" w:hAnsi="Arial"/>
      <w:bCs/>
      <w:color w:val="0074BC" w:themeColor="text2"/>
      <w:sz w:val="44"/>
      <w:szCs w:val="44"/>
      <w:lang w:eastAsia="en-US"/>
    </w:rPr>
  </w:style>
  <w:style w:type="character" w:customStyle="1" w:styleId="Heading2Char">
    <w:name w:val="Heading 2 Char"/>
    <w:aliases w:val="Subtitle 2 Char"/>
    <w:link w:val="Heading2"/>
    <w:uiPriority w:val="1"/>
    <w:rsid w:val="004606F5"/>
    <w:rPr>
      <w:rFonts w:ascii="Arial" w:hAnsi="Arial"/>
      <w:b/>
      <w:color w:val="0074BC" w:themeColor="text2"/>
      <w:sz w:val="28"/>
      <w:szCs w:val="28"/>
      <w:lang w:eastAsia="en-US"/>
    </w:rPr>
  </w:style>
  <w:style w:type="character" w:customStyle="1" w:styleId="Heading3Char">
    <w:name w:val="Heading 3 Char"/>
    <w:aliases w:val="Subtitle 3 Char"/>
    <w:link w:val="Heading3"/>
    <w:uiPriority w:val="1"/>
    <w:rsid w:val="00FB594D"/>
    <w:rPr>
      <w:rFonts w:ascii="Arial" w:eastAsia="MS Gothic" w:hAnsi="Arial" w:cs="Times New Roman"/>
      <w:b/>
      <w:bCs/>
      <w:sz w:val="24"/>
      <w:szCs w:val="26"/>
    </w:rPr>
  </w:style>
  <w:style w:type="character" w:customStyle="1" w:styleId="Heading4Char">
    <w:name w:val="Heading 4 Char"/>
    <w:aliases w:val="Subtitle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rsid w:val="00EA6F2B"/>
    <w:rPr>
      <w:sz w:val="24"/>
      <w:szCs w:val="24"/>
    </w:rPr>
  </w:style>
  <w:style w:type="character" w:styleId="EndnoteReference">
    <w:name w:val="endnote reference"/>
    <w:aliases w:val="Endnote Text Char"/>
    <w:rsid w:val="00923608"/>
    <w:rPr>
      <w:rFonts w:ascii="Arial" w:hAnsi="Arial"/>
      <w:sz w:val="20"/>
      <w:vertAlign w:val="superscript"/>
    </w:rPr>
  </w:style>
  <w:style w:type="table" w:styleId="TableGrid">
    <w:name w:val="Table Grid"/>
    <w:basedOn w:val="TableNormal"/>
    <w:rsid w:val="00C9300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0074BC" w:themeFill="accent1"/>
      </w:tcPr>
    </w:tblStyle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4606F5"/>
    <w:pPr>
      <w:keepLines/>
      <w:spacing w:after="240" w:line="580" w:lineRule="atLeast"/>
    </w:pPr>
    <w:rPr>
      <w:rFonts w:ascii="Arial" w:hAnsi="Arial"/>
      <w:color w:val="0074BC" w:themeColor="text2"/>
      <w:sz w:val="50"/>
      <w:szCs w:val="24"/>
      <w:lang w:eastAsia="en-US"/>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871F0C"/>
    <w:pPr>
      <w:keepLines/>
      <w:spacing w:after="120" w:line="216" w:lineRule="auto"/>
    </w:pPr>
    <w:rPr>
      <w:rFonts w:ascii="Arial" w:hAnsi="Arial"/>
      <w:bCs/>
      <w:caps/>
      <w:color w:val="FFFFFF"/>
      <w:sz w:val="68"/>
      <w:szCs w:val="68"/>
      <w:lang w:eastAsia="en-US"/>
    </w:rPr>
  </w:style>
  <w:style w:type="paragraph" w:customStyle="1" w:styleId="DHHSreportsubtitlewhite">
    <w:name w:val="DHHS report subtitle white"/>
    <w:uiPriority w:val="4"/>
    <w:rsid w:val="00D84C4D"/>
    <w:pPr>
      <w:spacing w:after="120" w:line="380" w:lineRule="atLeast"/>
    </w:pPr>
    <w:rPr>
      <w:rFonts w:ascii="Arial" w:hAnsi="Arial"/>
      <w:b/>
      <w:bCs/>
      <w:color w:val="FFFFFF"/>
      <w:sz w:val="30"/>
      <w:szCs w:val="30"/>
      <w:lang w:eastAsia="en-US"/>
    </w:rPr>
  </w:style>
  <w:style w:type="paragraph" w:customStyle="1" w:styleId="Coverinstructions">
    <w:name w:val="Cover instructions"/>
    <w:rsid w:val="0005633B"/>
    <w:pPr>
      <w:spacing w:after="200" w:line="320" w:lineRule="atLeast"/>
    </w:pPr>
    <w:rPr>
      <w:rFonts w:ascii="Arial" w:hAnsi="Arial"/>
      <w:sz w:val="24"/>
      <w:lang w:eastAsia="en-US"/>
    </w:rPr>
  </w:style>
  <w:style w:type="character" w:customStyle="1" w:styleId="Heading5Char">
    <w:name w:val="Heading 5 Char"/>
    <w:aliases w:val="Subtitle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7F5858"/>
    <w:pPr>
      <w:numPr>
        <w:numId w:val="1"/>
      </w:numPr>
      <w:spacing w:after="40"/>
    </w:pPr>
  </w:style>
  <w:style w:type="paragraph" w:customStyle="1" w:styleId="DHHSnumberloweralpha">
    <w:name w:val="DHHS number lower alpha"/>
    <w:basedOn w:val="DHHSbody"/>
    <w:uiPriority w:val="3"/>
    <w:rsid w:val="008669BE"/>
    <w:pPr>
      <w:numPr>
        <w:numId w:val="9"/>
      </w:numPr>
    </w:pPr>
  </w:style>
  <w:style w:type="paragraph" w:customStyle="1" w:styleId="DHHSnumberloweralphaindent">
    <w:name w:val="DHHS number lower alpha indent"/>
    <w:basedOn w:val="DHHSbody"/>
    <w:uiPriority w:val="3"/>
    <w:rsid w:val="008669BE"/>
    <w:pPr>
      <w:numPr>
        <w:ilvl w:val="1"/>
        <w:numId w:val="9"/>
      </w:numPr>
    </w:pPr>
  </w:style>
  <w:style w:type="paragraph" w:customStyle="1" w:styleId="DHHStablefigurenote">
    <w:name w:val="DHHS table/figure note"/>
    <w:uiPriority w:val="4"/>
    <w:rsid w:val="008A5B97"/>
    <w:pPr>
      <w:spacing w:before="60" w:after="60" w:line="240" w:lineRule="exact"/>
    </w:pPr>
    <w:rPr>
      <w:rFonts w:ascii="Arial" w:hAnsi="Arial"/>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7F5858"/>
    <w:pPr>
      <w:numPr>
        <w:ilvl w:val="1"/>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3"/>
      </w:numPr>
    </w:pPr>
  </w:style>
  <w:style w:type="paragraph" w:customStyle="1" w:styleId="DHHStablecolhead">
    <w:name w:val="DHHS table col head"/>
    <w:uiPriority w:val="3"/>
    <w:qFormat/>
    <w:rsid w:val="0082523D"/>
    <w:pPr>
      <w:spacing w:before="80" w:after="60"/>
    </w:pPr>
    <w:rPr>
      <w:rFonts w:ascii="Arial" w:hAnsi="Arial"/>
      <w:b/>
      <w:color w:val="FFFFFF"/>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TOCheadingreport">
    <w:name w:val="DHHS TOC heading report"/>
    <w:basedOn w:val="Heading1"/>
    <w:link w:val="DHHSTOCheadingreportChar"/>
    <w:uiPriority w:val="5"/>
    <w:rsid w:val="004606F5"/>
    <w:pPr>
      <w:spacing w:before="0"/>
      <w:outlineLvl w:val="9"/>
    </w:pPr>
  </w:style>
  <w:style w:type="character" w:customStyle="1" w:styleId="DHHSTOCheadingreportChar">
    <w:name w:val="DHHS TOC heading report Char"/>
    <w:link w:val="DHHSTOCheadingreport"/>
    <w:uiPriority w:val="5"/>
    <w:rsid w:val="004606F5"/>
    <w:rPr>
      <w:rFonts w:ascii="Arial" w:hAnsi="Arial"/>
      <w:bCs/>
      <w:color w:val="0074BC" w:themeColor="text2"/>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D52A6"/>
    <w:pPr>
      <w:spacing w:after="0" w:line="240" w:lineRule="auto"/>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1"/>
      </w:numPr>
    </w:pPr>
  </w:style>
  <w:style w:type="paragraph" w:customStyle="1" w:styleId="DHHSnumberlowerroman">
    <w:name w:val="DHHS number lower roman"/>
    <w:basedOn w:val="DHHSbody"/>
    <w:uiPriority w:val="3"/>
    <w:rsid w:val="008669BE"/>
    <w:pPr>
      <w:numPr>
        <w:numId w:val="11"/>
      </w:numPr>
    </w:pPr>
  </w:style>
  <w:style w:type="paragraph" w:customStyle="1" w:styleId="DHHSnumberlowerromanindent">
    <w:name w:val="DHHS number lower roman indent"/>
    <w:basedOn w:val="DHHSbody"/>
    <w:uiPriority w:val="3"/>
    <w:rsid w:val="008669BE"/>
    <w:pPr>
      <w:numPr>
        <w:ilvl w:val="1"/>
        <w:numId w:val="11"/>
      </w:numPr>
    </w:pPr>
  </w:style>
  <w:style w:type="paragraph" w:customStyle="1" w:styleId="DHHSnumberdigitindent">
    <w:name w:val="DHHS number digit indent"/>
    <w:basedOn w:val="DHHSnumberloweralphaindent"/>
    <w:uiPriority w:val="3"/>
    <w:rsid w:val="008669BE"/>
    <w:pPr>
      <w:numPr>
        <w:numId w:val="8"/>
      </w:numPr>
      <w:tabs>
        <w:tab w:val="clear" w:pos="1107"/>
        <w:tab w:val="num" w:pos="794"/>
      </w:tabs>
      <w:ind w:left="794"/>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8669BE"/>
    <w:pPr>
      <w:numPr>
        <w:ilvl w:val="2"/>
        <w:numId w:val="8"/>
      </w:numPr>
    </w:pPr>
  </w:style>
  <w:style w:type="paragraph" w:customStyle="1" w:styleId="DHHSbulletafternumbers2">
    <w:name w:val="DHHS bullet after numbers 2"/>
    <w:basedOn w:val="DHHSbody"/>
    <w:rsid w:val="008669BE"/>
    <w:pPr>
      <w:numPr>
        <w:ilvl w:val="3"/>
        <w:numId w:val="8"/>
      </w:numPr>
    </w:pPr>
  </w:style>
  <w:style w:type="paragraph" w:customStyle="1" w:styleId="DHHSquotebullet1">
    <w:name w:val="DHHS quote bullet 1"/>
    <w:basedOn w:val="DHHSquote"/>
    <w:rsid w:val="008669BE"/>
    <w:pPr>
      <w:numPr>
        <w:numId w:val="10"/>
      </w:numPr>
    </w:pPr>
  </w:style>
  <w:style w:type="paragraph" w:customStyle="1" w:styleId="DHHSquotebullet2">
    <w:name w:val="DHHS quote bullet 2"/>
    <w:basedOn w:val="DHHSquote"/>
    <w:rsid w:val="008669BE"/>
    <w:pPr>
      <w:numPr>
        <w:ilvl w:val="1"/>
        <w:numId w:val="10"/>
      </w:numPr>
    </w:pPr>
  </w:style>
  <w:style w:type="paragraph" w:customStyle="1" w:styleId="DHHStablebullet1">
    <w:name w:val="DHHS table bullet 1"/>
    <w:basedOn w:val="DHHStabletext"/>
    <w:uiPriority w:val="3"/>
    <w:qFormat/>
    <w:rsid w:val="008669BE"/>
    <w:pPr>
      <w:numPr>
        <w:numId w:val="12"/>
      </w:numPr>
    </w:pPr>
  </w:style>
  <w:style w:type="paragraph" w:customStyle="1" w:styleId="DHHStablebullet2">
    <w:name w:val="DHHS table bullet 2"/>
    <w:basedOn w:val="DHHStabletext"/>
    <w:uiPriority w:val="11"/>
    <w:rsid w:val="008669BE"/>
    <w:pPr>
      <w:numPr>
        <w:ilvl w:val="1"/>
        <w:numId w:val="12"/>
      </w:numPr>
    </w:pPr>
  </w:style>
  <w:style w:type="numbering" w:customStyle="1" w:styleId="ZZNumbersdigit">
    <w:name w:val="ZZ Numbers digit"/>
    <w:rsid w:val="008669BE"/>
    <w:pPr>
      <w:numPr>
        <w:numId w:val="2"/>
      </w:numPr>
    </w:pPr>
  </w:style>
  <w:style w:type="numbering" w:customStyle="1" w:styleId="ZZNumbersloweralpha">
    <w:name w:val="ZZ Numbers lower alpha"/>
    <w:basedOn w:val="NoList"/>
    <w:rsid w:val="008669BE"/>
    <w:pPr>
      <w:numPr>
        <w:numId w:val="4"/>
      </w:numPr>
    </w:pPr>
  </w:style>
  <w:style w:type="numbering" w:customStyle="1" w:styleId="ZZQuotebullets">
    <w:name w:val="ZZ Quote bullets"/>
    <w:basedOn w:val="ZZNumbersdigit"/>
    <w:rsid w:val="008669BE"/>
    <w:pPr>
      <w:numPr>
        <w:numId w:val="6"/>
      </w:numPr>
    </w:pPr>
  </w:style>
  <w:style w:type="numbering" w:customStyle="1" w:styleId="ZZNumberslowerroman">
    <w:name w:val="ZZ Numbers lower roman"/>
    <w:basedOn w:val="ZZQuotebullets"/>
    <w:rsid w:val="008669BE"/>
    <w:pPr>
      <w:numPr>
        <w:numId w:val="5"/>
      </w:numPr>
    </w:pPr>
  </w:style>
  <w:style w:type="numbering" w:customStyle="1" w:styleId="ZZTablebullets">
    <w:name w:val="ZZ Table bullets"/>
    <w:basedOn w:val="NoList"/>
    <w:rsid w:val="008669BE"/>
    <w:pPr>
      <w:numPr>
        <w:numId w:val="7"/>
      </w:numPr>
    </w:pPr>
  </w:style>
  <w:style w:type="paragraph" w:styleId="BalloonText">
    <w:name w:val="Balloon Text"/>
    <w:basedOn w:val="Normal"/>
    <w:link w:val="BalloonTextChar"/>
    <w:uiPriority w:val="99"/>
    <w:semiHidden/>
    <w:unhideWhenUsed/>
    <w:rsid w:val="00414A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4AE8"/>
    <w:rPr>
      <w:rFonts w:ascii="Segoe UI" w:hAnsi="Segoe UI" w:cs="Segoe UI"/>
      <w:sz w:val="18"/>
      <w:szCs w:val="18"/>
      <w:lang w:eastAsia="en-US"/>
    </w:rPr>
  </w:style>
  <w:style w:type="character" w:styleId="CommentReference">
    <w:name w:val="annotation reference"/>
    <w:basedOn w:val="DefaultParagraphFont"/>
    <w:semiHidden/>
    <w:unhideWhenUsed/>
    <w:rsid w:val="00CC107D"/>
    <w:rPr>
      <w:sz w:val="16"/>
      <w:szCs w:val="16"/>
    </w:rPr>
  </w:style>
  <w:style w:type="paragraph" w:styleId="CommentText">
    <w:name w:val="annotation text"/>
    <w:basedOn w:val="Normal"/>
    <w:link w:val="CommentTextChar"/>
    <w:semiHidden/>
    <w:unhideWhenUsed/>
    <w:rsid w:val="00CC107D"/>
    <w:pPr>
      <w:spacing w:after="200"/>
    </w:pPr>
    <w:rPr>
      <w:rFonts w:asciiTheme="minorHAnsi" w:eastAsiaTheme="minorHAnsi" w:hAnsiTheme="minorHAnsi" w:cstheme="minorBidi"/>
    </w:rPr>
  </w:style>
  <w:style w:type="character" w:customStyle="1" w:styleId="CommentTextChar">
    <w:name w:val="Comment Text Char"/>
    <w:basedOn w:val="DefaultParagraphFont"/>
    <w:link w:val="CommentText"/>
    <w:semiHidden/>
    <w:rsid w:val="00CC107D"/>
    <w:rPr>
      <w:rFonts w:asciiTheme="minorHAnsi" w:eastAsiaTheme="minorHAnsi" w:hAnsiTheme="minorHAnsi" w:cstheme="minorBidi"/>
      <w:lang w:eastAsia="en-US"/>
    </w:rPr>
  </w:style>
  <w:style w:type="paragraph" w:styleId="ListParagraph">
    <w:name w:val="List Paragraph"/>
    <w:basedOn w:val="Normal"/>
    <w:uiPriority w:val="34"/>
    <w:qFormat/>
    <w:rsid w:val="007E024D"/>
    <w:pPr>
      <w:spacing w:after="200" w:line="276" w:lineRule="auto"/>
      <w:ind w:left="720"/>
      <w:contextualSpacing/>
    </w:pPr>
    <w:rPr>
      <w:rFonts w:asciiTheme="minorHAnsi" w:eastAsiaTheme="minorHAnsi" w:hAnsiTheme="minorHAnsi" w:cstheme="minorBidi"/>
      <w:sz w:val="22"/>
      <w:szCs w:val="22"/>
    </w:rPr>
  </w:style>
  <w:style w:type="paragraph" w:styleId="NoSpacing">
    <w:name w:val="No Spacing"/>
    <w:uiPriority w:val="1"/>
    <w:qFormat/>
    <w:rsid w:val="00162D6B"/>
    <w:pPr>
      <w:spacing w:line="230" w:lineRule="atLeast"/>
    </w:pPr>
    <w:rPr>
      <w:rFonts w:asciiTheme="minorHAnsi" w:hAnsiTheme="minorHAnsi" w:cstheme="minorHAnsi"/>
      <w:lang w:eastAsia="en-US"/>
    </w:rPr>
  </w:style>
  <w:style w:type="table" w:styleId="GridTable5Dark">
    <w:name w:val="Grid Table 5 Dark"/>
    <w:basedOn w:val="TableNormal"/>
    <w:uiPriority w:val="50"/>
    <w:rsid w:val="00162D6B"/>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BodyText">
    <w:name w:val="Body Text"/>
    <w:basedOn w:val="Normal"/>
    <w:link w:val="BodyTextChar"/>
    <w:uiPriority w:val="1"/>
    <w:unhideWhenUsed/>
    <w:qFormat/>
    <w:rsid w:val="004D3C1F"/>
    <w:pPr>
      <w:spacing w:after="120" w:line="230" w:lineRule="atLeast"/>
    </w:pPr>
    <w:rPr>
      <w:rFonts w:ascii="Arial" w:hAnsi="Arial"/>
      <w:lang w:eastAsia="en-NZ"/>
    </w:rPr>
  </w:style>
  <w:style w:type="character" w:customStyle="1" w:styleId="BodyTextChar">
    <w:name w:val="Body Text Char"/>
    <w:basedOn w:val="DefaultParagraphFont"/>
    <w:link w:val="BodyText"/>
    <w:uiPriority w:val="1"/>
    <w:rsid w:val="004D3C1F"/>
    <w:rPr>
      <w:rFonts w:ascii="Arial" w:hAnsi="Arial"/>
      <w:lang w:eastAsia="en-NZ"/>
    </w:rPr>
  </w:style>
  <w:style w:type="paragraph" w:styleId="ListBullet">
    <w:name w:val="List Bullet"/>
    <w:basedOn w:val="Normal"/>
    <w:unhideWhenUsed/>
    <w:rsid w:val="004D3C1F"/>
    <w:pPr>
      <w:numPr>
        <w:numId w:val="13"/>
      </w:numPr>
      <w:spacing w:after="120" w:line="230" w:lineRule="atLeast"/>
      <w:contextualSpacing/>
    </w:pPr>
    <w:rPr>
      <w:rFonts w:ascii="Arial" w:hAnsi="Arial"/>
      <w:lang w:eastAsia="en-NZ"/>
    </w:rPr>
  </w:style>
  <w:style w:type="character" w:customStyle="1" w:styleId="FootnoteTextChar">
    <w:name w:val="Footnote Text Char"/>
    <w:basedOn w:val="DefaultParagraphFont"/>
    <w:link w:val="FootnoteText"/>
    <w:uiPriority w:val="99"/>
    <w:rsid w:val="004D3C1F"/>
    <w:rPr>
      <w:rFonts w:ascii="Arial" w:eastAsia="MS Gothic" w:hAnsi="Arial" w:cs="Arial"/>
      <w:sz w:val="16"/>
      <w:szCs w:val="16"/>
      <w:lang w:eastAsia="en-US"/>
    </w:rPr>
  </w:style>
  <w:style w:type="paragraph" w:styleId="ListNumber">
    <w:name w:val="List Number"/>
    <w:basedOn w:val="Normal"/>
    <w:uiPriority w:val="12"/>
    <w:qFormat/>
    <w:rsid w:val="004D3C1F"/>
    <w:pPr>
      <w:spacing w:after="120" w:line="240" w:lineRule="atLeast"/>
    </w:pPr>
    <w:rPr>
      <w:rFonts w:asciiTheme="minorHAnsi" w:eastAsiaTheme="minorHAnsi" w:hAnsiTheme="minorHAnsi" w:cstheme="minorBidi"/>
      <w:kern w:val="18"/>
      <w:sz w:val="18"/>
      <w:szCs w:val="18"/>
    </w:rPr>
  </w:style>
  <w:style w:type="paragraph" w:styleId="Caption">
    <w:name w:val="caption"/>
    <w:basedOn w:val="Normal"/>
    <w:next w:val="Normal"/>
    <w:uiPriority w:val="25"/>
    <w:qFormat/>
    <w:rsid w:val="004D3C1F"/>
    <w:pPr>
      <w:tabs>
        <w:tab w:val="left" w:pos="851"/>
      </w:tabs>
      <w:spacing w:before="120" w:after="120" w:line="170" w:lineRule="atLeast"/>
      <w:ind w:left="851" w:hanging="851"/>
    </w:pPr>
    <w:rPr>
      <w:rFonts w:ascii="Arial" w:hAnsi="Arial"/>
      <w:b/>
      <w:bCs/>
      <w:sz w:val="16"/>
      <w:lang w:eastAsia="en-NZ"/>
    </w:rPr>
  </w:style>
  <w:style w:type="character" w:styleId="UnresolvedMention">
    <w:name w:val="Unresolved Mention"/>
    <w:basedOn w:val="DefaultParagraphFont"/>
    <w:uiPriority w:val="99"/>
    <w:semiHidden/>
    <w:unhideWhenUsed/>
    <w:rsid w:val="003E1362"/>
    <w:rPr>
      <w:color w:val="605E5C"/>
      <w:shd w:val="clear" w:color="auto" w:fill="E1DFDD"/>
    </w:rPr>
  </w:style>
  <w:style w:type="paragraph" w:styleId="NormalWeb">
    <w:name w:val="Normal (Web)"/>
    <w:basedOn w:val="Normal"/>
    <w:unhideWhenUsed/>
    <w:rsid w:val="00F936B8"/>
    <w:pPr>
      <w:spacing w:before="100" w:beforeAutospacing="1" w:after="100" w:afterAutospacing="1"/>
    </w:pPr>
    <w:rPr>
      <w:rFonts w:ascii="Times New Roman" w:hAnsi="Times New Roman"/>
      <w:sz w:val="24"/>
      <w:szCs w:val="24"/>
      <w:lang w:eastAsia="en-AU"/>
    </w:rPr>
  </w:style>
  <w:style w:type="character" w:customStyle="1" w:styleId="Heading9Char">
    <w:name w:val="Heading 9 Char"/>
    <w:basedOn w:val="DefaultParagraphFont"/>
    <w:link w:val="Heading9"/>
    <w:rsid w:val="004D1631"/>
    <w:rPr>
      <w:rFonts w:asciiTheme="minorHAnsi" w:hAnsiTheme="minorHAnsi" w:cstheme="minorHAnsi"/>
      <w:b/>
      <w:color w:val="0074BC" w:themeColor="accent1"/>
      <w:sz w:val="100"/>
      <w:szCs w:val="22"/>
      <w:lang w:eastAsia="en-NZ"/>
    </w:rPr>
  </w:style>
  <w:style w:type="paragraph" w:styleId="CommentSubject">
    <w:name w:val="annotation subject"/>
    <w:basedOn w:val="CommentText"/>
    <w:next w:val="CommentText"/>
    <w:link w:val="CommentSubjectChar"/>
    <w:uiPriority w:val="99"/>
    <w:semiHidden/>
    <w:unhideWhenUsed/>
    <w:rsid w:val="00E06767"/>
    <w:pPr>
      <w:spacing w:after="0"/>
    </w:pPr>
    <w:rPr>
      <w:rFonts w:ascii="Cambria" w:eastAsia="Times New Roman" w:hAnsi="Cambria" w:cs="Times New Roman"/>
      <w:b/>
      <w:bCs/>
    </w:rPr>
  </w:style>
  <w:style w:type="character" w:customStyle="1" w:styleId="CommentSubjectChar">
    <w:name w:val="Comment Subject Char"/>
    <w:basedOn w:val="CommentTextChar"/>
    <w:link w:val="CommentSubject"/>
    <w:uiPriority w:val="99"/>
    <w:semiHidden/>
    <w:rsid w:val="00E06767"/>
    <w:rPr>
      <w:rFonts w:ascii="Cambria" w:eastAsiaTheme="minorHAnsi" w:hAnsi="Cambria" w:cstheme="minorBidi"/>
      <w:b/>
      <w:bCs/>
      <w:lang w:eastAsia="en-US"/>
    </w:rPr>
  </w:style>
  <w:style w:type="table" w:styleId="ListTable3-Accent4">
    <w:name w:val="List Table 3 Accent 4"/>
    <w:basedOn w:val="TableNormal"/>
    <w:uiPriority w:val="48"/>
    <w:rsid w:val="00C2515B"/>
    <w:rPr>
      <w:lang w:val="en-NZ" w:eastAsia="en-NZ"/>
    </w:rPr>
    <w:tblPr>
      <w:tblStyleRowBandSize w:val="1"/>
      <w:tblStyleColBandSize w:val="1"/>
      <w:tblBorders>
        <w:top w:val="single" w:sz="4" w:space="0" w:color="5BCBF5" w:themeColor="accent4"/>
        <w:left w:val="single" w:sz="4" w:space="0" w:color="5BCBF5" w:themeColor="accent4"/>
        <w:bottom w:val="single" w:sz="4" w:space="0" w:color="5BCBF5" w:themeColor="accent4"/>
        <w:right w:val="single" w:sz="4" w:space="0" w:color="5BCBF5" w:themeColor="accent4"/>
      </w:tblBorders>
    </w:tblPr>
    <w:tblStylePr w:type="firstRow">
      <w:rPr>
        <w:b/>
        <w:bCs/>
        <w:color w:val="FFFFFF" w:themeColor="background1"/>
      </w:rPr>
      <w:tblPr/>
      <w:tcPr>
        <w:shd w:val="clear" w:color="auto" w:fill="5BCBF5" w:themeFill="accent4"/>
      </w:tcPr>
    </w:tblStylePr>
    <w:tblStylePr w:type="lastRow">
      <w:rPr>
        <w:b/>
        <w:bCs/>
      </w:rPr>
      <w:tblPr/>
      <w:tcPr>
        <w:tcBorders>
          <w:top w:val="double" w:sz="4" w:space="0" w:color="5BCBF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CBF5" w:themeColor="accent4"/>
          <w:right w:val="single" w:sz="4" w:space="0" w:color="5BCBF5" w:themeColor="accent4"/>
        </w:tcBorders>
      </w:tcPr>
    </w:tblStylePr>
    <w:tblStylePr w:type="band1Horz">
      <w:tblPr/>
      <w:tcPr>
        <w:tcBorders>
          <w:top w:val="single" w:sz="4" w:space="0" w:color="5BCBF5" w:themeColor="accent4"/>
          <w:bottom w:val="single" w:sz="4" w:space="0" w:color="5BCBF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CBF5" w:themeColor="accent4"/>
          <w:left w:val="nil"/>
        </w:tcBorders>
      </w:tcPr>
    </w:tblStylePr>
    <w:tblStylePr w:type="swCell">
      <w:tblPr/>
      <w:tcPr>
        <w:tcBorders>
          <w:top w:val="double" w:sz="4" w:space="0" w:color="5BCBF5" w:themeColor="accent4"/>
          <w:right w:val="nil"/>
        </w:tcBorders>
      </w:tcPr>
    </w:tblStylePr>
  </w:style>
  <w:style w:type="table" w:styleId="ListTable3-Accent1">
    <w:name w:val="List Table 3 Accent 1"/>
    <w:basedOn w:val="TableNormal"/>
    <w:uiPriority w:val="48"/>
    <w:rsid w:val="00C0383D"/>
    <w:tblPr>
      <w:tblStyleRowBandSize w:val="1"/>
      <w:tblStyleColBandSize w:val="1"/>
      <w:tblBorders>
        <w:top w:val="single" w:sz="4" w:space="0" w:color="0074BC" w:themeColor="accent1"/>
        <w:left w:val="single" w:sz="4" w:space="0" w:color="0074BC" w:themeColor="accent1"/>
        <w:bottom w:val="single" w:sz="4" w:space="0" w:color="0074BC" w:themeColor="accent1"/>
        <w:right w:val="single" w:sz="4" w:space="0" w:color="0074BC" w:themeColor="accent1"/>
      </w:tblBorders>
    </w:tblPr>
    <w:tblStylePr w:type="firstRow">
      <w:rPr>
        <w:b/>
        <w:bCs/>
        <w:color w:val="FFFFFF" w:themeColor="background1"/>
      </w:rPr>
      <w:tblPr/>
      <w:tcPr>
        <w:shd w:val="clear" w:color="auto" w:fill="0074BC" w:themeFill="accent1"/>
      </w:tcPr>
    </w:tblStylePr>
    <w:tblStylePr w:type="lastRow">
      <w:rPr>
        <w:b/>
        <w:bCs/>
      </w:rPr>
      <w:tblPr/>
      <w:tcPr>
        <w:tcBorders>
          <w:top w:val="double" w:sz="4" w:space="0" w:color="0074B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4BC" w:themeColor="accent1"/>
          <w:right w:val="single" w:sz="4" w:space="0" w:color="0074BC" w:themeColor="accent1"/>
        </w:tcBorders>
      </w:tcPr>
    </w:tblStylePr>
    <w:tblStylePr w:type="band1Horz">
      <w:tblPr/>
      <w:tcPr>
        <w:tcBorders>
          <w:top w:val="single" w:sz="4" w:space="0" w:color="0074BC" w:themeColor="accent1"/>
          <w:bottom w:val="single" w:sz="4" w:space="0" w:color="0074B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4BC" w:themeColor="accent1"/>
          <w:left w:val="nil"/>
        </w:tcBorders>
      </w:tcPr>
    </w:tblStylePr>
    <w:tblStylePr w:type="swCell">
      <w:tblPr/>
      <w:tcPr>
        <w:tcBorders>
          <w:top w:val="double" w:sz="4" w:space="0" w:color="0074BC" w:themeColor="accent1"/>
          <w:right w:val="nil"/>
        </w:tcBorders>
      </w:tcPr>
    </w:tblStylePr>
  </w:style>
  <w:style w:type="table" w:styleId="ListTable4-Accent1">
    <w:name w:val="List Table 4 Accent 1"/>
    <w:basedOn w:val="TableNormal"/>
    <w:uiPriority w:val="49"/>
    <w:rsid w:val="00053922"/>
    <w:tblPr>
      <w:tblStyleRowBandSize w:val="1"/>
      <w:tblStyleColBandSize w:val="1"/>
      <w:tblBorders>
        <w:top w:val="single" w:sz="4" w:space="0" w:color="3DB4FF" w:themeColor="accent1" w:themeTint="99"/>
        <w:left w:val="single" w:sz="4" w:space="0" w:color="3DB4FF" w:themeColor="accent1" w:themeTint="99"/>
        <w:bottom w:val="single" w:sz="4" w:space="0" w:color="3DB4FF" w:themeColor="accent1" w:themeTint="99"/>
        <w:right w:val="single" w:sz="4" w:space="0" w:color="3DB4FF" w:themeColor="accent1" w:themeTint="99"/>
        <w:insideH w:val="single" w:sz="4" w:space="0" w:color="3DB4FF" w:themeColor="accent1" w:themeTint="99"/>
      </w:tblBorders>
    </w:tblPr>
    <w:tblStylePr w:type="firstRow">
      <w:rPr>
        <w:b/>
        <w:bCs/>
        <w:color w:val="FFFFFF" w:themeColor="background1"/>
      </w:rPr>
      <w:tblPr/>
      <w:tcPr>
        <w:tcBorders>
          <w:top w:val="single" w:sz="4" w:space="0" w:color="0074BC" w:themeColor="accent1"/>
          <w:left w:val="single" w:sz="4" w:space="0" w:color="0074BC" w:themeColor="accent1"/>
          <w:bottom w:val="single" w:sz="4" w:space="0" w:color="0074BC" w:themeColor="accent1"/>
          <w:right w:val="single" w:sz="4" w:space="0" w:color="0074BC" w:themeColor="accent1"/>
          <w:insideH w:val="nil"/>
        </w:tcBorders>
        <w:shd w:val="clear" w:color="auto" w:fill="0074BC" w:themeFill="accent1"/>
      </w:tcPr>
    </w:tblStylePr>
    <w:tblStylePr w:type="lastRow">
      <w:rPr>
        <w:b/>
        <w:bCs/>
      </w:rPr>
      <w:tblPr/>
      <w:tcPr>
        <w:tcBorders>
          <w:top w:val="double" w:sz="4" w:space="0" w:color="3DB4FF" w:themeColor="accent1" w:themeTint="99"/>
        </w:tcBorders>
      </w:tcPr>
    </w:tblStylePr>
    <w:tblStylePr w:type="firstCol">
      <w:rPr>
        <w:b/>
        <w:bCs/>
      </w:rPr>
    </w:tblStylePr>
    <w:tblStylePr w:type="lastCol">
      <w:rPr>
        <w:b/>
        <w:bCs/>
      </w:rPr>
    </w:tblStylePr>
    <w:tblStylePr w:type="band1Vert">
      <w:tblPr/>
      <w:tcPr>
        <w:shd w:val="clear" w:color="auto" w:fill="BEE6FF" w:themeFill="accent1" w:themeFillTint="33"/>
      </w:tcPr>
    </w:tblStylePr>
    <w:tblStylePr w:type="band1Horz">
      <w:tblPr/>
      <w:tcPr>
        <w:shd w:val="clear" w:color="auto" w:fill="BEE6FF" w:themeFill="accent1" w:themeFillTint="33"/>
      </w:tcPr>
    </w:tblStylePr>
  </w:style>
  <w:style w:type="paragraph" w:styleId="Revision">
    <w:name w:val="Revision"/>
    <w:hidden/>
    <w:uiPriority w:val="71"/>
    <w:rsid w:val="009A0730"/>
    <w:rPr>
      <w:rFonts w:ascii="Cambria" w:hAnsi="Cambria"/>
      <w:lang w:eastAsia="en-US"/>
    </w:rPr>
  </w:style>
  <w:style w:type="paragraph" w:customStyle="1" w:styleId="Appendixhiddenheading2">
    <w:name w:val="Appendix hidden heading 2"/>
    <w:basedOn w:val="Heading2"/>
    <w:next w:val="DHHSbody"/>
    <w:rsid w:val="009A56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27343442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sustainability@dhhs.vic.gov.au"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dhhsvicgovau.sharepoint.com/sites/VHHSBAAssetStrategy/Shared%20Documents/Environmental%20Sustainability/Sustainability%20in%20capital%20works/Guidelines%20for%20sustainability%20in%20health%20care%20capital%20works%20-%20designed%20version.DOCX" TargetMode="External"/><Relationship Id="rId29" Type="http://schemas.openxmlformats.org/officeDocument/2006/relationships/hyperlink" Target="mailto:edms@dhhs.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yperlink" Target="https://www.vhhsba.vic.gov.a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vhhsba.vic.gov.au/universal-design" TargetMode="External"/><Relationship Id="rId27" Type="http://schemas.openxmlformats.org/officeDocument/2006/relationships/footer" Target="footer6.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planning.nsw.gov.au/~/media/Files/DPE/Guidelines/guideline-for-the-preparation-of-environmental-management-plans-2004.ashx?la=en" TargetMode="External"/><Relationship Id="rId2" Type="http://schemas.openxmlformats.org/officeDocument/2006/relationships/hyperlink" Target="https://www.dhhs.vic.gov.au/publications/environmental-sustainability-strategy-department-health-and-human-services" TargetMode="External"/><Relationship Id="rId1" Type="http://schemas.openxmlformats.org/officeDocument/2006/relationships/hyperlink" Target="https://www2.health.vic.gov.au/hospitals-and-health-services/planning-infrastructure/sustainability" TargetMode="External"/><Relationship Id="rId6" Type="http://schemas.openxmlformats.org/officeDocument/2006/relationships/hyperlink" Target="https://www2.health.vic.gov.au/hospitals-and-health-services/planning-infrastructure/sustainability/transport" TargetMode="External"/><Relationship Id="rId5" Type="http://schemas.openxmlformats.org/officeDocument/2006/relationships/hyperlink" Target="https://www2.health.vic.gov.au/hospitals-and-health-services/planning-infrastructure/sustainability/water/managing-water-supply" TargetMode="External"/><Relationship Id="rId4" Type="http://schemas.openxmlformats.org/officeDocument/2006/relationships/hyperlink" Target="https://www2.health.vic.gov.au/hospitals-and-health-services/planning-infrastructure/sustainability/resources/guidelines-on-sustainabilit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CPSP\Capital%20Projects\ZZZZ%20-%20VHHSBA%20Logo%20&amp;%20Templates\Word%20Report\VHHSBA_Report.dotx" TargetMode="External"/></Relationships>
</file>

<file path=word/theme/theme1.xml><?xml version="1.0" encoding="utf-8"?>
<a:theme xmlns:a="http://schemas.openxmlformats.org/drawingml/2006/main" name="Office Theme">
  <a:themeElements>
    <a:clrScheme name="VHHSBA main">
      <a:dk1>
        <a:sysClr val="windowText" lastClr="000000"/>
      </a:dk1>
      <a:lt1>
        <a:sysClr val="window" lastClr="FFFFFF"/>
      </a:lt1>
      <a:dk2>
        <a:srgbClr val="0074BC"/>
      </a:dk2>
      <a:lt2>
        <a:srgbClr val="FFFFFF"/>
      </a:lt2>
      <a:accent1>
        <a:srgbClr val="0074BC"/>
      </a:accent1>
      <a:accent2>
        <a:srgbClr val="F1582E"/>
      </a:accent2>
      <a:accent3>
        <a:srgbClr val="414042"/>
      </a:accent3>
      <a:accent4>
        <a:srgbClr val="5BCBF5"/>
      </a:accent4>
      <a:accent5>
        <a:srgbClr val="D03061"/>
      </a:accent5>
      <a:accent6>
        <a:srgbClr val="6D9D31"/>
      </a:accent6>
      <a:hlink>
        <a:srgbClr val="0074BC"/>
      </a:hlink>
      <a:folHlink>
        <a:srgbClr val="87189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44283bbd-cbd3-4545-9aa6-8cdecb1b4ebf" xsi:nil="true"/>
    <SharedWithUsers xmlns="22b2a996-90f2-4093-9cfd-0e684e15c3cd">
      <UserInfo>
        <DisplayName>Rachel Devine (DHHS)</DisplayName>
        <AccountId>210</AccountId>
        <AccountType/>
      </UserInfo>
      <UserInfo>
        <DisplayName>James Fazzino (DHHS)</DisplayName>
        <AccountId>72</AccountId>
        <AccountType/>
      </UserInfo>
      <UserInfo>
        <DisplayName>Madison Delaforce (DHHS)</DisplayName>
        <AccountId>354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B4EBACB09F7943AE9007C90CB29198" ma:contentTypeVersion="13" ma:contentTypeDescription="Create a new document." ma:contentTypeScope="" ma:versionID="326d6d4d3c81998640e751f5a0673626">
  <xsd:schema xmlns:xsd="http://www.w3.org/2001/XMLSchema" xmlns:xs="http://www.w3.org/2001/XMLSchema" xmlns:p="http://schemas.microsoft.com/office/2006/metadata/properties" xmlns:ns2="44283bbd-cbd3-4545-9aa6-8cdecb1b4ebf" xmlns:ns3="22b2a996-90f2-4093-9cfd-0e684e15c3cd" targetNamespace="http://schemas.microsoft.com/office/2006/metadata/properties" ma:root="true" ma:fieldsID="11c777f33d643153ac3ef603f1626959" ns2:_="" ns3:_="">
    <xsd:import namespace="44283bbd-cbd3-4545-9aa6-8cdecb1b4ebf"/>
    <xsd:import namespace="22b2a996-90f2-4093-9cfd-0e684e15c3c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283bbd-cbd3-4545-9aa6-8cdecb1b4e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b2a996-90f2-4093-9cfd-0e684e15c3c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589EF-E6B0-40DC-9595-657CA0B25FF1}">
  <ds:schemaRefs>
    <ds:schemaRef ds:uri="http://www.w3.org/XML/1998/namespace"/>
    <ds:schemaRef ds:uri="http://schemas.microsoft.com/office/infopath/2007/PartnerControls"/>
    <ds:schemaRef ds:uri="http://purl.org/dc/elements/1.1/"/>
    <ds:schemaRef ds:uri="22b2a996-90f2-4093-9cfd-0e684e15c3cd"/>
    <ds:schemaRef ds:uri="http://schemas.microsoft.com/office/2006/metadata/properties"/>
    <ds:schemaRef ds:uri="http://purl.org/dc/terms/"/>
    <ds:schemaRef ds:uri="44283bbd-cbd3-4545-9aa6-8cdecb1b4ebf"/>
    <ds:schemaRef ds:uri="http://schemas.microsoft.com/office/2006/documentManagement/type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5BB2F185-3A57-4589-86CF-4DE06B083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283bbd-cbd3-4545-9aa6-8cdecb1b4ebf"/>
    <ds:schemaRef ds:uri="22b2a996-90f2-4093-9cfd-0e684e15c3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AACA21-8C56-4AB4-BF09-C530A48184BB}">
  <ds:schemaRefs>
    <ds:schemaRef ds:uri="http://schemas.microsoft.com/sharepoint/v3/contenttype/forms"/>
  </ds:schemaRefs>
</ds:datastoreItem>
</file>

<file path=customXml/itemProps4.xml><?xml version="1.0" encoding="utf-8"?>
<ds:datastoreItem xmlns:ds="http://schemas.openxmlformats.org/officeDocument/2006/customXml" ds:itemID="{A72447B2-0238-4974-9551-5FF0092B7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VHHSBA_Report.dotx</Template>
  <TotalTime>13</TotalTime>
  <Pages>30</Pages>
  <Words>9245</Words>
  <Characters>52702</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Manager/>
  <Company>Victorian Health and Human Services Building Authority</Company>
  <LinksUpToDate>false</LinksUpToDate>
  <CharactersWithSpaces>61824</CharactersWithSpaces>
  <SharedDoc>false</SharedDoc>
  <HyperlinkBase/>
  <HLinks>
    <vt:vector size="342" baseType="variant">
      <vt:variant>
        <vt:i4>5505145</vt:i4>
      </vt:variant>
      <vt:variant>
        <vt:i4>258</vt:i4>
      </vt:variant>
      <vt:variant>
        <vt:i4>0</vt:i4>
      </vt:variant>
      <vt:variant>
        <vt:i4>5</vt:i4>
      </vt:variant>
      <vt:variant>
        <vt:lpwstr>mailto:edms@dhhs.vic.gov.au</vt:lpwstr>
      </vt:variant>
      <vt:variant>
        <vt:lpwstr/>
      </vt:variant>
      <vt:variant>
        <vt:i4>4325452</vt:i4>
      </vt:variant>
      <vt:variant>
        <vt:i4>255</vt:i4>
      </vt:variant>
      <vt:variant>
        <vt:i4>0</vt:i4>
      </vt:variant>
      <vt:variant>
        <vt:i4>5</vt:i4>
      </vt:variant>
      <vt:variant>
        <vt:lpwstr/>
      </vt:variant>
      <vt:variant>
        <vt:lpwstr>_Building_type</vt:lpwstr>
      </vt:variant>
      <vt:variant>
        <vt:i4>4063256</vt:i4>
      </vt:variant>
      <vt:variant>
        <vt:i4>252</vt:i4>
      </vt:variant>
      <vt:variant>
        <vt:i4>0</vt:i4>
      </vt:variant>
      <vt:variant>
        <vt:i4>5</vt:i4>
      </vt:variant>
      <vt:variant>
        <vt:lpwstr/>
      </vt:variant>
      <vt:variant>
        <vt:lpwstr>_Output_code_and</vt:lpwstr>
      </vt:variant>
      <vt:variant>
        <vt:i4>4063256</vt:i4>
      </vt:variant>
      <vt:variant>
        <vt:i4>249</vt:i4>
      </vt:variant>
      <vt:variant>
        <vt:i4>0</vt:i4>
      </vt:variant>
      <vt:variant>
        <vt:i4>5</vt:i4>
      </vt:variant>
      <vt:variant>
        <vt:lpwstr/>
      </vt:variant>
      <vt:variant>
        <vt:lpwstr>_Output_code_and</vt:lpwstr>
      </vt:variant>
      <vt:variant>
        <vt:i4>6160451</vt:i4>
      </vt:variant>
      <vt:variant>
        <vt:i4>246</vt:i4>
      </vt:variant>
      <vt:variant>
        <vt:i4>0</vt:i4>
      </vt:variant>
      <vt:variant>
        <vt:i4>5</vt:i4>
      </vt:variant>
      <vt:variant>
        <vt:lpwstr/>
      </vt:variant>
      <vt:variant>
        <vt:lpwstr>_Facility_type</vt:lpwstr>
      </vt:variant>
      <vt:variant>
        <vt:i4>5046336</vt:i4>
      </vt:variant>
      <vt:variant>
        <vt:i4>243</vt:i4>
      </vt:variant>
      <vt:variant>
        <vt:i4>0</vt:i4>
      </vt:variant>
      <vt:variant>
        <vt:i4>5</vt:i4>
      </vt:variant>
      <vt:variant>
        <vt:lpwstr/>
      </vt:variant>
      <vt:variant>
        <vt:lpwstr>_Peer_group</vt:lpwstr>
      </vt:variant>
      <vt:variant>
        <vt:i4>1245303</vt:i4>
      </vt:variant>
      <vt:variant>
        <vt:i4>240</vt:i4>
      </vt:variant>
      <vt:variant>
        <vt:i4>0</vt:i4>
      </vt:variant>
      <vt:variant>
        <vt:i4>5</vt:i4>
      </vt:variant>
      <vt:variant>
        <vt:lpwstr/>
      </vt:variant>
      <vt:variant>
        <vt:lpwstr>_Lists_of_pre-selected</vt:lpwstr>
      </vt:variant>
      <vt:variant>
        <vt:i4>8323141</vt:i4>
      </vt:variant>
      <vt:variant>
        <vt:i4>237</vt:i4>
      </vt:variant>
      <vt:variant>
        <vt:i4>0</vt:i4>
      </vt:variant>
      <vt:variant>
        <vt:i4>5</vt:i4>
      </vt:variant>
      <vt:variant>
        <vt:lpwstr/>
      </vt:variant>
      <vt:variant>
        <vt:lpwstr>_Appendix_3:_Guidance</vt:lpwstr>
      </vt:variant>
      <vt:variant>
        <vt:i4>6488157</vt:i4>
      </vt:variant>
      <vt:variant>
        <vt:i4>234</vt:i4>
      </vt:variant>
      <vt:variant>
        <vt:i4>0</vt:i4>
      </vt:variant>
      <vt:variant>
        <vt:i4>5</vt:i4>
      </vt:variant>
      <vt:variant>
        <vt:lpwstr/>
      </vt:variant>
      <vt:variant>
        <vt:lpwstr>_Appendix_5:_Data</vt:lpwstr>
      </vt:variant>
      <vt:variant>
        <vt:i4>65591</vt:i4>
      </vt:variant>
      <vt:variant>
        <vt:i4>231</vt:i4>
      </vt:variant>
      <vt:variant>
        <vt:i4>0</vt:i4>
      </vt:variant>
      <vt:variant>
        <vt:i4>5</vt:i4>
      </vt:variant>
      <vt:variant>
        <vt:lpwstr/>
      </vt:variant>
      <vt:variant>
        <vt:lpwstr>_Appendix_4:_Environmental</vt:lpwstr>
      </vt:variant>
      <vt:variant>
        <vt:i4>8323141</vt:i4>
      </vt:variant>
      <vt:variant>
        <vt:i4>228</vt:i4>
      </vt:variant>
      <vt:variant>
        <vt:i4>0</vt:i4>
      </vt:variant>
      <vt:variant>
        <vt:i4>5</vt:i4>
      </vt:variant>
      <vt:variant>
        <vt:lpwstr/>
      </vt:variant>
      <vt:variant>
        <vt:lpwstr>_Appendix_3:_Guidance</vt:lpwstr>
      </vt:variant>
      <vt:variant>
        <vt:i4>8323138</vt:i4>
      </vt:variant>
      <vt:variant>
        <vt:i4>225</vt:i4>
      </vt:variant>
      <vt:variant>
        <vt:i4>0</vt:i4>
      </vt:variant>
      <vt:variant>
        <vt:i4>5</vt:i4>
      </vt:variant>
      <vt:variant>
        <vt:lpwstr/>
      </vt:variant>
      <vt:variant>
        <vt:lpwstr>_Appendix_2:_Business</vt:lpwstr>
      </vt:variant>
      <vt:variant>
        <vt:i4>8192077</vt:i4>
      </vt:variant>
      <vt:variant>
        <vt:i4>222</vt:i4>
      </vt:variant>
      <vt:variant>
        <vt:i4>0</vt:i4>
      </vt:variant>
      <vt:variant>
        <vt:i4>5</vt:i4>
      </vt:variant>
      <vt:variant>
        <vt:lpwstr/>
      </vt:variant>
      <vt:variant>
        <vt:lpwstr>_Appendix_1:_Climate</vt:lpwstr>
      </vt:variant>
      <vt:variant>
        <vt:i4>3932279</vt:i4>
      </vt:variant>
      <vt:variant>
        <vt:i4>219</vt:i4>
      </vt:variant>
      <vt:variant>
        <vt:i4>0</vt:i4>
      </vt:variant>
      <vt:variant>
        <vt:i4>5</vt:i4>
      </vt:variant>
      <vt:variant>
        <vt:lpwstr>https://www.vhhsba.vic.gov.au/universal-design</vt:lpwstr>
      </vt:variant>
      <vt:variant>
        <vt:lpwstr/>
      </vt:variant>
      <vt:variant>
        <vt:i4>1966131</vt:i4>
      </vt:variant>
      <vt:variant>
        <vt:i4>212</vt:i4>
      </vt:variant>
      <vt:variant>
        <vt:i4>0</vt:i4>
      </vt:variant>
      <vt:variant>
        <vt:i4>5</vt:i4>
      </vt:variant>
      <vt:variant>
        <vt:lpwstr/>
      </vt:variant>
      <vt:variant>
        <vt:lpwstr>_Toc41414178</vt:lpwstr>
      </vt:variant>
      <vt:variant>
        <vt:i4>1114163</vt:i4>
      </vt:variant>
      <vt:variant>
        <vt:i4>206</vt:i4>
      </vt:variant>
      <vt:variant>
        <vt:i4>0</vt:i4>
      </vt:variant>
      <vt:variant>
        <vt:i4>5</vt:i4>
      </vt:variant>
      <vt:variant>
        <vt:lpwstr/>
      </vt:variant>
      <vt:variant>
        <vt:lpwstr>_Toc41414177</vt:lpwstr>
      </vt:variant>
      <vt:variant>
        <vt:i4>1048627</vt:i4>
      </vt:variant>
      <vt:variant>
        <vt:i4>200</vt:i4>
      </vt:variant>
      <vt:variant>
        <vt:i4>0</vt:i4>
      </vt:variant>
      <vt:variant>
        <vt:i4>5</vt:i4>
      </vt:variant>
      <vt:variant>
        <vt:lpwstr/>
      </vt:variant>
      <vt:variant>
        <vt:lpwstr>_Toc41414176</vt:lpwstr>
      </vt:variant>
      <vt:variant>
        <vt:i4>1245235</vt:i4>
      </vt:variant>
      <vt:variant>
        <vt:i4>194</vt:i4>
      </vt:variant>
      <vt:variant>
        <vt:i4>0</vt:i4>
      </vt:variant>
      <vt:variant>
        <vt:i4>5</vt:i4>
      </vt:variant>
      <vt:variant>
        <vt:lpwstr/>
      </vt:variant>
      <vt:variant>
        <vt:lpwstr>_Toc41414175</vt:lpwstr>
      </vt:variant>
      <vt:variant>
        <vt:i4>1179699</vt:i4>
      </vt:variant>
      <vt:variant>
        <vt:i4>188</vt:i4>
      </vt:variant>
      <vt:variant>
        <vt:i4>0</vt:i4>
      </vt:variant>
      <vt:variant>
        <vt:i4>5</vt:i4>
      </vt:variant>
      <vt:variant>
        <vt:lpwstr/>
      </vt:variant>
      <vt:variant>
        <vt:lpwstr>_Toc41414174</vt:lpwstr>
      </vt:variant>
      <vt:variant>
        <vt:i4>1376307</vt:i4>
      </vt:variant>
      <vt:variant>
        <vt:i4>182</vt:i4>
      </vt:variant>
      <vt:variant>
        <vt:i4>0</vt:i4>
      </vt:variant>
      <vt:variant>
        <vt:i4>5</vt:i4>
      </vt:variant>
      <vt:variant>
        <vt:lpwstr/>
      </vt:variant>
      <vt:variant>
        <vt:lpwstr>_Toc41414173</vt:lpwstr>
      </vt:variant>
      <vt:variant>
        <vt:i4>1310771</vt:i4>
      </vt:variant>
      <vt:variant>
        <vt:i4>176</vt:i4>
      </vt:variant>
      <vt:variant>
        <vt:i4>0</vt:i4>
      </vt:variant>
      <vt:variant>
        <vt:i4>5</vt:i4>
      </vt:variant>
      <vt:variant>
        <vt:lpwstr/>
      </vt:variant>
      <vt:variant>
        <vt:lpwstr>_Toc41414172</vt:lpwstr>
      </vt:variant>
      <vt:variant>
        <vt:i4>1507379</vt:i4>
      </vt:variant>
      <vt:variant>
        <vt:i4>170</vt:i4>
      </vt:variant>
      <vt:variant>
        <vt:i4>0</vt:i4>
      </vt:variant>
      <vt:variant>
        <vt:i4>5</vt:i4>
      </vt:variant>
      <vt:variant>
        <vt:lpwstr/>
      </vt:variant>
      <vt:variant>
        <vt:lpwstr>_Toc41414171</vt:lpwstr>
      </vt:variant>
      <vt:variant>
        <vt:i4>1441843</vt:i4>
      </vt:variant>
      <vt:variant>
        <vt:i4>164</vt:i4>
      </vt:variant>
      <vt:variant>
        <vt:i4>0</vt:i4>
      </vt:variant>
      <vt:variant>
        <vt:i4>5</vt:i4>
      </vt:variant>
      <vt:variant>
        <vt:lpwstr/>
      </vt:variant>
      <vt:variant>
        <vt:lpwstr>_Toc41414170</vt:lpwstr>
      </vt:variant>
      <vt:variant>
        <vt:i4>2031666</vt:i4>
      </vt:variant>
      <vt:variant>
        <vt:i4>158</vt:i4>
      </vt:variant>
      <vt:variant>
        <vt:i4>0</vt:i4>
      </vt:variant>
      <vt:variant>
        <vt:i4>5</vt:i4>
      </vt:variant>
      <vt:variant>
        <vt:lpwstr/>
      </vt:variant>
      <vt:variant>
        <vt:lpwstr>_Toc41414169</vt:lpwstr>
      </vt:variant>
      <vt:variant>
        <vt:i4>1966130</vt:i4>
      </vt:variant>
      <vt:variant>
        <vt:i4>152</vt:i4>
      </vt:variant>
      <vt:variant>
        <vt:i4>0</vt:i4>
      </vt:variant>
      <vt:variant>
        <vt:i4>5</vt:i4>
      </vt:variant>
      <vt:variant>
        <vt:lpwstr/>
      </vt:variant>
      <vt:variant>
        <vt:lpwstr>_Toc41414168</vt:lpwstr>
      </vt:variant>
      <vt:variant>
        <vt:i4>1114162</vt:i4>
      </vt:variant>
      <vt:variant>
        <vt:i4>146</vt:i4>
      </vt:variant>
      <vt:variant>
        <vt:i4>0</vt:i4>
      </vt:variant>
      <vt:variant>
        <vt:i4>5</vt:i4>
      </vt:variant>
      <vt:variant>
        <vt:lpwstr/>
      </vt:variant>
      <vt:variant>
        <vt:lpwstr>_Toc41414167</vt:lpwstr>
      </vt:variant>
      <vt:variant>
        <vt:i4>1048626</vt:i4>
      </vt:variant>
      <vt:variant>
        <vt:i4>140</vt:i4>
      </vt:variant>
      <vt:variant>
        <vt:i4>0</vt:i4>
      </vt:variant>
      <vt:variant>
        <vt:i4>5</vt:i4>
      </vt:variant>
      <vt:variant>
        <vt:lpwstr/>
      </vt:variant>
      <vt:variant>
        <vt:lpwstr>_Toc41414166</vt:lpwstr>
      </vt:variant>
      <vt:variant>
        <vt:i4>1245234</vt:i4>
      </vt:variant>
      <vt:variant>
        <vt:i4>134</vt:i4>
      </vt:variant>
      <vt:variant>
        <vt:i4>0</vt:i4>
      </vt:variant>
      <vt:variant>
        <vt:i4>5</vt:i4>
      </vt:variant>
      <vt:variant>
        <vt:lpwstr/>
      </vt:variant>
      <vt:variant>
        <vt:lpwstr>_Toc41414165</vt:lpwstr>
      </vt:variant>
      <vt:variant>
        <vt:i4>1179698</vt:i4>
      </vt:variant>
      <vt:variant>
        <vt:i4>128</vt:i4>
      </vt:variant>
      <vt:variant>
        <vt:i4>0</vt:i4>
      </vt:variant>
      <vt:variant>
        <vt:i4>5</vt:i4>
      </vt:variant>
      <vt:variant>
        <vt:lpwstr/>
      </vt:variant>
      <vt:variant>
        <vt:lpwstr>_Toc41414164</vt:lpwstr>
      </vt:variant>
      <vt:variant>
        <vt:i4>1376306</vt:i4>
      </vt:variant>
      <vt:variant>
        <vt:i4>122</vt:i4>
      </vt:variant>
      <vt:variant>
        <vt:i4>0</vt:i4>
      </vt:variant>
      <vt:variant>
        <vt:i4>5</vt:i4>
      </vt:variant>
      <vt:variant>
        <vt:lpwstr/>
      </vt:variant>
      <vt:variant>
        <vt:lpwstr>_Toc41414163</vt:lpwstr>
      </vt:variant>
      <vt:variant>
        <vt:i4>1310770</vt:i4>
      </vt:variant>
      <vt:variant>
        <vt:i4>116</vt:i4>
      </vt:variant>
      <vt:variant>
        <vt:i4>0</vt:i4>
      </vt:variant>
      <vt:variant>
        <vt:i4>5</vt:i4>
      </vt:variant>
      <vt:variant>
        <vt:lpwstr/>
      </vt:variant>
      <vt:variant>
        <vt:lpwstr>_Toc41414162</vt:lpwstr>
      </vt:variant>
      <vt:variant>
        <vt:i4>1507378</vt:i4>
      </vt:variant>
      <vt:variant>
        <vt:i4>110</vt:i4>
      </vt:variant>
      <vt:variant>
        <vt:i4>0</vt:i4>
      </vt:variant>
      <vt:variant>
        <vt:i4>5</vt:i4>
      </vt:variant>
      <vt:variant>
        <vt:lpwstr/>
      </vt:variant>
      <vt:variant>
        <vt:lpwstr>_Toc41414161</vt:lpwstr>
      </vt:variant>
      <vt:variant>
        <vt:i4>1441842</vt:i4>
      </vt:variant>
      <vt:variant>
        <vt:i4>104</vt:i4>
      </vt:variant>
      <vt:variant>
        <vt:i4>0</vt:i4>
      </vt:variant>
      <vt:variant>
        <vt:i4>5</vt:i4>
      </vt:variant>
      <vt:variant>
        <vt:lpwstr/>
      </vt:variant>
      <vt:variant>
        <vt:lpwstr>_Toc41414160</vt:lpwstr>
      </vt:variant>
      <vt:variant>
        <vt:i4>2031665</vt:i4>
      </vt:variant>
      <vt:variant>
        <vt:i4>98</vt:i4>
      </vt:variant>
      <vt:variant>
        <vt:i4>0</vt:i4>
      </vt:variant>
      <vt:variant>
        <vt:i4>5</vt:i4>
      </vt:variant>
      <vt:variant>
        <vt:lpwstr/>
      </vt:variant>
      <vt:variant>
        <vt:lpwstr>_Toc41414159</vt:lpwstr>
      </vt:variant>
      <vt:variant>
        <vt:i4>1966129</vt:i4>
      </vt:variant>
      <vt:variant>
        <vt:i4>92</vt:i4>
      </vt:variant>
      <vt:variant>
        <vt:i4>0</vt:i4>
      </vt:variant>
      <vt:variant>
        <vt:i4>5</vt:i4>
      </vt:variant>
      <vt:variant>
        <vt:lpwstr/>
      </vt:variant>
      <vt:variant>
        <vt:lpwstr>_Toc41414158</vt:lpwstr>
      </vt:variant>
      <vt:variant>
        <vt:i4>1114161</vt:i4>
      </vt:variant>
      <vt:variant>
        <vt:i4>86</vt:i4>
      </vt:variant>
      <vt:variant>
        <vt:i4>0</vt:i4>
      </vt:variant>
      <vt:variant>
        <vt:i4>5</vt:i4>
      </vt:variant>
      <vt:variant>
        <vt:lpwstr/>
      </vt:variant>
      <vt:variant>
        <vt:lpwstr>_Toc41414157</vt:lpwstr>
      </vt:variant>
      <vt:variant>
        <vt:i4>1048625</vt:i4>
      </vt:variant>
      <vt:variant>
        <vt:i4>80</vt:i4>
      </vt:variant>
      <vt:variant>
        <vt:i4>0</vt:i4>
      </vt:variant>
      <vt:variant>
        <vt:i4>5</vt:i4>
      </vt:variant>
      <vt:variant>
        <vt:lpwstr/>
      </vt:variant>
      <vt:variant>
        <vt:lpwstr>_Toc41414156</vt:lpwstr>
      </vt:variant>
      <vt:variant>
        <vt:i4>1245233</vt:i4>
      </vt:variant>
      <vt:variant>
        <vt:i4>74</vt:i4>
      </vt:variant>
      <vt:variant>
        <vt:i4>0</vt:i4>
      </vt:variant>
      <vt:variant>
        <vt:i4>5</vt:i4>
      </vt:variant>
      <vt:variant>
        <vt:lpwstr/>
      </vt:variant>
      <vt:variant>
        <vt:lpwstr>_Toc41414155</vt:lpwstr>
      </vt:variant>
      <vt:variant>
        <vt:i4>1179697</vt:i4>
      </vt:variant>
      <vt:variant>
        <vt:i4>68</vt:i4>
      </vt:variant>
      <vt:variant>
        <vt:i4>0</vt:i4>
      </vt:variant>
      <vt:variant>
        <vt:i4>5</vt:i4>
      </vt:variant>
      <vt:variant>
        <vt:lpwstr/>
      </vt:variant>
      <vt:variant>
        <vt:lpwstr>_Toc41414154</vt:lpwstr>
      </vt:variant>
      <vt:variant>
        <vt:i4>1376305</vt:i4>
      </vt:variant>
      <vt:variant>
        <vt:i4>62</vt:i4>
      </vt:variant>
      <vt:variant>
        <vt:i4>0</vt:i4>
      </vt:variant>
      <vt:variant>
        <vt:i4>5</vt:i4>
      </vt:variant>
      <vt:variant>
        <vt:lpwstr/>
      </vt:variant>
      <vt:variant>
        <vt:lpwstr>_Toc41414153</vt:lpwstr>
      </vt:variant>
      <vt:variant>
        <vt:i4>3145751</vt:i4>
      </vt:variant>
      <vt:variant>
        <vt:i4>56</vt:i4>
      </vt:variant>
      <vt:variant>
        <vt:i4>0</vt:i4>
      </vt:variant>
      <vt:variant>
        <vt:i4>5</vt:i4>
      </vt:variant>
      <vt:variant>
        <vt:lpwstr>https://dhhsvicgovau.sharepoint.com/sites/VHHSBAAssetStrategy/Shared Documents/Environmental Sustainability/Sustainability in capital works/Guidelines for sustainability in health care capital works - designed version.DOCX</vt:lpwstr>
      </vt:variant>
      <vt:variant>
        <vt:lpwstr>_Toc41414152</vt:lpwstr>
      </vt:variant>
      <vt:variant>
        <vt:i4>1507377</vt:i4>
      </vt:variant>
      <vt:variant>
        <vt:i4>50</vt:i4>
      </vt:variant>
      <vt:variant>
        <vt:i4>0</vt:i4>
      </vt:variant>
      <vt:variant>
        <vt:i4>5</vt:i4>
      </vt:variant>
      <vt:variant>
        <vt:lpwstr/>
      </vt:variant>
      <vt:variant>
        <vt:lpwstr>_Toc41414151</vt:lpwstr>
      </vt:variant>
      <vt:variant>
        <vt:i4>1441841</vt:i4>
      </vt:variant>
      <vt:variant>
        <vt:i4>44</vt:i4>
      </vt:variant>
      <vt:variant>
        <vt:i4>0</vt:i4>
      </vt:variant>
      <vt:variant>
        <vt:i4>5</vt:i4>
      </vt:variant>
      <vt:variant>
        <vt:lpwstr/>
      </vt:variant>
      <vt:variant>
        <vt:lpwstr>_Toc41414150</vt:lpwstr>
      </vt:variant>
      <vt:variant>
        <vt:i4>2031664</vt:i4>
      </vt:variant>
      <vt:variant>
        <vt:i4>38</vt:i4>
      </vt:variant>
      <vt:variant>
        <vt:i4>0</vt:i4>
      </vt:variant>
      <vt:variant>
        <vt:i4>5</vt:i4>
      </vt:variant>
      <vt:variant>
        <vt:lpwstr/>
      </vt:variant>
      <vt:variant>
        <vt:lpwstr>_Toc41414149</vt:lpwstr>
      </vt:variant>
      <vt:variant>
        <vt:i4>1966128</vt:i4>
      </vt:variant>
      <vt:variant>
        <vt:i4>32</vt:i4>
      </vt:variant>
      <vt:variant>
        <vt:i4>0</vt:i4>
      </vt:variant>
      <vt:variant>
        <vt:i4>5</vt:i4>
      </vt:variant>
      <vt:variant>
        <vt:lpwstr/>
      </vt:variant>
      <vt:variant>
        <vt:lpwstr>_Toc41414148</vt:lpwstr>
      </vt:variant>
      <vt:variant>
        <vt:i4>1114160</vt:i4>
      </vt:variant>
      <vt:variant>
        <vt:i4>26</vt:i4>
      </vt:variant>
      <vt:variant>
        <vt:i4>0</vt:i4>
      </vt:variant>
      <vt:variant>
        <vt:i4>5</vt:i4>
      </vt:variant>
      <vt:variant>
        <vt:lpwstr/>
      </vt:variant>
      <vt:variant>
        <vt:lpwstr>_Toc41414147</vt:lpwstr>
      </vt:variant>
      <vt:variant>
        <vt:i4>1048624</vt:i4>
      </vt:variant>
      <vt:variant>
        <vt:i4>20</vt:i4>
      </vt:variant>
      <vt:variant>
        <vt:i4>0</vt:i4>
      </vt:variant>
      <vt:variant>
        <vt:i4>5</vt:i4>
      </vt:variant>
      <vt:variant>
        <vt:lpwstr/>
      </vt:variant>
      <vt:variant>
        <vt:lpwstr>_Toc41414146</vt:lpwstr>
      </vt:variant>
      <vt:variant>
        <vt:i4>1245232</vt:i4>
      </vt:variant>
      <vt:variant>
        <vt:i4>14</vt:i4>
      </vt:variant>
      <vt:variant>
        <vt:i4>0</vt:i4>
      </vt:variant>
      <vt:variant>
        <vt:i4>5</vt:i4>
      </vt:variant>
      <vt:variant>
        <vt:lpwstr/>
      </vt:variant>
      <vt:variant>
        <vt:lpwstr>_Toc41414145</vt:lpwstr>
      </vt:variant>
      <vt:variant>
        <vt:i4>1179696</vt:i4>
      </vt:variant>
      <vt:variant>
        <vt:i4>8</vt:i4>
      </vt:variant>
      <vt:variant>
        <vt:i4>0</vt:i4>
      </vt:variant>
      <vt:variant>
        <vt:i4>5</vt:i4>
      </vt:variant>
      <vt:variant>
        <vt:lpwstr/>
      </vt:variant>
      <vt:variant>
        <vt:lpwstr>_Toc41414144</vt:lpwstr>
      </vt:variant>
      <vt:variant>
        <vt:i4>7864417</vt:i4>
      </vt:variant>
      <vt:variant>
        <vt:i4>3</vt:i4>
      </vt:variant>
      <vt:variant>
        <vt:i4>0</vt:i4>
      </vt:variant>
      <vt:variant>
        <vt:i4>5</vt:i4>
      </vt:variant>
      <vt:variant>
        <vt:lpwstr>https://www.vhhsba.vic.gov.au/</vt:lpwstr>
      </vt:variant>
      <vt:variant>
        <vt:lpwstr/>
      </vt:variant>
      <vt:variant>
        <vt:i4>2687006</vt:i4>
      </vt:variant>
      <vt:variant>
        <vt:i4>0</vt:i4>
      </vt:variant>
      <vt:variant>
        <vt:i4>0</vt:i4>
      </vt:variant>
      <vt:variant>
        <vt:i4>5</vt:i4>
      </vt:variant>
      <vt:variant>
        <vt:lpwstr>mailto:sustainability@dhhs.vic.gov.au</vt:lpwstr>
      </vt:variant>
      <vt:variant>
        <vt:lpwstr/>
      </vt:variant>
      <vt:variant>
        <vt:i4>5505116</vt:i4>
      </vt:variant>
      <vt:variant>
        <vt:i4>15</vt:i4>
      </vt:variant>
      <vt:variant>
        <vt:i4>0</vt:i4>
      </vt:variant>
      <vt:variant>
        <vt:i4>5</vt:i4>
      </vt:variant>
      <vt:variant>
        <vt:lpwstr>https://www2.health.vic.gov.au/hospitals-and-health-services/planning-infrastructure/sustainability/transport</vt:lpwstr>
      </vt:variant>
      <vt:variant>
        <vt:lpwstr/>
      </vt:variant>
      <vt:variant>
        <vt:i4>7405615</vt:i4>
      </vt:variant>
      <vt:variant>
        <vt:i4>12</vt:i4>
      </vt:variant>
      <vt:variant>
        <vt:i4>0</vt:i4>
      </vt:variant>
      <vt:variant>
        <vt:i4>5</vt:i4>
      </vt:variant>
      <vt:variant>
        <vt:lpwstr>https://www2.health.vic.gov.au/hospitals-and-health-services/planning-infrastructure/sustainability/water/managing-water-supply</vt:lpwstr>
      </vt:variant>
      <vt:variant>
        <vt:lpwstr/>
      </vt:variant>
      <vt:variant>
        <vt:i4>2752608</vt:i4>
      </vt:variant>
      <vt:variant>
        <vt:i4>9</vt:i4>
      </vt:variant>
      <vt:variant>
        <vt:i4>0</vt:i4>
      </vt:variant>
      <vt:variant>
        <vt:i4>5</vt:i4>
      </vt:variant>
      <vt:variant>
        <vt:lpwstr>https://www2.health.vic.gov.au/hospitals-and-health-services/planning-infrastructure/sustainability/resources/guidelines-on-sustainability</vt:lpwstr>
      </vt:variant>
      <vt:variant>
        <vt:lpwstr/>
      </vt:variant>
      <vt:variant>
        <vt:i4>589832</vt:i4>
      </vt:variant>
      <vt:variant>
        <vt:i4>6</vt:i4>
      </vt:variant>
      <vt:variant>
        <vt:i4>0</vt:i4>
      </vt:variant>
      <vt:variant>
        <vt:i4>5</vt:i4>
      </vt:variant>
      <vt:variant>
        <vt:lpwstr>https://www.planning.nsw.gov.au/~/media/Files/DPE/Guidelines/guideline-for-the-preparation-of-environmental-management-plans-2004.ashx?la=en</vt:lpwstr>
      </vt:variant>
      <vt:variant>
        <vt:lpwstr/>
      </vt:variant>
      <vt:variant>
        <vt:i4>6422640</vt:i4>
      </vt:variant>
      <vt:variant>
        <vt:i4>3</vt:i4>
      </vt:variant>
      <vt:variant>
        <vt:i4>0</vt:i4>
      </vt:variant>
      <vt:variant>
        <vt:i4>5</vt:i4>
      </vt:variant>
      <vt:variant>
        <vt:lpwstr>https://www.dhhs.vic.gov.au/publications/environmental-sustainability-strategy-department-health-and-human-services</vt:lpwstr>
      </vt:variant>
      <vt:variant>
        <vt:lpwstr/>
      </vt:variant>
      <vt:variant>
        <vt:i4>6619180</vt:i4>
      </vt:variant>
      <vt:variant>
        <vt:i4>0</vt:i4>
      </vt:variant>
      <vt:variant>
        <vt:i4>0</vt:i4>
      </vt:variant>
      <vt:variant>
        <vt:i4>5</vt:i4>
      </vt:variant>
      <vt:variant>
        <vt:lpwstr>https://www2.health.vic.gov.au/hospitals-and-health-services/planning-infrastructure/sustainability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Guidelines</dc:subject>
  <dc:creator>Environmental Sustainability</dc:creator>
  <cp:keywords>guidelines; health; sustainability; capital works</cp:keywords>
  <dc:description/>
  <cp:lastModifiedBy>Madison Delaforce (DHHS)</cp:lastModifiedBy>
  <cp:revision>2</cp:revision>
  <cp:lastPrinted>2020-05-28T06:42:00Z</cp:lastPrinted>
  <dcterms:created xsi:type="dcterms:W3CDTF">2020-05-28T07:04:00Z</dcterms:created>
  <dcterms:modified xsi:type="dcterms:W3CDTF">2020-05-28T07:04:00Z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0x0101004AB4EBACB09F7943AE9007C90CB29198</vt:lpwstr>
  </property>
  <property fmtid="{D5CDD505-2E9C-101B-9397-08002B2CF9AE}" pid="4" name="Order">
    <vt:r8>205700</vt:r8>
  </property>
  <property fmtid="{D5CDD505-2E9C-101B-9397-08002B2CF9AE}" pid="5" name="ComplianceAssetId">
    <vt:lpwstr/>
  </property>
</Properties>
</file>