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itleFrame"/>
        <w:tblpPr w:leftFromText="181" w:rightFromText="181" w:vertAnchor="page" w:horzAnchor="page" w:tblpX="4265" w:tblpY="681"/>
        <w:tblW w:w="6963" w:type="dxa"/>
        <w:tblLayout w:type="fixed"/>
        <w:tblLook w:val="04A0" w:firstRow="1" w:lastRow="0" w:firstColumn="1" w:lastColumn="0" w:noHBand="0" w:noVBand="1"/>
      </w:tblPr>
      <w:tblGrid>
        <w:gridCol w:w="6963"/>
      </w:tblGrid>
      <w:tr w:rsidR="008B1C08" w14:paraId="0070CD18" w14:textId="77777777" w:rsidTr="000C34CC">
        <w:trPr>
          <w:trHeight w:hRule="exact" w:val="6861"/>
        </w:trPr>
        <w:tc>
          <w:tcPr>
            <w:tcW w:w="6963" w:type="dxa"/>
          </w:tcPr>
          <w:p w14:paraId="14E9DDA5" w14:textId="4788E342" w:rsidR="008B1C08" w:rsidRPr="008B1C08" w:rsidRDefault="00896904" w:rsidP="008B1C08">
            <w:pPr>
              <w:pStyle w:val="Title"/>
              <w:framePr w:hSpace="0" w:wrap="auto" w:vAnchor="margin" w:hAnchor="text" w:xAlign="left" w:yAlign="inline"/>
            </w:pPr>
            <w:sdt>
              <w:sdtPr>
                <w:rPr>
                  <w:rFonts w:ascii="Arial" w:hAnsi="Arial"/>
                </w:rPr>
                <w:alias w:val="Title"/>
                <w:tag w:val=""/>
                <w:id w:val="823394059"/>
                <w:lock w:val="sdtLocked"/>
                <w:placeholder>
                  <w:docPart w:val="A44F0B556D134DC8B221B58B3AB4C90B"/>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C3208E">
                  <w:rPr>
                    <w:rFonts w:ascii="Arial" w:hAnsi="Arial"/>
                  </w:rPr>
                  <w:t>Design Digital Engineering Management Plan</w:t>
                </w:r>
              </w:sdtContent>
            </w:sdt>
          </w:p>
          <w:p w14:paraId="6AE8CF97" w14:textId="7D2C4CB2" w:rsidR="008B1C08" w:rsidRPr="00BB634F" w:rsidRDefault="008B1C08" w:rsidP="00BB634F">
            <w:pPr>
              <w:pStyle w:val="Subtitle"/>
              <w:framePr w:hSpace="0" w:wrap="auto" w:vAnchor="margin" w:hAnchor="text" w:xAlign="left" w:yAlign="inline"/>
              <w:rPr>
                <w:b/>
              </w:rPr>
            </w:pPr>
          </w:p>
        </w:tc>
      </w:tr>
    </w:tbl>
    <w:p w14:paraId="0278C14D" w14:textId="27873B88" w:rsidR="008849D6" w:rsidRDefault="00E92044">
      <w:pPr>
        <w:spacing w:after="0" w:line="240" w:lineRule="auto"/>
      </w:pPr>
      <w:r>
        <w:rPr>
          <w:noProof/>
        </w:rPr>
        <mc:AlternateContent>
          <mc:Choice Requires="wps">
            <w:drawing>
              <wp:anchor distT="45720" distB="45720" distL="114300" distR="114300" simplePos="0" relativeHeight="251658242" behindDoc="0" locked="0" layoutInCell="1" allowOverlap="1" wp14:anchorId="42F9F879" wp14:editId="7C568506">
                <wp:simplePos x="0" y="0"/>
                <wp:positionH relativeFrom="column">
                  <wp:posOffset>1709419</wp:posOffset>
                </wp:positionH>
                <wp:positionV relativeFrom="paragraph">
                  <wp:posOffset>3947795</wp:posOffset>
                </wp:positionV>
                <wp:extent cx="4542155" cy="1404620"/>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2155" cy="1404620"/>
                        </a:xfrm>
                        <a:prstGeom prst="rect">
                          <a:avLst/>
                        </a:prstGeom>
                        <a:noFill/>
                        <a:ln w="9525">
                          <a:noFill/>
                          <a:miter lim="800000"/>
                          <a:headEnd/>
                          <a:tailEnd/>
                        </a:ln>
                      </wps:spPr>
                      <wps:txbx>
                        <w:txbxContent>
                          <w:p w14:paraId="142EF72F" w14:textId="60708DC4" w:rsidR="00BB634F" w:rsidRPr="00E92044" w:rsidRDefault="00495CDB">
                            <w:pPr>
                              <w:rPr>
                                <w:color w:val="FFFFFF" w:themeColor="background1"/>
                                <w:sz w:val="64"/>
                                <w:szCs w:val="64"/>
                              </w:rPr>
                            </w:pPr>
                            <w:r>
                              <w:rPr>
                                <w:color w:val="FFFFFF" w:themeColor="background1"/>
                                <w:sz w:val="64"/>
                                <w:szCs w:val="64"/>
                              </w:rPr>
                              <w:t>[Template – Enter Project Name</w:t>
                            </w:r>
                            <w:r w:rsidR="005F74DC">
                              <w:rPr>
                                <w:color w:val="FFFFFF" w:themeColor="background1"/>
                                <w:sz w:val="64"/>
                                <w:szCs w:val="6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2F9F879" id="_x0000_t202" coordsize="21600,21600" o:spt="202" path="m,l,21600r21600,l21600,xe">
                <v:stroke joinstyle="miter"/>
                <v:path gradientshapeok="t" o:connecttype="rect"/>
              </v:shapetype>
              <v:shape id="Text Box 217" o:spid="_x0000_s1026" type="#_x0000_t202" style="position:absolute;margin-left:134.6pt;margin-top:310.85pt;width:357.65pt;height:110.6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TN+gEAAM4DAAAOAAAAZHJzL2Uyb0RvYy54bWysU9uO2yAQfa/Uf0C8N7Yje7trxVltd5uq&#10;0vYibfsBGOMYFRgKJHb69R2wNxu1b1X9gMDDnJlz5rC5nbQiR+G8BNPQYpVTIgyHTpp9Q79/2725&#10;psQHZjqmwIiGnoSnt9vXrzajrcUaBlCdcARBjK9H29AhBFtnmeeD0MyvwAqDwR6cZgGPbp91jo2I&#10;rlW2zvOrbATXWQdceI9/H+Yg3Sb8vhc8fOl7LwJRDcXeQlpdWtu4ZtsNq/eO2UHypQ32D11oJg0W&#10;PUM9sMDIwcm/oLTkDjz0YcVBZ9D3kovEAdkU+R9sngZmReKC4nh7lsn/P1j++fhkvzoSpncw4QAT&#10;CW8fgf/wxMD9wMxe3DkH4yBYh4WLKFk2Wl8vqVFqX/sI0o6foMMhs0OABDT1TkdVkCdBdBzA6Sy6&#10;mALh+LOsynVRVZRwjBVlXl6t01gyVj+nW+fDBwGaxE1DHU41wbPjow+xHVY/X4nVDOykUmmyypCx&#10;oTfVukoJFxEtAxpPSd3Q6zx+sxUiy/emS8mBSTXvsYAyC+3IdOYcpnbCi5F+C90JBXAwGwwfBG4G&#10;cL8oGdFcDfU/D8wJStRHgyLeFGUZ3ZgOZfUWGRN3GWkvI8xwhGpooGTe3ofk4MjV2zsUeyeTDC+d&#10;LL2iaZI6i8GjKy/P6dbLM9z+BgAA//8DAFBLAwQUAAYACAAAACEAnnoYFOAAAAALAQAADwAAAGRy&#10;cy9kb3ducmV2LnhtbEyPy26DMBBF95X6D9ZU6q4xWAkFyhBFfUhddNOU7h08xajYRtgJ5O/rrNLl&#10;6B7de6baLmZgJ5p87yxCukqAkW2d6m2H0Hy9PeTAfJBWycFZQjiTh219e1PJUrnZftJpHzoWS6wv&#10;JYIOYSw5960mI/3KjWRj9uMmI0M8p46rSc6x3AxcJEnGjextXNBypGdN7e/+aBBCULv03Lwa//69&#10;fLzMOmk3skG8v1t2T8ACLeEKw0U/qkMdnQ7uaJVnA4LIChFRhEykj8AiUeTrDbADQr4WBfC64v9/&#10;qP8AAAD//wMAUEsBAi0AFAAGAAgAAAAhALaDOJL+AAAA4QEAABMAAAAAAAAAAAAAAAAAAAAAAFtD&#10;b250ZW50X1R5cGVzXS54bWxQSwECLQAUAAYACAAAACEAOP0h/9YAAACUAQAACwAAAAAAAAAAAAAA&#10;AAAvAQAAX3JlbHMvLnJlbHNQSwECLQAUAAYACAAAACEAMvhkzfoBAADOAwAADgAAAAAAAAAAAAAA&#10;AAAuAgAAZHJzL2Uyb0RvYy54bWxQSwECLQAUAAYACAAAACEAnnoYFOAAAAALAQAADwAAAAAAAAAA&#10;AAAAAABUBAAAZHJzL2Rvd25yZXYueG1sUEsFBgAAAAAEAAQA8wAAAGEFAAAAAA==&#10;" filled="f" stroked="f">
                <v:textbox style="mso-fit-shape-to-text:t">
                  <w:txbxContent>
                    <w:p w14:paraId="142EF72F" w14:textId="60708DC4" w:rsidR="00BB634F" w:rsidRPr="00E92044" w:rsidRDefault="00495CDB">
                      <w:pPr>
                        <w:rPr>
                          <w:color w:val="FFFFFF" w:themeColor="background1"/>
                          <w:sz w:val="64"/>
                          <w:szCs w:val="64"/>
                        </w:rPr>
                      </w:pPr>
                      <w:r>
                        <w:rPr>
                          <w:color w:val="FFFFFF" w:themeColor="background1"/>
                          <w:sz w:val="64"/>
                          <w:szCs w:val="64"/>
                        </w:rPr>
                        <w:t>[Template – Enter Project Name</w:t>
                      </w:r>
                      <w:r w:rsidR="005F74DC">
                        <w:rPr>
                          <w:color w:val="FFFFFF" w:themeColor="background1"/>
                          <w:sz w:val="64"/>
                          <w:szCs w:val="64"/>
                        </w:rPr>
                        <w:t>]</w:t>
                      </w:r>
                    </w:p>
                  </w:txbxContent>
                </v:textbox>
              </v:shape>
            </w:pict>
          </mc:Fallback>
        </mc:AlternateContent>
      </w:r>
    </w:p>
    <w:sdt>
      <w:sdtPr>
        <w:id w:val="-1955399541"/>
        <w:lock w:val="sdtContentLocked"/>
        <w:placeholder>
          <w:docPart w:val="D91A4E40C4034FE7B0DDFF16A1D69FFD"/>
        </w:placeholder>
      </w:sdtPr>
      <w:sdtEndPr/>
      <w:sdtContent>
        <w:p w14:paraId="6D9C678F" w14:textId="77777777" w:rsidR="008849D6" w:rsidRDefault="008849D6" w:rsidP="00A73396"/>
        <w:p w14:paraId="243DD451" w14:textId="77777777" w:rsidR="000D113E" w:rsidRDefault="00896904" w:rsidP="00A73396">
          <w:pPr>
            <w:sectPr w:rsidR="000D113E" w:rsidSect="00331128">
              <w:footerReference w:type="even" r:id="rId11"/>
              <w:headerReference w:type="first" r:id="rId12"/>
              <w:footerReference w:type="first" r:id="rId13"/>
              <w:type w:val="continuous"/>
              <w:pgSz w:w="11906" w:h="16838"/>
              <w:pgMar w:top="1418" w:right="1418" w:bottom="1418" w:left="1418" w:header="454" w:footer="510" w:gutter="0"/>
              <w:cols w:space="720"/>
              <w:titlePg/>
              <w:docGrid w:linePitch="360"/>
            </w:sectPr>
          </w:pPr>
        </w:p>
      </w:sdtContent>
    </w:sdt>
    <w:p w14:paraId="5EFC603B" w14:textId="7C9C4816" w:rsidR="00C01281" w:rsidRPr="00720BEC" w:rsidRDefault="00C01281" w:rsidP="009745B8">
      <w:pPr>
        <w:pStyle w:val="Heading1"/>
      </w:pPr>
      <w:r w:rsidRPr="00720BEC">
        <w:lastRenderedPageBreak/>
        <w:t>Document Control</w:t>
      </w:r>
    </w:p>
    <w:p w14:paraId="3F9293C8" w14:textId="746B012F" w:rsidR="00510091" w:rsidRPr="00474D58" w:rsidRDefault="00510091" w:rsidP="00474D58">
      <w:pPr>
        <w:pStyle w:val="Heading2"/>
      </w:pPr>
      <w:r w:rsidRPr="00474D58">
        <w:t xml:space="preserve">Document </w:t>
      </w:r>
      <w:r w:rsidR="005D2823" w:rsidRPr="00474D58">
        <w:t>Information</w:t>
      </w:r>
      <w:r w:rsidRPr="00474D58">
        <w:t>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23"/>
        <w:gridCol w:w="5528"/>
      </w:tblGrid>
      <w:tr w:rsidR="002217C7" w:rsidRPr="002217C7" w14:paraId="31D50184" w14:textId="77777777" w:rsidTr="00F11A40">
        <w:trPr>
          <w:trHeight w:val="300"/>
        </w:trPr>
        <w:tc>
          <w:tcPr>
            <w:tcW w:w="3823" w:type="dxa"/>
            <w:shd w:val="clear" w:color="auto" w:fill="A00024" w:themeFill="text2"/>
            <w:vAlign w:val="center"/>
            <w:hideMark/>
          </w:tcPr>
          <w:p w14:paraId="753C29D5" w14:textId="77777777" w:rsidR="00510091" w:rsidRPr="002217C7" w:rsidRDefault="00510091">
            <w:pPr>
              <w:pStyle w:val="VHBAbody"/>
              <w:ind w:left="720"/>
              <w:rPr>
                <w:b/>
                <w:bCs/>
              </w:rPr>
            </w:pPr>
            <w:r w:rsidRPr="002217C7">
              <w:rPr>
                <w:b/>
                <w:bCs/>
              </w:rPr>
              <w:t>Prepared by </w:t>
            </w:r>
          </w:p>
        </w:tc>
        <w:tc>
          <w:tcPr>
            <w:tcW w:w="5528" w:type="dxa"/>
            <w:shd w:val="clear" w:color="auto" w:fill="auto"/>
            <w:vAlign w:val="center"/>
          </w:tcPr>
          <w:p w14:paraId="201DC9D7" w14:textId="5CDB6AA2" w:rsidR="00510091" w:rsidRPr="000A7569" w:rsidRDefault="0024637A" w:rsidP="00450806">
            <w:pPr>
              <w:pStyle w:val="VHBAbody"/>
              <w:ind w:left="113"/>
            </w:pPr>
            <w:r w:rsidRPr="0024637A">
              <w:t>[Populate]</w:t>
            </w:r>
          </w:p>
        </w:tc>
      </w:tr>
      <w:tr w:rsidR="002217C7" w:rsidRPr="002217C7" w14:paraId="5B782456" w14:textId="77777777" w:rsidTr="00F11A40">
        <w:trPr>
          <w:trHeight w:val="300"/>
        </w:trPr>
        <w:tc>
          <w:tcPr>
            <w:tcW w:w="3823" w:type="dxa"/>
            <w:shd w:val="clear" w:color="auto" w:fill="A00024" w:themeFill="text2"/>
            <w:vAlign w:val="center"/>
            <w:hideMark/>
          </w:tcPr>
          <w:p w14:paraId="53A7F892" w14:textId="77777777" w:rsidR="00510091" w:rsidRPr="002217C7" w:rsidRDefault="00510091">
            <w:pPr>
              <w:pStyle w:val="VHBAbody"/>
              <w:ind w:left="720"/>
              <w:rPr>
                <w:b/>
                <w:bCs/>
              </w:rPr>
            </w:pPr>
            <w:r w:rsidRPr="002217C7">
              <w:rPr>
                <w:b/>
                <w:bCs/>
              </w:rPr>
              <w:t>Title </w:t>
            </w:r>
          </w:p>
        </w:tc>
        <w:tc>
          <w:tcPr>
            <w:tcW w:w="5528" w:type="dxa"/>
            <w:shd w:val="clear" w:color="auto" w:fill="auto"/>
            <w:vAlign w:val="center"/>
          </w:tcPr>
          <w:p w14:paraId="6DF7EE26" w14:textId="6896B6B2" w:rsidR="00510091" w:rsidRPr="000A7569" w:rsidRDefault="0024637A" w:rsidP="00450806">
            <w:pPr>
              <w:pStyle w:val="VHBAbody"/>
              <w:ind w:left="113"/>
            </w:pPr>
            <w:r w:rsidRPr="0024637A">
              <w:t>[Populate]</w:t>
            </w:r>
          </w:p>
        </w:tc>
      </w:tr>
      <w:tr w:rsidR="002217C7" w:rsidRPr="002217C7" w14:paraId="4B5F0D7C" w14:textId="77777777" w:rsidTr="00F11A40">
        <w:trPr>
          <w:trHeight w:val="300"/>
        </w:trPr>
        <w:tc>
          <w:tcPr>
            <w:tcW w:w="3823" w:type="dxa"/>
            <w:shd w:val="clear" w:color="auto" w:fill="A00024" w:themeFill="text2"/>
            <w:vAlign w:val="center"/>
            <w:hideMark/>
          </w:tcPr>
          <w:p w14:paraId="2B16CCE3" w14:textId="77777777" w:rsidR="00510091" w:rsidRPr="002217C7" w:rsidRDefault="00510091">
            <w:pPr>
              <w:pStyle w:val="VHBAbody"/>
              <w:ind w:left="720"/>
              <w:rPr>
                <w:b/>
                <w:bCs/>
              </w:rPr>
            </w:pPr>
            <w:r w:rsidRPr="002217C7">
              <w:rPr>
                <w:b/>
                <w:bCs/>
              </w:rPr>
              <w:t>Company </w:t>
            </w:r>
          </w:p>
        </w:tc>
        <w:tc>
          <w:tcPr>
            <w:tcW w:w="5528" w:type="dxa"/>
            <w:shd w:val="clear" w:color="auto" w:fill="auto"/>
            <w:vAlign w:val="center"/>
          </w:tcPr>
          <w:p w14:paraId="24BEEB8C" w14:textId="78EBAF71" w:rsidR="00510091" w:rsidRPr="000A7569" w:rsidRDefault="0024637A" w:rsidP="00450806">
            <w:pPr>
              <w:pStyle w:val="VHBAbody"/>
              <w:ind w:left="113"/>
            </w:pPr>
            <w:r w:rsidRPr="0024637A">
              <w:t>[Populate]</w:t>
            </w:r>
          </w:p>
        </w:tc>
      </w:tr>
      <w:tr w:rsidR="002217C7" w:rsidRPr="002217C7" w14:paraId="1DEE4EB0" w14:textId="77777777" w:rsidTr="00F11A40">
        <w:trPr>
          <w:trHeight w:val="300"/>
        </w:trPr>
        <w:tc>
          <w:tcPr>
            <w:tcW w:w="3823" w:type="dxa"/>
            <w:shd w:val="clear" w:color="auto" w:fill="A00024" w:themeFill="text2"/>
            <w:vAlign w:val="center"/>
            <w:hideMark/>
          </w:tcPr>
          <w:p w14:paraId="18952DA8" w14:textId="77777777" w:rsidR="00510091" w:rsidRPr="002217C7" w:rsidRDefault="00510091">
            <w:pPr>
              <w:pStyle w:val="VHBAbody"/>
              <w:ind w:left="720"/>
              <w:rPr>
                <w:b/>
                <w:bCs/>
              </w:rPr>
            </w:pPr>
            <w:r w:rsidRPr="002217C7">
              <w:rPr>
                <w:b/>
                <w:bCs/>
              </w:rPr>
              <w:t>Contact Details </w:t>
            </w:r>
          </w:p>
        </w:tc>
        <w:tc>
          <w:tcPr>
            <w:tcW w:w="5528" w:type="dxa"/>
            <w:shd w:val="clear" w:color="auto" w:fill="auto"/>
            <w:vAlign w:val="center"/>
          </w:tcPr>
          <w:p w14:paraId="2E05572E" w14:textId="04B667A8" w:rsidR="00510091" w:rsidRPr="000A7569" w:rsidRDefault="0024637A" w:rsidP="00450806">
            <w:pPr>
              <w:pStyle w:val="VHBAbody"/>
              <w:ind w:left="113"/>
            </w:pPr>
            <w:r w:rsidRPr="0024637A">
              <w:t>[Populate]</w:t>
            </w:r>
          </w:p>
        </w:tc>
      </w:tr>
    </w:tbl>
    <w:p w14:paraId="5A4D7AA5" w14:textId="77777777" w:rsidR="00510091" w:rsidRPr="002217C7" w:rsidRDefault="00510091" w:rsidP="00510091">
      <w:pPr>
        <w:pStyle w:val="VHBAbody"/>
      </w:pPr>
      <w:r w:rsidRPr="002217C7">
        <w:t> </w:t>
      </w:r>
    </w:p>
    <w:p w14:paraId="6966FB6F" w14:textId="26082F28" w:rsidR="00510091" w:rsidRPr="009745B8" w:rsidRDefault="005C0206" w:rsidP="00474D58">
      <w:pPr>
        <w:pStyle w:val="Heading2"/>
      </w:pPr>
      <w:bookmarkStart w:id="0" w:name="_Ref150929301"/>
      <w:r>
        <w:t xml:space="preserve">DEMP </w:t>
      </w:r>
      <w:r w:rsidR="00510091" w:rsidRPr="00177484">
        <w:t xml:space="preserve">Version </w:t>
      </w:r>
      <w:r w:rsidR="002F5EC8" w:rsidRPr="009745B8">
        <w:t>H</w:t>
      </w:r>
      <w:r w:rsidR="00510091" w:rsidRPr="00177484">
        <w:t>istory</w:t>
      </w:r>
      <w:bookmarkEnd w:id="0"/>
      <w:r w:rsidR="00510091" w:rsidRPr="00177484">
        <w:t>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78"/>
        <w:gridCol w:w="1198"/>
        <w:gridCol w:w="1376"/>
        <w:gridCol w:w="2591"/>
        <w:gridCol w:w="2708"/>
      </w:tblGrid>
      <w:tr w:rsidR="00FF520F" w:rsidRPr="002217C7" w14:paraId="33BF1720" w14:textId="5BC78B5D" w:rsidTr="000A7569">
        <w:trPr>
          <w:trHeight w:val="300"/>
        </w:trPr>
        <w:tc>
          <w:tcPr>
            <w:tcW w:w="1478" w:type="dxa"/>
            <w:shd w:val="clear" w:color="auto" w:fill="A00024" w:themeFill="text2"/>
            <w:vAlign w:val="center"/>
            <w:hideMark/>
          </w:tcPr>
          <w:p w14:paraId="2EC8B5F4" w14:textId="77777777" w:rsidR="00FF520F" w:rsidRPr="002217C7" w:rsidRDefault="00FF520F">
            <w:pPr>
              <w:pStyle w:val="VHBAbody"/>
              <w:rPr>
                <w:b/>
                <w:bCs/>
              </w:rPr>
            </w:pPr>
            <w:r w:rsidRPr="002217C7">
              <w:rPr>
                <w:b/>
                <w:bCs/>
              </w:rPr>
              <w:t xml:space="preserve">  Version no. </w:t>
            </w:r>
          </w:p>
        </w:tc>
        <w:tc>
          <w:tcPr>
            <w:tcW w:w="1198" w:type="dxa"/>
            <w:shd w:val="clear" w:color="auto" w:fill="A00024" w:themeFill="text2"/>
            <w:vAlign w:val="center"/>
            <w:hideMark/>
          </w:tcPr>
          <w:p w14:paraId="64F9294E" w14:textId="77777777" w:rsidR="00FF520F" w:rsidRPr="002217C7" w:rsidRDefault="00FF520F">
            <w:pPr>
              <w:pStyle w:val="VHBAbody"/>
              <w:rPr>
                <w:b/>
                <w:bCs/>
              </w:rPr>
            </w:pPr>
            <w:r w:rsidRPr="002217C7">
              <w:rPr>
                <w:b/>
                <w:bCs/>
              </w:rPr>
              <w:t xml:space="preserve">  Date </w:t>
            </w:r>
          </w:p>
        </w:tc>
        <w:tc>
          <w:tcPr>
            <w:tcW w:w="1376" w:type="dxa"/>
            <w:shd w:val="clear" w:color="auto" w:fill="A00024" w:themeFill="text2"/>
            <w:vAlign w:val="center"/>
            <w:hideMark/>
          </w:tcPr>
          <w:p w14:paraId="45B2831B" w14:textId="77777777" w:rsidR="00FF520F" w:rsidRPr="002217C7" w:rsidRDefault="00FF520F">
            <w:pPr>
              <w:pStyle w:val="VHBAbody"/>
              <w:rPr>
                <w:b/>
                <w:bCs/>
              </w:rPr>
            </w:pPr>
            <w:r w:rsidRPr="002217C7">
              <w:rPr>
                <w:b/>
                <w:bCs/>
              </w:rPr>
              <w:t xml:space="preserve">  Changed by </w:t>
            </w:r>
          </w:p>
        </w:tc>
        <w:tc>
          <w:tcPr>
            <w:tcW w:w="2591" w:type="dxa"/>
            <w:shd w:val="clear" w:color="auto" w:fill="A00024" w:themeFill="text2"/>
            <w:vAlign w:val="center"/>
            <w:hideMark/>
          </w:tcPr>
          <w:p w14:paraId="6C5C809E" w14:textId="77777777" w:rsidR="00FF520F" w:rsidRPr="002217C7" w:rsidRDefault="00FF520F">
            <w:pPr>
              <w:pStyle w:val="VHBAbody"/>
              <w:rPr>
                <w:b/>
                <w:bCs/>
              </w:rPr>
            </w:pPr>
            <w:r w:rsidRPr="002217C7">
              <w:rPr>
                <w:b/>
                <w:bCs/>
              </w:rPr>
              <w:t xml:space="preserve">  Nature of amendment </w:t>
            </w:r>
          </w:p>
        </w:tc>
        <w:tc>
          <w:tcPr>
            <w:tcW w:w="2708" w:type="dxa"/>
            <w:shd w:val="clear" w:color="auto" w:fill="A00024" w:themeFill="text2"/>
          </w:tcPr>
          <w:p w14:paraId="113A4E19" w14:textId="228B7A36" w:rsidR="00FF520F" w:rsidRPr="002217C7" w:rsidRDefault="000A7569" w:rsidP="00FF520F">
            <w:pPr>
              <w:pStyle w:val="VHBAbody"/>
              <w:rPr>
                <w:b/>
                <w:bCs/>
              </w:rPr>
            </w:pPr>
            <w:r>
              <w:rPr>
                <w:b/>
                <w:bCs/>
              </w:rPr>
              <w:t xml:space="preserve"> </w:t>
            </w:r>
            <w:r w:rsidR="00380C51">
              <w:rPr>
                <w:b/>
                <w:bCs/>
              </w:rPr>
              <w:t xml:space="preserve"> </w:t>
            </w:r>
            <w:r w:rsidR="00FF520F">
              <w:rPr>
                <w:b/>
                <w:bCs/>
              </w:rPr>
              <w:t>Accepted</w:t>
            </w:r>
            <w:r w:rsidR="00A00100">
              <w:rPr>
                <w:b/>
                <w:bCs/>
              </w:rPr>
              <w:t xml:space="preserve"> by</w:t>
            </w:r>
          </w:p>
        </w:tc>
      </w:tr>
      <w:tr w:rsidR="00FF520F" w:rsidRPr="002217C7" w14:paraId="724CB402" w14:textId="01B08588" w:rsidTr="000A7569">
        <w:trPr>
          <w:trHeight w:val="300"/>
        </w:trPr>
        <w:tc>
          <w:tcPr>
            <w:tcW w:w="1478" w:type="dxa"/>
            <w:shd w:val="clear" w:color="auto" w:fill="auto"/>
            <w:vAlign w:val="center"/>
            <w:hideMark/>
          </w:tcPr>
          <w:p w14:paraId="44E6E57D" w14:textId="77777777" w:rsidR="00FF520F" w:rsidRPr="00240C4A" w:rsidRDefault="00FF520F">
            <w:pPr>
              <w:pStyle w:val="VHBAbody"/>
              <w:jc w:val="center"/>
            </w:pPr>
            <w:r w:rsidRPr="00240C4A">
              <w:t>0.1</w:t>
            </w:r>
          </w:p>
        </w:tc>
        <w:tc>
          <w:tcPr>
            <w:tcW w:w="1198" w:type="dxa"/>
            <w:shd w:val="clear" w:color="auto" w:fill="auto"/>
            <w:vAlign w:val="center"/>
          </w:tcPr>
          <w:p w14:paraId="68FED575" w14:textId="3F487355" w:rsidR="00FF520F" w:rsidRPr="00240C4A" w:rsidRDefault="00EA2978" w:rsidP="00DC0CFA">
            <w:pPr>
              <w:pStyle w:val="VHBAbody"/>
              <w:ind w:left="113"/>
            </w:pPr>
            <w:r>
              <w:t>[Date]</w:t>
            </w:r>
          </w:p>
        </w:tc>
        <w:tc>
          <w:tcPr>
            <w:tcW w:w="1376" w:type="dxa"/>
            <w:shd w:val="clear" w:color="auto" w:fill="auto"/>
            <w:vAlign w:val="center"/>
          </w:tcPr>
          <w:p w14:paraId="134FDCAC" w14:textId="034D27A5" w:rsidR="00FF520F" w:rsidRPr="00240C4A" w:rsidRDefault="00EA2978" w:rsidP="00DC0CFA">
            <w:pPr>
              <w:pStyle w:val="VHBAbody"/>
              <w:ind w:left="113"/>
            </w:pPr>
            <w:r w:rsidRPr="0024637A">
              <w:t>[Populate]</w:t>
            </w:r>
          </w:p>
        </w:tc>
        <w:tc>
          <w:tcPr>
            <w:tcW w:w="2591" w:type="dxa"/>
            <w:shd w:val="clear" w:color="auto" w:fill="auto"/>
            <w:vAlign w:val="center"/>
            <w:hideMark/>
          </w:tcPr>
          <w:p w14:paraId="79D16CED" w14:textId="3824D895" w:rsidR="00FF520F" w:rsidRPr="00240C4A" w:rsidRDefault="00FF520F" w:rsidP="00DC0CFA">
            <w:pPr>
              <w:pStyle w:val="VHBAbody"/>
              <w:ind w:left="113"/>
            </w:pPr>
            <w:r w:rsidRPr="00240C4A">
              <w:t xml:space="preserve">  </w:t>
            </w:r>
            <w:r w:rsidR="009860F0">
              <w:t>Pre-award</w:t>
            </w:r>
            <w:r w:rsidR="00C03FC6">
              <w:t xml:space="preserve"> draft</w:t>
            </w:r>
            <w:r w:rsidRPr="00240C4A">
              <w:t> </w:t>
            </w:r>
          </w:p>
        </w:tc>
        <w:tc>
          <w:tcPr>
            <w:tcW w:w="2708" w:type="dxa"/>
          </w:tcPr>
          <w:p w14:paraId="6BFF6342" w14:textId="5D20C74C" w:rsidR="00FF520F" w:rsidRPr="00240C4A" w:rsidRDefault="00DC0CFA" w:rsidP="00DC0CFA">
            <w:pPr>
              <w:pStyle w:val="VHBAbody"/>
              <w:ind w:left="113"/>
            </w:pPr>
            <w:r>
              <w:t xml:space="preserve"> -</w:t>
            </w:r>
          </w:p>
        </w:tc>
      </w:tr>
      <w:tr w:rsidR="00FF520F" w:rsidRPr="002217C7" w14:paraId="7562D347" w14:textId="1B0C4A38" w:rsidTr="000A7569">
        <w:trPr>
          <w:trHeight w:val="300"/>
        </w:trPr>
        <w:tc>
          <w:tcPr>
            <w:tcW w:w="1478" w:type="dxa"/>
            <w:shd w:val="clear" w:color="auto" w:fill="auto"/>
            <w:vAlign w:val="center"/>
            <w:hideMark/>
          </w:tcPr>
          <w:p w14:paraId="03A2B0EF" w14:textId="77777777" w:rsidR="00FF520F" w:rsidRPr="008A643B" w:rsidRDefault="00FF520F">
            <w:pPr>
              <w:pStyle w:val="VHBAbody"/>
              <w:jc w:val="center"/>
              <w:rPr>
                <w:color w:val="A6A6A6" w:themeColor="background1" w:themeShade="A6"/>
              </w:rPr>
            </w:pPr>
            <w:r w:rsidRPr="008A643B">
              <w:rPr>
                <w:color w:val="A6A6A6" w:themeColor="background1" w:themeShade="A6"/>
              </w:rPr>
              <w:t>0.2</w:t>
            </w:r>
          </w:p>
        </w:tc>
        <w:tc>
          <w:tcPr>
            <w:tcW w:w="1198" w:type="dxa"/>
            <w:shd w:val="clear" w:color="auto" w:fill="auto"/>
            <w:vAlign w:val="center"/>
          </w:tcPr>
          <w:p w14:paraId="136A6C36" w14:textId="3A13C6EC" w:rsidR="00FF520F" w:rsidRPr="008A643B" w:rsidRDefault="00EA2978" w:rsidP="00DC0CFA">
            <w:pPr>
              <w:pStyle w:val="VHBAbody"/>
              <w:ind w:left="113"/>
              <w:rPr>
                <w:color w:val="A6A6A6" w:themeColor="background1" w:themeShade="A6"/>
              </w:rPr>
            </w:pPr>
            <w:r w:rsidRPr="008A643B">
              <w:rPr>
                <w:color w:val="A6A6A6" w:themeColor="background1" w:themeShade="A6"/>
              </w:rPr>
              <w:t>[Date]</w:t>
            </w:r>
          </w:p>
        </w:tc>
        <w:tc>
          <w:tcPr>
            <w:tcW w:w="1376" w:type="dxa"/>
            <w:shd w:val="clear" w:color="auto" w:fill="auto"/>
            <w:vAlign w:val="center"/>
          </w:tcPr>
          <w:p w14:paraId="74C60D9C" w14:textId="41F69186" w:rsidR="00FF520F" w:rsidRPr="008A643B" w:rsidRDefault="00EA2978" w:rsidP="00DC0CFA">
            <w:pPr>
              <w:pStyle w:val="VHBAbody"/>
              <w:ind w:left="113"/>
              <w:rPr>
                <w:color w:val="A6A6A6" w:themeColor="background1" w:themeShade="A6"/>
              </w:rPr>
            </w:pPr>
            <w:r w:rsidRPr="008A643B">
              <w:rPr>
                <w:color w:val="A6A6A6" w:themeColor="background1" w:themeShade="A6"/>
              </w:rPr>
              <w:t>[Populate]</w:t>
            </w:r>
          </w:p>
        </w:tc>
        <w:tc>
          <w:tcPr>
            <w:tcW w:w="2591" w:type="dxa"/>
            <w:shd w:val="clear" w:color="auto" w:fill="auto"/>
            <w:vAlign w:val="center"/>
            <w:hideMark/>
          </w:tcPr>
          <w:p w14:paraId="6D050A23" w14:textId="55AE2C18" w:rsidR="00FF520F" w:rsidRPr="008A643B" w:rsidRDefault="00FF520F" w:rsidP="00DC0CFA">
            <w:pPr>
              <w:pStyle w:val="VHBAbody"/>
              <w:ind w:left="113"/>
              <w:rPr>
                <w:color w:val="A6A6A6" w:themeColor="background1" w:themeShade="A6"/>
              </w:rPr>
            </w:pPr>
            <w:r w:rsidRPr="008A643B">
              <w:rPr>
                <w:color w:val="A6A6A6" w:themeColor="background1" w:themeShade="A6"/>
              </w:rPr>
              <w:t xml:space="preserve">  </w:t>
            </w:r>
            <w:r w:rsidR="00C03FC6" w:rsidRPr="008A643B">
              <w:rPr>
                <w:color w:val="A6A6A6" w:themeColor="background1" w:themeShade="A6"/>
              </w:rPr>
              <w:t>Post</w:t>
            </w:r>
            <w:r w:rsidR="00984E7B" w:rsidRPr="008A643B">
              <w:rPr>
                <w:color w:val="A6A6A6" w:themeColor="background1" w:themeShade="A6"/>
              </w:rPr>
              <w:t>-award</w:t>
            </w:r>
            <w:r w:rsidR="009752B4" w:rsidRPr="008A643B">
              <w:rPr>
                <w:color w:val="A6A6A6" w:themeColor="background1" w:themeShade="A6"/>
              </w:rPr>
              <w:t xml:space="preserve"> draft</w:t>
            </w:r>
          </w:p>
        </w:tc>
        <w:tc>
          <w:tcPr>
            <w:tcW w:w="2708" w:type="dxa"/>
          </w:tcPr>
          <w:p w14:paraId="4187F4B9" w14:textId="6E7BC5F4" w:rsidR="00FF520F" w:rsidRPr="008A643B" w:rsidRDefault="00DC0CFA" w:rsidP="00DC0CFA">
            <w:pPr>
              <w:pStyle w:val="VHBAbody"/>
              <w:ind w:left="113"/>
              <w:rPr>
                <w:color w:val="A6A6A6" w:themeColor="background1" w:themeShade="A6"/>
              </w:rPr>
            </w:pPr>
            <w:r w:rsidRPr="008A643B">
              <w:rPr>
                <w:color w:val="A6A6A6" w:themeColor="background1" w:themeShade="A6"/>
              </w:rPr>
              <w:t>VHBA to complete</w:t>
            </w:r>
          </w:p>
        </w:tc>
      </w:tr>
      <w:tr w:rsidR="00FF520F" w:rsidRPr="002217C7" w14:paraId="314CCE85" w14:textId="38D1DEEA" w:rsidTr="000A7569">
        <w:trPr>
          <w:trHeight w:val="300"/>
        </w:trPr>
        <w:tc>
          <w:tcPr>
            <w:tcW w:w="1478" w:type="dxa"/>
            <w:shd w:val="clear" w:color="auto" w:fill="auto"/>
            <w:vAlign w:val="center"/>
            <w:hideMark/>
          </w:tcPr>
          <w:p w14:paraId="6B5040A7" w14:textId="77777777" w:rsidR="00FF520F" w:rsidRPr="008A643B" w:rsidRDefault="00FF520F">
            <w:pPr>
              <w:pStyle w:val="VHBAbody"/>
              <w:jc w:val="center"/>
              <w:rPr>
                <w:color w:val="A6A6A6" w:themeColor="background1" w:themeShade="A6"/>
              </w:rPr>
            </w:pPr>
            <w:r w:rsidRPr="008A643B">
              <w:rPr>
                <w:color w:val="A6A6A6" w:themeColor="background1" w:themeShade="A6"/>
              </w:rPr>
              <w:t>1.0</w:t>
            </w:r>
          </w:p>
        </w:tc>
        <w:tc>
          <w:tcPr>
            <w:tcW w:w="1198" w:type="dxa"/>
            <w:shd w:val="clear" w:color="auto" w:fill="auto"/>
            <w:vAlign w:val="center"/>
          </w:tcPr>
          <w:p w14:paraId="00CD3C3C" w14:textId="0DB3CA8A" w:rsidR="00FF520F" w:rsidRPr="008A643B" w:rsidRDefault="00EA2978" w:rsidP="00DC0CFA">
            <w:pPr>
              <w:pStyle w:val="VHBAbody"/>
              <w:ind w:left="113"/>
              <w:rPr>
                <w:color w:val="A6A6A6" w:themeColor="background1" w:themeShade="A6"/>
              </w:rPr>
            </w:pPr>
            <w:r w:rsidRPr="008A643B">
              <w:rPr>
                <w:color w:val="A6A6A6" w:themeColor="background1" w:themeShade="A6"/>
              </w:rPr>
              <w:t>[Date]</w:t>
            </w:r>
          </w:p>
        </w:tc>
        <w:tc>
          <w:tcPr>
            <w:tcW w:w="1376" w:type="dxa"/>
            <w:shd w:val="clear" w:color="auto" w:fill="auto"/>
            <w:vAlign w:val="center"/>
          </w:tcPr>
          <w:p w14:paraId="5C8C7D1F" w14:textId="2B399E72" w:rsidR="00FF520F" w:rsidRPr="008A643B" w:rsidRDefault="00EA2978" w:rsidP="00DC0CFA">
            <w:pPr>
              <w:pStyle w:val="VHBAbody"/>
              <w:ind w:left="113"/>
              <w:rPr>
                <w:color w:val="A6A6A6" w:themeColor="background1" w:themeShade="A6"/>
              </w:rPr>
            </w:pPr>
            <w:r w:rsidRPr="008A643B">
              <w:rPr>
                <w:color w:val="A6A6A6" w:themeColor="background1" w:themeShade="A6"/>
              </w:rPr>
              <w:t>[Populate]</w:t>
            </w:r>
          </w:p>
        </w:tc>
        <w:tc>
          <w:tcPr>
            <w:tcW w:w="2591" w:type="dxa"/>
            <w:shd w:val="clear" w:color="auto" w:fill="auto"/>
            <w:vAlign w:val="center"/>
            <w:hideMark/>
          </w:tcPr>
          <w:p w14:paraId="14A8F85D" w14:textId="657EE2D7" w:rsidR="00FF520F" w:rsidRPr="008A643B" w:rsidRDefault="00FF520F" w:rsidP="00DC0CFA">
            <w:pPr>
              <w:pStyle w:val="VHBAbody"/>
              <w:ind w:left="113"/>
              <w:rPr>
                <w:color w:val="A6A6A6" w:themeColor="background1" w:themeShade="A6"/>
              </w:rPr>
            </w:pPr>
            <w:r w:rsidRPr="008A643B">
              <w:rPr>
                <w:color w:val="A6A6A6" w:themeColor="background1" w:themeShade="A6"/>
              </w:rPr>
              <w:t xml:space="preserve">  </w:t>
            </w:r>
            <w:r w:rsidR="000F735F" w:rsidRPr="008A643B">
              <w:rPr>
                <w:color w:val="A6A6A6" w:themeColor="background1" w:themeShade="A6"/>
              </w:rPr>
              <w:t>Published for use</w:t>
            </w:r>
            <w:r w:rsidRPr="008A643B">
              <w:rPr>
                <w:color w:val="A6A6A6" w:themeColor="background1" w:themeShade="A6"/>
              </w:rPr>
              <w:t>  </w:t>
            </w:r>
          </w:p>
        </w:tc>
        <w:tc>
          <w:tcPr>
            <w:tcW w:w="2708" w:type="dxa"/>
          </w:tcPr>
          <w:p w14:paraId="66618C0D" w14:textId="4D17BF32" w:rsidR="00FF520F" w:rsidRPr="008A643B" w:rsidRDefault="00DC0CFA" w:rsidP="00DC0CFA">
            <w:pPr>
              <w:pStyle w:val="VHBAbody"/>
              <w:ind w:left="113"/>
              <w:rPr>
                <w:color w:val="A6A6A6" w:themeColor="background1" w:themeShade="A6"/>
              </w:rPr>
            </w:pPr>
            <w:r w:rsidRPr="008A643B">
              <w:rPr>
                <w:color w:val="A6A6A6" w:themeColor="background1" w:themeShade="A6"/>
              </w:rPr>
              <w:t>VHBA to complete</w:t>
            </w:r>
          </w:p>
        </w:tc>
      </w:tr>
      <w:tr w:rsidR="00FF520F" w:rsidRPr="002217C7" w14:paraId="542090DB" w14:textId="4B058ADC" w:rsidTr="000A7569">
        <w:trPr>
          <w:trHeight w:val="300"/>
        </w:trPr>
        <w:tc>
          <w:tcPr>
            <w:tcW w:w="1478" w:type="dxa"/>
            <w:shd w:val="clear" w:color="auto" w:fill="auto"/>
            <w:vAlign w:val="center"/>
            <w:hideMark/>
          </w:tcPr>
          <w:p w14:paraId="6A9B89C6" w14:textId="77777777" w:rsidR="00FF520F" w:rsidRPr="00240C4A" w:rsidRDefault="00FF520F">
            <w:pPr>
              <w:pStyle w:val="VHBAbody"/>
              <w:ind w:left="720"/>
            </w:pPr>
          </w:p>
        </w:tc>
        <w:tc>
          <w:tcPr>
            <w:tcW w:w="1198" w:type="dxa"/>
            <w:shd w:val="clear" w:color="auto" w:fill="auto"/>
            <w:vAlign w:val="center"/>
          </w:tcPr>
          <w:p w14:paraId="6C015961" w14:textId="77777777" w:rsidR="00FF520F" w:rsidRPr="00240C4A" w:rsidRDefault="00FF520F" w:rsidP="00DC0CFA">
            <w:pPr>
              <w:pStyle w:val="VHBAbody"/>
              <w:ind w:left="113"/>
            </w:pPr>
          </w:p>
        </w:tc>
        <w:tc>
          <w:tcPr>
            <w:tcW w:w="1376" w:type="dxa"/>
            <w:shd w:val="clear" w:color="auto" w:fill="auto"/>
            <w:vAlign w:val="center"/>
          </w:tcPr>
          <w:p w14:paraId="0ACEC006" w14:textId="77777777" w:rsidR="00FF520F" w:rsidRPr="00240C4A" w:rsidRDefault="00FF520F" w:rsidP="00DC0CFA">
            <w:pPr>
              <w:pStyle w:val="VHBAbody"/>
              <w:ind w:left="113"/>
            </w:pPr>
          </w:p>
        </w:tc>
        <w:tc>
          <w:tcPr>
            <w:tcW w:w="2591" w:type="dxa"/>
            <w:shd w:val="clear" w:color="auto" w:fill="auto"/>
            <w:vAlign w:val="center"/>
            <w:hideMark/>
          </w:tcPr>
          <w:p w14:paraId="38A95B4E" w14:textId="77777777" w:rsidR="00FF520F" w:rsidRPr="00240C4A" w:rsidRDefault="00FF520F" w:rsidP="00DC0CFA">
            <w:pPr>
              <w:pStyle w:val="VHBAbody"/>
              <w:ind w:left="113"/>
            </w:pPr>
          </w:p>
        </w:tc>
        <w:tc>
          <w:tcPr>
            <w:tcW w:w="2708" w:type="dxa"/>
          </w:tcPr>
          <w:p w14:paraId="2EAD073E" w14:textId="77777777" w:rsidR="00FF520F" w:rsidRPr="00240C4A" w:rsidRDefault="00FF520F" w:rsidP="00DC0CFA">
            <w:pPr>
              <w:pStyle w:val="VHBAbody"/>
              <w:ind w:left="113"/>
            </w:pPr>
          </w:p>
        </w:tc>
      </w:tr>
      <w:tr w:rsidR="00FF520F" w:rsidRPr="002217C7" w14:paraId="576DB438" w14:textId="4538CB21" w:rsidTr="000A7569">
        <w:trPr>
          <w:trHeight w:val="70"/>
        </w:trPr>
        <w:tc>
          <w:tcPr>
            <w:tcW w:w="1478" w:type="dxa"/>
            <w:shd w:val="clear" w:color="auto" w:fill="auto"/>
            <w:vAlign w:val="center"/>
            <w:hideMark/>
          </w:tcPr>
          <w:p w14:paraId="00621361" w14:textId="77777777" w:rsidR="00FF520F" w:rsidRPr="00240C4A" w:rsidRDefault="00FF520F">
            <w:pPr>
              <w:pStyle w:val="VHBAbody"/>
            </w:pPr>
          </w:p>
        </w:tc>
        <w:tc>
          <w:tcPr>
            <w:tcW w:w="1198" w:type="dxa"/>
            <w:shd w:val="clear" w:color="auto" w:fill="auto"/>
            <w:vAlign w:val="center"/>
          </w:tcPr>
          <w:p w14:paraId="4D8E2057" w14:textId="77777777" w:rsidR="00FF520F" w:rsidRPr="00240C4A" w:rsidRDefault="00FF520F" w:rsidP="00DC0CFA">
            <w:pPr>
              <w:pStyle w:val="VHBAbody"/>
              <w:ind w:left="113"/>
            </w:pPr>
          </w:p>
        </w:tc>
        <w:tc>
          <w:tcPr>
            <w:tcW w:w="1376" w:type="dxa"/>
            <w:shd w:val="clear" w:color="auto" w:fill="auto"/>
            <w:vAlign w:val="center"/>
          </w:tcPr>
          <w:p w14:paraId="607B9AF9" w14:textId="77777777" w:rsidR="00FF520F" w:rsidRPr="00240C4A" w:rsidRDefault="00FF520F" w:rsidP="00DC0CFA">
            <w:pPr>
              <w:pStyle w:val="VHBAbody"/>
              <w:ind w:left="113"/>
            </w:pPr>
          </w:p>
        </w:tc>
        <w:tc>
          <w:tcPr>
            <w:tcW w:w="2591" w:type="dxa"/>
            <w:shd w:val="clear" w:color="auto" w:fill="auto"/>
            <w:vAlign w:val="center"/>
            <w:hideMark/>
          </w:tcPr>
          <w:p w14:paraId="00F523DE" w14:textId="77777777" w:rsidR="00FF520F" w:rsidRPr="00240C4A" w:rsidRDefault="00FF520F" w:rsidP="00DC0CFA">
            <w:pPr>
              <w:pStyle w:val="VHBAbody"/>
              <w:ind w:left="113"/>
            </w:pPr>
          </w:p>
        </w:tc>
        <w:tc>
          <w:tcPr>
            <w:tcW w:w="2708" w:type="dxa"/>
          </w:tcPr>
          <w:p w14:paraId="2ED581D6" w14:textId="77777777" w:rsidR="00FF520F" w:rsidRPr="00240C4A" w:rsidRDefault="00FF520F" w:rsidP="00DC0CFA">
            <w:pPr>
              <w:pStyle w:val="VHBAbody"/>
              <w:ind w:left="113"/>
            </w:pPr>
          </w:p>
        </w:tc>
      </w:tr>
    </w:tbl>
    <w:p w14:paraId="5B9881FF" w14:textId="77777777" w:rsidR="00302DFF" w:rsidRDefault="00302DFF">
      <w:pPr>
        <w:spacing w:after="0" w:line="240" w:lineRule="auto"/>
      </w:pPr>
    </w:p>
    <w:p w14:paraId="52AA0B9F" w14:textId="77777777" w:rsidR="00302DFF" w:rsidRDefault="00302DFF">
      <w:pPr>
        <w:spacing w:after="0" w:line="240" w:lineRule="auto"/>
      </w:pPr>
    </w:p>
    <w:p w14:paraId="0F000A8B" w14:textId="77777777" w:rsidR="00302DFF" w:rsidRDefault="00302DFF">
      <w:pPr>
        <w:spacing w:after="0" w:line="240" w:lineRule="auto"/>
      </w:pPr>
    </w:p>
    <w:p w14:paraId="37214C9E" w14:textId="77777777" w:rsidR="00302DFF" w:rsidRDefault="00302DFF">
      <w:pPr>
        <w:spacing w:after="0" w:line="240" w:lineRule="auto"/>
      </w:pPr>
    </w:p>
    <w:p w14:paraId="7574CF07" w14:textId="77777777" w:rsidR="00302DFF" w:rsidRDefault="00302DFF">
      <w:pPr>
        <w:spacing w:after="0" w:line="240" w:lineRule="auto"/>
      </w:pPr>
    </w:p>
    <w:p w14:paraId="6A844058" w14:textId="77777777" w:rsidR="00302DFF" w:rsidRDefault="00302DFF">
      <w:pPr>
        <w:spacing w:after="0" w:line="240" w:lineRule="auto"/>
      </w:pPr>
    </w:p>
    <w:p w14:paraId="5729EF11" w14:textId="77777777" w:rsidR="00302DFF" w:rsidRDefault="00302DFF">
      <w:pPr>
        <w:spacing w:after="0" w:line="240" w:lineRule="auto"/>
      </w:pPr>
    </w:p>
    <w:p w14:paraId="71344896" w14:textId="77777777" w:rsidR="00302DFF" w:rsidRDefault="00302DFF">
      <w:pPr>
        <w:spacing w:after="0" w:line="240" w:lineRule="auto"/>
      </w:pPr>
    </w:p>
    <w:p w14:paraId="6B1F7DA8" w14:textId="77777777" w:rsidR="00302DFF" w:rsidRDefault="00302DFF">
      <w:pPr>
        <w:spacing w:after="0" w:line="240" w:lineRule="auto"/>
      </w:pPr>
    </w:p>
    <w:p w14:paraId="3B858884" w14:textId="2224053A" w:rsidR="00302DFF" w:rsidRDefault="00D23AFC" w:rsidP="00241F7B">
      <w:pPr>
        <w:tabs>
          <w:tab w:val="left" w:pos="7572"/>
        </w:tabs>
        <w:spacing w:after="0" w:line="240" w:lineRule="auto"/>
      </w:pPr>
      <w:r>
        <w:rPr>
          <w:noProof/>
        </w:rPr>
        <mc:AlternateContent>
          <mc:Choice Requires="wps">
            <w:drawing>
              <wp:anchor distT="0" distB="0" distL="114300" distR="114300" simplePos="0" relativeHeight="251658241" behindDoc="0" locked="0" layoutInCell="1" allowOverlap="1" wp14:anchorId="39A3CF8C" wp14:editId="6D7F7A76">
                <wp:simplePos x="0" y="0"/>
                <wp:positionH relativeFrom="column">
                  <wp:posOffset>-317</wp:posOffset>
                </wp:positionH>
                <wp:positionV relativeFrom="paragraph">
                  <wp:posOffset>86995</wp:posOffset>
                </wp:positionV>
                <wp:extent cx="5929312" cy="0"/>
                <wp:effectExtent l="0" t="0" r="0" b="0"/>
                <wp:wrapNone/>
                <wp:docPr id="1592803474" name="Straight Connector 1592803474"/>
                <wp:cNvGraphicFramePr/>
                <a:graphic xmlns:a="http://schemas.openxmlformats.org/drawingml/2006/main">
                  <a:graphicData uri="http://schemas.microsoft.com/office/word/2010/wordprocessingShape">
                    <wps:wsp>
                      <wps:cNvCnPr/>
                      <wps:spPr>
                        <a:xfrm>
                          <a:off x="0" y="0"/>
                          <a:ext cx="5929312"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line w14:anchorId="23F3B5B2" id="Straight Connector 1592803474"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0,6.85pt" to="466.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UEjxwEAAPgDAAAOAAAAZHJzL2Uyb0RvYy54bWysU9tu2zAMfR+wfxD0vtjO0G014vShRfey&#10;S7HLBygyFQvQDZIaO38/ik6cYhsGrOgLbZE8hzwUtbmZrGEHiEl71/FmVXMGTvpeu33Hf/64f/OB&#10;s5SF64XxDjp+hMRvtq9fbcbQwtoP3vQQGZK41I6h40POoa2qJAewIq18AIdB5aMVGY9xX/VRjMhu&#10;TbWu63fV6GMfopeQEnrv5iDfEr9SIPNXpRJkZjqOvWWykeyu2Gq7Ee0+ijBoeWpDPKMLK7TDogvV&#10;nciCPUb9B5XVMvrkVV5JbyuvlJZAGlBNU/+m5vsgApAWHE4Ky5jSy9HKL4db9xBxDGNIbQoPsaiY&#10;VLTli/2xiYZ1XIYFU2YSnVfX6+u3zZozeY5VF2CIKX8Eb1n56bjRrugQrTh8ShmLYeo5pbiNKzZ5&#10;o/t7bQwdygbArYnsIPDudvuGCMyj/ez72ff+qq7pBpGNFqakE/cTJowV9uoij/7y0cBc+RsopnsU&#10;NBdYiOYaQkpwuSl7QkyYXWAKu1yANXX2T+Apv0CBtvJ/wAuCKnuXF7DVzse/Vc/TuWU1558nMOsu&#10;I9j5/kgXT6PB9SKFp6dQ9vfpmeCXB7v9BQAA//8DAFBLAwQUAAYACAAAACEAMhfNutsAAAAGAQAA&#10;DwAAAGRycy9kb3ducmV2LnhtbEyPzU7DMBCE70h9B2uRuFEnrZSWEKcqv+IIKRJXN94mEfHaxG4b&#10;eHq24kBvuzOr2W+K1Wh7ccAhdI4UpNMEBFLtTEeNgvfN0/USRIiajO4doYJvDLAqJxeFzo070hse&#10;qtgIDqGQawVtjD6XMtQtWh2mziOxt3OD1ZHXoZFm0EcOt72cJUkmre6IP7Ta432L9We1twqyj/Tn&#10;5fkxi5vuq3qd3T34dLfwSl1djutbEBHH+H8MJ3xGh5KZtm5PJoheAReJrM4XINi9mZ+G7Z8gy0Ke&#10;45e/AAAA//8DAFBLAQItABQABgAIAAAAIQC2gziS/gAAAOEBAAATAAAAAAAAAAAAAAAAAAAAAABb&#10;Q29udGVudF9UeXBlc10ueG1sUEsBAi0AFAAGAAgAAAAhADj9If/WAAAAlAEAAAsAAAAAAAAAAAAA&#10;AAAALwEAAF9yZWxzLy5yZWxzUEsBAi0AFAAGAAgAAAAhAKZNQSPHAQAA+AMAAA4AAAAAAAAAAAAA&#10;AAAALgIAAGRycy9lMm9Eb2MueG1sUEsBAi0AFAAGAAgAAAAhADIXzbrbAAAABgEAAA8AAAAAAAAA&#10;AAAAAAAAIQQAAGRycy9kb3ducmV2LnhtbFBLBQYAAAAABAAEAPMAAAApBQAAAAA=&#10;" strokecolor="#bfbfbf [2412]"/>
            </w:pict>
          </mc:Fallback>
        </mc:AlternateContent>
      </w:r>
      <w:r w:rsidR="00241F7B">
        <w:tab/>
      </w:r>
    </w:p>
    <w:p w14:paraId="26FCFDFF" w14:textId="065B55CA" w:rsidR="00302DFF" w:rsidRPr="009745B8" w:rsidRDefault="00302DFF" w:rsidP="00302DFF">
      <w:pPr>
        <w:pStyle w:val="Heading2"/>
      </w:pPr>
      <w:r>
        <w:t xml:space="preserve">Template </w:t>
      </w:r>
      <w:r w:rsidRPr="00177484">
        <w:t xml:space="preserve">Version </w:t>
      </w:r>
      <w:r w:rsidRPr="009745B8">
        <w:t>H</w:t>
      </w:r>
      <w:r w:rsidRPr="00177484">
        <w:t>istory </w:t>
      </w:r>
      <w:r w:rsidRPr="00F00DA7">
        <w:rPr>
          <w:b w:val="0"/>
          <w:bCs/>
          <w:sz w:val="22"/>
          <w:szCs w:val="22"/>
        </w:rPr>
        <w:t>(</w:t>
      </w:r>
      <w:r w:rsidR="00EB23BD">
        <w:rPr>
          <w:b w:val="0"/>
          <w:bCs/>
          <w:sz w:val="22"/>
          <w:szCs w:val="22"/>
        </w:rPr>
        <w:t>VHBA</w:t>
      </w:r>
      <w:r w:rsidRPr="00F00DA7">
        <w:rPr>
          <w:b w:val="0"/>
          <w:bCs/>
          <w:sz w:val="22"/>
          <w:szCs w:val="22"/>
        </w:rPr>
        <w:t xml:space="preserve"> use only)</w:t>
      </w:r>
    </w:p>
    <w:tbl>
      <w:tblP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Look w:val="04A0" w:firstRow="1" w:lastRow="0" w:firstColumn="1" w:lastColumn="0" w:noHBand="0" w:noVBand="1"/>
      </w:tblPr>
      <w:tblGrid>
        <w:gridCol w:w="1271"/>
        <w:gridCol w:w="1276"/>
        <w:gridCol w:w="1984"/>
        <w:gridCol w:w="2410"/>
        <w:gridCol w:w="2410"/>
      </w:tblGrid>
      <w:tr w:rsidR="00302DFF" w:rsidRPr="002217C7" w14:paraId="39AA04A3" w14:textId="77777777" w:rsidTr="001B64EF">
        <w:trPr>
          <w:trHeight w:val="300"/>
        </w:trPr>
        <w:tc>
          <w:tcPr>
            <w:tcW w:w="1271" w:type="dxa"/>
            <w:shd w:val="clear" w:color="auto" w:fill="BFBFBF" w:themeFill="background1" w:themeFillShade="BF"/>
            <w:vAlign w:val="center"/>
            <w:hideMark/>
          </w:tcPr>
          <w:p w14:paraId="34127095" w14:textId="77777777" w:rsidR="00302DFF" w:rsidRPr="00CE7D0C" w:rsidRDefault="00302DFF">
            <w:pPr>
              <w:pStyle w:val="VHBAbody"/>
              <w:rPr>
                <w:b/>
                <w:color w:val="7F7F7F" w:themeColor="text1" w:themeTint="80"/>
              </w:rPr>
            </w:pPr>
            <w:r w:rsidRPr="00CE7D0C">
              <w:rPr>
                <w:b/>
                <w:color w:val="7F7F7F" w:themeColor="text1" w:themeTint="80"/>
              </w:rPr>
              <w:t xml:space="preserve">  Version no. </w:t>
            </w:r>
          </w:p>
        </w:tc>
        <w:tc>
          <w:tcPr>
            <w:tcW w:w="1276" w:type="dxa"/>
            <w:shd w:val="clear" w:color="auto" w:fill="BFBFBF" w:themeFill="background1" w:themeFillShade="BF"/>
            <w:vAlign w:val="center"/>
            <w:hideMark/>
          </w:tcPr>
          <w:p w14:paraId="4275D68D" w14:textId="42E84E08" w:rsidR="00302DFF" w:rsidRPr="00CE7D0C" w:rsidRDefault="00302DFF">
            <w:pPr>
              <w:pStyle w:val="VHBAbody"/>
              <w:rPr>
                <w:b/>
                <w:color w:val="7F7F7F" w:themeColor="text1" w:themeTint="80"/>
              </w:rPr>
            </w:pPr>
            <w:r w:rsidRPr="00CE7D0C">
              <w:rPr>
                <w:b/>
                <w:color w:val="7F7F7F" w:themeColor="text1" w:themeTint="80"/>
              </w:rPr>
              <w:t xml:space="preserve"> </w:t>
            </w:r>
            <w:r w:rsidR="001B64EF">
              <w:rPr>
                <w:b/>
                <w:color w:val="7F7F7F" w:themeColor="text1" w:themeTint="80"/>
              </w:rPr>
              <w:t xml:space="preserve"> </w:t>
            </w:r>
            <w:r w:rsidRPr="00CE7D0C">
              <w:rPr>
                <w:b/>
                <w:color w:val="7F7F7F" w:themeColor="text1" w:themeTint="80"/>
              </w:rPr>
              <w:t>Date </w:t>
            </w:r>
          </w:p>
        </w:tc>
        <w:tc>
          <w:tcPr>
            <w:tcW w:w="1984" w:type="dxa"/>
            <w:shd w:val="clear" w:color="auto" w:fill="BFBFBF" w:themeFill="background1" w:themeFillShade="BF"/>
            <w:vAlign w:val="center"/>
            <w:hideMark/>
          </w:tcPr>
          <w:p w14:paraId="3DB4B192" w14:textId="053AAD1E" w:rsidR="00302DFF" w:rsidRPr="00CE7D0C" w:rsidRDefault="00302DFF">
            <w:pPr>
              <w:pStyle w:val="VHBAbody"/>
              <w:rPr>
                <w:b/>
                <w:color w:val="7F7F7F" w:themeColor="text1" w:themeTint="80"/>
              </w:rPr>
            </w:pPr>
            <w:r w:rsidRPr="00CE7D0C">
              <w:rPr>
                <w:b/>
                <w:color w:val="7F7F7F" w:themeColor="text1" w:themeTint="80"/>
              </w:rPr>
              <w:t xml:space="preserve"> </w:t>
            </w:r>
            <w:r w:rsidR="001B64EF">
              <w:rPr>
                <w:b/>
                <w:color w:val="7F7F7F" w:themeColor="text1" w:themeTint="80"/>
              </w:rPr>
              <w:t xml:space="preserve"> </w:t>
            </w:r>
            <w:r w:rsidRPr="00CE7D0C">
              <w:rPr>
                <w:b/>
                <w:color w:val="7F7F7F" w:themeColor="text1" w:themeTint="80"/>
              </w:rPr>
              <w:t>Changed by </w:t>
            </w:r>
          </w:p>
        </w:tc>
        <w:tc>
          <w:tcPr>
            <w:tcW w:w="2410" w:type="dxa"/>
            <w:shd w:val="clear" w:color="auto" w:fill="BFBFBF" w:themeFill="background1" w:themeFillShade="BF"/>
            <w:vAlign w:val="center"/>
            <w:hideMark/>
          </w:tcPr>
          <w:p w14:paraId="580CF96A" w14:textId="77777777" w:rsidR="00302DFF" w:rsidRPr="00CE7D0C" w:rsidRDefault="00302DFF">
            <w:pPr>
              <w:pStyle w:val="VHBAbody"/>
              <w:rPr>
                <w:b/>
                <w:color w:val="7F7F7F" w:themeColor="text1" w:themeTint="80"/>
              </w:rPr>
            </w:pPr>
            <w:r w:rsidRPr="00CE7D0C">
              <w:rPr>
                <w:b/>
                <w:color w:val="7F7F7F" w:themeColor="text1" w:themeTint="80"/>
              </w:rPr>
              <w:t xml:space="preserve">  Nature of amendment </w:t>
            </w:r>
          </w:p>
        </w:tc>
        <w:tc>
          <w:tcPr>
            <w:tcW w:w="2410" w:type="dxa"/>
            <w:shd w:val="clear" w:color="auto" w:fill="BFBFBF" w:themeFill="background1" w:themeFillShade="BF"/>
          </w:tcPr>
          <w:p w14:paraId="04C94D60" w14:textId="7C29E3B6" w:rsidR="00302DFF" w:rsidRPr="00CE7D0C" w:rsidRDefault="00302DFF">
            <w:pPr>
              <w:pStyle w:val="VHBAbody"/>
              <w:rPr>
                <w:b/>
                <w:color w:val="7F7F7F" w:themeColor="text1" w:themeTint="80"/>
              </w:rPr>
            </w:pPr>
            <w:r w:rsidRPr="00CE7D0C">
              <w:rPr>
                <w:b/>
                <w:color w:val="7F7F7F" w:themeColor="text1" w:themeTint="80"/>
              </w:rPr>
              <w:t xml:space="preserve"> </w:t>
            </w:r>
            <w:r w:rsidR="001B64EF">
              <w:rPr>
                <w:b/>
                <w:color w:val="7F7F7F" w:themeColor="text1" w:themeTint="80"/>
              </w:rPr>
              <w:t xml:space="preserve"> </w:t>
            </w:r>
            <w:r w:rsidRPr="00CE7D0C">
              <w:rPr>
                <w:b/>
                <w:color w:val="7F7F7F" w:themeColor="text1" w:themeTint="80"/>
              </w:rPr>
              <w:t>Accepted by</w:t>
            </w:r>
          </w:p>
        </w:tc>
      </w:tr>
      <w:tr w:rsidR="00302DFF" w:rsidRPr="002217C7" w14:paraId="41928320" w14:textId="77777777" w:rsidTr="001B64EF">
        <w:trPr>
          <w:trHeight w:val="300"/>
        </w:trPr>
        <w:tc>
          <w:tcPr>
            <w:tcW w:w="1271" w:type="dxa"/>
            <w:shd w:val="clear" w:color="auto" w:fill="auto"/>
            <w:vAlign w:val="center"/>
            <w:hideMark/>
          </w:tcPr>
          <w:p w14:paraId="07FB0613" w14:textId="77777777" w:rsidR="00302DFF" w:rsidRPr="00CE7D0C" w:rsidRDefault="00302DFF">
            <w:pPr>
              <w:pStyle w:val="VHBAbody"/>
              <w:jc w:val="center"/>
              <w:rPr>
                <w:color w:val="7F7F7F" w:themeColor="text1" w:themeTint="80"/>
              </w:rPr>
            </w:pPr>
            <w:r w:rsidRPr="00CE7D0C">
              <w:rPr>
                <w:color w:val="7F7F7F" w:themeColor="text1" w:themeTint="80"/>
              </w:rPr>
              <w:t>1.0</w:t>
            </w:r>
          </w:p>
        </w:tc>
        <w:tc>
          <w:tcPr>
            <w:tcW w:w="1276" w:type="dxa"/>
            <w:shd w:val="clear" w:color="auto" w:fill="auto"/>
            <w:vAlign w:val="center"/>
          </w:tcPr>
          <w:p w14:paraId="4424BDAD" w14:textId="4E5F8E70" w:rsidR="00302DFF" w:rsidRPr="00CE7D0C" w:rsidRDefault="00282EC9" w:rsidP="00282EC9">
            <w:pPr>
              <w:pStyle w:val="VHBAbody"/>
              <w:rPr>
                <w:color w:val="7F7F7F" w:themeColor="text1" w:themeTint="80"/>
              </w:rPr>
            </w:pPr>
            <w:r>
              <w:rPr>
                <w:color w:val="7F7F7F" w:themeColor="text1" w:themeTint="80"/>
              </w:rPr>
              <w:t xml:space="preserve"> </w:t>
            </w:r>
            <w:r w:rsidR="001B64EF">
              <w:rPr>
                <w:color w:val="7F7F7F" w:themeColor="text1" w:themeTint="80"/>
              </w:rPr>
              <w:t xml:space="preserve"> </w:t>
            </w:r>
            <w:r>
              <w:rPr>
                <w:color w:val="7F7F7F" w:themeColor="text1" w:themeTint="80"/>
              </w:rPr>
              <w:t>29/08/2024</w:t>
            </w:r>
          </w:p>
        </w:tc>
        <w:tc>
          <w:tcPr>
            <w:tcW w:w="1984" w:type="dxa"/>
            <w:shd w:val="clear" w:color="auto" w:fill="auto"/>
            <w:vAlign w:val="center"/>
          </w:tcPr>
          <w:p w14:paraId="508D6738" w14:textId="5D25910E" w:rsidR="00302DFF" w:rsidRPr="00CE7D0C" w:rsidRDefault="00C60836" w:rsidP="00282EC9">
            <w:pPr>
              <w:pStyle w:val="VHBAbody"/>
              <w:rPr>
                <w:color w:val="7F7F7F" w:themeColor="text1" w:themeTint="80"/>
              </w:rPr>
            </w:pPr>
            <w:r>
              <w:rPr>
                <w:color w:val="7F7F7F" w:themeColor="text1" w:themeTint="80"/>
              </w:rPr>
              <w:t xml:space="preserve"> </w:t>
            </w:r>
            <w:r w:rsidR="001B64EF">
              <w:rPr>
                <w:color w:val="7F7F7F" w:themeColor="text1" w:themeTint="80"/>
              </w:rPr>
              <w:t xml:space="preserve"> </w:t>
            </w:r>
            <w:r w:rsidR="00282EC9">
              <w:rPr>
                <w:color w:val="7F7F7F" w:themeColor="text1" w:themeTint="80"/>
              </w:rPr>
              <w:t>Digital Build &amp; Data</w:t>
            </w:r>
          </w:p>
        </w:tc>
        <w:tc>
          <w:tcPr>
            <w:tcW w:w="2410" w:type="dxa"/>
            <w:shd w:val="clear" w:color="auto" w:fill="auto"/>
            <w:vAlign w:val="center"/>
            <w:hideMark/>
          </w:tcPr>
          <w:p w14:paraId="5BBDB339" w14:textId="53DCFE43" w:rsidR="00302DFF" w:rsidRPr="00CE7D0C" w:rsidRDefault="00302DFF">
            <w:pPr>
              <w:pStyle w:val="VHBAbody"/>
              <w:rPr>
                <w:color w:val="7F7F7F" w:themeColor="text1" w:themeTint="80"/>
              </w:rPr>
            </w:pPr>
            <w:r w:rsidRPr="00CE7D0C">
              <w:rPr>
                <w:color w:val="7F7F7F" w:themeColor="text1" w:themeTint="80"/>
              </w:rPr>
              <w:t xml:space="preserve">  </w:t>
            </w:r>
            <w:r w:rsidR="00335EAC" w:rsidRPr="00CE7D0C">
              <w:rPr>
                <w:color w:val="7F7F7F" w:themeColor="text1" w:themeTint="80"/>
              </w:rPr>
              <w:t>Initial Release</w:t>
            </w:r>
            <w:r w:rsidRPr="00CE7D0C">
              <w:rPr>
                <w:color w:val="7F7F7F" w:themeColor="text1" w:themeTint="80"/>
              </w:rPr>
              <w:t>  </w:t>
            </w:r>
          </w:p>
        </w:tc>
        <w:tc>
          <w:tcPr>
            <w:tcW w:w="2410" w:type="dxa"/>
          </w:tcPr>
          <w:p w14:paraId="1791706B" w14:textId="37100202" w:rsidR="00302DFF" w:rsidRPr="00CE7D0C" w:rsidRDefault="00302DFF">
            <w:pPr>
              <w:pStyle w:val="VHBAbody"/>
              <w:rPr>
                <w:color w:val="7F7F7F" w:themeColor="text1" w:themeTint="80"/>
              </w:rPr>
            </w:pPr>
            <w:r w:rsidRPr="00CE7D0C">
              <w:rPr>
                <w:color w:val="7F7F7F" w:themeColor="text1" w:themeTint="80"/>
              </w:rPr>
              <w:t xml:space="preserve"> </w:t>
            </w:r>
            <w:r w:rsidR="001B64EF">
              <w:rPr>
                <w:color w:val="7F7F7F" w:themeColor="text1" w:themeTint="80"/>
              </w:rPr>
              <w:t xml:space="preserve"> </w:t>
            </w:r>
            <w:r w:rsidRPr="00CE7D0C">
              <w:rPr>
                <w:color w:val="7F7F7F" w:themeColor="text1" w:themeTint="80"/>
              </w:rPr>
              <w:t>VHBA</w:t>
            </w:r>
          </w:p>
        </w:tc>
      </w:tr>
      <w:tr w:rsidR="00302DFF" w:rsidRPr="002217C7" w14:paraId="6A091BE4" w14:textId="77777777" w:rsidTr="001B64EF">
        <w:trPr>
          <w:trHeight w:val="300"/>
        </w:trPr>
        <w:tc>
          <w:tcPr>
            <w:tcW w:w="1271" w:type="dxa"/>
            <w:shd w:val="clear" w:color="auto" w:fill="auto"/>
            <w:vAlign w:val="center"/>
            <w:hideMark/>
          </w:tcPr>
          <w:p w14:paraId="2CBD3CB1" w14:textId="77777777" w:rsidR="00302DFF" w:rsidRPr="00240C4A" w:rsidRDefault="00302DFF">
            <w:pPr>
              <w:pStyle w:val="VHBAbody"/>
              <w:ind w:left="720"/>
            </w:pPr>
          </w:p>
        </w:tc>
        <w:tc>
          <w:tcPr>
            <w:tcW w:w="1276" w:type="dxa"/>
            <w:shd w:val="clear" w:color="auto" w:fill="auto"/>
            <w:vAlign w:val="center"/>
          </w:tcPr>
          <w:p w14:paraId="72CE1283" w14:textId="77777777" w:rsidR="00302DFF" w:rsidRPr="00240C4A" w:rsidRDefault="00302DFF">
            <w:pPr>
              <w:pStyle w:val="VHBAbody"/>
              <w:ind w:left="720"/>
            </w:pPr>
          </w:p>
        </w:tc>
        <w:tc>
          <w:tcPr>
            <w:tcW w:w="1984" w:type="dxa"/>
            <w:shd w:val="clear" w:color="auto" w:fill="auto"/>
            <w:vAlign w:val="center"/>
          </w:tcPr>
          <w:p w14:paraId="66A91EFA" w14:textId="77777777" w:rsidR="00302DFF" w:rsidRPr="00240C4A" w:rsidRDefault="00302DFF">
            <w:pPr>
              <w:pStyle w:val="VHBAbody"/>
              <w:ind w:left="720"/>
            </w:pPr>
          </w:p>
        </w:tc>
        <w:tc>
          <w:tcPr>
            <w:tcW w:w="2410" w:type="dxa"/>
            <w:shd w:val="clear" w:color="auto" w:fill="auto"/>
            <w:vAlign w:val="center"/>
            <w:hideMark/>
          </w:tcPr>
          <w:p w14:paraId="01165289" w14:textId="77777777" w:rsidR="00302DFF" w:rsidRPr="00240C4A" w:rsidRDefault="00302DFF">
            <w:pPr>
              <w:pStyle w:val="VHBAbody"/>
            </w:pPr>
          </w:p>
        </w:tc>
        <w:tc>
          <w:tcPr>
            <w:tcW w:w="2410" w:type="dxa"/>
          </w:tcPr>
          <w:p w14:paraId="506912F5" w14:textId="77777777" w:rsidR="00302DFF" w:rsidRPr="00240C4A" w:rsidRDefault="00302DFF">
            <w:pPr>
              <w:pStyle w:val="VHBAbody"/>
            </w:pPr>
          </w:p>
        </w:tc>
      </w:tr>
    </w:tbl>
    <w:p w14:paraId="2A2A16F8" w14:textId="77777777" w:rsidR="000658BA" w:rsidRDefault="000658BA" w:rsidP="00815730">
      <w:pPr>
        <w:pStyle w:val="VHBAbody"/>
      </w:pPr>
    </w:p>
    <w:p w14:paraId="6062E998" w14:textId="77777777" w:rsidR="000658BA" w:rsidRPr="000658BA" w:rsidRDefault="000658BA" w:rsidP="00815730">
      <w:pPr>
        <w:pStyle w:val="VHBAbody"/>
      </w:pPr>
    </w:p>
    <w:p w14:paraId="261E3D83" w14:textId="77777777" w:rsidR="00A90080" w:rsidRDefault="00A90080">
      <w:r>
        <w:br w:type="page"/>
      </w:r>
    </w:p>
    <w:tbl>
      <w:tblPr>
        <w:tblStyle w:val="TitleFrame"/>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F2F2F2" w:themeFill="background1" w:themeFillShade="F2"/>
        <w:tblLook w:val="04A0" w:firstRow="1" w:lastRow="0" w:firstColumn="1" w:lastColumn="0" w:noHBand="0" w:noVBand="1"/>
      </w:tblPr>
      <w:tblGrid>
        <w:gridCol w:w="9060"/>
      </w:tblGrid>
      <w:tr w:rsidR="00815730" w14:paraId="7362B3B7" w14:textId="77777777" w:rsidTr="00BC1C00">
        <w:tc>
          <w:tcPr>
            <w:tcW w:w="9060" w:type="dxa"/>
            <w:shd w:val="clear" w:color="auto" w:fill="F2F2F2" w:themeFill="background1" w:themeFillShade="F2"/>
          </w:tcPr>
          <w:p w14:paraId="30F280AB" w14:textId="4D613AEC" w:rsidR="00815730" w:rsidRDefault="00815730" w:rsidP="00815730">
            <w:pPr>
              <w:ind w:left="113"/>
              <w:rPr>
                <w:rFonts w:ascii="Arial" w:eastAsia="Times New Roman" w:hAnsi="Arial"/>
                <w:b/>
                <w:bCs/>
                <w:szCs w:val="22"/>
              </w:rPr>
            </w:pPr>
            <w:r>
              <w:lastRenderedPageBreak/>
              <w:t>[</w:t>
            </w:r>
            <w:r>
              <w:rPr>
                <w:b/>
                <w:bCs/>
              </w:rPr>
              <w:t xml:space="preserve">Instructional text (hidden green text) for </w:t>
            </w:r>
            <w:r>
              <w:rPr>
                <w:b/>
                <w:bCs/>
                <w:szCs w:val="22"/>
              </w:rPr>
              <w:t>the Lead Appointed Party</w:t>
            </w:r>
          </w:p>
          <w:p w14:paraId="623EF29E" w14:textId="63798211" w:rsidR="00815730" w:rsidRDefault="00815730" w:rsidP="00815730">
            <w:pPr>
              <w:ind w:left="113"/>
            </w:pPr>
            <w:r>
              <w:t xml:space="preserve">Instructional text is provided to assist the </w:t>
            </w:r>
            <w:r w:rsidR="00777362">
              <w:t>Project DE Lead</w:t>
            </w:r>
            <w:r>
              <w:t xml:space="preserve"> in developing this document using Microsoft Word. If you do not see any green text below, then enable visibility in:</w:t>
            </w:r>
          </w:p>
          <w:p w14:paraId="23EE70B7" w14:textId="77777777" w:rsidR="00815730" w:rsidRDefault="00815730" w:rsidP="00815730">
            <w:pPr>
              <w:ind w:left="113" w:firstLine="720"/>
            </w:pPr>
            <w:r>
              <w:t>File &gt; Options &gt; Display &gt; check Hidden Text (green text should be visible below).</w:t>
            </w:r>
          </w:p>
          <w:p w14:paraId="0D66E3BE" w14:textId="77777777" w:rsidR="00815730" w:rsidRDefault="00815730" w:rsidP="00815730">
            <w:pPr>
              <w:ind w:left="113"/>
              <w:rPr>
                <w:sz w:val="22"/>
                <w:szCs w:val="24"/>
              </w:rPr>
            </w:pPr>
            <w:r>
              <w:t>Note: Hidden text should be turned off prior to publishing the document and placeholder text [in square brackets] must be deleted.]</w:t>
            </w:r>
          </w:p>
          <w:p w14:paraId="54203A20" w14:textId="63B770E5" w:rsidR="00815730" w:rsidRDefault="00815730" w:rsidP="00815730">
            <w:pPr>
              <w:pStyle w:val="VHBAbody"/>
              <w:ind w:left="113"/>
            </w:pPr>
            <w:r>
              <w:rPr>
                <w:b/>
                <w:bCs/>
                <w:color w:val="960000"/>
              </w:rPr>
              <w:t xml:space="preserve">DELETE THIS INSTRUCTIONAL NOTE BEFORE FINALISING THIS </w:t>
            </w:r>
            <w:r w:rsidR="00BC1C00">
              <w:rPr>
                <w:b/>
                <w:bCs/>
                <w:color w:val="960000"/>
              </w:rPr>
              <w:t>DEM</w:t>
            </w:r>
            <w:r>
              <w:rPr>
                <w:b/>
                <w:bCs/>
                <w:color w:val="960000"/>
              </w:rPr>
              <w:t>P.</w:t>
            </w:r>
          </w:p>
        </w:tc>
      </w:tr>
    </w:tbl>
    <w:p w14:paraId="4247D43A" w14:textId="77777777" w:rsidR="000658BA" w:rsidRDefault="000658BA" w:rsidP="00815730">
      <w:pPr>
        <w:pStyle w:val="VHBAbody"/>
      </w:pPr>
    </w:p>
    <w:p w14:paraId="4787C912" w14:textId="77777777" w:rsidR="00815730" w:rsidRPr="000658BA" w:rsidRDefault="00815730" w:rsidP="00815730">
      <w:pPr>
        <w:pStyle w:val="VHBAbody"/>
      </w:pPr>
    </w:p>
    <w:p w14:paraId="1467519A" w14:textId="77777777" w:rsidR="00055FAB" w:rsidRDefault="00055FAB" w:rsidP="00055FAB">
      <w:pPr>
        <w:pStyle w:val="Instructions"/>
        <w:spacing w:before="120"/>
        <w:rPr>
          <w:b/>
          <w:bCs/>
          <w:sz w:val="28"/>
          <w:szCs w:val="28"/>
        </w:rPr>
      </w:pPr>
    </w:p>
    <w:p w14:paraId="2041D597" w14:textId="3F96B9EB" w:rsidR="00055FAB" w:rsidRPr="00055FAB" w:rsidRDefault="00055FAB" w:rsidP="00055FAB">
      <w:pPr>
        <w:pStyle w:val="Instructions"/>
        <w:spacing w:before="120"/>
        <w:rPr>
          <w:b/>
          <w:bCs/>
          <w:sz w:val="28"/>
          <w:szCs w:val="28"/>
        </w:rPr>
      </w:pPr>
      <w:r w:rsidRPr="00055FAB">
        <w:rPr>
          <w:b/>
          <w:bCs/>
          <w:sz w:val="28"/>
          <w:szCs w:val="28"/>
        </w:rPr>
        <w:t>Document use and updates</w:t>
      </w:r>
    </w:p>
    <w:p w14:paraId="7C8E8DC5" w14:textId="77777777" w:rsidR="00CD6E4E" w:rsidRDefault="0086510A" w:rsidP="0086510A">
      <w:pPr>
        <w:pStyle w:val="Instructions"/>
        <w:spacing w:before="120"/>
      </w:pPr>
      <w:r w:rsidRPr="005672EB">
        <w:t xml:space="preserve">Using the </w:t>
      </w:r>
      <w:r>
        <w:t>VHBA</w:t>
      </w:r>
      <w:r w:rsidRPr="005672EB">
        <w:t xml:space="preserve"> Project Information Requirements (PIR), this Design </w:t>
      </w:r>
      <w:r>
        <w:t>Digital Engineering Management Plan (DEMP</w:t>
      </w:r>
      <w:r w:rsidRPr="005672EB">
        <w:t>) template is to be populated in Microsoft Word by the tendering Lead Appointed Party’s BIM Manager for the named project.</w:t>
      </w:r>
      <w:r>
        <w:t xml:space="preserve"> The draft DEMP is to be included in the Tender response for all prospective Lead Appointed Parties. Complete this template in alignment with the PIR. </w:t>
      </w:r>
    </w:p>
    <w:p w14:paraId="11E7F29C" w14:textId="6B8586BA" w:rsidR="0086510A" w:rsidRPr="00CD6E4E" w:rsidRDefault="0086510A" w:rsidP="0086510A">
      <w:pPr>
        <w:pStyle w:val="Instructions"/>
        <w:spacing w:before="120"/>
        <w:rPr>
          <w:b/>
          <w:bCs/>
        </w:rPr>
      </w:pPr>
      <w:r w:rsidRPr="00CD6E4E">
        <w:rPr>
          <w:b/>
          <w:bCs/>
        </w:rPr>
        <w:t xml:space="preserve">Customise </w:t>
      </w:r>
      <w:r w:rsidR="00CD6E4E" w:rsidRPr="00CD6E4E">
        <w:rPr>
          <w:b/>
          <w:bCs/>
        </w:rPr>
        <w:t>this DEMP</w:t>
      </w:r>
      <w:r w:rsidRPr="00CD6E4E">
        <w:rPr>
          <w:b/>
          <w:bCs/>
        </w:rPr>
        <w:t xml:space="preserve"> to reflect the </w:t>
      </w:r>
      <w:r w:rsidR="00CD6E4E" w:rsidRPr="00CD6E4E">
        <w:rPr>
          <w:b/>
          <w:bCs/>
        </w:rPr>
        <w:t>Project</w:t>
      </w:r>
      <w:r w:rsidRPr="00CD6E4E">
        <w:rPr>
          <w:b/>
          <w:bCs/>
        </w:rPr>
        <w:t xml:space="preserve"> Team’s approach to </w:t>
      </w:r>
      <w:r w:rsidR="00CD6E4E" w:rsidRPr="00CD6E4E">
        <w:rPr>
          <w:b/>
          <w:bCs/>
        </w:rPr>
        <w:t>DE</w:t>
      </w:r>
      <w:r w:rsidRPr="00CD6E4E">
        <w:rPr>
          <w:b/>
          <w:bCs/>
        </w:rPr>
        <w:t xml:space="preserve"> for the project.</w:t>
      </w:r>
    </w:p>
    <w:p w14:paraId="5070C950" w14:textId="77777777" w:rsidR="0086510A" w:rsidRDefault="0086510A" w:rsidP="00055FAB">
      <w:pPr>
        <w:pStyle w:val="Instructions"/>
        <w:spacing w:before="120"/>
        <w:rPr>
          <w:b/>
          <w:bCs/>
        </w:rPr>
      </w:pPr>
    </w:p>
    <w:p w14:paraId="58EBD5B0" w14:textId="2A386469" w:rsidR="004C74F4" w:rsidRDefault="004212E8" w:rsidP="00055FAB">
      <w:pPr>
        <w:pStyle w:val="Instructions"/>
        <w:spacing w:before="120"/>
      </w:pPr>
      <w:r w:rsidRPr="005E1A72">
        <w:rPr>
          <w:b/>
          <w:bCs/>
        </w:rPr>
        <w:t>[Instructional text (hidden green text)</w:t>
      </w:r>
      <w:r w:rsidRPr="005E1A72">
        <w:br/>
        <w:t xml:space="preserve">Instructional text is provided to assist in the development of this document. </w:t>
      </w:r>
      <w:r w:rsidR="00546234">
        <w:t>It may be considered</w:t>
      </w:r>
      <w:r w:rsidR="007B34C7">
        <w:t xml:space="preserve"> as providing guidance </w:t>
      </w:r>
      <w:r w:rsidR="000E1770">
        <w:t>to the DEMP author</w:t>
      </w:r>
      <w:r w:rsidR="00B04E86">
        <w:t xml:space="preserve"> by referencing the relevant PIR section and other considerations.</w:t>
      </w:r>
      <w:r w:rsidR="004C74F4" w:rsidRPr="004C74F4">
        <w:t xml:space="preserve"> </w:t>
      </w:r>
    </w:p>
    <w:p w14:paraId="32D22705" w14:textId="77777777" w:rsidR="00EB02E8" w:rsidRDefault="00EB02E8" w:rsidP="00EB02E8">
      <w:pPr>
        <w:pStyle w:val="Instructions"/>
        <w:spacing w:before="120"/>
      </w:pPr>
    </w:p>
    <w:p w14:paraId="6A7981AA" w14:textId="432FC927" w:rsidR="00350921" w:rsidRDefault="00EB02E8" w:rsidP="00055FAB">
      <w:pPr>
        <w:pStyle w:val="Instructions"/>
        <w:spacing w:before="120"/>
      </w:pPr>
      <w:r w:rsidRPr="004C49A9">
        <w:rPr>
          <w:rStyle w:val="Heading4Char"/>
        </w:rPr>
        <w:t>Text in [square brackets]</w:t>
      </w:r>
      <w:r w:rsidRPr="000D320E">
        <w:rPr>
          <w:b/>
          <w:bCs/>
        </w:rPr>
        <w:t xml:space="preserve"> </w:t>
      </w:r>
      <w:r w:rsidRPr="000D320E">
        <w:rPr>
          <w:b/>
          <w:bCs/>
        </w:rPr>
        <w:br/>
      </w:r>
      <w:r w:rsidRPr="000D320E">
        <w:t>All text in [square brackets]</w:t>
      </w:r>
      <w:r w:rsidRPr="000D320E">
        <w:rPr>
          <w:b/>
          <w:bCs/>
        </w:rPr>
        <w:t xml:space="preserve"> </w:t>
      </w:r>
      <w:r w:rsidRPr="000D320E">
        <w:t xml:space="preserve">indicates a placeholder for </w:t>
      </w:r>
      <w:r>
        <w:t>Project Team</w:t>
      </w:r>
      <w:r w:rsidRPr="000D320E">
        <w:t xml:space="preserve"> or Appointed Party input. </w:t>
      </w:r>
      <w:r w:rsidRPr="000D320E">
        <w:br/>
      </w:r>
      <w:r w:rsidRPr="000D320E">
        <w:rPr>
          <w:b/>
          <w:bCs/>
        </w:rPr>
        <w:t xml:space="preserve">Note: </w:t>
      </w:r>
      <w:r w:rsidRPr="000D320E">
        <w:t xml:space="preserve">Any placeholder text </w:t>
      </w:r>
      <w:r w:rsidRPr="001C34F2">
        <w:rPr>
          <w:i/>
          <w:iCs/>
        </w:rPr>
        <w:t>must</w:t>
      </w:r>
      <w:r w:rsidRPr="000D320E">
        <w:t xml:space="preserve"> be replaced or deleted prior to issue.</w:t>
      </w:r>
      <w:r w:rsidRPr="000D320E">
        <w:rPr>
          <w:highlight w:val="yellow"/>
        </w:rPr>
        <w:br/>
      </w:r>
    </w:p>
    <w:p w14:paraId="37D66660" w14:textId="3E1551BD" w:rsidR="00546234" w:rsidRDefault="00546234" w:rsidP="00055FAB">
      <w:pPr>
        <w:pStyle w:val="Instructions"/>
        <w:spacing w:before="120"/>
      </w:pPr>
      <w:r w:rsidRPr="00B56930">
        <w:rPr>
          <w:rStyle w:val="Heading4Char"/>
        </w:rPr>
        <w:t>Track changes</w:t>
      </w:r>
      <w:r w:rsidRPr="000D320E">
        <w:t xml:space="preserve"> </w:t>
      </w:r>
      <w:r w:rsidRPr="000D320E">
        <w:br/>
        <w:t xml:space="preserve">Track changes must be used to highlight any changes between the original </w:t>
      </w:r>
      <w:r w:rsidR="007515AF">
        <w:t>template</w:t>
      </w:r>
      <w:r w:rsidRPr="000D320E">
        <w:t xml:space="preserve"> and </w:t>
      </w:r>
      <w:r w:rsidR="007515AF">
        <w:t>ALL</w:t>
      </w:r>
      <w:r w:rsidRPr="000D320E">
        <w:t xml:space="preserve"> subsequent revisions. A summary is to be recorded in the version history </w:t>
      </w:r>
      <w:r w:rsidRPr="007B6196">
        <w:t xml:space="preserve">table on page </w:t>
      </w:r>
      <w:r>
        <w:fldChar w:fldCharType="begin"/>
      </w:r>
      <w:r>
        <w:instrText xml:space="preserve"> PAGEREF _Ref150929301 \h </w:instrText>
      </w:r>
      <w:r>
        <w:fldChar w:fldCharType="separate"/>
      </w:r>
      <w:r w:rsidR="005B3275">
        <w:rPr>
          <w:noProof/>
        </w:rPr>
        <w:t>2</w:t>
      </w:r>
      <w:r>
        <w:fldChar w:fldCharType="end"/>
      </w:r>
      <w:r w:rsidRPr="000D320E">
        <w:t xml:space="preserve"> once agreed by the </w:t>
      </w:r>
      <w:r>
        <w:t>Project Team</w:t>
      </w:r>
      <w:r w:rsidRPr="000D320E">
        <w:t xml:space="preserve"> and when the </w:t>
      </w:r>
      <w:r>
        <w:t>VHBA DE Project Champion</w:t>
      </w:r>
      <w:r w:rsidRPr="000D320E">
        <w:t xml:space="preserve"> accepts the changes.</w:t>
      </w:r>
      <w:r w:rsidR="00D27411">
        <w:t xml:space="preserve"> A</w:t>
      </w:r>
      <w:r w:rsidR="007515AF">
        <w:t>t</w:t>
      </w:r>
      <w:r w:rsidR="00D27411">
        <w:t xml:space="preserve"> this point a PDF version </w:t>
      </w:r>
      <w:r w:rsidR="007515AF">
        <w:t>shall</w:t>
      </w:r>
      <w:r w:rsidR="00D27411">
        <w:t xml:space="preserve"> be issued </w:t>
      </w:r>
      <w:r w:rsidR="007515AF">
        <w:t>by the Project DE L</w:t>
      </w:r>
      <w:r w:rsidR="00AB241D">
        <w:t>e</w:t>
      </w:r>
      <w:r w:rsidR="007515AF">
        <w:t>ad</w:t>
      </w:r>
      <w:r w:rsidR="00AB241D">
        <w:t xml:space="preserve"> </w:t>
      </w:r>
      <w:r w:rsidR="00D27411">
        <w:t xml:space="preserve">for use </w:t>
      </w:r>
      <w:r w:rsidR="007515AF">
        <w:t>by</w:t>
      </w:r>
      <w:r w:rsidR="00D27411">
        <w:t xml:space="preserve"> the </w:t>
      </w:r>
      <w:r w:rsidR="00F3621F">
        <w:t>Project Team.</w:t>
      </w:r>
    </w:p>
    <w:p w14:paraId="0F9CAF58" w14:textId="0991A0CA" w:rsidR="00546234" w:rsidRPr="000D320E" w:rsidRDefault="00546234" w:rsidP="00546234">
      <w:pPr>
        <w:pStyle w:val="Instructions"/>
      </w:pPr>
    </w:p>
    <w:p w14:paraId="0D6762CA" w14:textId="6213A99F" w:rsidR="00546234" w:rsidRDefault="0020695A" w:rsidP="00055FAB">
      <w:pPr>
        <w:pStyle w:val="Instructions"/>
        <w:spacing w:before="120"/>
      </w:pPr>
      <w:r>
        <w:rPr>
          <w:rStyle w:val="Heading4Char"/>
        </w:rPr>
        <w:t>Red t</w:t>
      </w:r>
      <w:r w:rsidRPr="004C49A9">
        <w:rPr>
          <w:rStyle w:val="Heading4Char"/>
        </w:rPr>
        <w:t>ext in pink box</w:t>
      </w:r>
      <w:r w:rsidRPr="00110843">
        <w:br/>
      </w:r>
      <w:r>
        <w:t>Red t</w:t>
      </w:r>
      <w:r w:rsidRPr="00110843">
        <w:t xml:space="preserve">ext in light pink box denotes </w:t>
      </w:r>
      <w:r w:rsidR="003769E0">
        <w:t>an important statement being called to a</w:t>
      </w:r>
      <w:r w:rsidR="00B537AF">
        <w:t>tt</w:t>
      </w:r>
      <w:r w:rsidR="006C2820">
        <w:t xml:space="preserve">ention for the reader. </w:t>
      </w:r>
    </w:p>
    <w:p w14:paraId="090E86F2" w14:textId="77777777" w:rsidR="00886AD7" w:rsidRDefault="00886AD7" w:rsidP="00055FAB">
      <w:pPr>
        <w:pStyle w:val="Instructions"/>
        <w:spacing w:before="120"/>
      </w:pPr>
    </w:p>
    <w:p w14:paraId="4BFE2BC2" w14:textId="3FE2C1F2" w:rsidR="00886AD7" w:rsidRDefault="00886AD7" w:rsidP="00055FAB">
      <w:pPr>
        <w:pStyle w:val="Instructions"/>
        <w:spacing w:before="120"/>
      </w:pPr>
      <w:r w:rsidRPr="000D320E">
        <w:rPr>
          <w:b/>
          <w:bCs/>
        </w:rPr>
        <w:t xml:space="preserve">‘*’ </w:t>
      </w:r>
      <w:r w:rsidRPr="004C49A9">
        <w:rPr>
          <w:rStyle w:val="Heading4Char"/>
        </w:rPr>
        <w:t>(asterisk symbol)</w:t>
      </w:r>
      <w:r w:rsidRPr="000D320E">
        <w:br/>
      </w:r>
      <w:r w:rsidRPr="000D320E">
        <w:rPr>
          <w:b/>
          <w:bCs/>
        </w:rPr>
        <w:t>‘*’</w:t>
      </w:r>
      <w:r w:rsidRPr="000D320E">
        <w:t xml:space="preserve"> Refers to a </w:t>
      </w:r>
      <w:r w:rsidR="00C37E71">
        <w:t>common</w:t>
      </w:r>
      <w:r w:rsidRPr="000D320E">
        <w:t xml:space="preserve"> reference source. </w:t>
      </w:r>
      <w:r w:rsidR="00C37E71">
        <w:t>See</w:t>
      </w:r>
      <w:r w:rsidRPr="000D320E">
        <w:t xml:space="preserve"> the bottom of the Table for more information on applicable reference source.</w:t>
      </w:r>
    </w:p>
    <w:p w14:paraId="50D82256" w14:textId="77777777" w:rsidR="00546234" w:rsidRPr="005E1A72" w:rsidRDefault="00546234" w:rsidP="00055FAB">
      <w:pPr>
        <w:pStyle w:val="Instructions"/>
        <w:spacing w:before="120"/>
      </w:pPr>
    </w:p>
    <w:p w14:paraId="7C2B1735" w14:textId="081DEFE8" w:rsidR="007D6254" w:rsidRPr="000D320E" w:rsidRDefault="007D6254" w:rsidP="004C49A9">
      <w:pPr>
        <w:pStyle w:val="VHBAbody"/>
      </w:pPr>
    </w:p>
    <w:p w14:paraId="37240AEC" w14:textId="6A09E997" w:rsidR="00784500" w:rsidRPr="000D320E" w:rsidRDefault="00784500" w:rsidP="00DB78B6">
      <w:pPr>
        <w:pStyle w:val="VHBAbody"/>
      </w:pPr>
      <w:r w:rsidRPr="000D320E">
        <w:br/>
      </w:r>
    </w:p>
    <w:sdt>
      <w:sdtPr>
        <w:rPr>
          <w:rFonts w:asciiTheme="minorHAnsi" w:eastAsia="Times" w:hAnsiTheme="minorHAnsi"/>
          <w:bCs w:val="0"/>
          <w:color w:val="auto"/>
          <w:sz w:val="20"/>
          <w:szCs w:val="20"/>
        </w:rPr>
        <w:id w:val="769746013"/>
        <w:docPartObj>
          <w:docPartGallery w:val="Table of Contents"/>
          <w:docPartUnique/>
        </w:docPartObj>
      </w:sdtPr>
      <w:sdtEndPr>
        <w:rPr>
          <w:b/>
          <w:noProof/>
        </w:rPr>
      </w:sdtEndPr>
      <w:sdtContent>
        <w:p w14:paraId="7C1F9814" w14:textId="1B89F7B7" w:rsidR="0010065C" w:rsidRDefault="0010065C">
          <w:pPr>
            <w:pStyle w:val="TOCHeading"/>
          </w:pPr>
          <w:r>
            <w:t>Contents</w:t>
          </w:r>
        </w:p>
        <w:p w14:paraId="73CDD41D" w14:textId="260E41F5" w:rsidR="00300D25" w:rsidRDefault="00DA23D5">
          <w:pPr>
            <w:pStyle w:val="TOC1"/>
            <w:tabs>
              <w:tab w:val="left" w:pos="567"/>
            </w:tabs>
            <w:rPr>
              <w:rFonts w:eastAsiaTheme="minorEastAsia" w:cstheme="minorBidi"/>
              <w:b w:val="0"/>
              <w:color w:val="auto"/>
              <w:kern w:val="2"/>
              <w:sz w:val="24"/>
              <w:szCs w:val="24"/>
              <w:lang w:eastAsia="en-GB"/>
              <w14:ligatures w14:val="standardContextual"/>
            </w:rPr>
          </w:pPr>
          <w:r>
            <w:rPr>
              <w:b w:val="0"/>
            </w:rPr>
            <w:fldChar w:fldCharType="begin"/>
          </w:r>
          <w:r>
            <w:rPr>
              <w:b w:val="0"/>
            </w:rPr>
            <w:instrText xml:space="preserve"> TOC \h \z \u \t "Numbered Heading 1,1,Numbered Heading 2,2" </w:instrText>
          </w:r>
          <w:r>
            <w:rPr>
              <w:b w:val="0"/>
            </w:rPr>
            <w:fldChar w:fldCharType="separate"/>
          </w:r>
          <w:hyperlink w:anchor="_Toc179294642" w:history="1">
            <w:r w:rsidR="00300D25" w:rsidRPr="00B54124">
              <w:rPr>
                <w:rStyle w:val="Hyperlink"/>
              </w:rPr>
              <w:t>1.</w:t>
            </w:r>
            <w:r w:rsidR="00300D25">
              <w:rPr>
                <w:rFonts w:eastAsiaTheme="minorEastAsia" w:cstheme="minorBidi"/>
                <w:b w:val="0"/>
                <w:color w:val="auto"/>
                <w:kern w:val="2"/>
                <w:sz w:val="24"/>
                <w:szCs w:val="24"/>
                <w:lang w:eastAsia="en-GB"/>
                <w14:ligatures w14:val="standardContextual"/>
              </w:rPr>
              <w:tab/>
            </w:r>
            <w:r w:rsidR="00300D25" w:rsidRPr="00B54124">
              <w:rPr>
                <w:rStyle w:val="Hyperlink"/>
              </w:rPr>
              <w:t>Standards and Guidance Documents</w:t>
            </w:r>
            <w:r w:rsidR="00300D25">
              <w:rPr>
                <w:webHidden/>
              </w:rPr>
              <w:tab/>
            </w:r>
            <w:r w:rsidR="00300D25">
              <w:rPr>
                <w:webHidden/>
              </w:rPr>
              <w:fldChar w:fldCharType="begin"/>
            </w:r>
            <w:r w:rsidR="00300D25">
              <w:rPr>
                <w:webHidden/>
              </w:rPr>
              <w:instrText xml:space="preserve"> PAGEREF _Toc179294642 \h </w:instrText>
            </w:r>
            <w:r w:rsidR="00300D25">
              <w:rPr>
                <w:webHidden/>
              </w:rPr>
            </w:r>
            <w:r w:rsidR="00300D25">
              <w:rPr>
                <w:webHidden/>
              </w:rPr>
              <w:fldChar w:fldCharType="separate"/>
            </w:r>
            <w:r w:rsidR="00300D25">
              <w:rPr>
                <w:webHidden/>
              </w:rPr>
              <w:t>12</w:t>
            </w:r>
            <w:r w:rsidR="00300D25">
              <w:rPr>
                <w:webHidden/>
              </w:rPr>
              <w:fldChar w:fldCharType="end"/>
            </w:r>
          </w:hyperlink>
        </w:p>
        <w:p w14:paraId="3A4F5BD7" w14:textId="1B08F33E" w:rsidR="00300D25" w:rsidRDefault="00896904">
          <w:pPr>
            <w:pStyle w:val="TOC1"/>
            <w:tabs>
              <w:tab w:val="left" w:pos="567"/>
            </w:tabs>
            <w:rPr>
              <w:rFonts w:eastAsiaTheme="minorEastAsia" w:cstheme="minorBidi"/>
              <w:b w:val="0"/>
              <w:color w:val="auto"/>
              <w:kern w:val="2"/>
              <w:sz w:val="24"/>
              <w:szCs w:val="24"/>
              <w:lang w:eastAsia="en-GB"/>
              <w14:ligatures w14:val="standardContextual"/>
            </w:rPr>
          </w:pPr>
          <w:hyperlink w:anchor="_Toc179294643" w:history="1">
            <w:r w:rsidR="00300D25" w:rsidRPr="00B54124">
              <w:rPr>
                <w:rStyle w:val="Hyperlink"/>
              </w:rPr>
              <w:t>2.</w:t>
            </w:r>
            <w:r w:rsidR="00300D25">
              <w:rPr>
                <w:rFonts w:eastAsiaTheme="minorEastAsia" w:cstheme="minorBidi"/>
                <w:b w:val="0"/>
                <w:color w:val="auto"/>
                <w:kern w:val="2"/>
                <w:sz w:val="24"/>
                <w:szCs w:val="24"/>
                <w:lang w:eastAsia="en-GB"/>
                <w14:ligatures w14:val="standardContextual"/>
              </w:rPr>
              <w:tab/>
            </w:r>
            <w:r w:rsidR="00300D25" w:rsidRPr="00B54124">
              <w:rPr>
                <w:rStyle w:val="Hyperlink"/>
              </w:rPr>
              <w:t>Amendments to the PIR</w:t>
            </w:r>
            <w:r w:rsidR="00300D25">
              <w:rPr>
                <w:webHidden/>
              </w:rPr>
              <w:tab/>
            </w:r>
            <w:r w:rsidR="00300D25">
              <w:rPr>
                <w:webHidden/>
              </w:rPr>
              <w:fldChar w:fldCharType="begin"/>
            </w:r>
            <w:r w:rsidR="00300D25">
              <w:rPr>
                <w:webHidden/>
              </w:rPr>
              <w:instrText xml:space="preserve"> PAGEREF _Toc179294643 \h </w:instrText>
            </w:r>
            <w:r w:rsidR="00300D25">
              <w:rPr>
                <w:webHidden/>
              </w:rPr>
            </w:r>
            <w:r w:rsidR="00300D25">
              <w:rPr>
                <w:webHidden/>
              </w:rPr>
              <w:fldChar w:fldCharType="separate"/>
            </w:r>
            <w:r w:rsidR="00300D25">
              <w:rPr>
                <w:webHidden/>
              </w:rPr>
              <w:t>12</w:t>
            </w:r>
            <w:r w:rsidR="00300D25">
              <w:rPr>
                <w:webHidden/>
              </w:rPr>
              <w:fldChar w:fldCharType="end"/>
            </w:r>
          </w:hyperlink>
        </w:p>
        <w:p w14:paraId="118311F6" w14:textId="772BA3BC" w:rsidR="00300D25" w:rsidRDefault="00896904">
          <w:pPr>
            <w:pStyle w:val="TOC1"/>
            <w:tabs>
              <w:tab w:val="left" w:pos="567"/>
            </w:tabs>
            <w:rPr>
              <w:rFonts w:eastAsiaTheme="minorEastAsia" w:cstheme="minorBidi"/>
              <w:b w:val="0"/>
              <w:color w:val="auto"/>
              <w:kern w:val="2"/>
              <w:sz w:val="24"/>
              <w:szCs w:val="24"/>
              <w:lang w:eastAsia="en-GB"/>
              <w14:ligatures w14:val="standardContextual"/>
            </w:rPr>
          </w:pPr>
          <w:hyperlink w:anchor="_Toc179294644" w:history="1">
            <w:r w:rsidR="00300D25" w:rsidRPr="00B54124">
              <w:rPr>
                <w:rStyle w:val="Hyperlink"/>
              </w:rPr>
              <w:t>3.</w:t>
            </w:r>
            <w:r w:rsidR="00300D25">
              <w:rPr>
                <w:rFonts w:eastAsiaTheme="minorEastAsia" w:cstheme="minorBidi"/>
                <w:b w:val="0"/>
                <w:color w:val="auto"/>
                <w:kern w:val="2"/>
                <w:sz w:val="24"/>
                <w:szCs w:val="24"/>
                <w:lang w:eastAsia="en-GB"/>
                <w14:ligatures w14:val="standardContextual"/>
              </w:rPr>
              <w:tab/>
            </w:r>
            <w:r w:rsidR="00300D25" w:rsidRPr="00B54124">
              <w:rPr>
                <w:rStyle w:val="Hyperlink"/>
              </w:rPr>
              <w:t>Introduction</w:t>
            </w:r>
            <w:r w:rsidR="00300D25">
              <w:rPr>
                <w:webHidden/>
              </w:rPr>
              <w:tab/>
            </w:r>
            <w:r w:rsidR="00300D25">
              <w:rPr>
                <w:webHidden/>
              </w:rPr>
              <w:fldChar w:fldCharType="begin"/>
            </w:r>
            <w:r w:rsidR="00300D25">
              <w:rPr>
                <w:webHidden/>
              </w:rPr>
              <w:instrText xml:space="preserve"> PAGEREF _Toc179294644 \h </w:instrText>
            </w:r>
            <w:r w:rsidR="00300D25">
              <w:rPr>
                <w:webHidden/>
              </w:rPr>
            </w:r>
            <w:r w:rsidR="00300D25">
              <w:rPr>
                <w:webHidden/>
              </w:rPr>
              <w:fldChar w:fldCharType="separate"/>
            </w:r>
            <w:r w:rsidR="00300D25">
              <w:rPr>
                <w:webHidden/>
              </w:rPr>
              <w:t>12</w:t>
            </w:r>
            <w:r w:rsidR="00300D25">
              <w:rPr>
                <w:webHidden/>
              </w:rPr>
              <w:fldChar w:fldCharType="end"/>
            </w:r>
          </w:hyperlink>
        </w:p>
        <w:p w14:paraId="6C54CF73" w14:textId="47E9B87D"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45" w:history="1">
            <w:r w:rsidR="00300D25" w:rsidRPr="00B54124">
              <w:rPr>
                <w:rStyle w:val="Hyperlink"/>
              </w:rPr>
              <w:t>3.1.</w:t>
            </w:r>
            <w:r w:rsidR="00300D25">
              <w:rPr>
                <w:rFonts w:eastAsiaTheme="minorEastAsia" w:cstheme="minorBidi"/>
                <w:color w:val="auto"/>
                <w:kern w:val="2"/>
                <w:sz w:val="24"/>
                <w:szCs w:val="24"/>
                <w:lang w:eastAsia="en-GB"/>
                <w14:ligatures w14:val="standardContextual"/>
              </w:rPr>
              <w:tab/>
            </w:r>
            <w:r w:rsidR="00300D25" w:rsidRPr="00B54124">
              <w:rPr>
                <w:rStyle w:val="Hyperlink"/>
              </w:rPr>
              <w:t>Purpose and Scope</w:t>
            </w:r>
            <w:r w:rsidR="00300D25">
              <w:rPr>
                <w:webHidden/>
              </w:rPr>
              <w:tab/>
            </w:r>
            <w:r w:rsidR="00300D25">
              <w:rPr>
                <w:webHidden/>
              </w:rPr>
              <w:fldChar w:fldCharType="begin"/>
            </w:r>
            <w:r w:rsidR="00300D25">
              <w:rPr>
                <w:webHidden/>
              </w:rPr>
              <w:instrText xml:space="preserve"> PAGEREF _Toc179294645 \h </w:instrText>
            </w:r>
            <w:r w:rsidR="00300D25">
              <w:rPr>
                <w:webHidden/>
              </w:rPr>
            </w:r>
            <w:r w:rsidR="00300D25">
              <w:rPr>
                <w:webHidden/>
              </w:rPr>
              <w:fldChar w:fldCharType="separate"/>
            </w:r>
            <w:r w:rsidR="00300D25">
              <w:rPr>
                <w:webHidden/>
              </w:rPr>
              <w:t>12</w:t>
            </w:r>
            <w:r w:rsidR="00300D25">
              <w:rPr>
                <w:webHidden/>
              </w:rPr>
              <w:fldChar w:fldCharType="end"/>
            </w:r>
          </w:hyperlink>
        </w:p>
        <w:p w14:paraId="0CA75AC1" w14:textId="1EBEA45B"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46" w:history="1">
            <w:r w:rsidR="00300D25" w:rsidRPr="00B54124">
              <w:rPr>
                <w:rStyle w:val="Hyperlink"/>
              </w:rPr>
              <w:t>3.2.</w:t>
            </w:r>
            <w:r w:rsidR="00300D25">
              <w:rPr>
                <w:rFonts w:eastAsiaTheme="minorEastAsia" w:cstheme="minorBidi"/>
                <w:color w:val="auto"/>
                <w:kern w:val="2"/>
                <w:sz w:val="24"/>
                <w:szCs w:val="24"/>
                <w:lang w:eastAsia="en-GB"/>
                <w14:ligatures w14:val="standardContextual"/>
              </w:rPr>
              <w:tab/>
            </w:r>
            <w:r w:rsidR="00300D25" w:rsidRPr="00B54124">
              <w:rPr>
                <w:rStyle w:val="Hyperlink"/>
              </w:rPr>
              <w:t>About this document</w:t>
            </w:r>
            <w:r w:rsidR="00300D25">
              <w:rPr>
                <w:webHidden/>
              </w:rPr>
              <w:tab/>
            </w:r>
            <w:r w:rsidR="00300D25">
              <w:rPr>
                <w:webHidden/>
              </w:rPr>
              <w:fldChar w:fldCharType="begin"/>
            </w:r>
            <w:r w:rsidR="00300D25">
              <w:rPr>
                <w:webHidden/>
              </w:rPr>
              <w:instrText xml:space="preserve"> PAGEREF _Toc179294646 \h </w:instrText>
            </w:r>
            <w:r w:rsidR="00300D25">
              <w:rPr>
                <w:webHidden/>
              </w:rPr>
            </w:r>
            <w:r w:rsidR="00300D25">
              <w:rPr>
                <w:webHidden/>
              </w:rPr>
              <w:fldChar w:fldCharType="separate"/>
            </w:r>
            <w:r w:rsidR="00300D25">
              <w:rPr>
                <w:webHidden/>
              </w:rPr>
              <w:t>13</w:t>
            </w:r>
            <w:r w:rsidR="00300D25">
              <w:rPr>
                <w:webHidden/>
              </w:rPr>
              <w:fldChar w:fldCharType="end"/>
            </w:r>
          </w:hyperlink>
        </w:p>
        <w:p w14:paraId="0B5147DA" w14:textId="23C3E562" w:rsidR="00300D25" w:rsidRDefault="00896904">
          <w:pPr>
            <w:pStyle w:val="TOC1"/>
            <w:tabs>
              <w:tab w:val="left" w:pos="567"/>
            </w:tabs>
            <w:rPr>
              <w:rFonts w:eastAsiaTheme="minorEastAsia" w:cstheme="minorBidi"/>
              <w:b w:val="0"/>
              <w:color w:val="auto"/>
              <w:kern w:val="2"/>
              <w:sz w:val="24"/>
              <w:szCs w:val="24"/>
              <w:lang w:eastAsia="en-GB"/>
              <w14:ligatures w14:val="standardContextual"/>
            </w:rPr>
          </w:pPr>
          <w:hyperlink w:anchor="_Toc179294647" w:history="1">
            <w:r w:rsidR="00300D25" w:rsidRPr="00B54124">
              <w:rPr>
                <w:rStyle w:val="Hyperlink"/>
              </w:rPr>
              <w:t>4.</w:t>
            </w:r>
            <w:r w:rsidR="00300D25">
              <w:rPr>
                <w:rFonts w:eastAsiaTheme="minorEastAsia" w:cstheme="minorBidi"/>
                <w:b w:val="0"/>
                <w:color w:val="auto"/>
                <w:kern w:val="2"/>
                <w:sz w:val="24"/>
                <w:szCs w:val="24"/>
                <w:lang w:eastAsia="en-GB"/>
                <w14:ligatures w14:val="standardContextual"/>
              </w:rPr>
              <w:tab/>
            </w:r>
            <w:r w:rsidR="00300D25" w:rsidRPr="00B54124">
              <w:rPr>
                <w:rStyle w:val="Hyperlink"/>
              </w:rPr>
              <w:t>Commercial</w:t>
            </w:r>
            <w:r w:rsidR="00300D25">
              <w:rPr>
                <w:webHidden/>
              </w:rPr>
              <w:tab/>
            </w:r>
            <w:r w:rsidR="00300D25">
              <w:rPr>
                <w:webHidden/>
              </w:rPr>
              <w:fldChar w:fldCharType="begin"/>
            </w:r>
            <w:r w:rsidR="00300D25">
              <w:rPr>
                <w:webHidden/>
              </w:rPr>
              <w:instrText xml:space="preserve"> PAGEREF _Toc179294647 \h </w:instrText>
            </w:r>
            <w:r w:rsidR="00300D25">
              <w:rPr>
                <w:webHidden/>
              </w:rPr>
            </w:r>
            <w:r w:rsidR="00300D25">
              <w:rPr>
                <w:webHidden/>
              </w:rPr>
              <w:fldChar w:fldCharType="separate"/>
            </w:r>
            <w:r w:rsidR="00300D25">
              <w:rPr>
                <w:webHidden/>
              </w:rPr>
              <w:t>13</w:t>
            </w:r>
            <w:r w:rsidR="00300D25">
              <w:rPr>
                <w:webHidden/>
              </w:rPr>
              <w:fldChar w:fldCharType="end"/>
            </w:r>
          </w:hyperlink>
        </w:p>
        <w:p w14:paraId="483E3057" w14:textId="0506BD3C"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48" w:history="1">
            <w:r w:rsidR="00300D25" w:rsidRPr="00B54124">
              <w:rPr>
                <w:rStyle w:val="Hyperlink"/>
              </w:rPr>
              <w:t>4.1.</w:t>
            </w:r>
            <w:r w:rsidR="00300D25">
              <w:rPr>
                <w:rFonts w:eastAsiaTheme="minorEastAsia" w:cstheme="minorBidi"/>
                <w:color w:val="auto"/>
                <w:kern w:val="2"/>
                <w:sz w:val="24"/>
                <w:szCs w:val="24"/>
                <w:lang w:eastAsia="en-GB"/>
                <w14:ligatures w14:val="standardContextual"/>
              </w:rPr>
              <w:tab/>
            </w:r>
            <w:r w:rsidR="00300D25" w:rsidRPr="00B54124">
              <w:rPr>
                <w:rStyle w:val="Hyperlink"/>
              </w:rPr>
              <w:t>Project Summary</w:t>
            </w:r>
            <w:r w:rsidR="00300D25">
              <w:rPr>
                <w:webHidden/>
              </w:rPr>
              <w:tab/>
            </w:r>
            <w:r w:rsidR="00300D25">
              <w:rPr>
                <w:webHidden/>
              </w:rPr>
              <w:fldChar w:fldCharType="begin"/>
            </w:r>
            <w:r w:rsidR="00300D25">
              <w:rPr>
                <w:webHidden/>
              </w:rPr>
              <w:instrText xml:space="preserve"> PAGEREF _Toc179294648 \h </w:instrText>
            </w:r>
            <w:r w:rsidR="00300D25">
              <w:rPr>
                <w:webHidden/>
              </w:rPr>
            </w:r>
            <w:r w:rsidR="00300D25">
              <w:rPr>
                <w:webHidden/>
              </w:rPr>
              <w:fldChar w:fldCharType="separate"/>
            </w:r>
            <w:r w:rsidR="00300D25">
              <w:rPr>
                <w:webHidden/>
              </w:rPr>
              <w:t>13</w:t>
            </w:r>
            <w:r w:rsidR="00300D25">
              <w:rPr>
                <w:webHidden/>
              </w:rPr>
              <w:fldChar w:fldCharType="end"/>
            </w:r>
          </w:hyperlink>
        </w:p>
        <w:p w14:paraId="14D151A6" w14:textId="611871FC"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49" w:history="1">
            <w:r w:rsidR="00300D25" w:rsidRPr="00B54124">
              <w:rPr>
                <w:rStyle w:val="Hyperlink"/>
              </w:rPr>
              <w:t>4.2.</w:t>
            </w:r>
            <w:r w:rsidR="00300D25">
              <w:rPr>
                <w:rFonts w:eastAsiaTheme="minorEastAsia" w:cstheme="minorBidi"/>
                <w:color w:val="auto"/>
                <w:kern w:val="2"/>
                <w:sz w:val="24"/>
                <w:szCs w:val="24"/>
                <w:lang w:eastAsia="en-GB"/>
                <w14:ligatures w14:val="standardContextual"/>
              </w:rPr>
              <w:tab/>
            </w:r>
            <w:r w:rsidR="00300D25" w:rsidRPr="00B54124">
              <w:rPr>
                <w:rStyle w:val="Hyperlink"/>
              </w:rPr>
              <w:t>Project Details</w:t>
            </w:r>
            <w:r w:rsidR="00300D25">
              <w:rPr>
                <w:webHidden/>
              </w:rPr>
              <w:tab/>
            </w:r>
            <w:r w:rsidR="00300D25">
              <w:rPr>
                <w:webHidden/>
              </w:rPr>
              <w:fldChar w:fldCharType="begin"/>
            </w:r>
            <w:r w:rsidR="00300D25">
              <w:rPr>
                <w:webHidden/>
              </w:rPr>
              <w:instrText xml:space="preserve"> PAGEREF _Toc179294649 \h </w:instrText>
            </w:r>
            <w:r w:rsidR="00300D25">
              <w:rPr>
                <w:webHidden/>
              </w:rPr>
            </w:r>
            <w:r w:rsidR="00300D25">
              <w:rPr>
                <w:webHidden/>
              </w:rPr>
              <w:fldChar w:fldCharType="separate"/>
            </w:r>
            <w:r w:rsidR="00300D25">
              <w:rPr>
                <w:webHidden/>
              </w:rPr>
              <w:t>13</w:t>
            </w:r>
            <w:r w:rsidR="00300D25">
              <w:rPr>
                <w:webHidden/>
              </w:rPr>
              <w:fldChar w:fldCharType="end"/>
            </w:r>
          </w:hyperlink>
        </w:p>
        <w:p w14:paraId="3D361131" w14:textId="581D8D57"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50" w:history="1">
            <w:r w:rsidR="00300D25" w:rsidRPr="00B54124">
              <w:rPr>
                <w:rStyle w:val="Hyperlink"/>
              </w:rPr>
              <w:t>4.3.</w:t>
            </w:r>
            <w:r w:rsidR="00300D25">
              <w:rPr>
                <w:rFonts w:eastAsiaTheme="minorEastAsia" w:cstheme="minorBidi"/>
                <w:color w:val="auto"/>
                <w:kern w:val="2"/>
                <w:sz w:val="24"/>
                <w:szCs w:val="24"/>
                <w:lang w:eastAsia="en-GB"/>
                <w14:ligatures w14:val="standardContextual"/>
              </w:rPr>
              <w:tab/>
            </w:r>
            <w:r w:rsidR="00300D25" w:rsidRPr="00B54124">
              <w:rPr>
                <w:rStyle w:val="Hyperlink"/>
              </w:rPr>
              <w:t>Project Scope</w:t>
            </w:r>
            <w:r w:rsidR="00300D25">
              <w:rPr>
                <w:webHidden/>
              </w:rPr>
              <w:tab/>
            </w:r>
            <w:r w:rsidR="00300D25">
              <w:rPr>
                <w:webHidden/>
              </w:rPr>
              <w:fldChar w:fldCharType="begin"/>
            </w:r>
            <w:r w:rsidR="00300D25">
              <w:rPr>
                <w:webHidden/>
              </w:rPr>
              <w:instrText xml:space="preserve"> PAGEREF _Toc179294650 \h </w:instrText>
            </w:r>
            <w:r w:rsidR="00300D25">
              <w:rPr>
                <w:webHidden/>
              </w:rPr>
            </w:r>
            <w:r w:rsidR="00300D25">
              <w:rPr>
                <w:webHidden/>
              </w:rPr>
              <w:fldChar w:fldCharType="separate"/>
            </w:r>
            <w:r w:rsidR="00300D25">
              <w:rPr>
                <w:webHidden/>
              </w:rPr>
              <w:t>13</w:t>
            </w:r>
            <w:r w:rsidR="00300D25">
              <w:rPr>
                <w:webHidden/>
              </w:rPr>
              <w:fldChar w:fldCharType="end"/>
            </w:r>
          </w:hyperlink>
        </w:p>
        <w:p w14:paraId="5E3E4E01" w14:textId="254E9472"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51" w:history="1">
            <w:r w:rsidR="00300D25" w:rsidRPr="00B54124">
              <w:rPr>
                <w:rStyle w:val="Hyperlink"/>
              </w:rPr>
              <w:t>4.4.</w:t>
            </w:r>
            <w:r w:rsidR="00300D25">
              <w:rPr>
                <w:rFonts w:eastAsiaTheme="minorEastAsia" w:cstheme="minorBidi"/>
                <w:color w:val="auto"/>
                <w:kern w:val="2"/>
                <w:sz w:val="24"/>
                <w:szCs w:val="24"/>
                <w:lang w:eastAsia="en-GB"/>
                <w14:ligatures w14:val="standardContextual"/>
              </w:rPr>
              <w:tab/>
            </w:r>
            <w:r w:rsidR="00300D25" w:rsidRPr="00B54124">
              <w:rPr>
                <w:rStyle w:val="Hyperlink"/>
              </w:rPr>
              <w:t>Project Procurement Strategy</w:t>
            </w:r>
            <w:r w:rsidR="00300D25">
              <w:rPr>
                <w:webHidden/>
              </w:rPr>
              <w:tab/>
            </w:r>
            <w:r w:rsidR="00300D25">
              <w:rPr>
                <w:webHidden/>
              </w:rPr>
              <w:fldChar w:fldCharType="begin"/>
            </w:r>
            <w:r w:rsidR="00300D25">
              <w:rPr>
                <w:webHidden/>
              </w:rPr>
              <w:instrText xml:space="preserve"> PAGEREF _Toc179294651 \h </w:instrText>
            </w:r>
            <w:r w:rsidR="00300D25">
              <w:rPr>
                <w:webHidden/>
              </w:rPr>
            </w:r>
            <w:r w:rsidR="00300D25">
              <w:rPr>
                <w:webHidden/>
              </w:rPr>
              <w:fldChar w:fldCharType="separate"/>
            </w:r>
            <w:r w:rsidR="00300D25">
              <w:rPr>
                <w:webHidden/>
              </w:rPr>
              <w:t>13</w:t>
            </w:r>
            <w:r w:rsidR="00300D25">
              <w:rPr>
                <w:webHidden/>
              </w:rPr>
              <w:fldChar w:fldCharType="end"/>
            </w:r>
          </w:hyperlink>
        </w:p>
        <w:p w14:paraId="174367F7" w14:textId="1DACB90A"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52" w:history="1">
            <w:r w:rsidR="00300D25" w:rsidRPr="00B54124">
              <w:rPr>
                <w:rStyle w:val="Hyperlink"/>
              </w:rPr>
              <w:t>4.5.</w:t>
            </w:r>
            <w:r w:rsidR="00300D25">
              <w:rPr>
                <w:rFonts w:eastAsiaTheme="minorEastAsia" w:cstheme="minorBidi"/>
                <w:color w:val="auto"/>
                <w:kern w:val="2"/>
                <w:sz w:val="24"/>
                <w:szCs w:val="24"/>
                <w:lang w:eastAsia="en-GB"/>
                <w14:ligatures w14:val="standardContextual"/>
              </w:rPr>
              <w:tab/>
            </w:r>
            <w:r w:rsidR="00300D25" w:rsidRPr="00B54124">
              <w:rPr>
                <w:rStyle w:val="Hyperlink"/>
              </w:rPr>
              <w:t>Project Phases (Information Delivery Milestones)</w:t>
            </w:r>
            <w:r w:rsidR="00300D25">
              <w:rPr>
                <w:webHidden/>
              </w:rPr>
              <w:tab/>
            </w:r>
            <w:r w:rsidR="00300D25">
              <w:rPr>
                <w:webHidden/>
              </w:rPr>
              <w:fldChar w:fldCharType="begin"/>
            </w:r>
            <w:r w:rsidR="00300D25">
              <w:rPr>
                <w:webHidden/>
              </w:rPr>
              <w:instrText xml:space="preserve"> PAGEREF _Toc179294652 \h </w:instrText>
            </w:r>
            <w:r w:rsidR="00300D25">
              <w:rPr>
                <w:webHidden/>
              </w:rPr>
            </w:r>
            <w:r w:rsidR="00300D25">
              <w:rPr>
                <w:webHidden/>
              </w:rPr>
              <w:fldChar w:fldCharType="separate"/>
            </w:r>
            <w:r w:rsidR="00300D25">
              <w:rPr>
                <w:webHidden/>
              </w:rPr>
              <w:t>13</w:t>
            </w:r>
            <w:r w:rsidR="00300D25">
              <w:rPr>
                <w:webHidden/>
              </w:rPr>
              <w:fldChar w:fldCharType="end"/>
            </w:r>
          </w:hyperlink>
        </w:p>
        <w:p w14:paraId="0FF81BEA" w14:textId="510353EC"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53" w:history="1">
            <w:r w:rsidR="00300D25" w:rsidRPr="00B54124">
              <w:rPr>
                <w:rStyle w:val="Hyperlink"/>
              </w:rPr>
              <w:t>4.6.</w:t>
            </w:r>
            <w:r w:rsidR="00300D25">
              <w:rPr>
                <w:rFonts w:eastAsiaTheme="minorEastAsia" w:cstheme="minorBidi"/>
                <w:color w:val="auto"/>
                <w:kern w:val="2"/>
                <w:sz w:val="24"/>
                <w:szCs w:val="24"/>
                <w:lang w:eastAsia="en-GB"/>
                <w14:ligatures w14:val="standardContextual"/>
              </w:rPr>
              <w:tab/>
            </w:r>
            <w:r w:rsidR="00300D25" w:rsidRPr="00B54124">
              <w:rPr>
                <w:rStyle w:val="Hyperlink"/>
              </w:rPr>
              <w:t>Non-VHBA required uses of Digital Engineering</w:t>
            </w:r>
            <w:r w:rsidR="00300D25">
              <w:rPr>
                <w:webHidden/>
              </w:rPr>
              <w:tab/>
            </w:r>
            <w:r w:rsidR="00300D25">
              <w:rPr>
                <w:webHidden/>
              </w:rPr>
              <w:fldChar w:fldCharType="begin"/>
            </w:r>
            <w:r w:rsidR="00300D25">
              <w:rPr>
                <w:webHidden/>
              </w:rPr>
              <w:instrText xml:space="preserve"> PAGEREF _Toc179294653 \h </w:instrText>
            </w:r>
            <w:r w:rsidR="00300D25">
              <w:rPr>
                <w:webHidden/>
              </w:rPr>
            </w:r>
            <w:r w:rsidR="00300D25">
              <w:rPr>
                <w:webHidden/>
              </w:rPr>
              <w:fldChar w:fldCharType="separate"/>
            </w:r>
            <w:r w:rsidR="00300D25">
              <w:rPr>
                <w:webHidden/>
              </w:rPr>
              <w:t>14</w:t>
            </w:r>
            <w:r w:rsidR="00300D25">
              <w:rPr>
                <w:webHidden/>
              </w:rPr>
              <w:fldChar w:fldCharType="end"/>
            </w:r>
          </w:hyperlink>
        </w:p>
        <w:p w14:paraId="3C53A7CA" w14:textId="51320992" w:rsidR="00300D25" w:rsidRDefault="00896904">
          <w:pPr>
            <w:pStyle w:val="TOC1"/>
            <w:tabs>
              <w:tab w:val="left" w:pos="567"/>
            </w:tabs>
            <w:rPr>
              <w:rFonts w:eastAsiaTheme="minorEastAsia" w:cstheme="minorBidi"/>
              <w:b w:val="0"/>
              <w:color w:val="auto"/>
              <w:kern w:val="2"/>
              <w:sz w:val="24"/>
              <w:szCs w:val="24"/>
              <w:lang w:eastAsia="en-GB"/>
              <w14:ligatures w14:val="standardContextual"/>
            </w:rPr>
          </w:pPr>
          <w:hyperlink w:anchor="_Toc179294654" w:history="1">
            <w:r w:rsidR="00300D25" w:rsidRPr="00B54124">
              <w:rPr>
                <w:rStyle w:val="Hyperlink"/>
              </w:rPr>
              <w:t>5.</w:t>
            </w:r>
            <w:r w:rsidR="00300D25">
              <w:rPr>
                <w:rFonts w:eastAsiaTheme="minorEastAsia" w:cstheme="minorBidi"/>
                <w:b w:val="0"/>
                <w:color w:val="auto"/>
                <w:kern w:val="2"/>
                <w:sz w:val="24"/>
                <w:szCs w:val="24"/>
                <w:lang w:eastAsia="en-GB"/>
                <w14:ligatures w14:val="standardContextual"/>
              </w:rPr>
              <w:tab/>
            </w:r>
            <w:r w:rsidR="00300D25" w:rsidRPr="00B54124">
              <w:rPr>
                <w:rStyle w:val="Hyperlink"/>
              </w:rPr>
              <w:t>Roles and Responsibilities</w:t>
            </w:r>
            <w:r w:rsidR="00300D25">
              <w:rPr>
                <w:webHidden/>
              </w:rPr>
              <w:tab/>
            </w:r>
            <w:r w:rsidR="00300D25">
              <w:rPr>
                <w:webHidden/>
              </w:rPr>
              <w:fldChar w:fldCharType="begin"/>
            </w:r>
            <w:r w:rsidR="00300D25">
              <w:rPr>
                <w:webHidden/>
              </w:rPr>
              <w:instrText xml:space="preserve"> PAGEREF _Toc179294654 \h </w:instrText>
            </w:r>
            <w:r w:rsidR="00300D25">
              <w:rPr>
                <w:webHidden/>
              </w:rPr>
            </w:r>
            <w:r w:rsidR="00300D25">
              <w:rPr>
                <w:webHidden/>
              </w:rPr>
              <w:fldChar w:fldCharType="separate"/>
            </w:r>
            <w:r w:rsidR="00300D25">
              <w:rPr>
                <w:webHidden/>
              </w:rPr>
              <w:t>14</w:t>
            </w:r>
            <w:r w:rsidR="00300D25">
              <w:rPr>
                <w:webHidden/>
              </w:rPr>
              <w:fldChar w:fldCharType="end"/>
            </w:r>
          </w:hyperlink>
        </w:p>
        <w:p w14:paraId="7058CAAB" w14:textId="584CA1D1"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55" w:history="1">
            <w:r w:rsidR="00300D25" w:rsidRPr="00B54124">
              <w:rPr>
                <w:rStyle w:val="Hyperlink"/>
              </w:rPr>
              <w:t>5.1.</w:t>
            </w:r>
            <w:r w:rsidR="00300D25">
              <w:rPr>
                <w:rFonts w:eastAsiaTheme="minorEastAsia" w:cstheme="minorBidi"/>
                <w:color w:val="auto"/>
                <w:kern w:val="2"/>
                <w:sz w:val="24"/>
                <w:szCs w:val="24"/>
                <w:lang w:eastAsia="en-GB"/>
                <w14:ligatures w14:val="standardContextual"/>
              </w:rPr>
              <w:tab/>
            </w:r>
            <w:r w:rsidR="00300D25" w:rsidRPr="00B54124">
              <w:rPr>
                <w:rStyle w:val="Hyperlink"/>
              </w:rPr>
              <w:t>Project Organisational Structure</w:t>
            </w:r>
            <w:r w:rsidR="00300D25">
              <w:rPr>
                <w:webHidden/>
              </w:rPr>
              <w:tab/>
            </w:r>
            <w:r w:rsidR="00300D25">
              <w:rPr>
                <w:webHidden/>
              </w:rPr>
              <w:fldChar w:fldCharType="begin"/>
            </w:r>
            <w:r w:rsidR="00300D25">
              <w:rPr>
                <w:webHidden/>
              </w:rPr>
              <w:instrText xml:space="preserve"> PAGEREF _Toc179294655 \h </w:instrText>
            </w:r>
            <w:r w:rsidR="00300D25">
              <w:rPr>
                <w:webHidden/>
              </w:rPr>
            </w:r>
            <w:r w:rsidR="00300D25">
              <w:rPr>
                <w:webHidden/>
              </w:rPr>
              <w:fldChar w:fldCharType="separate"/>
            </w:r>
            <w:r w:rsidR="00300D25">
              <w:rPr>
                <w:webHidden/>
              </w:rPr>
              <w:t>14</w:t>
            </w:r>
            <w:r w:rsidR="00300D25">
              <w:rPr>
                <w:webHidden/>
              </w:rPr>
              <w:fldChar w:fldCharType="end"/>
            </w:r>
          </w:hyperlink>
        </w:p>
        <w:p w14:paraId="1963FD9B" w14:textId="0375F721"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56" w:history="1">
            <w:r w:rsidR="00300D25" w:rsidRPr="00B54124">
              <w:rPr>
                <w:rStyle w:val="Hyperlink"/>
              </w:rPr>
              <w:t>5.2.</w:t>
            </w:r>
            <w:r w:rsidR="00300D25">
              <w:rPr>
                <w:rFonts w:eastAsiaTheme="minorEastAsia" w:cstheme="minorBidi"/>
                <w:color w:val="auto"/>
                <w:kern w:val="2"/>
                <w:sz w:val="24"/>
                <w:szCs w:val="24"/>
                <w:lang w:eastAsia="en-GB"/>
                <w14:ligatures w14:val="standardContextual"/>
              </w:rPr>
              <w:tab/>
            </w:r>
            <w:r w:rsidR="00300D25" w:rsidRPr="00B54124">
              <w:rPr>
                <w:rStyle w:val="Hyperlink"/>
              </w:rPr>
              <w:t>Project Digital Engineering Roles and Contacts</w:t>
            </w:r>
            <w:r w:rsidR="00300D25">
              <w:rPr>
                <w:webHidden/>
              </w:rPr>
              <w:tab/>
            </w:r>
            <w:r w:rsidR="00300D25">
              <w:rPr>
                <w:webHidden/>
              </w:rPr>
              <w:fldChar w:fldCharType="begin"/>
            </w:r>
            <w:r w:rsidR="00300D25">
              <w:rPr>
                <w:webHidden/>
              </w:rPr>
              <w:instrText xml:space="preserve"> PAGEREF _Toc179294656 \h </w:instrText>
            </w:r>
            <w:r w:rsidR="00300D25">
              <w:rPr>
                <w:webHidden/>
              </w:rPr>
            </w:r>
            <w:r w:rsidR="00300D25">
              <w:rPr>
                <w:webHidden/>
              </w:rPr>
              <w:fldChar w:fldCharType="separate"/>
            </w:r>
            <w:r w:rsidR="00300D25">
              <w:rPr>
                <w:webHidden/>
              </w:rPr>
              <w:t>14</w:t>
            </w:r>
            <w:r w:rsidR="00300D25">
              <w:rPr>
                <w:webHidden/>
              </w:rPr>
              <w:fldChar w:fldCharType="end"/>
            </w:r>
          </w:hyperlink>
        </w:p>
        <w:p w14:paraId="2C04E3F9" w14:textId="3DE60E0E"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57" w:history="1">
            <w:r w:rsidR="00300D25" w:rsidRPr="00B54124">
              <w:rPr>
                <w:rStyle w:val="Hyperlink"/>
              </w:rPr>
              <w:t>5.3.</w:t>
            </w:r>
            <w:r w:rsidR="00300D25">
              <w:rPr>
                <w:rFonts w:eastAsiaTheme="minorEastAsia" w:cstheme="minorBidi"/>
                <w:color w:val="auto"/>
                <w:kern w:val="2"/>
                <w:sz w:val="24"/>
                <w:szCs w:val="24"/>
                <w:lang w:eastAsia="en-GB"/>
                <w14:ligatures w14:val="standardContextual"/>
              </w:rPr>
              <w:tab/>
            </w:r>
            <w:r w:rsidR="00300D25" w:rsidRPr="00B54124">
              <w:rPr>
                <w:rStyle w:val="Hyperlink"/>
              </w:rPr>
              <w:t>Roles and Responsibilities (RACI) Matrix</w:t>
            </w:r>
            <w:r w:rsidR="00300D25">
              <w:rPr>
                <w:webHidden/>
              </w:rPr>
              <w:tab/>
            </w:r>
            <w:r w:rsidR="00300D25">
              <w:rPr>
                <w:webHidden/>
              </w:rPr>
              <w:fldChar w:fldCharType="begin"/>
            </w:r>
            <w:r w:rsidR="00300D25">
              <w:rPr>
                <w:webHidden/>
              </w:rPr>
              <w:instrText xml:space="preserve"> PAGEREF _Toc179294657 \h </w:instrText>
            </w:r>
            <w:r w:rsidR="00300D25">
              <w:rPr>
                <w:webHidden/>
              </w:rPr>
            </w:r>
            <w:r w:rsidR="00300D25">
              <w:rPr>
                <w:webHidden/>
              </w:rPr>
              <w:fldChar w:fldCharType="separate"/>
            </w:r>
            <w:r w:rsidR="00300D25">
              <w:rPr>
                <w:webHidden/>
              </w:rPr>
              <w:t>15</w:t>
            </w:r>
            <w:r w:rsidR="00300D25">
              <w:rPr>
                <w:webHidden/>
              </w:rPr>
              <w:fldChar w:fldCharType="end"/>
            </w:r>
          </w:hyperlink>
        </w:p>
        <w:p w14:paraId="52AA97EE" w14:textId="7257BEA8" w:rsidR="00300D25" w:rsidRDefault="00896904">
          <w:pPr>
            <w:pStyle w:val="TOC1"/>
            <w:tabs>
              <w:tab w:val="left" w:pos="567"/>
            </w:tabs>
            <w:rPr>
              <w:rFonts w:eastAsiaTheme="minorEastAsia" w:cstheme="minorBidi"/>
              <w:b w:val="0"/>
              <w:color w:val="auto"/>
              <w:kern w:val="2"/>
              <w:sz w:val="24"/>
              <w:szCs w:val="24"/>
              <w:lang w:eastAsia="en-GB"/>
              <w14:ligatures w14:val="standardContextual"/>
            </w:rPr>
          </w:pPr>
          <w:hyperlink w:anchor="_Toc179294658" w:history="1">
            <w:r w:rsidR="00300D25" w:rsidRPr="00B54124">
              <w:rPr>
                <w:rStyle w:val="Hyperlink"/>
              </w:rPr>
              <w:t>6.</w:t>
            </w:r>
            <w:r w:rsidR="00300D25">
              <w:rPr>
                <w:rFonts w:eastAsiaTheme="minorEastAsia" w:cstheme="minorBidi"/>
                <w:b w:val="0"/>
                <w:color w:val="auto"/>
                <w:kern w:val="2"/>
                <w:sz w:val="24"/>
                <w:szCs w:val="24"/>
                <w:lang w:eastAsia="en-GB"/>
                <w14:ligatures w14:val="standardContextual"/>
              </w:rPr>
              <w:tab/>
            </w:r>
            <w:r w:rsidR="00300D25" w:rsidRPr="00B54124">
              <w:rPr>
                <w:rStyle w:val="Hyperlink"/>
              </w:rPr>
              <w:t>Project Setout</w:t>
            </w:r>
            <w:r w:rsidR="00300D25">
              <w:rPr>
                <w:webHidden/>
              </w:rPr>
              <w:tab/>
            </w:r>
            <w:r w:rsidR="00300D25">
              <w:rPr>
                <w:webHidden/>
              </w:rPr>
              <w:fldChar w:fldCharType="begin"/>
            </w:r>
            <w:r w:rsidR="00300D25">
              <w:rPr>
                <w:webHidden/>
              </w:rPr>
              <w:instrText xml:space="preserve"> PAGEREF _Toc179294658 \h </w:instrText>
            </w:r>
            <w:r w:rsidR="00300D25">
              <w:rPr>
                <w:webHidden/>
              </w:rPr>
            </w:r>
            <w:r w:rsidR="00300D25">
              <w:rPr>
                <w:webHidden/>
              </w:rPr>
              <w:fldChar w:fldCharType="separate"/>
            </w:r>
            <w:r w:rsidR="00300D25">
              <w:rPr>
                <w:webHidden/>
              </w:rPr>
              <w:t>15</w:t>
            </w:r>
            <w:r w:rsidR="00300D25">
              <w:rPr>
                <w:webHidden/>
              </w:rPr>
              <w:fldChar w:fldCharType="end"/>
            </w:r>
          </w:hyperlink>
        </w:p>
        <w:p w14:paraId="75936272" w14:textId="425BE74F"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59" w:history="1">
            <w:r w:rsidR="00300D25" w:rsidRPr="00B54124">
              <w:rPr>
                <w:rStyle w:val="Hyperlink"/>
              </w:rPr>
              <w:t>6.1.</w:t>
            </w:r>
            <w:r w:rsidR="00300D25">
              <w:rPr>
                <w:rFonts w:eastAsiaTheme="minorEastAsia" w:cstheme="minorBidi"/>
                <w:color w:val="auto"/>
                <w:kern w:val="2"/>
                <w:sz w:val="24"/>
                <w:szCs w:val="24"/>
                <w:lang w:eastAsia="en-GB"/>
                <w14:ligatures w14:val="standardContextual"/>
              </w:rPr>
              <w:tab/>
            </w:r>
            <w:r w:rsidR="00300D25" w:rsidRPr="00B54124">
              <w:rPr>
                <w:rStyle w:val="Hyperlink"/>
              </w:rPr>
              <w:t>Location and Orientation</w:t>
            </w:r>
            <w:r w:rsidR="00300D25">
              <w:rPr>
                <w:webHidden/>
              </w:rPr>
              <w:tab/>
            </w:r>
            <w:r w:rsidR="00300D25">
              <w:rPr>
                <w:webHidden/>
              </w:rPr>
              <w:fldChar w:fldCharType="begin"/>
            </w:r>
            <w:r w:rsidR="00300D25">
              <w:rPr>
                <w:webHidden/>
              </w:rPr>
              <w:instrText xml:space="preserve"> PAGEREF _Toc179294659 \h </w:instrText>
            </w:r>
            <w:r w:rsidR="00300D25">
              <w:rPr>
                <w:webHidden/>
              </w:rPr>
            </w:r>
            <w:r w:rsidR="00300D25">
              <w:rPr>
                <w:webHidden/>
              </w:rPr>
              <w:fldChar w:fldCharType="separate"/>
            </w:r>
            <w:r w:rsidR="00300D25">
              <w:rPr>
                <w:webHidden/>
              </w:rPr>
              <w:t>15</w:t>
            </w:r>
            <w:r w:rsidR="00300D25">
              <w:rPr>
                <w:webHidden/>
              </w:rPr>
              <w:fldChar w:fldCharType="end"/>
            </w:r>
          </w:hyperlink>
        </w:p>
        <w:p w14:paraId="32349937" w14:textId="1179978A"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60" w:history="1">
            <w:r w:rsidR="00300D25" w:rsidRPr="00B54124">
              <w:rPr>
                <w:rStyle w:val="Hyperlink"/>
              </w:rPr>
              <w:t>6.2.</w:t>
            </w:r>
            <w:r w:rsidR="00300D25">
              <w:rPr>
                <w:rFonts w:eastAsiaTheme="minorEastAsia" w:cstheme="minorBidi"/>
                <w:color w:val="auto"/>
                <w:kern w:val="2"/>
                <w:sz w:val="24"/>
                <w:szCs w:val="24"/>
                <w:lang w:eastAsia="en-GB"/>
                <w14:ligatures w14:val="standardContextual"/>
              </w:rPr>
              <w:tab/>
            </w:r>
            <w:r w:rsidR="00300D25" w:rsidRPr="00B54124">
              <w:rPr>
                <w:rStyle w:val="Hyperlink"/>
              </w:rPr>
              <w:t>Setup File</w:t>
            </w:r>
            <w:r w:rsidR="00300D25">
              <w:rPr>
                <w:webHidden/>
              </w:rPr>
              <w:tab/>
            </w:r>
            <w:r w:rsidR="00300D25">
              <w:rPr>
                <w:webHidden/>
              </w:rPr>
              <w:fldChar w:fldCharType="begin"/>
            </w:r>
            <w:r w:rsidR="00300D25">
              <w:rPr>
                <w:webHidden/>
              </w:rPr>
              <w:instrText xml:space="preserve"> PAGEREF _Toc179294660 \h </w:instrText>
            </w:r>
            <w:r w:rsidR="00300D25">
              <w:rPr>
                <w:webHidden/>
              </w:rPr>
            </w:r>
            <w:r w:rsidR="00300D25">
              <w:rPr>
                <w:webHidden/>
              </w:rPr>
              <w:fldChar w:fldCharType="separate"/>
            </w:r>
            <w:r w:rsidR="00300D25">
              <w:rPr>
                <w:webHidden/>
              </w:rPr>
              <w:t>16</w:t>
            </w:r>
            <w:r w:rsidR="00300D25">
              <w:rPr>
                <w:webHidden/>
              </w:rPr>
              <w:fldChar w:fldCharType="end"/>
            </w:r>
          </w:hyperlink>
        </w:p>
        <w:p w14:paraId="26E698BE" w14:textId="618728E2"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61" w:history="1">
            <w:r w:rsidR="00300D25" w:rsidRPr="00B54124">
              <w:rPr>
                <w:rStyle w:val="Hyperlink"/>
                <w:lang w:eastAsia="en-AU"/>
              </w:rPr>
              <w:t>6.3.</w:t>
            </w:r>
            <w:r w:rsidR="00300D25">
              <w:rPr>
                <w:rFonts w:eastAsiaTheme="minorEastAsia" w:cstheme="minorBidi"/>
                <w:color w:val="auto"/>
                <w:kern w:val="2"/>
                <w:sz w:val="24"/>
                <w:szCs w:val="24"/>
                <w:lang w:eastAsia="en-GB"/>
                <w14:ligatures w14:val="standardContextual"/>
              </w:rPr>
              <w:tab/>
            </w:r>
            <w:r w:rsidR="00300D25" w:rsidRPr="00B54124">
              <w:rPr>
                <w:rStyle w:val="Hyperlink"/>
                <w:lang w:eastAsia="en-AU"/>
              </w:rPr>
              <w:t>View and Drawing Orientation</w:t>
            </w:r>
            <w:r w:rsidR="00300D25">
              <w:rPr>
                <w:webHidden/>
              </w:rPr>
              <w:tab/>
            </w:r>
            <w:r w:rsidR="00300D25">
              <w:rPr>
                <w:webHidden/>
              </w:rPr>
              <w:fldChar w:fldCharType="begin"/>
            </w:r>
            <w:r w:rsidR="00300D25">
              <w:rPr>
                <w:webHidden/>
              </w:rPr>
              <w:instrText xml:space="preserve"> PAGEREF _Toc179294661 \h </w:instrText>
            </w:r>
            <w:r w:rsidR="00300D25">
              <w:rPr>
                <w:webHidden/>
              </w:rPr>
            </w:r>
            <w:r w:rsidR="00300D25">
              <w:rPr>
                <w:webHidden/>
              </w:rPr>
              <w:fldChar w:fldCharType="separate"/>
            </w:r>
            <w:r w:rsidR="00300D25">
              <w:rPr>
                <w:webHidden/>
              </w:rPr>
              <w:t>16</w:t>
            </w:r>
            <w:r w:rsidR="00300D25">
              <w:rPr>
                <w:webHidden/>
              </w:rPr>
              <w:fldChar w:fldCharType="end"/>
            </w:r>
          </w:hyperlink>
        </w:p>
        <w:p w14:paraId="777E689E" w14:textId="03672ECC"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62" w:history="1">
            <w:r w:rsidR="00300D25" w:rsidRPr="00B54124">
              <w:rPr>
                <w:rStyle w:val="Hyperlink"/>
                <w:lang w:eastAsia="en-AU"/>
              </w:rPr>
              <w:t>6.4.</w:t>
            </w:r>
            <w:r w:rsidR="00300D25">
              <w:rPr>
                <w:rFonts w:eastAsiaTheme="minorEastAsia" w:cstheme="minorBidi"/>
                <w:color w:val="auto"/>
                <w:kern w:val="2"/>
                <w:sz w:val="24"/>
                <w:szCs w:val="24"/>
                <w:lang w:eastAsia="en-GB"/>
                <w14:ligatures w14:val="standardContextual"/>
              </w:rPr>
              <w:tab/>
            </w:r>
            <w:r w:rsidR="00300D25" w:rsidRPr="00B54124">
              <w:rPr>
                <w:rStyle w:val="Hyperlink"/>
                <w:lang w:eastAsia="en-AU"/>
              </w:rPr>
              <w:t>Project Levels</w:t>
            </w:r>
            <w:r w:rsidR="00300D25">
              <w:rPr>
                <w:webHidden/>
              </w:rPr>
              <w:tab/>
            </w:r>
            <w:r w:rsidR="00300D25">
              <w:rPr>
                <w:webHidden/>
              </w:rPr>
              <w:fldChar w:fldCharType="begin"/>
            </w:r>
            <w:r w:rsidR="00300D25">
              <w:rPr>
                <w:webHidden/>
              </w:rPr>
              <w:instrText xml:space="preserve"> PAGEREF _Toc179294662 \h </w:instrText>
            </w:r>
            <w:r w:rsidR="00300D25">
              <w:rPr>
                <w:webHidden/>
              </w:rPr>
            </w:r>
            <w:r w:rsidR="00300D25">
              <w:rPr>
                <w:webHidden/>
              </w:rPr>
              <w:fldChar w:fldCharType="separate"/>
            </w:r>
            <w:r w:rsidR="00300D25">
              <w:rPr>
                <w:webHidden/>
              </w:rPr>
              <w:t>16</w:t>
            </w:r>
            <w:r w:rsidR="00300D25">
              <w:rPr>
                <w:webHidden/>
              </w:rPr>
              <w:fldChar w:fldCharType="end"/>
            </w:r>
          </w:hyperlink>
        </w:p>
        <w:p w14:paraId="47806D0F" w14:textId="230FA650" w:rsidR="00300D25" w:rsidRDefault="00896904">
          <w:pPr>
            <w:pStyle w:val="TOC1"/>
            <w:tabs>
              <w:tab w:val="left" w:pos="567"/>
            </w:tabs>
            <w:rPr>
              <w:rFonts w:eastAsiaTheme="minorEastAsia" w:cstheme="minorBidi"/>
              <w:b w:val="0"/>
              <w:color w:val="auto"/>
              <w:kern w:val="2"/>
              <w:sz w:val="24"/>
              <w:szCs w:val="24"/>
              <w:lang w:eastAsia="en-GB"/>
              <w14:ligatures w14:val="standardContextual"/>
            </w:rPr>
          </w:pPr>
          <w:hyperlink w:anchor="_Toc179294663" w:history="1">
            <w:r w:rsidR="00300D25" w:rsidRPr="00B54124">
              <w:rPr>
                <w:rStyle w:val="Hyperlink"/>
              </w:rPr>
              <w:t>7.</w:t>
            </w:r>
            <w:r w:rsidR="00300D25">
              <w:rPr>
                <w:rFonts w:eastAsiaTheme="minorEastAsia" w:cstheme="minorBidi"/>
                <w:b w:val="0"/>
                <w:color w:val="auto"/>
                <w:kern w:val="2"/>
                <w:sz w:val="24"/>
                <w:szCs w:val="24"/>
                <w:lang w:eastAsia="en-GB"/>
                <w14:ligatures w14:val="standardContextual"/>
              </w:rPr>
              <w:tab/>
            </w:r>
            <w:r w:rsidR="00300D25" w:rsidRPr="00B54124">
              <w:rPr>
                <w:rStyle w:val="Hyperlink"/>
              </w:rPr>
              <w:t>Information Management</w:t>
            </w:r>
            <w:r w:rsidR="00300D25">
              <w:rPr>
                <w:webHidden/>
              </w:rPr>
              <w:tab/>
            </w:r>
            <w:r w:rsidR="00300D25">
              <w:rPr>
                <w:webHidden/>
              </w:rPr>
              <w:fldChar w:fldCharType="begin"/>
            </w:r>
            <w:r w:rsidR="00300D25">
              <w:rPr>
                <w:webHidden/>
              </w:rPr>
              <w:instrText xml:space="preserve"> PAGEREF _Toc179294663 \h </w:instrText>
            </w:r>
            <w:r w:rsidR="00300D25">
              <w:rPr>
                <w:webHidden/>
              </w:rPr>
            </w:r>
            <w:r w:rsidR="00300D25">
              <w:rPr>
                <w:webHidden/>
              </w:rPr>
              <w:fldChar w:fldCharType="separate"/>
            </w:r>
            <w:r w:rsidR="00300D25">
              <w:rPr>
                <w:webHidden/>
              </w:rPr>
              <w:t>16</w:t>
            </w:r>
            <w:r w:rsidR="00300D25">
              <w:rPr>
                <w:webHidden/>
              </w:rPr>
              <w:fldChar w:fldCharType="end"/>
            </w:r>
          </w:hyperlink>
        </w:p>
        <w:p w14:paraId="24E4B570" w14:textId="4A6DA18E"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64" w:history="1">
            <w:r w:rsidR="00300D25" w:rsidRPr="00B54124">
              <w:rPr>
                <w:rStyle w:val="Hyperlink"/>
              </w:rPr>
              <w:t>7.1.</w:t>
            </w:r>
            <w:r w:rsidR="00300D25">
              <w:rPr>
                <w:rFonts w:eastAsiaTheme="minorEastAsia" w:cstheme="minorBidi"/>
                <w:color w:val="auto"/>
                <w:kern w:val="2"/>
                <w:sz w:val="24"/>
                <w:szCs w:val="24"/>
                <w:lang w:eastAsia="en-GB"/>
                <w14:ligatures w14:val="standardContextual"/>
              </w:rPr>
              <w:tab/>
            </w:r>
            <w:r w:rsidR="00300D25" w:rsidRPr="00B54124">
              <w:rPr>
                <w:rStyle w:val="Hyperlink"/>
              </w:rPr>
              <w:t>Units of Measurement and Quantification</w:t>
            </w:r>
            <w:r w:rsidR="00300D25">
              <w:rPr>
                <w:webHidden/>
              </w:rPr>
              <w:tab/>
            </w:r>
            <w:r w:rsidR="00300D25">
              <w:rPr>
                <w:webHidden/>
              </w:rPr>
              <w:fldChar w:fldCharType="begin"/>
            </w:r>
            <w:r w:rsidR="00300D25">
              <w:rPr>
                <w:webHidden/>
              </w:rPr>
              <w:instrText xml:space="preserve"> PAGEREF _Toc179294664 \h </w:instrText>
            </w:r>
            <w:r w:rsidR="00300D25">
              <w:rPr>
                <w:webHidden/>
              </w:rPr>
            </w:r>
            <w:r w:rsidR="00300D25">
              <w:rPr>
                <w:webHidden/>
              </w:rPr>
              <w:fldChar w:fldCharType="separate"/>
            </w:r>
            <w:r w:rsidR="00300D25">
              <w:rPr>
                <w:webHidden/>
              </w:rPr>
              <w:t>16</w:t>
            </w:r>
            <w:r w:rsidR="00300D25">
              <w:rPr>
                <w:webHidden/>
              </w:rPr>
              <w:fldChar w:fldCharType="end"/>
            </w:r>
          </w:hyperlink>
        </w:p>
        <w:p w14:paraId="75114D1F" w14:textId="4C39E60C"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65" w:history="1">
            <w:r w:rsidR="00300D25" w:rsidRPr="00B54124">
              <w:rPr>
                <w:rStyle w:val="Hyperlink"/>
              </w:rPr>
              <w:t>7.2.</w:t>
            </w:r>
            <w:r w:rsidR="00300D25">
              <w:rPr>
                <w:rFonts w:eastAsiaTheme="minorEastAsia" w:cstheme="minorBidi"/>
                <w:color w:val="auto"/>
                <w:kern w:val="2"/>
                <w:sz w:val="24"/>
                <w:szCs w:val="24"/>
                <w:lang w:eastAsia="en-GB"/>
                <w14:ligatures w14:val="standardContextual"/>
              </w:rPr>
              <w:tab/>
            </w:r>
            <w:r w:rsidR="00300D25" w:rsidRPr="00B54124">
              <w:rPr>
                <w:rStyle w:val="Hyperlink"/>
              </w:rPr>
              <w:t>PIM &amp; AIM Strategy</w:t>
            </w:r>
            <w:r w:rsidR="00300D25">
              <w:rPr>
                <w:webHidden/>
              </w:rPr>
              <w:tab/>
            </w:r>
            <w:r w:rsidR="00300D25">
              <w:rPr>
                <w:webHidden/>
              </w:rPr>
              <w:fldChar w:fldCharType="begin"/>
            </w:r>
            <w:r w:rsidR="00300D25">
              <w:rPr>
                <w:webHidden/>
              </w:rPr>
              <w:instrText xml:space="preserve"> PAGEREF _Toc179294665 \h </w:instrText>
            </w:r>
            <w:r w:rsidR="00300D25">
              <w:rPr>
                <w:webHidden/>
              </w:rPr>
            </w:r>
            <w:r w:rsidR="00300D25">
              <w:rPr>
                <w:webHidden/>
              </w:rPr>
              <w:fldChar w:fldCharType="separate"/>
            </w:r>
            <w:r w:rsidR="00300D25">
              <w:rPr>
                <w:webHidden/>
              </w:rPr>
              <w:t>17</w:t>
            </w:r>
            <w:r w:rsidR="00300D25">
              <w:rPr>
                <w:webHidden/>
              </w:rPr>
              <w:fldChar w:fldCharType="end"/>
            </w:r>
          </w:hyperlink>
        </w:p>
        <w:p w14:paraId="33C88A62" w14:textId="7037F944"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66" w:history="1">
            <w:r w:rsidR="00300D25" w:rsidRPr="00B54124">
              <w:rPr>
                <w:rStyle w:val="Hyperlink"/>
              </w:rPr>
              <w:t>7.3.</w:t>
            </w:r>
            <w:r w:rsidR="00300D25">
              <w:rPr>
                <w:rFonts w:eastAsiaTheme="minorEastAsia" w:cstheme="minorBidi"/>
                <w:color w:val="auto"/>
                <w:kern w:val="2"/>
                <w:sz w:val="24"/>
                <w:szCs w:val="24"/>
                <w:lang w:eastAsia="en-GB"/>
                <w14:ligatures w14:val="standardContextual"/>
              </w:rPr>
              <w:tab/>
            </w:r>
            <w:r w:rsidR="00300D25" w:rsidRPr="00B54124">
              <w:rPr>
                <w:rStyle w:val="Hyperlink"/>
              </w:rPr>
              <w:t>Common Data Environments</w:t>
            </w:r>
            <w:r w:rsidR="00300D25">
              <w:rPr>
                <w:webHidden/>
              </w:rPr>
              <w:tab/>
            </w:r>
            <w:r w:rsidR="00300D25">
              <w:rPr>
                <w:webHidden/>
              </w:rPr>
              <w:fldChar w:fldCharType="begin"/>
            </w:r>
            <w:r w:rsidR="00300D25">
              <w:rPr>
                <w:webHidden/>
              </w:rPr>
              <w:instrText xml:space="preserve"> PAGEREF _Toc179294666 \h </w:instrText>
            </w:r>
            <w:r w:rsidR="00300D25">
              <w:rPr>
                <w:webHidden/>
              </w:rPr>
            </w:r>
            <w:r w:rsidR="00300D25">
              <w:rPr>
                <w:webHidden/>
              </w:rPr>
              <w:fldChar w:fldCharType="separate"/>
            </w:r>
            <w:r w:rsidR="00300D25">
              <w:rPr>
                <w:webHidden/>
              </w:rPr>
              <w:t>18</w:t>
            </w:r>
            <w:r w:rsidR="00300D25">
              <w:rPr>
                <w:webHidden/>
              </w:rPr>
              <w:fldChar w:fldCharType="end"/>
            </w:r>
          </w:hyperlink>
        </w:p>
        <w:p w14:paraId="2F71AFA3" w14:textId="017959A7"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67" w:history="1">
            <w:r w:rsidR="00300D25" w:rsidRPr="00B54124">
              <w:rPr>
                <w:rStyle w:val="Hyperlink"/>
              </w:rPr>
              <w:t>7.4.</w:t>
            </w:r>
            <w:r w:rsidR="00300D25">
              <w:rPr>
                <w:rFonts w:eastAsiaTheme="minorEastAsia" w:cstheme="minorBidi"/>
                <w:color w:val="auto"/>
                <w:kern w:val="2"/>
                <w:sz w:val="24"/>
                <w:szCs w:val="24"/>
                <w:lang w:eastAsia="en-GB"/>
                <w14:ligatures w14:val="standardContextual"/>
              </w:rPr>
              <w:tab/>
            </w:r>
            <w:r w:rsidR="00300D25" w:rsidRPr="00B54124">
              <w:rPr>
                <w:rStyle w:val="Hyperlink"/>
              </w:rPr>
              <w:t>Industry Foundation Classes</w:t>
            </w:r>
            <w:r w:rsidR="00300D25">
              <w:rPr>
                <w:webHidden/>
              </w:rPr>
              <w:tab/>
            </w:r>
            <w:r w:rsidR="00300D25">
              <w:rPr>
                <w:webHidden/>
              </w:rPr>
              <w:fldChar w:fldCharType="begin"/>
            </w:r>
            <w:r w:rsidR="00300D25">
              <w:rPr>
                <w:webHidden/>
              </w:rPr>
              <w:instrText xml:space="preserve"> PAGEREF _Toc179294667 \h </w:instrText>
            </w:r>
            <w:r w:rsidR="00300D25">
              <w:rPr>
                <w:webHidden/>
              </w:rPr>
            </w:r>
            <w:r w:rsidR="00300D25">
              <w:rPr>
                <w:webHidden/>
              </w:rPr>
              <w:fldChar w:fldCharType="separate"/>
            </w:r>
            <w:r w:rsidR="00300D25">
              <w:rPr>
                <w:webHidden/>
              </w:rPr>
              <w:t>19</w:t>
            </w:r>
            <w:r w:rsidR="00300D25">
              <w:rPr>
                <w:webHidden/>
              </w:rPr>
              <w:fldChar w:fldCharType="end"/>
            </w:r>
          </w:hyperlink>
        </w:p>
        <w:p w14:paraId="376BD87B" w14:textId="6C72A127"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68" w:history="1">
            <w:r w:rsidR="00300D25" w:rsidRPr="00B54124">
              <w:rPr>
                <w:rStyle w:val="Hyperlink"/>
              </w:rPr>
              <w:t>7.5.</w:t>
            </w:r>
            <w:r w:rsidR="00300D25">
              <w:rPr>
                <w:rFonts w:eastAsiaTheme="minorEastAsia" w:cstheme="minorBidi"/>
                <w:color w:val="auto"/>
                <w:kern w:val="2"/>
                <w:sz w:val="24"/>
                <w:szCs w:val="24"/>
                <w:lang w:eastAsia="en-GB"/>
                <w14:ligatures w14:val="standardContextual"/>
              </w:rPr>
              <w:tab/>
            </w:r>
            <w:r w:rsidR="00300D25" w:rsidRPr="00B54124">
              <w:rPr>
                <w:rStyle w:val="Hyperlink"/>
              </w:rPr>
              <w:t>AusHFG</w:t>
            </w:r>
            <w:r w:rsidR="00300D25">
              <w:rPr>
                <w:webHidden/>
              </w:rPr>
              <w:tab/>
            </w:r>
            <w:r w:rsidR="00300D25">
              <w:rPr>
                <w:webHidden/>
              </w:rPr>
              <w:fldChar w:fldCharType="begin"/>
            </w:r>
            <w:r w:rsidR="00300D25">
              <w:rPr>
                <w:webHidden/>
              </w:rPr>
              <w:instrText xml:space="preserve"> PAGEREF _Toc179294668 \h </w:instrText>
            </w:r>
            <w:r w:rsidR="00300D25">
              <w:rPr>
                <w:webHidden/>
              </w:rPr>
            </w:r>
            <w:r w:rsidR="00300D25">
              <w:rPr>
                <w:webHidden/>
              </w:rPr>
              <w:fldChar w:fldCharType="separate"/>
            </w:r>
            <w:r w:rsidR="00300D25">
              <w:rPr>
                <w:webHidden/>
              </w:rPr>
              <w:t>21</w:t>
            </w:r>
            <w:r w:rsidR="00300D25">
              <w:rPr>
                <w:webHidden/>
              </w:rPr>
              <w:fldChar w:fldCharType="end"/>
            </w:r>
          </w:hyperlink>
        </w:p>
        <w:p w14:paraId="3F5CBF79" w14:textId="525F778F"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69" w:history="1">
            <w:r w:rsidR="00300D25" w:rsidRPr="00B54124">
              <w:rPr>
                <w:rStyle w:val="Hyperlink"/>
              </w:rPr>
              <w:t>7.6.</w:t>
            </w:r>
            <w:r w:rsidR="00300D25">
              <w:rPr>
                <w:rFonts w:eastAsiaTheme="minorEastAsia" w:cstheme="minorBidi"/>
                <w:color w:val="auto"/>
                <w:kern w:val="2"/>
                <w:sz w:val="24"/>
                <w:szCs w:val="24"/>
                <w:lang w:eastAsia="en-GB"/>
                <w14:ligatures w14:val="standardContextual"/>
              </w:rPr>
              <w:tab/>
            </w:r>
            <w:r w:rsidR="00300D25" w:rsidRPr="00B54124">
              <w:rPr>
                <w:rStyle w:val="Hyperlink"/>
              </w:rPr>
              <w:t>Documentation</w:t>
            </w:r>
            <w:r w:rsidR="00300D25">
              <w:rPr>
                <w:webHidden/>
              </w:rPr>
              <w:tab/>
            </w:r>
            <w:r w:rsidR="00300D25">
              <w:rPr>
                <w:webHidden/>
              </w:rPr>
              <w:fldChar w:fldCharType="begin"/>
            </w:r>
            <w:r w:rsidR="00300D25">
              <w:rPr>
                <w:webHidden/>
              </w:rPr>
              <w:instrText xml:space="preserve"> PAGEREF _Toc179294669 \h </w:instrText>
            </w:r>
            <w:r w:rsidR="00300D25">
              <w:rPr>
                <w:webHidden/>
              </w:rPr>
            </w:r>
            <w:r w:rsidR="00300D25">
              <w:rPr>
                <w:webHidden/>
              </w:rPr>
              <w:fldChar w:fldCharType="separate"/>
            </w:r>
            <w:r w:rsidR="00300D25">
              <w:rPr>
                <w:webHidden/>
              </w:rPr>
              <w:t>21</w:t>
            </w:r>
            <w:r w:rsidR="00300D25">
              <w:rPr>
                <w:webHidden/>
              </w:rPr>
              <w:fldChar w:fldCharType="end"/>
            </w:r>
          </w:hyperlink>
        </w:p>
        <w:p w14:paraId="642A6829" w14:textId="717D22F9"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70" w:history="1">
            <w:r w:rsidR="00300D25" w:rsidRPr="00B54124">
              <w:rPr>
                <w:rStyle w:val="Hyperlink"/>
              </w:rPr>
              <w:t>7.7.</w:t>
            </w:r>
            <w:r w:rsidR="00300D25">
              <w:rPr>
                <w:rFonts w:eastAsiaTheme="minorEastAsia" w:cstheme="minorBidi"/>
                <w:color w:val="auto"/>
                <w:kern w:val="2"/>
                <w:sz w:val="24"/>
                <w:szCs w:val="24"/>
                <w:lang w:eastAsia="en-GB"/>
                <w14:ligatures w14:val="standardContextual"/>
              </w:rPr>
              <w:tab/>
            </w:r>
            <w:r w:rsidR="00300D25" w:rsidRPr="00B54124">
              <w:rPr>
                <w:rStyle w:val="Hyperlink"/>
              </w:rPr>
              <w:t>Schedules</w:t>
            </w:r>
            <w:r w:rsidR="00300D25">
              <w:rPr>
                <w:webHidden/>
              </w:rPr>
              <w:tab/>
            </w:r>
            <w:r w:rsidR="00300D25">
              <w:rPr>
                <w:webHidden/>
              </w:rPr>
              <w:fldChar w:fldCharType="begin"/>
            </w:r>
            <w:r w:rsidR="00300D25">
              <w:rPr>
                <w:webHidden/>
              </w:rPr>
              <w:instrText xml:space="preserve"> PAGEREF _Toc179294670 \h </w:instrText>
            </w:r>
            <w:r w:rsidR="00300D25">
              <w:rPr>
                <w:webHidden/>
              </w:rPr>
            </w:r>
            <w:r w:rsidR="00300D25">
              <w:rPr>
                <w:webHidden/>
              </w:rPr>
              <w:fldChar w:fldCharType="separate"/>
            </w:r>
            <w:r w:rsidR="00300D25">
              <w:rPr>
                <w:webHidden/>
              </w:rPr>
              <w:t>22</w:t>
            </w:r>
            <w:r w:rsidR="00300D25">
              <w:rPr>
                <w:webHidden/>
              </w:rPr>
              <w:fldChar w:fldCharType="end"/>
            </w:r>
          </w:hyperlink>
        </w:p>
        <w:p w14:paraId="49EAD99D" w14:textId="0EA04EC5" w:rsidR="00300D25" w:rsidRDefault="00896904">
          <w:pPr>
            <w:pStyle w:val="TOC1"/>
            <w:tabs>
              <w:tab w:val="left" w:pos="567"/>
            </w:tabs>
            <w:rPr>
              <w:rFonts w:eastAsiaTheme="minorEastAsia" w:cstheme="minorBidi"/>
              <w:b w:val="0"/>
              <w:color w:val="auto"/>
              <w:kern w:val="2"/>
              <w:sz w:val="24"/>
              <w:szCs w:val="24"/>
              <w:lang w:eastAsia="en-GB"/>
              <w14:ligatures w14:val="standardContextual"/>
            </w:rPr>
          </w:pPr>
          <w:hyperlink w:anchor="_Toc179294671" w:history="1">
            <w:r w:rsidR="00300D25" w:rsidRPr="00B54124">
              <w:rPr>
                <w:rStyle w:val="Hyperlink"/>
              </w:rPr>
              <w:t>8.</w:t>
            </w:r>
            <w:r w:rsidR="00300D25">
              <w:rPr>
                <w:rFonts w:eastAsiaTheme="minorEastAsia" w:cstheme="minorBidi"/>
                <w:b w:val="0"/>
                <w:color w:val="auto"/>
                <w:kern w:val="2"/>
                <w:sz w:val="24"/>
                <w:szCs w:val="24"/>
                <w:lang w:eastAsia="en-GB"/>
                <w14:ligatures w14:val="standardContextual"/>
              </w:rPr>
              <w:tab/>
            </w:r>
            <w:r w:rsidR="00300D25" w:rsidRPr="00B54124">
              <w:rPr>
                <w:rStyle w:val="Hyperlink"/>
              </w:rPr>
              <w:t>Asset Information Requirements</w:t>
            </w:r>
            <w:r w:rsidR="00300D25">
              <w:rPr>
                <w:webHidden/>
              </w:rPr>
              <w:tab/>
            </w:r>
            <w:r w:rsidR="00300D25">
              <w:rPr>
                <w:webHidden/>
              </w:rPr>
              <w:fldChar w:fldCharType="begin"/>
            </w:r>
            <w:r w:rsidR="00300D25">
              <w:rPr>
                <w:webHidden/>
              </w:rPr>
              <w:instrText xml:space="preserve"> PAGEREF _Toc179294671 \h </w:instrText>
            </w:r>
            <w:r w:rsidR="00300D25">
              <w:rPr>
                <w:webHidden/>
              </w:rPr>
            </w:r>
            <w:r w:rsidR="00300D25">
              <w:rPr>
                <w:webHidden/>
              </w:rPr>
              <w:fldChar w:fldCharType="separate"/>
            </w:r>
            <w:r w:rsidR="00300D25">
              <w:rPr>
                <w:webHidden/>
              </w:rPr>
              <w:t>22</w:t>
            </w:r>
            <w:r w:rsidR="00300D25">
              <w:rPr>
                <w:webHidden/>
              </w:rPr>
              <w:fldChar w:fldCharType="end"/>
            </w:r>
          </w:hyperlink>
        </w:p>
        <w:p w14:paraId="51AB4B61" w14:textId="5E15D635"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72" w:history="1">
            <w:r w:rsidR="00300D25" w:rsidRPr="00B54124">
              <w:rPr>
                <w:rStyle w:val="Hyperlink"/>
              </w:rPr>
              <w:t>8.1.</w:t>
            </w:r>
            <w:r w:rsidR="00300D25">
              <w:rPr>
                <w:rFonts w:eastAsiaTheme="minorEastAsia" w:cstheme="minorBidi"/>
                <w:color w:val="auto"/>
                <w:kern w:val="2"/>
                <w:sz w:val="24"/>
                <w:szCs w:val="24"/>
                <w:lang w:eastAsia="en-GB"/>
                <w14:ligatures w14:val="standardContextual"/>
              </w:rPr>
              <w:tab/>
            </w:r>
            <w:r w:rsidR="00300D25" w:rsidRPr="00B54124">
              <w:rPr>
                <w:rStyle w:val="Hyperlink"/>
              </w:rPr>
              <w:t>Health Services Asset Information Requirements</w:t>
            </w:r>
            <w:r w:rsidR="00300D25">
              <w:rPr>
                <w:webHidden/>
              </w:rPr>
              <w:tab/>
            </w:r>
            <w:r w:rsidR="00300D25">
              <w:rPr>
                <w:webHidden/>
              </w:rPr>
              <w:fldChar w:fldCharType="begin"/>
            </w:r>
            <w:r w:rsidR="00300D25">
              <w:rPr>
                <w:webHidden/>
              </w:rPr>
              <w:instrText xml:space="preserve"> PAGEREF _Toc179294672 \h </w:instrText>
            </w:r>
            <w:r w:rsidR="00300D25">
              <w:rPr>
                <w:webHidden/>
              </w:rPr>
            </w:r>
            <w:r w:rsidR="00300D25">
              <w:rPr>
                <w:webHidden/>
              </w:rPr>
              <w:fldChar w:fldCharType="separate"/>
            </w:r>
            <w:r w:rsidR="00300D25">
              <w:rPr>
                <w:webHidden/>
              </w:rPr>
              <w:t>22</w:t>
            </w:r>
            <w:r w:rsidR="00300D25">
              <w:rPr>
                <w:webHidden/>
              </w:rPr>
              <w:fldChar w:fldCharType="end"/>
            </w:r>
          </w:hyperlink>
        </w:p>
        <w:p w14:paraId="33779EEE" w14:textId="13E6811E"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73" w:history="1">
            <w:r w:rsidR="00300D25" w:rsidRPr="00B54124">
              <w:rPr>
                <w:rStyle w:val="Hyperlink"/>
              </w:rPr>
              <w:t>8.2.</w:t>
            </w:r>
            <w:r w:rsidR="00300D25">
              <w:rPr>
                <w:rFonts w:eastAsiaTheme="minorEastAsia" w:cstheme="minorBidi"/>
                <w:color w:val="auto"/>
                <w:kern w:val="2"/>
                <w:sz w:val="24"/>
                <w:szCs w:val="24"/>
                <w:lang w:eastAsia="en-GB"/>
                <w14:ligatures w14:val="standardContextual"/>
              </w:rPr>
              <w:tab/>
            </w:r>
            <w:r w:rsidR="00300D25" w:rsidRPr="00B54124">
              <w:rPr>
                <w:rStyle w:val="Hyperlink"/>
              </w:rPr>
              <w:t>VHBA Asset Grouping</w:t>
            </w:r>
            <w:r w:rsidR="00300D25">
              <w:rPr>
                <w:webHidden/>
              </w:rPr>
              <w:tab/>
            </w:r>
            <w:r w:rsidR="00300D25">
              <w:rPr>
                <w:webHidden/>
              </w:rPr>
              <w:fldChar w:fldCharType="begin"/>
            </w:r>
            <w:r w:rsidR="00300D25">
              <w:rPr>
                <w:webHidden/>
              </w:rPr>
              <w:instrText xml:space="preserve"> PAGEREF _Toc179294673 \h </w:instrText>
            </w:r>
            <w:r w:rsidR="00300D25">
              <w:rPr>
                <w:webHidden/>
              </w:rPr>
            </w:r>
            <w:r w:rsidR="00300D25">
              <w:rPr>
                <w:webHidden/>
              </w:rPr>
              <w:fldChar w:fldCharType="separate"/>
            </w:r>
            <w:r w:rsidR="00300D25">
              <w:rPr>
                <w:webHidden/>
              </w:rPr>
              <w:t>22</w:t>
            </w:r>
            <w:r w:rsidR="00300D25">
              <w:rPr>
                <w:webHidden/>
              </w:rPr>
              <w:fldChar w:fldCharType="end"/>
            </w:r>
          </w:hyperlink>
        </w:p>
        <w:p w14:paraId="0F18F05F" w14:textId="7B639428"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74" w:history="1">
            <w:r w:rsidR="00300D25" w:rsidRPr="00B54124">
              <w:rPr>
                <w:rStyle w:val="Hyperlink"/>
              </w:rPr>
              <w:t>8.3.</w:t>
            </w:r>
            <w:r w:rsidR="00300D25">
              <w:rPr>
                <w:rFonts w:eastAsiaTheme="minorEastAsia" w:cstheme="minorBidi"/>
                <w:color w:val="auto"/>
                <w:kern w:val="2"/>
                <w:sz w:val="24"/>
                <w:szCs w:val="24"/>
                <w:lang w:eastAsia="en-GB"/>
                <w14:ligatures w14:val="standardContextual"/>
              </w:rPr>
              <w:tab/>
            </w:r>
            <w:r w:rsidR="00300D25" w:rsidRPr="00B54124">
              <w:rPr>
                <w:rStyle w:val="Hyperlink"/>
              </w:rPr>
              <w:t>VHBA Asset Equipment List</w:t>
            </w:r>
            <w:r w:rsidR="00300D25">
              <w:rPr>
                <w:webHidden/>
              </w:rPr>
              <w:tab/>
            </w:r>
            <w:r w:rsidR="00300D25">
              <w:rPr>
                <w:webHidden/>
              </w:rPr>
              <w:fldChar w:fldCharType="begin"/>
            </w:r>
            <w:r w:rsidR="00300D25">
              <w:rPr>
                <w:webHidden/>
              </w:rPr>
              <w:instrText xml:space="preserve"> PAGEREF _Toc179294674 \h </w:instrText>
            </w:r>
            <w:r w:rsidR="00300D25">
              <w:rPr>
                <w:webHidden/>
              </w:rPr>
            </w:r>
            <w:r w:rsidR="00300D25">
              <w:rPr>
                <w:webHidden/>
              </w:rPr>
              <w:fldChar w:fldCharType="separate"/>
            </w:r>
            <w:r w:rsidR="00300D25">
              <w:rPr>
                <w:webHidden/>
              </w:rPr>
              <w:t>22</w:t>
            </w:r>
            <w:r w:rsidR="00300D25">
              <w:rPr>
                <w:webHidden/>
              </w:rPr>
              <w:fldChar w:fldCharType="end"/>
            </w:r>
          </w:hyperlink>
        </w:p>
        <w:p w14:paraId="4ACA332B" w14:textId="70F8C1F7"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75" w:history="1">
            <w:r w:rsidR="00300D25" w:rsidRPr="00B54124">
              <w:rPr>
                <w:rStyle w:val="Hyperlink"/>
              </w:rPr>
              <w:t>8.4.</w:t>
            </w:r>
            <w:r w:rsidR="00300D25">
              <w:rPr>
                <w:rFonts w:eastAsiaTheme="minorEastAsia" w:cstheme="minorBidi"/>
                <w:color w:val="auto"/>
                <w:kern w:val="2"/>
                <w:sz w:val="24"/>
                <w:szCs w:val="24"/>
                <w:lang w:eastAsia="en-GB"/>
                <w14:ligatures w14:val="standardContextual"/>
              </w:rPr>
              <w:tab/>
            </w:r>
            <w:r w:rsidR="00300D25" w:rsidRPr="00B54124">
              <w:rPr>
                <w:rStyle w:val="Hyperlink"/>
              </w:rPr>
              <w:t>VHBA Asset Data Uploader &amp; Attribution</w:t>
            </w:r>
            <w:r w:rsidR="00300D25">
              <w:rPr>
                <w:webHidden/>
              </w:rPr>
              <w:tab/>
            </w:r>
            <w:r w:rsidR="00300D25">
              <w:rPr>
                <w:webHidden/>
              </w:rPr>
              <w:fldChar w:fldCharType="begin"/>
            </w:r>
            <w:r w:rsidR="00300D25">
              <w:rPr>
                <w:webHidden/>
              </w:rPr>
              <w:instrText xml:space="preserve"> PAGEREF _Toc179294675 \h </w:instrText>
            </w:r>
            <w:r w:rsidR="00300D25">
              <w:rPr>
                <w:webHidden/>
              </w:rPr>
            </w:r>
            <w:r w:rsidR="00300D25">
              <w:rPr>
                <w:webHidden/>
              </w:rPr>
              <w:fldChar w:fldCharType="separate"/>
            </w:r>
            <w:r w:rsidR="00300D25">
              <w:rPr>
                <w:webHidden/>
              </w:rPr>
              <w:t>22</w:t>
            </w:r>
            <w:r w:rsidR="00300D25">
              <w:rPr>
                <w:webHidden/>
              </w:rPr>
              <w:fldChar w:fldCharType="end"/>
            </w:r>
          </w:hyperlink>
        </w:p>
        <w:p w14:paraId="4A19DD79" w14:textId="1AF82FC6"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76" w:history="1">
            <w:r w:rsidR="00300D25" w:rsidRPr="00B54124">
              <w:rPr>
                <w:rStyle w:val="Hyperlink"/>
              </w:rPr>
              <w:t>8.5.</w:t>
            </w:r>
            <w:r w:rsidR="00300D25">
              <w:rPr>
                <w:rFonts w:eastAsiaTheme="minorEastAsia" w:cstheme="minorBidi"/>
                <w:color w:val="auto"/>
                <w:kern w:val="2"/>
                <w:sz w:val="24"/>
                <w:szCs w:val="24"/>
                <w:lang w:eastAsia="en-GB"/>
                <w14:ligatures w14:val="standardContextual"/>
              </w:rPr>
              <w:tab/>
            </w:r>
            <w:r w:rsidR="00300D25" w:rsidRPr="00B54124">
              <w:rPr>
                <w:rStyle w:val="Hyperlink"/>
              </w:rPr>
              <w:t>Classifications</w:t>
            </w:r>
            <w:r w:rsidR="00300D25">
              <w:rPr>
                <w:webHidden/>
              </w:rPr>
              <w:tab/>
            </w:r>
            <w:r w:rsidR="00300D25">
              <w:rPr>
                <w:webHidden/>
              </w:rPr>
              <w:fldChar w:fldCharType="begin"/>
            </w:r>
            <w:r w:rsidR="00300D25">
              <w:rPr>
                <w:webHidden/>
              </w:rPr>
              <w:instrText xml:space="preserve"> PAGEREF _Toc179294676 \h </w:instrText>
            </w:r>
            <w:r w:rsidR="00300D25">
              <w:rPr>
                <w:webHidden/>
              </w:rPr>
            </w:r>
            <w:r w:rsidR="00300D25">
              <w:rPr>
                <w:webHidden/>
              </w:rPr>
              <w:fldChar w:fldCharType="separate"/>
            </w:r>
            <w:r w:rsidR="00300D25">
              <w:rPr>
                <w:webHidden/>
              </w:rPr>
              <w:t>22</w:t>
            </w:r>
            <w:r w:rsidR="00300D25">
              <w:rPr>
                <w:webHidden/>
              </w:rPr>
              <w:fldChar w:fldCharType="end"/>
            </w:r>
          </w:hyperlink>
        </w:p>
        <w:p w14:paraId="5D525787" w14:textId="41C05961" w:rsidR="00300D25" w:rsidRDefault="00896904">
          <w:pPr>
            <w:pStyle w:val="TOC1"/>
            <w:tabs>
              <w:tab w:val="left" w:pos="567"/>
            </w:tabs>
            <w:rPr>
              <w:rFonts w:eastAsiaTheme="minorEastAsia" w:cstheme="minorBidi"/>
              <w:b w:val="0"/>
              <w:color w:val="auto"/>
              <w:kern w:val="2"/>
              <w:sz w:val="24"/>
              <w:szCs w:val="24"/>
              <w:lang w:eastAsia="en-GB"/>
              <w14:ligatures w14:val="standardContextual"/>
            </w:rPr>
          </w:pPr>
          <w:hyperlink w:anchor="_Toc179294677" w:history="1">
            <w:r w:rsidR="00300D25" w:rsidRPr="00B54124">
              <w:rPr>
                <w:rStyle w:val="Hyperlink"/>
              </w:rPr>
              <w:t>9.</w:t>
            </w:r>
            <w:r w:rsidR="00300D25">
              <w:rPr>
                <w:rFonts w:eastAsiaTheme="minorEastAsia" w:cstheme="minorBidi"/>
                <w:b w:val="0"/>
                <w:color w:val="auto"/>
                <w:kern w:val="2"/>
                <w:sz w:val="24"/>
                <w:szCs w:val="24"/>
                <w:lang w:eastAsia="en-GB"/>
                <w14:ligatures w14:val="standardContextual"/>
              </w:rPr>
              <w:tab/>
            </w:r>
            <w:r w:rsidR="00300D25" w:rsidRPr="00B54124">
              <w:rPr>
                <w:rStyle w:val="Hyperlink"/>
              </w:rPr>
              <w:t>Model Management</w:t>
            </w:r>
            <w:r w:rsidR="00300D25">
              <w:rPr>
                <w:webHidden/>
              </w:rPr>
              <w:tab/>
            </w:r>
            <w:r w:rsidR="00300D25">
              <w:rPr>
                <w:webHidden/>
              </w:rPr>
              <w:fldChar w:fldCharType="begin"/>
            </w:r>
            <w:r w:rsidR="00300D25">
              <w:rPr>
                <w:webHidden/>
              </w:rPr>
              <w:instrText xml:space="preserve"> PAGEREF _Toc179294677 \h </w:instrText>
            </w:r>
            <w:r w:rsidR="00300D25">
              <w:rPr>
                <w:webHidden/>
              </w:rPr>
            </w:r>
            <w:r w:rsidR="00300D25">
              <w:rPr>
                <w:webHidden/>
              </w:rPr>
              <w:fldChar w:fldCharType="separate"/>
            </w:r>
            <w:r w:rsidR="00300D25">
              <w:rPr>
                <w:webHidden/>
              </w:rPr>
              <w:t>23</w:t>
            </w:r>
            <w:r w:rsidR="00300D25">
              <w:rPr>
                <w:webHidden/>
              </w:rPr>
              <w:fldChar w:fldCharType="end"/>
            </w:r>
          </w:hyperlink>
        </w:p>
        <w:p w14:paraId="3AF4B773" w14:textId="6E81E7BE"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78" w:history="1">
            <w:r w:rsidR="00300D25" w:rsidRPr="00B54124">
              <w:rPr>
                <w:rStyle w:val="Hyperlink"/>
              </w:rPr>
              <w:t>9.1.</w:t>
            </w:r>
            <w:r w:rsidR="00300D25">
              <w:rPr>
                <w:rFonts w:eastAsiaTheme="minorEastAsia" w:cstheme="minorBidi"/>
                <w:color w:val="auto"/>
                <w:kern w:val="2"/>
                <w:sz w:val="24"/>
                <w:szCs w:val="24"/>
                <w:lang w:eastAsia="en-GB"/>
                <w14:ligatures w14:val="standardContextual"/>
              </w:rPr>
              <w:tab/>
            </w:r>
            <w:r w:rsidR="00300D25" w:rsidRPr="00B54124">
              <w:rPr>
                <w:rStyle w:val="Hyperlink"/>
              </w:rPr>
              <w:t>Scope of Existing Conditions Modelling</w:t>
            </w:r>
            <w:r w:rsidR="00300D25">
              <w:rPr>
                <w:webHidden/>
              </w:rPr>
              <w:tab/>
            </w:r>
            <w:r w:rsidR="00300D25">
              <w:rPr>
                <w:webHidden/>
              </w:rPr>
              <w:fldChar w:fldCharType="begin"/>
            </w:r>
            <w:r w:rsidR="00300D25">
              <w:rPr>
                <w:webHidden/>
              </w:rPr>
              <w:instrText xml:space="preserve"> PAGEREF _Toc179294678 \h </w:instrText>
            </w:r>
            <w:r w:rsidR="00300D25">
              <w:rPr>
                <w:webHidden/>
              </w:rPr>
            </w:r>
            <w:r w:rsidR="00300D25">
              <w:rPr>
                <w:webHidden/>
              </w:rPr>
              <w:fldChar w:fldCharType="separate"/>
            </w:r>
            <w:r w:rsidR="00300D25">
              <w:rPr>
                <w:webHidden/>
              </w:rPr>
              <w:t>23</w:t>
            </w:r>
            <w:r w:rsidR="00300D25">
              <w:rPr>
                <w:webHidden/>
              </w:rPr>
              <w:fldChar w:fldCharType="end"/>
            </w:r>
          </w:hyperlink>
        </w:p>
        <w:p w14:paraId="592E95B6" w14:textId="0875E715"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79" w:history="1">
            <w:r w:rsidR="00300D25" w:rsidRPr="00B54124">
              <w:rPr>
                <w:rStyle w:val="Hyperlink"/>
              </w:rPr>
              <w:t>9.2.</w:t>
            </w:r>
            <w:r w:rsidR="00300D25">
              <w:rPr>
                <w:rFonts w:eastAsiaTheme="minorEastAsia" w:cstheme="minorBidi"/>
                <w:color w:val="auto"/>
                <w:kern w:val="2"/>
                <w:sz w:val="24"/>
                <w:szCs w:val="24"/>
                <w:lang w:eastAsia="en-GB"/>
                <w14:ligatures w14:val="standardContextual"/>
              </w:rPr>
              <w:tab/>
            </w:r>
            <w:r w:rsidR="00300D25" w:rsidRPr="00B54124">
              <w:rPr>
                <w:rStyle w:val="Hyperlink"/>
              </w:rPr>
              <w:t>Model Phasing</w:t>
            </w:r>
            <w:r w:rsidR="00300D25">
              <w:rPr>
                <w:webHidden/>
              </w:rPr>
              <w:tab/>
            </w:r>
            <w:r w:rsidR="00300D25">
              <w:rPr>
                <w:webHidden/>
              </w:rPr>
              <w:fldChar w:fldCharType="begin"/>
            </w:r>
            <w:r w:rsidR="00300D25">
              <w:rPr>
                <w:webHidden/>
              </w:rPr>
              <w:instrText xml:space="preserve"> PAGEREF _Toc179294679 \h </w:instrText>
            </w:r>
            <w:r w:rsidR="00300D25">
              <w:rPr>
                <w:webHidden/>
              </w:rPr>
            </w:r>
            <w:r w:rsidR="00300D25">
              <w:rPr>
                <w:webHidden/>
              </w:rPr>
              <w:fldChar w:fldCharType="separate"/>
            </w:r>
            <w:r w:rsidR="00300D25">
              <w:rPr>
                <w:webHidden/>
              </w:rPr>
              <w:t>23</w:t>
            </w:r>
            <w:r w:rsidR="00300D25">
              <w:rPr>
                <w:webHidden/>
              </w:rPr>
              <w:fldChar w:fldCharType="end"/>
            </w:r>
          </w:hyperlink>
        </w:p>
        <w:p w14:paraId="6B324646" w14:textId="6C3C521C"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80" w:history="1">
            <w:r w:rsidR="00300D25" w:rsidRPr="00B54124">
              <w:rPr>
                <w:rStyle w:val="Hyperlink"/>
              </w:rPr>
              <w:t>9.3.</w:t>
            </w:r>
            <w:r w:rsidR="00300D25">
              <w:rPr>
                <w:rFonts w:eastAsiaTheme="minorEastAsia" w:cstheme="minorBidi"/>
                <w:color w:val="auto"/>
                <w:kern w:val="2"/>
                <w:sz w:val="24"/>
                <w:szCs w:val="24"/>
                <w:lang w:eastAsia="en-GB"/>
                <w14:ligatures w14:val="standardContextual"/>
              </w:rPr>
              <w:tab/>
            </w:r>
            <w:r w:rsidR="00300D25" w:rsidRPr="00B54124">
              <w:rPr>
                <w:rStyle w:val="Hyperlink"/>
              </w:rPr>
              <w:t>Model Federation Strategy</w:t>
            </w:r>
            <w:r w:rsidR="00300D25">
              <w:rPr>
                <w:webHidden/>
              </w:rPr>
              <w:tab/>
            </w:r>
            <w:r w:rsidR="00300D25">
              <w:rPr>
                <w:webHidden/>
              </w:rPr>
              <w:fldChar w:fldCharType="begin"/>
            </w:r>
            <w:r w:rsidR="00300D25">
              <w:rPr>
                <w:webHidden/>
              </w:rPr>
              <w:instrText xml:space="preserve"> PAGEREF _Toc179294680 \h </w:instrText>
            </w:r>
            <w:r w:rsidR="00300D25">
              <w:rPr>
                <w:webHidden/>
              </w:rPr>
            </w:r>
            <w:r w:rsidR="00300D25">
              <w:rPr>
                <w:webHidden/>
              </w:rPr>
              <w:fldChar w:fldCharType="separate"/>
            </w:r>
            <w:r w:rsidR="00300D25">
              <w:rPr>
                <w:webHidden/>
              </w:rPr>
              <w:t>23</w:t>
            </w:r>
            <w:r w:rsidR="00300D25">
              <w:rPr>
                <w:webHidden/>
              </w:rPr>
              <w:fldChar w:fldCharType="end"/>
            </w:r>
          </w:hyperlink>
        </w:p>
        <w:p w14:paraId="02BEDF7F" w14:textId="7FE8385A"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81" w:history="1">
            <w:r w:rsidR="00300D25" w:rsidRPr="00B54124">
              <w:rPr>
                <w:rStyle w:val="Hyperlink"/>
              </w:rPr>
              <w:t>9.4.</w:t>
            </w:r>
            <w:r w:rsidR="00300D25">
              <w:rPr>
                <w:rFonts w:eastAsiaTheme="minorEastAsia" w:cstheme="minorBidi"/>
                <w:color w:val="auto"/>
                <w:kern w:val="2"/>
                <w:sz w:val="24"/>
                <w:szCs w:val="24"/>
                <w:lang w:eastAsia="en-GB"/>
                <w14:ligatures w14:val="standardContextual"/>
              </w:rPr>
              <w:tab/>
            </w:r>
            <w:r w:rsidR="00300D25" w:rsidRPr="00B54124">
              <w:rPr>
                <w:rStyle w:val="Hyperlink"/>
              </w:rPr>
              <w:t>Cross-Discipline Linked Views</w:t>
            </w:r>
            <w:r w:rsidR="00300D25">
              <w:rPr>
                <w:webHidden/>
              </w:rPr>
              <w:tab/>
            </w:r>
            <w:r w:rsidR="00300D25">
              <w:rPr>
                <w:webHidden/>
              </w:rPr>
              <w:fldChar w:fldCharType="begin"/>
            </w:r>
            <w:r w:rsidR="00300D25">
              <w:rPr>
                <w:webHidden/>
              </w:rPr>
              <w:instrText xml:space="preserve"> PAGEREF _Toc179294681 \h </w:instrText>
            </w:r>
            <w:r w:rsidR="00300D25">
              <w:rPr>
                <w:webHidden/>
              </w:rPr>
            </w:r>
            <w:r w:rsidR="00300D25">
              <w:rPr>
                <w:webHidden/>
              </w:rPr>
              <w:fldChar w:fldCharType="separate"/>
            </w:r>
            <w:r w:rsidR="00300D25">
              <w:rPr>
                <w:webHidden/>
              </w:rPr>
              <w:t>23</w:t>
            </w:r>
            <w:r w:rsidR="00300D25">
              <w:rPr>
                <w:webHidden/>
              </w:rPr>
              <w:fldChar w:fldCharType="end"/>
            </w:r>
          </w:hyperlink>
        </w:p>
        <w:p w14:paraId="6F90CC8C" w14:textId="5D8542D1"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82" w:history="1">
            <w:r w:rsidR="00300D25" w:rsidRPr="00B54124">
              <w:rPr>
                <w:rStyle w:val="Hyperlink"/>
              </w:rPr>
              <w:t>9.5.</w:t>
            </w:r>
            <w:r w:rsidR="00300D25">
              <w:rPr>
                <w:rFonts w:eastAsiaTheme="minorEastAsia" w:cstheme="minorBidi"/>
                <w:color w:val="auto"/>
                <w:kern w:val="2"/>
                <w:sz w:val="24"/>
                <w:szCs w:val="24"/>
                <w:lang w:eastAsia="en-GB"/>
                <w14:ligatures w14:val="standardContextual"/>
              </w:rPr>
              <w:tab/>
            </w:r>
            <w:r w:rsidR="00300D25" w:rsidRPr="00B54124">
              <w:rPr>
                <w:rStyle w:val="Hyperlink"/>
              </w:rPr>
              <w:t>Rooms and Spaces</w:t>
            </w:r>
            <w:r w:rsidR="00300D25">
              <w:rPr>
                <w:webHidden/>
              </w:rPr>
              <w:tab/>
            </w:r>
            <w:r w:rsidR="00300D25">
              <w:rPr>
                <w:webHidden/>
              </w:rPr>
              <w:fldChar w:fldCharType="begin"/>
            </w:r>
            <w:r w:rsidR="00300D25">
              <w:rPr>
                <w:webHidden/>
              </w:rPr>
              <w:instrText xml:space="preserve"> PAGEREF _Toc179294682 \h </w:instrText>
            </w:r>
            <w:r w:rsidR="00300D25">
              <w:rPr>
                <w:webHidden/>
              </w:rPr>
            </w:r>
            <w:r w:rsidR="00300D25">
              <w:rPr>
                <w:webHidden/>
              </w:rPr>
              <w:fldChar w:fldCharType="separate"/>
            </w:r>
            <w:r w:rsidR="00300D25">
              <w:rPr>
                <w:webHidden/>
              </w:rPr>
              <w:t>24</w:t>
            </w:r>
            <w:r w:rsidR="00300D25">
              <w:rPr>
                <w:webHidden/>
              </w:rPr>
              <w:fldChar w:fldCharType="end"/>
            </w:r>
          </w:hyperlink>
        </w:p>
        <w:p w14:paraId="210406A8" w14:textId="09B18841"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83" w:history="1">
            <w:r w:rsidR="00300D25" w:rsidRPr="00B54124">
              <w:rPr>
                <w:rStyle w:val="Hyperlink"/>
              </w:rPr>
              <w:t>9.6.</w:t>
            </w:r>
            <w:r w:rsidR="00300D25">
              <w:rPr>
                <w:rFonts w:eastAsiaTheme="minorEastAsia" w:cstheme="minorBidi"/>
                <w:color w:val="auto"/>
                <w:kern w:val="2"/>
                <w:sz w:val="24"/>
                <w:szCs w:val="24"/>
                <w:lang w:eastAsia="en-GB"/>
                <w14:ligatures w14:val="standardContextual"/>
              </w:rPr>
              <w:tab/>
            </w:r>
            <w:r w:rsidR="00300D25" w:rsidRPr="00B54124">
              <w:rPr>
                <w:rStyle w:val="Hyperlink"/>
              </w:rPr>
              <w:t>Ceiling Zone Strategy</w:t>
            </w:r>
            <w:r w:rsidR="00300D25">
              <w:rPr>
                <w:webHidden/>
              </w:rPr>
              <w:tab/>
            </w:r>
            <w:r w:rsidR="00300D25">
              <w:rPr>
                <w:webHidden/>
              </w:rPr>
              <w:fldChar w:fldCharType="begin"/>
            </w:r>
            <w:r w:rsidR="00300D25">
              <w:rPr>
                <w:webHidden/>
              </w:rPr>
              <w:instrText xml:space="preserve"> PAGEREF _Toc179294683 \h </w:instrText>
            </w:r>
            <w:r w:rsidR="00300D25">
              <w:rPr>
                <w:webHidden/>
              </w:rPr>
            </w:r>
            <w:r w:rsidR="00300D25">
              <w:rPr>
                <w:webHidden/>
              </w:rPr>
              <w:fldChar w:fldCharType="separate"/>
            </w:r>
            <w:r w:rsidR="00300D25">
              <w:rPr>
                <w:webHidden/>
              </w:rPr>
              <w:t>24</w:t>
            </w:r>
            <w:r w:rsidR="00300D25">
              <w:rPr>
                <w:webHidden/>
              </w:rPr>
              <w:fldChar w:fldCharType="end"/>
            </w:r>
          </w:hyperlink>
        </w:p>
        <w:p w14:paraId="328025BC" w14:textId="393BE04C"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84" w:history="1">
            <w:r w:rsidR="00300D25" w:rsidRPr="00B54124">
              <w:rPr>
                <w:rStyle w:val="Hyperlink"/>
              </w:rPr>
              <w:t>9.7.</w:t>
            </w:r>
            <w:r w:rsidR="00300D25">
              <w:rPr>
                <w:rFonts w:eastAsiaTheme="minorEastAsia" w:cstheme="minorBidi"/>
                <w:color w:val="auto"/>
                <w:kern w:val="2"/>
                <w:sz w:val="24"/>
                <w:szCs w:val="24"/>
                <w:lang w:eastAsia="en-GB"/>
                <w14:ligatures w14:val="standardContextual"/>
              </w:rPr>
              <w:tab/>
            </w:r>
            <w:r w:rsidR="00300D25" w:rsidRPr="00B54124">
              <w:rPr>
                <w:rStyle w:val="Hyperlink"/>
              </w:rPr>
              <w:t>Penetrations</w:t>
            </w:r>
            <w:r w:rsidR="00300D25">
              <w:rPr>
                <w:webHidden/>
              </w:rPr>
              <w:tab/>
            </w:r>
            <w:r w:rsidR="00300D25">
              <w:rPr>
                <w:webHidden/>
              </w:rPr>
              <w:fldChar w:fldCharType="begin"/>
            </w:r>
            <w:r w:rsidR="00300D25">
              <w:rPr>
                <w:webHidden/>
              </w:rPr>
              <w:instrText xml:space="preserve"> PAGEREF _Toc179294684 \h </w:instrText>
            </w:r>
            <w:r w:rsidR="00300D25">
              <w:rPr>
                <w:webHidden/>
              </w:rPr>
            </w:r>
            <w:r w:rsidR="00300D25">
              <w:rPr>
                <w:webHidden/>
              </w:rPr>
              <w:fldChar w:fldCharType="separate"/>
            </w:r>
            <w:r w:rsidR="00300D25">
              <w:rPr>
                <w:webHidden/>
              </w:rPr>
              <w:t>24</w:t>
            </w:r>
            <w:r w:rsidR="00300D25">
              <w:rPr>
                <w:webHidden/>
              </w:rPr>
              <w:fldChar w:fldCharType="end"/>
            </w:r>
          </w:hyperlink>
        </w:p>
        <w:p w14:paraId="79347ACE" w14:textId="3FDE786E"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85" w:history="1">
            <w:r w:rsidR="00300D25" w:rsidRPr="00B54124">
              <w:rPr>
                <w:rStyle w:val="Hyperlink"/>
              </w:rPr>
              <w:t>9.8.</w:t>
            </w:r>
            <w:r w:rsidR="00300D25">
              <w:rPr>
                <w:rFonts w:eastAsiaTheme="minorEastAsia" w:cstheme="minorBidi"/>
                <w:color w:val="auto"/>
                <w:kern w:val="2"/>
                <w:sz w:val="24"/>
                <w:szCs w:val="24"/>
                <w:lang w:eastAsia="en-GB"/>
                <w14:ligatures w14:val="standardContextual"/>
              </w:rPr>
              <w:tab/>
            </w:r>
            <w:r w:rsidR="00300D25" w:rsidRPr="00B54124">
              <w:rPr>
                <w:rStyle w:val="Hyperlink"/>
              </w:rPr>
              <w:t>Operational Planning and Staging</w:t>
            </w:r>
            <w:r w:rsidR="00300D25">
              <w:rPr>
                <w:webHidden/>
              </w:rPr>
              <w:tab/>
            </w:r>
            <w:r w:rsidR="00300D25">
              <w:rPr>
                <w:webHidden/>
              </w:rPr>
              <w:fldChar w:fldCharType="begin"/>
            </w:r>
            <w:r w:rsidR="00300D25">
              <w:rPr>
                <w:webHidden/>
              </w:rPr>
              <w:instrText xml:space="preserve"> PAGEREF _Toc179294685 \h </w:instrText>
            </w:r>
            <w:r w:rsidR="00300D25">
              <w:rPr>
                <w:webHidden/>
              </w:rPr>
            </w:r>
            <w:r w:rsidR="00300D25">
              <w:rPr>
                <w:webHidden/>
              </w:rPr>
              <w:fldChar w:fldCharType="separate"/>
            </w:r>
            <w:r w:rsidR="00300D25">
              <w:rPr>
                <w:webHidden/>
              </w:rPr>
              <w:t>24</w:t>
            </w:r>
            <w:r w:rsidR="00300D25">
              <w:rPr>
                <w:webHidden/>
              </w:rPr>
              <w:fldChar w:fldCharType="end"/>
            </w:r>
          </w:hyperlink>
        </w:p>
        <w:p w14:paraId="6D58250C" w14:textId="32CB411B" w:rsidR="00300D25" w:rsidRDefault="00896904">
          <w:pPr>
            <w:pStyle w:val="TOC1"/>
            <w:tabs>
              <w:tab w:val="left" w:pos="567"/>
            </w:tabs>
            <w:rPr>
              <w:rFonts w:eastAsiaTheme="minorEastAsia" w:cstheme="minorBidi"/>
              <w:b w:val="0"/>
              <w:color w:val="auto"/>
              <w:kern w:val="2"/>
              <w:sz w:val="24"/>
              <w:szCs w:val="24"/>
              <w:lang w:eastAsia="en-GB"/>
              <w14:ligatures w14:val="standardContextual"/>
            </w:rPr>
          </w:pPr>
          <w:hyperlink w:anchor="_Toc179294686" w:history="1">
            <w:r w:rsidR="00300D25" w:rsidRPr="00B54124">
              <w:rPr>
                <w:rStyle w:val="Hyperlink"/>
              </w:rPr>
              <w:t>10.</w:t>
            </w:r>
            <w:r w:rsidR="00300D25">
              <w:rPr>
                <w:rFonts w:eastAsiaTheme="minorEastAsia" w:cstheme="minorBidi"/>
                <w:b w:val="0"/>
                <w:color w:val="auto"/>
                <w:kern w:val="2"/>
                <w:sz w:val="24"/>
                <w:szCs w:val="24"/>
                <w:lang w:eastAsia="en-GB"/>
                <w14:ligatures w14:val="standardContextual"/>
              </w:rPr>
              <w:tab/>
            </w:r>
            <w:r w:rsidR="00300D25" w:rsidRPr="00B54124">
              <w:rPr>
                <w:rStyle w:val="Hyperlink"/>
              </w:rPr>
              <w:t>Communication, Collaboration and Processes</w:t>
            </w:r>
            <w:r w:rsidR="00300D25">
              <w:rPr>
                <w:webHidden/>
              </w:rPr>
              <w:tab/>
            </w:r>
            <w:r w:rsidR="00300D25">
              <w:rPr>
                <w:webHidden/>
              </w:rPr>
              <w:fldChar w:fldCharType="begin"/>
            </w:r>
            <w:r w:rsidR="00300D25">
              <w:rPr>
                <w:webHidden/>
              </w:rPr>
              <w:instrText xml:space="preserve"> PAGEREF _Toc179294686 \h </w:instrText>
            </w:r>
            <w:r w:rsidR="00300D25">
              <w:rPr>
                <w:webHidden/>
              </w:rPr>
            </w:r>
            <w:r w:rsidR="00300D25">
              <w:rPr>
                <w:webHidden/>
              </w:rPr>
              <w:fldChar w:fldCharType="separate"/>
            </w:r>
            <w:r w:rsidR="00300D25">
              <w:rPr>
                <w:webHidden/>
              </w:rPr>
              <w:t>25</w:t>
            </w:r>
            <w:r w:rsidR="00300D25">
              <w:rPr>
                <w:webHidden/>
              </w:rPr>
              <w:fldChar w:fldCharType="end"/>
            </w:r>
          </w:hyperlink>
        </w:p>
        <w:p w14:paraId="69923312" w14:textId="07F95C93"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87" w:history="1">
            <w:r w:rsidR="00300D25" w:rsidRPr="00B54124">
              <w:rPr>
                <w:rStyle w:val="Hyperlink"/>
              </w:rPr>
              <w:t>10.1.</w:t>
            </w:r>
            <w:r w:rsidR="00300D25">
              <w:rPr>
                <w:rFonts w:eastAsiaTheme="minorEastAsia" w:cstheme="minorBidi"/>
                <w:color w:val="auto"/>
                <w:kern w:val="2"/>
                <w:sz w:val="24"/>
                <w:szCs w:val="24"/>
                <w:lang w:eastAsia="en-GB"/>
                <w14:ligatures w14:val="standardContextual"/>
              </w:rPr>
              <w:tab/>
            </w:r>
            <w:r w:rsidR="00300D25" w:rsidRPr="00B54124">
              <w:rPr>
                <w:rStyle w:val="Hyperlink"/>
              </w:rPr>
              <w:t>Information Exchange Schedule</w:t>
            </w:r>
            <w:r w:rsidR="00300D25">
              <w:rPr>
                <w:webHidden/>
              </w:rPr>
              <w:tab/>
            </w:r>
            <w:r w:rsidR="00300D25">
              <w:rPr>
                <w:webHidden/>
              </w:rPr>
              <w:fldChar w:fldCharType="begin"/>
            </w:r>
            <w:r w:rsidR="00300D25">
              <w:rPr>
                <w:webHidden/>
              </w:rPr>
              <w:instrText xml:space="preserve"> PAGEREF _Toc179294687 \h </w:instrText>
            </w:r>
            <w:r w:rsidR="00300D25">
              <w:rPr>
                <w:webHidden/>
              </w:rPr>
            </w:r>
            <w:r w:rsidR="00300D25">
              <w:rPr>
                <w:webHidden/>
              </w:rPr>
              <w:fldChar w:fldCharType="separate"/>
            </w:r>
            <w:r w:rsidR="00300D25">
              <w:rPr>
                <w:webHidden/>
              </w:rPr>
              <w:t>25</w:t>
            </w:r>
            <w:r w:rsidR="00300D25">
              <w:rPr>
                <w:webHidden/>
              </w:rPr>
              <w:fldChar w:fldCharType="end"/>
            </w:r>
          </w:hyperlink>
        </w:p>
        <w:p w14:paraId="28BE212B" w14:textId="48B2764B"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88" w:history="1">
            <w:r w:rsidR="00300D25" w:rsidRPr="00B54124">
              <w:rPr>
                <w:rStyle w:val="Hyperlink"/>
              </w:rPr>
              <w:t>10.2.</w:t>
            </w:r>
            <w:r w:rsidR="00300D25">
              <w:rPr>
                <w:rFonts w:eastAsiaTheme="minorEastAsia" w:cstheme="minorBidi"/>
                <w:color w:val="auto"/>
                <w:kern w:val="2"/>
                <w:sz w:val="24"/>
                <w:szCs w:val="24"/>
                <w:lang w:eastAsia="en-GB"/>
                <w14:ligatures w14:val="standardContextual"/>
              </w:rPr>
              <w:tab/>
            </w:r>
            <w:r w:rsidR="00300D25" w:rsidRPr="00B54124">
              <w:rPr>
                <w:rStyle w:val="Hyperlink"/>
              </w:rPr>
              <w:t>Project Meetings</w:t>
            </w:r>
            <w:r w:rsidR="00300D25">
              <w:rPr>
                <w:webHidden/>
              </w:rPr>
              <w:tab/>
            </w:r>
            <w:r w:rsidR="00300D25">
              <w:rPr>
                <w:webHidden/>
              </w:rPr>
              <w:fldChar w:fldCharType="begin"/>
            </w:r>
            <w:r w:rsidR="00300D25">
              <w:rPr>
                <w:webHidden/>
              </w:rPr>
              <w:instrText xml:space="preserve"> PAGEREF _Toc179294688 \h </w:instrText>
            </w:r>
            <w:r w:rsidR="00300D25">
              <w:rPr>
                <w:webHidden/>
              </w:rPr>
            </w:r>
            <w:r w:rsidR="00300D25">
              <w:rPr>
                <w:webHidden/>
              </w:rPr>
              <w:fldChar w:fldCharType="separate"/>
            </w:r>
            <w:r w:rsidR="00300D25">
              <w:rPr>
                <w:webHidden/>
              </w:rPr>
              <w:t>26</w:t>
            </w:r>
            <w:r w:rsidR="00300D25">
              <w:rPr>
                <w:webHidden/>
              </w:rPr>
              <w:fldChar w:fldCharType="end"/>
            </w:r>
          </w:hyperlink>
        </w:p>
        <w:p w14:paraId="210B2A1E" w14:textId="31A6E8DB"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89" w:history="1">
            <w:r w:rsidR="00300D25" w:rsidRPr="00B54124">
              <w:rPr>
                <w:rStyle w:val="Hyperlink"/>
              </w:rPr>
              <w:t>10.3.</w:t>
            </w:r>
            <w:r w:rsidR="00300D25">
              <w:rPr>
                <w:rFonts w:eastAsiaTheme="minorEastAsia" w:cstheme="minorBidi"/>
                <w:color w:val="auto"/>
                <w:kern w:val="2"/>
                <w:sz w:val="24"/>
                <w:szCs w:val="24"/>
                <w:lang w:eastAsia="en-GB"/>
                <w14:ligatures w14:val="standardContextual"/>
              </w:rPr>
              <w:tab/>
            </w:r>
            <w:r w:rsidR="00300D25" w:rsidRPr="00B54124">
              <w:rPr>
                <w:rStyle w:val="Hyperlink"/>
              </w:rPr>
              <w:t>Visualisation and Stakeholder Communication</w:t>
            </w:r>
            <w:r w:rsidR="00300D25">
              <w:rPr>
                <w:webHidden/>
              </w:rPr>
              <w:tab/>
            </w:r>
            <w:r w:rsidR="00300D25">
              <w:rPr>
                <w:webHidden/>
              </w:rPr>
              <w:fldChar w:fldCharType="begin"/>
            </w:r>
            <w:r w:rsidR="00300D25">
              <w:rPr>
                <w:webHidden/>
              </w:rPr>
              <w:instrText xml:space="preserve"> PAGEREF _Toc179294689 \h </w:instrText>
            </w:r>
            <w:r w:rsidR="00300D25">
              <w:rPr>
                <w:webHidden/>
              </w:rPr>
            </w:r>
            <w:r w:rsidR="00300D25">
              <w:rPr>
                <w:webHidden/>
              </w:rPr>
              <w:fldChar w:fldCharType="separate"/>
            </w:r>
            <w:r w:rsidR="00300D25">
              <w:rPr>
                <w:webHidden/>
              </w:rPr>
              <w:t>27</w:t>
            </w:r>
            <w:r w:rsidR="00300D25">
              <w:rPr>
                <w:webHidden/>
              </w:rPr>
              <w:fldChar w:fldCharType="end"/>
            </w:r>
          </w:hyperlink>
        </w:p>
        <w:p w14:paraId="445B7CEB" w14:textId="2A57C8C1"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90" w:history="1">
            <w:r w:rsidR="00300D25" w:rsidRPr="00B54124">
              <w:rPr>
                <w:rStyle w:val="Hyperlink"/>
              </w:rPr>
              <w:t>10.4.</w:t>
            </w:r>
            <w:r w:rsidR="00300D25">
              <w:rPr>
                <w:rFonts w:eastAsiaTheme="minorEastAsia" w:cstheme="minorBidi"/>
                <w:color w:val="auto"/>
                <w:kern w:val="2"/>
                <w:sz w:val="24"/>
                <w:szCs w:val="24"/>
                <w:lang w:eastAsia="en-GB"/>
                <w14:ligatures w14:val="standardContextual"/>
              </w:rPr>
              <w:tab/>
            </w:r>
            <w:r w:rsidR="00300D25" w:rsidRPr="00B54124">
              <w:rPr>
                <w:rStyle w:val="Hyperlink"/>
              </w:rPr>
              <w:t>Occupational Health and Safety</w:t>
            </w:r>
            <w:r w:rsidR="00300D25">
              <w:rPr>
                <w:webHidden/>
              </w:rPr>
              <w:tab/>
            </w:r>
            <w:r w:rsidR="00300D25">
              <w:rPr>
                <w:webHidden/>
              </w:rPr>
              <w:fldChar w:fldCharType="begin"/>
            </w:r>
            <w:r w:rsidR="00300D25">
              <w:rPr>
                <w:webHidden/>
              </w:rPr>
              <w:instrText xml:space="preserve"> PAGEREF _Toc179294690 \h </w:instrText>
            </w:r>
            <w:r w:rsidR="00300D25">
              <w:rPr>
                <w:webHidden/>
              </w:rPr>
            </w:r>
            <w:r w:rsidR="00300D25">
              <w:rPr>
                <w:webHidden/>
              </w:rPr>
              <w:fldChar w:fldCharType="separate"/>
            </w:r>
            <w:r w:rsidR="00300D25">
              <w:rPr>
                <w:webHidden/>
              </w:rPr>
              <w:t>27</w:t>
            </w:r>
            <w:r w:rsidR="00300D25">
              <w:rPr>
                <w:webHidden/>
              </w:rPr>
              <w:fldChar w:fldCharType="end"/>
            </w:r>
          </w:hyperlink>
        </w:p>
        <w:p w14:paraId="04D409CF" w14:textId="4B8E9DE7"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91" w:history="1">
            <w:r w:rsidR="00300D25" w:rsidRPr="00B54124">
              <w:rPr>
                <w:rStyle w:val="Hyperlink"/>
              </w:rPr>
              <w:t>10.5.</w:t>
            </w:r>
            <w:r w:rsidR="00300D25">
              <w:rPr>
                <w:rFonts w:eastAsiaTheme="minorEastAsia" w:cstheme="minorBidi"/>
                <w:color w:val="auto"/>
                <w:kern w:val="2"/>
                <w:sz w:val="24"/>
                <w:szCs w:val="24"/>
                <w:lang w:eastAsia="en-GB"/>
                <w14:ligatures w14:val="standardContextual"/>
              </w:rPr>
              <w:tab/>
            </w:r>
            <w:r w:rsidR="00300D25" w:rsidRPr="00B54124">
              <w:rPr>
                <w:rStyle w:val="Hyperlink"/>
              </w:rPr>
              <w:t>Sustainability</w:t>
            </w:r>
            <w:r w:rsidR="00300D25">
              <w:rPr>
                <w:webHidden/>
              </w:rPr>
              <w:tab/>
            </w:r>
            <w:r w:rsidR="00300D25">
              <w:rPr>
                <w:webHidden/>
              </w:rPr>
              <w:fldChar w:fldCharType="begin"/>
            </w:r>
            <w:r w:rsidR="00300D25">
              <w:rPr>
                <w:webHidden/>
              </w:rPr>
              <w:instrText xml:space="preserve"> PAGEREF _Toc179294691 \h </w:instrText>
            </w:r>
            <w:r w:rsidR="00300D25">
              <w:rPr>
                <w:webHidden/>
              </w:rPr>
            </w:r>
            <w:r w:rsidR="00300D25">
              <w:rPr>
                <w:webHidden/>
              </w:rPr>
              <w:fldChar w:fldCharType="separate"/>
            </w:r>
            <w:r w:rsidR="00300D25">
              <w:rPr>
                <w:webHidden/>
              </w:rPr>
              <w:t>27</w:t>
            </w:r>
            <w:r w:rsidR="00300D25">
              <w:rPr>
                <w:webHidden/>
              </w:rPr>
              <w:fldChar w:fldCharType="end"/>
            </w:r>
          </w:hyperlink>
        </w:p>
        <w:p w14:paraId="5588F3C9" w14:textId="5DC0846A" w:rsidR="00300D25" w:rsidRDefault="00896904">
          <w:pPr>
            <w:pStyle w:val="TOC1"/>
            <w:tabs>
              <w:tab w:val="left" w:pos="567"/>
            </w:tabs>
            <w:rPr>
              <w:rFonts w:eastAsiaTheme="minorEastAsia" w:cstheme="minorBidi"/>
              <w:b w:val="0"/>
              <w:color w:val="auto"/>
              <w:kern w:val="2"/>
              <w:sz w:val="24"/>
              <w:szCs w:val="24"/>
              <w:lang w:eastAsia="en-GB"/>
              <w14:ligatures w14:val="standardContextual"/>
            </w:rPr>
          </w:pPr>
          <w:hyperlink w:anchor="_Toc179294692" w:history="1">
            <w:r w:rsidR="00300D25" w:rsidRPr="00B54124">
              <w:rPr>
                <w:rStyle w:val="Hyperlink"/>
              </w:rPr>
              <w:t>11.</w:t>
            </w:r>
            <w:r w:rsidR="00300D25">
              <w:rPr>
                <w:rFonts w:eastAsiaTheme="minorEastAsia" w:cstheme="minorBidi"/>
                <w:b w:val="0"/>
                <w:color w:val="auto"/>
                <w:kern w:val="2"/>
                <w:sz w:val="24"/>
                <w:szCs w:val="24"/>
                <w:lang w:eastAsia="en-GB"/>
                <w14:ligatures w14:val="standardContextual"/>
              </w:rPr>
              <w:tab/>
            </w:r>
            <w:r w:rsidR="00300D25" w:rsidRPr="00B54124">
              <w:rPr>
                <w:rStyle w:val="Hyperlink"/>
              </w:rPr>
              <w:t>Model Coordination, Clash Detection and Resolution</w:t>
            </w:r>
            <w:r w:rsidR="00300D25">
              <w:rPr>
                <w:webHidden/>
              </w:rPr>
              <w:tab/>
            </w:r>
            <w:r w:rsidR="00300D25">
              <w:rPr>
                <w:webHidden/>
              </w:rPr>
              <w:fldChar w:fldCharType="begin"/>
            </w:r>
            <w:r w:rsidR="00300D25">
              <w:rPr>
                <w:webHidden/>
              </w:rPr>
              <w:instrText xml:space="preserve"> PAGEREF _Toc179294692 \h </w:instrText>
            </w:r>
            <w:r w:rsidR="00300D25">
              <w:rPr>
                <w:webHidden/>
              </w:rPr>
            </w:r>
            <w:r w:rsidR="00300D25">
              <w:rPr>
                <w:webHidden/>
              </w:rPr>
              <w:fldChar w:fldCharType="separate"/>
            </w:r>
            <w:r w:rsidR="00300D25">
              <w:rPr>
                <w:webHidden/>
              </w:rPr>
              <w:t>27</w:t>
            </w:r>
            <w:r w:rsidR="00300D25">
              <w:rPr>
                <w:webHidden/>
              </w:rPr>
              <w:fldChar w:fldCharType="end"/>
            </w:r>
          </w:hyperlink>
        </w:p>
        <w:p w14:paraId="01FD3898" w14:textId="665DD4CE"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93" w:history="1">
            <w:r w:rsidR="00300D25" w:rsidRPr="00B54124">
              <w:rPr>
                <w:rStyle w:val="Hyperlink"/>
              </w:rPr>
              <w:t>11.1.</w:t>
            </w:r>
            <w:r w:rsidR="00300D25">
              <w:rPr>
                <w:rFonts w:eastAsiaTheme="minorEastAsia" w:cstheme="minorBidi"/>
                <w:color w:val="auto"/>
                <w:kern w:val="2"/>
                <w:sz w:val="24"/>
                <w:szCs w:val="24"/>
                <w:lang w:eastAsia="en-GB"/>
                <w14:ligatures w14:val="standardContextual"/>
              </w:rPr>
              <w:tab/>
            </w:r>
            <w:r w:rsidR="00300D25" w:rsidRPr="00B54124">
              <w:rPr>
                <w:rStyle w:val="Hyperlink"/>
              </w:rPr>
              <w:t>Coordination</w:t>
            </w:r>
            <w:r w:rsidR="00300D25">
              <w:rPr>
                <w:webHidden/>
              </w:rPr>
              <w:tab/>
            </w:r>
            <w:r w:rsidR="00300D25">
              <w:rPr>
                <w:webHidden/>
              </w:rPr>
              <w:fldChar w:fldCharType="begin"/>
            </w:r>
            <w:r w:rsidR="00300D25">
              <w:rPr>
                <w:webHidden/>
              </w:rPr>
              <w:instrText xml:space="preserve"> PAGEREF _Toc179294693 \h </w:instrText>
            </w:r>
            <w:r w:rsidR="00300D25">
              <w:rPr>
                <w:webHidden/>
              </w:rPr>
            </w:r>
            <w:r w:rsidR="00300D25">
              <w:rPr>
                <w:webHidden/>
              </w:rPr>
              <w:fldChar w:fldCharType="separate"/>
            </w:r>
            <w:r w:rsidR="00300D25">
              <w:rPr>
                <w:webHidden/>
              </w:rPr>
              <w:t>27</w:t>
            </w:r>
            <w:r w:rsidR="00300D25">
              <w:rPr>
                <w:webHidden/>
              </w:rPr>
              <w:fldChar w:fldCharType="end"/>
            </w:r>
          </w:hyperlink>
        </w:p>
        <w:p w14:paraId="6A70D923" w14:textId="2BBD15E6"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94" w:history="1">
            <w:r w:rsidR="00300D25" w:rsidRPr="00B54124">
              <w:rPr>
                <w:rStyle w:val="Hyperlink"/>
              </w:rPr>
              <w:t>11.2.</w:t>
            </w:r>
            <w:r w:rsidR="00300D25">
              <w:rPr>
                <w:rFonts w:eastAsiaTheme="minorEastAsia" w:cstheme="minorBidi"/>
                <w:color w:val="auto"/>
                <w:kern w:val="2"/>
                <w:sz w:val="24"/>
                <w:szCs w:val="24"/>
                <w:lang w:eastAsia="en-GB"/>
                <w14:ligatures w14:val="standardContextual"/>
              </w:rPr>
              <w:tab/>
            </w:r>
            <w:r w:rsidR="00300D25" w:rsidRPr="00B54124">
              <w:rPr>
                <w:rStyle w:val="Hyperlink"/>
              </w:rPr>
              <w:t>Model Review Process</w:t>
            </w:r>
            <w:r w:rsidR="00300D25">
              <w:rPr>
                <w:webHidden/>
              </w:rPr>
              <w:tab/>
            </w:r>
            <w:r w:rsidR="00300D25">
              <w:rPr>
                <w:webHidden/>
              </w:rPr>
              <w:fldChar w:fldCharType="begin"/>
            </w:r>
            <w:r w:rsidR="00300D25">
              <w:rPr>
                <w:webHidden/>
              </w:rPr>
              <w:instrText xml:space="preserve"> PAGEREF _Toc179294694 \h </w:instrText>
            </w:r>
            <w:r w:rsidR="00300D25">
              <w:rPr>
                <w:webHidden/>
              </w:rPr>
            </w:r>
            <w:r w:rsidR="00300D25">
              <w:rPr>
                <w:webHidden/>
              </w:rPr>
              <w:fldChar w:fldCharType="separate"/>
            </w:r>
            <w:r w:rsidR="00300D25">
              <w:rPr>
                <w:webHidden/>
              </w:rPr>
              <w:t>27</w:t>
            </w:r>
            <w:r w:rsidR="00300D25">
              <w:rPr>
                <w:webHidden/>
              </w:rPr>
              <w:fldChar w:fldCharType="end"/>
            </w:r>
          </w:hyperlink>
        </w:p>
        <w:p w14:paraId="0646FD38" w14:textId="7D98E70F"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95" w:history="1">
            <w:r w:rsidR="00300D25" w:rsidRPr="00B54124">
              <w:rPr>
                <w:rStyle w:val="Hyperlink"/>
              </w:rPr>
              <w:t>11.3.</w:t>
            </w:r>
            <w:r w:rsidR="00300D25">
              <w:rPr>
                <w:rFonts w:eastAsiaTheme="minorEastAsia" w:cstheme="minorBidi"/>
                <w:color w:val="auto"/>
                <w:kern w:val="2"/>
                <w:sz w:val="24"/>
                <w:szCs w:val="24"/>
                <w:lang w:eastAsia="en-GB"/>
                <w14:ligatures w14:val="standardContextual"/>
              </w:rPr>
              <w:tab/>
            </w:r>
            <w:r w:rsidR="00300D25" w:rsidRPr="00B54124">
              <w:rPr>
                <w:rStyle w:val="Hyperlink"/>
              </w:rPr>
              <w:t>Clash Sets</w:t>
            </w:r>
            <w:r w:rsidR="00300D25">
              <w:rPr>
                <w:webHidden/>
              </w:rPr>
              <w:tab/>
            </w:r>
            <w:r w:rsidR="00300D25">
              <w:rPr>
                <w:webHidden/>
              </w:rPr>
              <w:fldChar w:fldCharType="begin"/>
            </w:r>
            <w:r w:rsidR="00300D25">
              <w:rPr>
                <w:webHidden/>
              </w:rPr>
              <w:instrText xml:space="preserve"> PAGEREF _Toc179294695 \h </w:instrText>
            </w:r>
            <w:r w:rsidR="00300D25">
              <w:rPr>
                <w:webHidden/>
              </w:rPr>
            </w:r>
            <w:r w:rsidR="00300D25">
              <w:rPr>
                <w:webHidden/>
              </w:rPr>
              <w:fldChar w:fldCharType="separate"/>
            </w:r>
            <w:r w:rsidR="00300D25">
              <w:rPr>
                <w:webHidden/>
              </w:rPr>
              <w:t>27</w:t>
            </w:r>
            <w:r w:rsidR="00300D25">
              <w:rPr>
                <w:webHidden/>
              </w:rPr>
              <w:fldChar w:fldCharType="end"/>
            </w:r>
          </w:hyperlink>
        </w:p>
        <w:p w14:paraId="6C6D0E3B" w14:textId="24653757"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96" w:history="1">
            <w:r w:rsidR="00300D25" w:rsidRPr="00B54124">
              <w:rPr>
                <w:rStyle w:val="Hyperlink"/>
              </w:rPr>
              <w:t>11.4.</w:t>
            </w:r>
            <w:r w:rsidR="00300D25">
              <w:rPr>
                <w:rFonts w:eastAsiaTheme="minorEastAsia" w:cstheme="minorBidi"/>
                <w:color w:val="auto"/>
                <w:kern w:val="2"/>
                <w:sz w:val="24"/>
                <w:szCs w:val="24"/>
                <w:lang w:eastAsia="en-GB"/>
                <w14:ligatures w14:val="standardContextual"/>
              </w:rPr>
              <w:tab/>
            </w:r>
            <w:r w:rsidR="00300D25" w:rsidRPr="00B54124">
              <w:rPr>
                <w:rStyle w:val="Hyperlink"/>
              </w:rPr>
              <w:t>Clash Tolerances</w:t>
            </w:r>
            <w:r w:rsidR="00300D25">
              <w:rPr>
                <w:webHidden/>
              </w:rPr>
              <w:tab/>
            </w:r>
            <w:r w:rsidR="00300D25">
              <w:rPr>
                <w:webHidden/>
              </w:rPr>
              <w:fldChar w:fldCharType="begin"/>
            </w:r>
            <w:r w:rsidR="00300D25">
              <w:rPr>
                <w:webHidden/>
              </w:rPr>
              <w:instrText xml:space="preserve"> PAGEREF _Toc179294696 \h </w:instrText>
            </w:r>
            <w:r w:rsidR="00300D25">
              <w:rPr>
                <w:webHidden/>
              </w:rPr>
            </w:r>
            <w:r w:rsidR="00300D25">
              <w:rPr>
                <w:webHidden/>
              </w:rPr>
              <w:fldChar w:fldCharType="separate"/>
            </w:r>
            <w:r w:rsidR="00300D25">
              <w:rPr>
                <w:webHidden/>
              </w:rPr>
              <w:t>27</w:t>
            </w:r>
            <w:r w:rsidR="00300D25">
              <w:rPr>
                <w:webHidden/>
              </w:rPr>
              <w:fldChar w:fldCharType="end"/>
            </w:r>
          </w:hyperlink>
        </w:p>
        <w:p w14:paraId="2EC7D2D0" w14:textId="35399531"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97" w:history="1">
            <w:r w:rsidR="00300D25" w:rsidRPr="00B54124">
              <w:rPr>
                <w:rStyle w:val="Hyperlink"/>
              </w:rPr>
              <w:t>11.5.</w:t>
            </w:r>
            <w:r w:rsidR="00300D25">
              <w:rPr>
                <w:rFonts w:eastAsiaTheme="minorEastAsia" w:cstheme="minorBidi"/>
                <w:color w:val="auto"/>
                <w:kern w:val="2"/>
                <w:sz w:val="24"/>
                <w:szCs w:val="24"/>
                <w:lang w:eastAsia="en-GB"/>
                <w14:ligatures w14:val="standardContextual"/>
              </w:rPr>
              <w:tab/>
            </w:r>
            <w:r w:rsidR="00300D25" w:rsidRPr="00B54124">
              <w:rPr>
                <w:rStyle w:val="Hyperlink"/>
              </w:rPr>
              <w:t>Clash Priorities</w:t>
            </w:r>
            <w:r w:rsidR="00300D25">
              <w:rPr>
                <w:webHidden/>
              </w:rPr>
              <w:tab/>
            </w:r>
            <w:r w:rsidR="00300D25">
              <w:rPr>
                <w:webHidden/>
              </w:rPr>
              <w:fldChar w:fldCharType="begin"/>
            </w:r>
            <w:r w:rsidR="00300D25">
              <w:rPr>
                <w:webHidden/>
              </w:rPr>
              <w:instrText xml:space="preserve"> PAGEREF _Toc179294697 \h </w:instrText>
            </w:r>
            <w:r w:rsidR="00300D25">
              <w:rPr>
                <w:webHidden/>
              </w:rPr>
            </w:r>
            <w:r w:rsidR="00300D25">
              <w:rPr>
                <w:webHidden/>
              </w:rPr>
              <w:fldChar w:fldCharType="separate"/>
            </w:r>
            <w:r w:rsidR="00300D25">
              <w:rPr>
                <w:webHidden/>
              </w:rPr>
              <w:t>28</w:t>
            </w:r>
            <w:r w:rsidR="00300D25">
              <w:rPr>
                <w:webHidden/>
              </w:rPr>
              <w:fldChar w:fldCharType="end"/>
            </w:r>
          </w:hyperlink>
        </w:p>
        <w:p w14:paraId="42EF4643" w14:textId="457960BC"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98" w:history="1">
            <w:r w:rsidR="00300D25" w:rsidRPr="00B54124">
              <w:rPr>
                <w:rStyle w:val="Hyperlink"/>
              </w:rPr>
              <w:t>11.6.</w:t>
            </w:r>
            <w:r w:rsidR="00300D25">
              <w:rPr>
                <w:rFonts w:eastAsiaTheme="minorEastAsia" w:cstheme="minorBidi"/>
                <w:color w:val="auto"/>
                <w:kern w:val="2"/>
                <w:sz w:val="24"/>
                <w:szCs w:val="24"/>
                <w:lang w:eastAsia="en-GB"/>
                <w14:ligatures w14:val="standardContextual"/>
              </w:rPr>
              <w:tab/>
            </w:r>
            <w:r w:rsidR="00300D25" w:rsidRPr="00B54124">
              <w:rPr>
                <w:rStyle w:val="Hyperlink"/>
              </w:rPr>
              <w:t>Clash Reports</w:t>
            </w:r>
            <w:r w:rsidR="00300D25">
              <w:rPr>
                <w:webHidden/>
              </w:rPr>
              <w:tab/>
            </w:r>
            <w:r w:rsidR="00300D25">
              <w:rPr>
                <w:webHidden/>
              </w:rPr>
              <w:fldChar w:fldCharType="begin"/>
            </w:r>
            <w:r w:rsidR="00300D25">
              <w:rPr>
                <w:webHidden/>
              </w:rPr>
              <w:instrText xml:space="preserve"> PAGEREF _Toc179294698 \h </w:instrText>
            </w:r>
            <w:r w:rsidR="00300D25">
              <w:rPr>
                <w:webHidden/>
              </w:rPr>
            </w:r>
            <w:r w:rsidR="00300D25">
              <w:rPr>
                <w:webHidden/>
              </w:rPr>
              <w:fldChar w:fldCharType="separate"/>
            </w:r>
            <w:r w:rsidR="00300D25">
              <w:rPr>
                <w:webHidden/>
              </w:rPr>
              <w:t>28</w:t>
            </w:r>
            <w:r w:rsidR="00300D25">
              <w:rPr>
                <w:webHidden/>
              </w:rPr>
              <w:fldChar w:fldCharType="end"/>
            </w:r>
          </w:hyperlink>
        </w:p>
        <w:p w14:paraId="706743DD" w14:textId="35AB49C5"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699" w:history="1">
            <w:r w:rsidR="00300D25" w:rsidRPr="00B54124">
              <w:rPr>
                <w:rStyle w:val="Hyperlink"/>
              </w:rPr>
              <w:t>11.7.</w:t>
            </w:r>
            <w:r w:rsidR="00300D25">
              <w:rPr>
                <w:rFonts w:eastAsiaTheme="minorEastAsia" w:cstheme="minorBidi"/>
                <w:color w:val="auto"/>
                <w:kern w:val="2"/>
                <w:sz w:val="24"/>
                <w:szCs w:val="24"/>
                <w:lang w:eastAsia="en-GB"/>
                <w14:ligatures w14:val="standardContextual"/>
              </w:rPr>
              <w:tab/>
            </w:r>
            <w:r w:rsidR="00300D25" w:rsidRPr="00B54124">
              <w:rPr>
                <w:rStyle w:val="Hyperlink"/>
              </w:rPr>
              <w:t>Issue Management Process &amp; Clash Resolution</w:t>
            </w:r>
            <w:r w:rsidR="00300D25">
              <w:rPr>
                <w:webHidden/>
              </w:rPr>
              <w:tab/>
            </w:r>
            <w:r w:rsidR="00300D25">
              <w:rPr>
                <w:webHidden/>
              </w:rPr>
              <w:fldChar w:fldCharType="begin"/>
            </w:r>
            <w:r w:rsidR="00300D25">
              <w:rPr>
                <w:webHidden/>
              </w:rPr>
              <w:instrText xml:space="preserve"> PAGEREF _Toc179294699 \h </w:instrText>
            </w:r>
            <w:r w:rsidR="00300D25">
              <w:rPr>
                <w:webHidden/>
              </w:rPr>
            </w:r>
            <w:r w:rsidR="00300D25">
              <w:rPr>
                <w:webHidden/>
              </w:rPr>
              <w:fldChar w:fldCharType="separate"/>
            </w:r>
            <w:r w:rsidR="00300D25">
              <w:rPr>
                <w:webHidden/>
              </w:rPr>
              <w:t>28</w:t>
            </w:r>
            <w:r w:rsidR="00300D25">
              <w:rPr>
                <w:webHidden/>
              </w:rPr>
              <w:fldChar w:fldCharType="end"/>
            </w:r>
          </w:hyperlink>
        </w:p>
        <w:p w14:paraId="44A37916" w14:textId="7E992395"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700" w:history="1">
            <w:r w:rsidR="00300D25" w:rsidRPr="00B54124">
              <w:rPr>
                <w:rStyle w:val="Hyperlink"/>
              </w:rPr>
              <w:t>11.8.</w:t>
            </w:r>
            <w:r w:rsidR="00300D25">
              <w:rPr>
                <w:rFonts w:eastAsiaTheme="minorEastAsia" w:cstheme="minorBidi"/>
                <w:color w:val="auto"/>
                <w:kern w:val="2"/>
                <w:sz w:val="24"/>
                <w:szCs w:val="24"/>
                <w:lang w:eastAsia="en-GB"/>
                <w14:ligatures w14:val="standardContextual"/>
              </w:rPr>
              <w:tab/>
            </w:r>
            <w:r w:rsidR="00300D25" w:rsidRPr="00B54124">
              <w:rPr>
                <w:rStyle w:val="Hyperlink"/>
              </w:rPr>
              <w:t>Coordination Schedule</w:t>
            </w:r>
            <w:r w:rsidR="00300D25">
              <w:rPr>
                <w:webHidden/>
              </w:rPr>
              <w:tab/>
            </w:r>
            <w:r w:rsidR="00300D25">
              <w:rPr>
                <w:webHidden/>
              </w:rPr>
              <w:fldChar w:fldCharType="begin"/>
            </w:r>
            <w:r w:rsidR="00300D25">
              <w:rPr>
                <w:webHidden/>
              </w:rPr>
              <w:instrText xml:space="preserve"> PAGEREF _Toc179294700 \h </w:instrText>
            </w:r>
            <w:r w:rsidR="00300D25">
              <w:rPr>
                <w:webHidden/>
              </w:rPr>
            </w:r>
            <w:r w:rsidR="00300D25">
              <w:rPr>
                <w:webHidden/>
              </w:rPr>
              <w:fldChar w:fldCharType="separate"/>
            </w:r>
            <w:r w:rsidR="00300D25">
              <w:rPr>
                <w:webHidden/>
              </w:rPr>
              <w:t>28</w:t>
            </w:r>
            <w:r w:rsidR="00300D25">
              <w:rPr>
                <w:webHidden/>
              </w:rPr>
              <w:fldChar w:fldCharType="end"/>
            </w:r>
          </w:hyperlink>
        </w:p>
        <w:p w14:paraId="4E6907F3" w14:textId="1A1003E2" w:rsidR="00300D25" w:rsidRDefault="00896904">
          <w:pPr>
            <w:pStyle w:val="TOC1"/>
            <w:tabs>
              <w:tab w:val="left" w:pos="567"/>
            </w:tabs>
            <w:rPr>
              <w:rFonts w:eastAsiaTheme="minorEastAsia" w:cstheme="minorBidi"/>
              <w:b w:val="0"/>
              <w:color w:val="auto"/>
              <w:kern w:val="2"/>
              <w:sz w:val="24"/>
              <w:szCs w:val="24"/>
              <w:lang w:eastAsia="en-GB"/>
              <w14:ligatures w14:val="standardContextual"/>
            </w:rPr>
          </w:pPr>
          <w:hyperlink w:anchor="_Toc179294701" w:history="1">
            <w:r w:rsidR="00300D25" w:rsidRPr="00B54124">
              <w:rPr>
                <w:rStyle w:val="Hyperlink"/>
              </w:rPr>
              <w:t>12.</w:t>
            </w:r>
            <w:r w:rsidR="00300D25">
              <w:rPr>
                <w:rFonts w:eastAsiaTheme="minorEastAsia" w:cstheme="minorBidi"/>
                <w:b w:val="0"/>
                <w:color w:val="auto"/>
                <w:kern w:val="2"/>
                <w:sz w:val="24"/>
                <w:szCs w:val="24"/>
                <w:lang w:eastAsia="en-GB"/>
                <w14:ligatures w14:val="standardContextual"/>
              </w:rPr>
              <w:tab/>
            </w:r>
            <w:r w:rsidR="00300D25" w:rsidRPr="00B54124">
              <w:rPr>
                <w:rStyle w:val="Hyperlink"/>
              </w:rPr>
              <w:t>IT Management</w:t>
            </w:r>
            <w:r w:rsidR="00300D25">
              <w:rPr>
                <w:webHidden/>
              </w:rPr>
              <w:tab/>
            </w:r>
            <w:r w:rsidR="00300D25">
              <w:rPr>
                <w:webHidden/>
              </w:rPr>
              <w:fldChar w:fldCharType="begin"/>
            </w:r>
            <w:r w:rsidR="00300D25">
              <w:rPr>
                <w:webHidden/>
              </w:rPr>
              <w:instrText xml:space="preserve"> PAGEREF _Toc179294701 \h </w:instrText>
            </w:r>
            <w:r w:rsidR="00300D25">
              <w:rPr>
                <w:webHidden/>
              </w:rPr>
            </w:r>
            <w:r w:rsidR="00300D25">
              <w:rPr>
                <w:webHidden/>
              </w:rPr>
              <w:fldChar w:fldCharType="separate"/>
            </w:r>
            <w:r w:rsidR="00300D25">
              <w:rPr>
                <w:webHidden/>
              </w:rPr>
              <w:t>29</w:t>
            </w:r>
            <w:r w:rsidR="00300D25">
              <w:rPr>
                <w:webHidden/>
              </w:rPr>
              <w:fldChar w:fldCharType="end"/>
            </w:r>
          </w:hyperlink>
        </w:p>
        <w:p w14:paraId="2E62CFA4" w14:textId="79B7215E"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702" w:history="1">
            <w:r w:rsidR="00300D25" w:rsidRPr="00B54124">
              <w:rPr>
                <w:rStyle w:val="Hyperlink"/>
              </w:rPr>
              <w:t>12.1.</w:t>
            </w:r>
            <w:r w:rsidR="00300D25">
              <w:rPr>
                <w:rFonts w:eastAsiaTheme="minorEastAsia" w:cstheme="minorBidi"/>
                <w:color w:val="auto"/>
                <w:kern w:val="2"/>
                <w:sz w:val="24"/>
                <w:szCs w:val="24"/>
                <w:lang w:eastAsia="en-GB"/>
                <w14:ligatures w14:val="standardContextual"/>
              </w:rPr>
              <w:tab/>
            </w:r>
            <w:r w:rsidR="00300D25" w:rsidRPr="00B54124">
              <w:rPr>
                <w:rStyle w:val="Hyperlink"/>
              </w:rPr>
              <w:t>Software Selection</w:t>
            </w:r>
            <w:r w:rsidR="00300D25">
              <w:rPr>
                <w:webHidden/>
              </w:rPr>
              <w:tab/>
            </w:r>
            <w:r w:rsidR="00300D25">
              <w:rPr>
                <w:webHidden/>
              </w:rPr>
              <w:fldChar w:fldCharType="begin"/>
            </w:r>
            <w:r w:rsidR="00300D25">
              <w:rPr>
                <w:webHidden/>
              </w:rPr>
              <w:instrText xml:space="preserve"> PAGEREF _Toc179294702 \h </w:instrText>
            </w:r>
            <w:r w:rsidR="00300D25">
              <w:rPr>
                <w:webHidden/>
              </w:rPr>
            </w:r>
            <w:r w:rsidR="00300D25">
              <w:rPr>
                <w:webHidden/>
              </w:rPr>
              <w:fldChar w:fldCharType="separate"/>
            </w:r>
            <w:r w:rsidR="00300D25">
              <w:rPr>
                <w:webHidden/>
              </w:rPr>
              <w:t>29</w:t>
            </w:r>
            <w:r w:rsidR="00300D25">
              <w:rPr>
                <w:webHidden/>
              </w:rPr>
              <w:fldChar w:fldCharType="end"/>
            </w:r>
          </w:hyperlink>
        </w:p>
        <w:p w14:paraId="1FC4A2AB" w14:textId="501ACAA6"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703" w:history="1">
            <w:r w:rsidR="00300D25" w:rsidRPr="00B54124">
              <w:rPr>
                <w:rStyle w:val="Hyperlink"/>
              </w:rPr>
              <w:t>12.2.</w:t>
            </w:r>
            <w:r w:rsidR="00300D25">
              <w:rPr>
                <w:rFonts w:eastAsiaTheme="minorEastAsia" w:cstheme="minorBidi"/>
                <w:color w:val="auto"/>
                <w:kern w:val="2"/>
                <w:sz w:val="24"/>
                <w:szCs w:val="24"/>
                <w:lang w:eastAsia="en-GB"/>
                <w14:ligatures w14:val="standardContextual"/>
              </w:rPr>
              <w:tab/>
            </w:r>
            <w:r w:rsidR="00300D25" w:rsidRPr="00B54124">
              <w:rPr>
                <w:rStyle w:val="Hyperlink"/>
              </w:rPr>
              <w:t>Software Training</w:t>
            </w:r>
            <w:r w:rsidR="00300D25">
              <w:rPr>
                <w:webHidden/>
              </w:rPr>
              <w:tab/>
            </w:r>
            <w:r w:rsidR="00300D25">
              <w:rPr>
                <w:webHidden/>
              </w:rPr>
              <w:fldChar w:fldCharType="begin"/>
            </w:r>
            <w:r w:rsidR="00300D25">
              <w:rPr>
                <w:webHidden/>
              </w:rPr>
              <w:instrText xml:space="preserve"> PAGEREF _Toc179294703 \h </w:instrText>
            </w:r>
            <w:r w:rsidR="00300D25">
              <w:rPr>
                <w:webHidden/>
              </w:rPr>
            </w:r>
            <w:r w:rsidR="00300D25">
              <w:rPr>
                <w:webHidden/>
              </w:rPr>
              <w:fldChar w:fldCharType="separate"/>
            </w:r>
            <w:r w:rsidR="00300D25">
              <w:rPr>
                <w:webHidden/>
              </w:rPr>
              <w:t>30</w:t>
            </w:r>
            <w:r w:rsidR="00300D25">
              <w:rPr>
                <w:webHidden/>
              </w:rPr>
              <w:fldChar w:fldCharType="end"/>
            </w:r>
          </w:hyperlink>
        </w:p>
        <w:p w14:paraId="55A136AA" w14:textId="468F5E6B"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704" w:history="1">
            <w:r w:rsidR="00300D25" w:rsidRPr="00B54124">
              <w:rPr>
                <w:rStyle w:val="Hyperlink"/>
              </w:rPr>
              <w:t>12.3.</w:t>
            </w:r>
            <w:r w:rsidR="00300D25">
              <w:rPr>
                <w:rFonts w:eastAsiaTheme="minorEastAsia" w:cstheme="minorBidi"/>
                <w:color w:val="auto"/>
                <w:kern w:val="2"/>
                <w:sz w:val="24"/>
                <w:szCs w:val="24"/>
                <w:lang w:eastAsia="en-GB"/>
                <w14:ligatures w14:val="standardContextual"/>
              </w:rPr>
              <w:tab/>
            </w:r>
            <w:r w:rsidR="00300D25" w:rsidRPr="00B54124">
              <w:rPr>
                <w:rStyle w:val="Hyperlink"/>
              </w:rPr>
              <w:t>Software Upgrade Policy</w:t>
            </w:r>
            <w:r w:rsidR="00300D25">
              <w:rPr>
                <w:webHidden/>
              </w:rPr>
              <w:tab/>
            </w:r>
            <w:r w:rsidR="00300D25">
              <w:rPr>
                <w:webHidden/>
              </w:rPr>
              <w:fldChar w:fldCharType="begin"/>
            </w:r>
            <w:r w:rsidR="00300D25">
              <w:rPr>
                <w:webHidden/>
              </w:rPr>
              <w:instrText xml:space="preserve"> PAGEREF _Toc179294704 \h </w:instrText>
            </w:r>
            <w:r w:rsidR="00300D25">
              <w:rPr>
                <w:webHidden/>
              </w:rPr>
            </w:r>
            <w:r w:rsidR="00300D25">
              <w:rPr>
                <w:webHidden/>
              </w:rPr>
              <w:fldChar w:fldCharType="separate"/>
            </w:r>
            <w:r w:rsidR="00300D25">
              <w:rPr>
                <w:webHidden/>
              </w:rPr>
              <w:t>30</w:t>
            </w:r>
            <w:r w:rsidR="00300D25">
              <w:rPr>
                <w:webHidden/>
              </w:rPr>
              <w:fldChar w:fldCharType="end"/>
            </w:r>
          </w:hyperlink>
        </w:p>
        <w:p w14:paraId="24BAE89C" w14:textId="0E531A29" w:rsidR="00300D25" w:rsidRDefault="00896904">
          <w:pPr>
            <w:pStyle w:val="TOC1"/>
            <w:tabs>
              <w:tab w:val="left" w:pos="567"/>
            </w:tabs>
            <w:rPr>
              <w:rFonts w:eastAsiaTheme="minorEastAsia" w:cstheme="minorBidi"/>
              <w:b w:val="0"/>
              <w:color w:val="auto"/>
              <w:kern w:val="2"/>
              <w:sz w:val="24"/>
              <w:szCs w:val="24"/>
              <w:lang w:eastAsia="en-GB"/>
              <w14:ligatures w14:val="standardContextual"/>
            </w:rPr>
          </w:pPr>
          <w:hyperlink w:anchor="_Toc179294705" w:history="1">
            <w:r w:rsidR="00300D25" w:rsidRPr="00B54124">
              <w:rPr>
                <w:rStyle w:val="Hyperlink"/>
              </w:rPr>
              <w:t>13.</w:t>
            </w:r>
            <w:r w:rsidR="00300D25">
              <w:rPr>
                <w:rFonts w:eastAsiaTheme="minorEastAsia" w:cstheme="minorBidi"/>
                <w:b w:val="0"/>
                <w:color w:val="auto"/>
                <w:kern w:val="2"/>
                <w:sz w:val="24"/>
                <w:szCs w:val="24"/>
                <w:lang w:eastAsia="en-GB"/>
                <w14:ligatures w14:val="standardContextual"/>
              </w:rPr>
              <w:tab/>
            </w:r>
            <w:r w:rsidR="00300D25" w:rsidRPr="00B54124">
              <w:rPr>
                <w:rStyle w:val="Hyperlink"/>
              </w:rPr>
              <w:t>Quality Assurance and Control</w:t>
            </w:r>
            <w:r w:rsidR="00300D25">
              <w:rPr>
                <w:webHidden/>
              </w:rPr>
              <w:tab/>
            </w:r>
            <w:r w:rsidR="00300D25">
              <w:rPr>
                <w:webHidden/>
              </w:rPr>
              <w:fldChar w:fldCharType="begin"/>
            </w:r>
            <w:r w:rsidR="00300D25">
              <w:rPr>
                <w:webHidden/>
              </w:rPr>
              <w:instrText xml:space="preserve"> PAGEREF _Toc179294705 \h </w:instrText>
            </w:r>
            <w:r w:rsidR="00300D25">
              <w:rPr>
                <w:webHidden/>
              </w:rPr>
            </w:r>
            <w:r w:rsidR="00300D25">
              <w:rPr>
                <w:webHidden/>
              </w:rPr>
              <w:fldChar w:fldCharType="separate"/>
            </w:r>
            <w:r w:rsidR="00300D25">
              <w:rPr>
                <w:webHidden/>
              </w:rPr>
              <w:t>30</w:t>
            </w:r>
            <w:r w:rsidR="00300D25">
              <w:rPr>
                <w:webHidden/>
              </w:rPr>
              <w:fldChar w:fldCharType="end"/>
            </w:r>
          </w:hyperlink>
        </w:p>
        <w:p w14:paraId="317A5BC6" w14:textId="47F4214A"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706" w:history="1">
            <w:r w:rsidR="00300D25" w:rsidRPr="00B54124">
              <w:rPr>
                <w:rStyle w:val="Hyperlink"/>
              </w:rPr>
              <w:t>13.1.</w:t>
            </w:r>
            <w:r w:rsidR="00300D25">
              <w:rPr>
                <w:rFonts w:eastAsiaTheme="minorEastAsia" w:cstheme="minorBidi"/>
                <w:color w:val="auto"/>
                <w:kern w:val="2"/>
                <w:sz w:val="24"/>
                <w:szCs w:val="24"/>
                <w:lang w:eastAsia="en-GB"/>
                <w14:ligatures w14:val="standardContextual"/>
              </w:rPr>
              <w:tab/>
            </w:r>
            <w:r w:rsidR="00300D25" w:rsidRPr="00B54124">
              <w:rPr>
                <w:rStyle w:val="Hyperlink"/>
              </w:rPr>
              <w:t>QA Responsibility</w:t>
            </w:r>
            <w:r w:rsidR="00300D25">
              <w:rPr>
                <w:webHidden/>
              </w:rPr>
              <w:tab/>
            </w:r>
            <w:r w:rsidR="00300D25">
              <w:rPr>
                <w:webHidden/>
              </w:rPr>
              <w:fldChar w:fldCharType="begin"/>
            </w:r>
            <w:r w:rsidR="00300D25">
              <w:rPr>
                <w:webHidden/>
              </w:rPr>
              <w:instrText xml:space="preserve"> PAGEREF _Toc179294706 \h </w:instrText>
            </w:r>
            <w:r w:rsidR="00300D25">
              <w:rPr>
                <w:webHidden/>
              </w:rPr>
            </w:r>
            <w:r w:rsidR="00300D25">
              <w:rPr>
                <w:webHidden/>
              </w:rPr>
              <w:fldChar w:fldCharType="separate"/>
            </w:r>
            <w:r w:rsidR="00300D25">
              <w:rPr>
                <w:webHidden/>
              </w:rPr>
              <w:t>30</w:t>
            </w:r>
            <w:r w:rsidR="00300D25">
              <w:rPr>
                <w:webHidden/>
              </w:rPr>
              <w:fldChar w:fldCharType="end"/>
            </w:r>
          </w:hyperlink>
        </w:p>
        <w:p w14:paraId="3E1F9020" w14:textId="61F7B337"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707" w:history="1">
            <w:r w:rsidR="00300D25" w:rsidRPr="00B54124">
              <w:rPr>
                <w:rStyle w:val="Hyperlink"/>
              </w:rPr>
              <w:t>13.2.</w:t>
            </w:r>
            <w:r w:rsidR="00300D25">
              <w:rPr>
                <w:rFonts w:eastAsiaTheme="minorEastAsia" w:cstheme="minorBidi"/>
                <w:color w:val="auto"/>
                <w:kern w:val="2"/>
                <w:sz w:val="24"/>
                <w:szCs w:val="24"/>
                <w:lang w:eastAsia="en-GB"/>
                <w14:ligatures w14:val="standardContextual"/>
              </w:rPr>
              <w:tab/>
            </w:r>
            <w:r w:rsidR="00300D25" w:rsidRPr="00B54124">
              <w:rPr>
                <w:rStyle w:val="Hyperlink"/>
              </w:rPr>
              <w:t>Visual Checks</w:t>
            </w:r>
            <w:r w:rsidR="00300D25">
              <w:rPr>
                <w:webHidden/>
              </w:rPr>
              <w:tab/>
            </w:r>
            <w:r w:rsidR="00300D25">
              <w:rPr>
                <w:webHidden/>
              </w:rPr>
              <w:fldChar w:fldCharType="begin"/>
            </w:r>
            <w:r w:rsidR="00300D25">
              <w:rPr>
                <w:webHidden/>
              </w:rPr>
              <w:instrText xml:space="preserve"> PAGEREF _Toc179294707 \h </w:instrText>
            </w:r>
            <w:r w:rsidR="00300D25">
              <w:rPr>
                <w:webHidden/>
              </w:rPr>
            </w:r>
            <w:r w:rsidR="00300D25">
              <w:rPr>
                <w:webHidden/>
              </w:rPr>
              <w:fldChar w:fldCharType="separate"/>
            </w:r>
            <w:r w:rsidR="00300D25">
              <w:rPr>
                <w:webHidden/>
              </w:rPr>
              <w:t>30</w:t>
            </w:r>
            <w:r w:rsidR="00300D25">
              <w:rPr>
                <w:webHidden/>
              </w:rPr>
              <w:fldChar w:fldCharType="end"/>
            </w:r>
          </w:hyperlink>
        </w:p>
        <w:p w14:paraId="5BE8E341" w14:textId="1D92D443"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708" w:history="1">
            <w:r w:rsidR="00300D25" w:rsidRPr="00B54124">
              <w:rPr>
                <w:rStyle w:val="Hyperlink"/>
              </w:rPr>
              <w:t>13.3.</w:t>
            </w:r>
            <w:r w:rsidR="00300D25">
              <w:rPr>
                <w:rFonts w:eastAsiaTheme="minorEastAsia" w:cstheme="minorBidi"/>
                <w:color w:val="auto"/>
                <w:kern w:val="2"/>
                <w:sz w:val="24"/>
                <w:szCs w:val="24"/>
                <w:lang w:eastAsia="en-GB"/>
                <w14:ligatures w14:val="standardContextual"/>
              </w:rPr>
              <w:tab/>
            </w:r>
            <w:r w:rsidR="00300D25" w:rsidRPr="00B54124">
              <w:rPr>
                <w:rStyle w:val="Hyperlink"/>
              </w:rPr>
              <w:t>Interference Checks</w:t>
            </w:r>
            <w:r w:rsidR="00300D25">
              <w:rPr>
                <w:webHidden/>
              </w:rPr>
              <w:tab/>
            </w:r>
            <w:r w:rsidR="00300D25">
              <w:rPr>
                <w:webHidden/>
              </w:rPr>
              <w:fldChar w:fldCharType="begin"/>
            </w:r>
            <w:r w:rsidR="00300D25">
              <w:rPr>
                <w:webHidden/>
              </w:rPr>
              <w:instrText xml:space="preserve"> PAGEREF _Toc179294708 \h </w:instrText>
            </w:r>
            <w:r w:rsidR="00300D25">
              <w:rPr>
                <w:webHidden/>
              </w:rPr>
            </w:r>
            <w:r w:rsidR="00300D25">
              <w:rPr>
                <w:webHidden/>
              </w:rPr>
              <w:fldChar w:fldCharType="separate"/>
            </w:r>
            <w:r w:rsidR="00300D25">
              <w:rPr>
                <w:webHidden/>
              </w:rPr>
              <w:t>30</w:t>
            </w:r>
            <w:r w:rsidR="00300D25">
              <w:rPr>
                <w:webHidden/>
              </w:rPr>
              <w:fldChar w:fldCharType="end"/>
            </w:r>
          </w:hyperlink>
        </w:p>
        <w:p w14:paraId="10632755" w14:textId="52D137C4" w:rsidR="00300D25" w:rsidRDefault="00896904">
          <w:pPr>
            <w:pStyle w:val="TOC1"/>
            <w:tabs>
              <w:tab w:val="left" w:pos="567"/>
            </w:tabs>
            <w:rPr>
              <w:rFonts w:eastAsiaTheme="minorEastAsia" w:cstheme="minorBidi"/>
              <w:b w:val="0"/>
              <w:color w:val="auto"/>
              <w:kern w:val="2"/>
              <w:sz w:val="24"/>
              <w:szCs w:val="24"/>
              <w:lang w:eastAsia="en-GB"/>
              <w14:ligatures w14:val="standardContextual"/>
            </w:rPr>
          </w:pPr>
          <w:hyperlink w:anchor="_Toc179294709" w:history="1">
            <w:r w:rsidR="00300D25" w:rsidRPr="00B54124">
              <w:rPr>
                <w:rStyle w:val="Hyperlink"/>
              </w:rPr>
              <w:t>14.</w:t>
            </w:r>
            <w:r w:rsidR="00300D25">
              <w:rPr>
                <w:rFonts w:eastAsiaTheme="minorEastAsia" w:cstheme="minorBidi"/>
                <w:b w:val="0"/>
                <w:color w:val="auto"/>
                <w:kern w:val="2"/>
                <w:sz w:val="24"/>
                <w:szCs w:val="24"/>
                <w:lang w:eastAsia="en-GB"/>
                <w14:ligatures w14:val="standardContextual"/>
              </w:rPr>
              <w:tab/>
            </w:r>
            <w:r w:rsidR="00300D25" w:rsidRPr="00B54124">
              <w:rPr>
                <w:rStyle w:val="Hyperlink"/>
              </w:rPr>
              <w:t>Minimum Modelling Requirements by Project Phase</w:t>
            </w:r>
            <w:r w:rsidR="00300D25">
              <w:rPr>
                <w:webHidden/>
              </w:rPr>
              <w:tab/>
            </w:r>
            <w:r w:rsidR="00300D25">
              <w:rPr>
                <w:webHidden/>
              </w:rPr>
              <w:fldChar w:fldCharType="begin"/>
            </w:r>
            <w:r w:rsidR="00300D25">
              <w:rPr>
                <w:webHidden/>
              </w:rPr>
              <w:instrText xml:space="preserve"> PAGEREF _Toc179294709 \h </w:instrText>
            </w:r>
            <w:r w:rsidR="00300D25">
              <w:rPr>
                <w:webHidden/>
              </w:rPr>
            </w:r>
            <w:r w:rsidR="00300D25">
              <w:rPr>
                <w:webHidden/>
              </w:rPr>
              <w:fldChar w:fldCharType="separate"/>
            </w:r>
            <w:r w:rsidR="00300D25">
              <w:rPr>
                <w:webHidden/>
              </w:rPr>
              <w:t>31</w:t>
            </w:r>
            <w:r w:rsidR="00300D25">
              <w:rPr>
                <w:webHidden/>
              </w:rPr>
              <w:fldChar w:fldCharType="end"/>
            </w:r>
          </w:hyperlink>
        </w:p>
        <w:p w14:paraId="46E89EE0" w14:textId="1E14075F"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710" w:history="1">
            <w:r w:rsidR="00300D25" w:rsidRPr="00B54124">
              <w:rPr>
                <w:rStyle w:val="Hyperlink"/>
              </w:rPr>
              <w:t>14.1.</w:t>
            </w:r>
            <w:r w:rsidR="00300D25">
              <w:rPr>
                <w:rFonts w:eastAsiaTheme="minorEastAsia" w:cstheme="minorBidi"/>
                <w:color w:val="auto"/>
                <w:kern w:val="2"/>
                <w:sz w:val="24"/>
                <w:szCs w:val="24"/>
                <w:lang w:eastAsia="en-GB"/>
                <w14:ligatures w14:val="standardContextual"/>
              </w:rPr>
              <w:tab/>
            </w:r>
            <w:r w:rsidR="00300D25" w:rsidRPr="00B54124">
              <w:rPr>
                <w:rStyle w:val="Hyperlink"/>
              </w:rPr>
              <w:t>Project Information Delivery Milestones</w:t>
            </w:r>
            <w:r w:rsidR="00300D25">
              <w:rPr>
                <w:webHidden/>
              </w:rPr>
              <w:tab/>
            </w:r>
            <w:r w:rsidR="00300D25">
              <w:rPr>
                <w:webHidden/>
              </w:rPr>
              <w:fldChar w:fldCharType="begin"/>
            </w:r>
            <w:r w:rsidR="00300D25">
              <w:rPr>
                <w:webHidden/>
              </w:rPr>
              <w:instrText xml:space="preserve"> PAGEREF _Toc179294710 \h </w:instrText>
            </w:r>
            <w:r w:rsidR="00300D25">
              <w:rPr>
                <w:webHidden/>
              </w:rPr>
            </w:r>
            <w:r w:rsidR="00300D25">
              <w:rPr>
                <w:webHidden/>
              </w:rPr>
              <w:fldChar w:fldCharType="separate"/>
            </w:r>
            <w:r w:rsidR="00300D25">
              <w:rPr>
                <w:webHidden/>
              </w:rPr>
              <w:t>31</w:t>
            </w:r>
            <w:r w:rsidR="00300D25">
              <w:rPr>
                <w:webHidden/>
              </w:rPr>
              <w:fldChar w:fldCharType="end"/>
            </w:r>
          </w:hyperlink>
        </w:p>
        <w:p w14:paraId="6523DDA6" w14:textId="53940BC4"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711" w:history="1">
            <w:r w:rsidR="00300D25" w:rsidRPr="00B54124">
              <w:rPr>
                <w:rStyle w:val="Hyperlink"/>
              </w:rPr>
              <w:t>14.2.</w:t>
            </w:r>
            <w:r w:rsidR="00300D25">
              <w:rPr>
                <w:rFonts w:eastAsiaTheme="minorEastAsia" w:cstheme="minorBidi"/>
                <w:color w:val="auto"/>
                <w:kern w:val="2"/>
                <w:sz w:val="24"/>
                <w:szCs w:val="24"/>
                <w:lang w:eastAsia="en-GB"/>
                <w14:ligatures w14:val="standardContextual"/>
              </w:rPr>
              <w:tab/>
            </w:r>
            <w:r w:rsidR="00300D25" w:rsidRPr="00B54124">
              <w:rPr>
                <w:rStyle w:val="Hyperlink"/>
              </w:rPr>
              <w:t>Existing Conditions Modelling Requirements</w:t>
            </w:r>
            <w:r w:rsidR="00300D25">
              <w:rPr>
                <w:webHidden/>
              </w:rPr>
              <w:tab/>
            </w:r>
            <w:r w:rsidR="00300D25">
              <w:rPr>
                <w:webHidden/>
              </w:rPr>
              <w:fldChar w:fldCharType="begin"/>
            </w:r>
            <w:r w:rsidR="00300D25">
              <w:rPr>
                <w:webHidden/>
              </w:rPr>
              <w:instrText xml:space="preserve"> PAGEREF _Toc179294711 \h </w:instrText>
            </w:r>
            <w:r w:rsidR="00300D25">
              <w:rPr>
                <w:webHidden/>
              </w:rPr>
            </w:r>
            <w:r w:rsidR="00300D25">
              <w:rPr>
                <w:webHidden/>
              </w:rPr>
              <w:fldChar w:fldCharType="separate"/>
            </w:r>
            <w:r w:rsidR="00300D25">
              <w:rPr>
                <w:webHidden/>
              </w:rPr>
              <w:t>31</w:t>
            </w:r>
            <w:r w:rsidR="00300D25">
              <w:rPr>
                <w:webHidden/>
              </w:rPr>
              <w:fldChar w:fldCharType="end"/>
            </w:r>
          </w:hyperlink>
        </w:p>
        <w:p w14:paraId="2BFB2730" w14:textId="7D31FFF1"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712" w:history="1">
            <w:r w:rsidR="00300D25" w:rsidRPr="00B54124">
              <w:rPr>
                <w:rStyle w:val="Hyperlink"/>
              </w:rPr>
              <w:t>14.3.</w:t>
            </w:r>
            <w:r w:rsidR="00300D25">
              <w:rPr>
                <w:rFonts w:eastAsiaTheme="minorEastAsia" w:cstheme="minorBidi"/>
                <w:color w:val="auto"/>
                <w:kern w:val="2"/>
                <w:sz w:val="24"/>
                <w:szCs w:val="24"/>
                <w:lang w:eastAsia="en-GB"/>
                <w14:ligatures w14:val="standardContextual"/>
              </w:rPr>
              <w:tab/>
            </w:r>
            <w:r w:rsidR="00300D25" w:rsidRPr="00B54124">
              <w:rPr>
                <w:rStyle w:val="Hyperlink"/>
              </w:rPr>
              <w:t>Phase 1 - Master Planning</w:t>
            </w:r>
            <w:r w:rsidR="00300D25">
              <w:rPr>
                <w:webHidden/>
              </w:rPr>
              <w:tab/>
            </w:r>
            <w:r w:rsidR="00300D25">
              <w:rPr>
                <w:webHidden/>
              </w:rPr>
              <w:fldChar w:fldCharType="begin"/>
            </w:r>
            <w:r w:rsidR="00300D25">
              <w:rPr>
                <w:webHidden/>
              </w:rPr>
              <w:instrText xml:space="preserve"> PAGEREF _Toc179294712 \h </w:instrText>
            </w:r>
            <w:r w:rsidR="00300D25">
              <w:rPr>
                <w:webHidden/>
              </w:rPr>
            </w:r>
            <w:r w:rsidR="00300D25">
              <w:rPr>
                <w:webHidden/>
              </w:rPr>
              <w:fldChar w:fldCharType="separate"/>
            </w:r>
            <w:r w:rsidR="00300D25">
              <w:rPr>
                <w:webHidden/>
              </w:rPr>
              <w:t>32</w:t>
            </w:r>
            <w:r w:rsidR="00300D25">
              <w:rPr>
                <w:webHidden/>
              </w:rPr>
              <w:fldChar w:fldCharType="end"/>
            </w:r>
          </w:hyperlink>
        </w:p>
        <w:p w14:paraId="5D1B15E8" w14:textId="45E05945"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713" w:history="1">
            <w:r w:rsidR="00300D25" w:rsidRPr="00B54124">
              <w:rPr>
                <w:rStyle w:val="Hyperlink"/>
              </w:rPr>
              <w:t>14.4.</w:t>
            </w:r>
            <w:r w:rsidR="00300D25">
              <w:rPr>
                <w:rFonts w:eastAsiaTheme="minorEastAsia" w:cstheme="minorBidi"/>
                <w:color w:val="auto"/>
                <w:kern w:val="2"/>
                <w:sz w:val="24"/>
                <w:szCs w:val="24"/>
                <w:lang w:eastAsia="en-GB"/>
                <w14:ligatures w14:val="standardContextual"/>
              </w:rPr>
              <w:tab/>
            </w:r>
            <w:r w:rsidR="00300D25" w:rsidRPr="00B54124">
              <w:rPr>
                <w:rStyle w:val="Hyperlink"/>
              </w:rPr>
              <w:t>Phase 2 - Feasibility Study</w:t>
            </w:r>
            <w:r w:rsidR="00300D25">
              <w:rPr>
                <w:webHidden/>
              </w:rPr>
              <w:tab/>
            </w:r>
            <w:r w:rsidR="00300D25">
              <w:rPr>
                <w:webHidden/>
              </w:rPr>
              <w:fldChar w:fldCharType="begin"/>
            </w:r>
            <w:r w:rsidR="00300D25">
              <w:rPr>
                <w:webHidden/>
              </w:rPr>
              <w:instrText xml:space="preserve"> PAGEREF _Toc179294713 \h </w:instrText>
            </w:r>
            <w:r w:rsidR="00300D25">
              <w:rPr>
                <w:webHidden/>
              </w:rPr>
            </w:r>
            <w:r w:rsidR="00300D25">
              <w:rPr>
                <w:webHidden/>
              </w:rPr>
              <w:fldChar w:fldCharType="separate"/>
            </w:r>
            <w:r w:rsidR="00300D25">
              <w:rPr>
                <w:webHidden/>
              </w:rPr>
              <w:t>33</w:t>
            </w:r>
            <w:r w:rsidR="00300D25">
              <w:rPr>
                <w:webHidden/>
              </w:rPr>
              <w:fldChar w:fldCharType="end"/>
            </w:r>
          </w:hyperlink>
        </w:p>
        <w:p w14:paraId="73244B55" w14:textId="1994AEB5"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714" w:history="1">
            <w:r w:rsidR="00300D25" w:rsidRPr="00B54124">
              <w:rPr>
                <w:rStyle w:val="Hyperlink"/>
              </w:rPr>
              <w:t>14.5.</w:t>
            </w:r>
            <w:r w:rsidR="00300D25">
              <w:rPr>
                <w:rFonts w:eastAsiaTheme="minorEastAsia" w:cstheme="minorBidi"/>
                <w:color w:val="auto"/>
                <w:kern w:val="2"/>
                <w:sz w:val="24"/>
                <w:szCs w:val="24"/>
                <w:lang w:eastAsia="en-GB"/>
                <w14:ligatures w14:val="standardContextual"/>
              </w:rPr>
              <w:tab/>
            </w:r>
            <w:r w:rsidR="00300D25" w:rsidRPr="00B54124">
              <w:rPr>
                <w:rStyle w:val="Hyperlink"/>
              </w:rPr>
              <w:t>Phase 3 - Schematic Design</w:t>
            </w:r>
            <w:r w:rsidR="00300D25">
              <w:rPr>
                <w:webHidden/>
              </w:rPr>
              <w:tab/>
            </w:r>
            <w:r w:rsidR="00300D25">
              <w:rPr>
                <w:webHidden/>
              </w:rPr>
              <w:fldChar w:fldCharType="begin"/>
            </w:r>
            <w:r w:rsidR="00300D25">
              <w:rPr>
                <w:webHidden/>
              </w:rPr>
              <w:instrText xml:space="preserve"> PAGEREF _Toc179294714 \h </w:instrText>
            </w:r>
            <w:r w:rsidR="00300D25">
              <w:rPr>
                <w:webHidden/>
              </w:rPr>
            </w:r>
            <w:r w:rsidR="00300D25">
              <w:rPr>
                <w:webHidden/>
              </w:rPr>
              <w:fldChar w:fldCharType="separate"/>
            </w:r>
            <w:r w:rsidR="00300D25">
              <w:rPr>
                <w:webHidden/>
              </w:rPr>
              <w:t>34</w:t>
            </w:r>
            <w:r w:rsidR="00300D25">
              <w:rPr>
                <w:webHidden/>
              </w:rPr>
              <w:fldChar w:fldCharType="end"/>
            </w:r>
          </w:hyperlink>
        </w:p>
        <w:p w14:paraId="526AE4DA" w14:textId="6A6ACF84"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715" w:history="1">
            <w:r w:rsidR="00300D25" w:rsidRPr="00B54124">
              <w:rPr>
                <w:rStyle w:val="Hyperlink"/>
              </w:rPr>
              <w:t>14.6.</w:t>
            </w:r>
            <w:r w:rsidR="00300D25">
              <w:rPr>
                <w:rFonts w:eastAsiaTheme="minorEastAsia" w:cstheme="minorBidi"/>
                <w:color w:val="auto"/>
                <w:kern w:val="2"/>
                <w:sz w:val="24"/>
                <w:szCs w:val="24"/>
                <w:lang w:eastAsia="en-GB"/>
                <w14:ligatures w14:val="standardContextual"/>
              </w:rPr>
              <w:tab/>
            </w:r>
            <w:r w:rsidR="00300D25" w:rsidRPr="00B54124">
              <w:rPr>
                <w:rStyle w:val="Hyperlink"/>
              </w:rPr>
              <w:t>Phase 4 - Design Development</w:t>
            </w:r>
            <w:r w:rsidR="00300D25">
              <w:rPr>
                <w:webHidden/>
              </w:rPr>
              <w:tab/>
            </w:r>
            <w:r w:rsidR="00300D25">
              <w:rPr>
                <w:webHidden/>
              </w:rPr>
              <w:fldChar w:fldCharType="begin"/>
            </w:r>
            <w:r w:rsidR="00300D25">
              <w:rPr>
                <w:webHidden/>
              </w:rPr>
              <w:instrText xml:space="preserve"> PAGEREF _Toc179294715 \h </w:instrText>
            </w:r>
            <w:r w:rsidR="00300D25">
              <w:rPr>
                <w:webHidden/>
              </w:rPr>
            </w:r>
            <w:r w:rsidR="00300D25">
              <w:rPr>
                <w:webHidden/>
              </w:rPr>
              <w:fldChar w:fldCharType="separate"/>
            </w:r>
            <w:r w:rsidR="00300D25">
              <w:rPr>
                <w:webHidden/>
              </w:rPr>
              <w:t>39</w:t>
            </w:r>
            <w:r w:rsidR="00300D25">
              <w:rPr>
                <w:webHidden/>
              </w:rPr>
              <w:fldChar w:fldCharType="end"/>
            </w:r>
          </w:hyperlink>
        </w:p>
        <w:p w14:paraId="69DA6B77" w14:textId="683FDFC8"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716" w:history="1">
            <w:r w:rsidR="00300D25" w:rsidRPr="00B54124">
              <w:rPr>
                <w:rStyle w:val="Hyperlink"/>
              </w:rPr>
              <w:t>14.7.</w:t>
            </w:r>
            <w:r w:rsidR="00300D25">
              <w:rPr>
                <w:rFonts w:eastAsiaTheme="minorEastAsia" w:cstheme="minorBidi"/>
                <w:color w:val="auto"/>
                <w:kern w:val="2"/>
                <w:sz w:val="24"/>
                <w:szCs w:val="24"/>
                <w:lang w:eastAsia="en-GB"/>
                <w14:ligatures w14:val="standardContextual"/>
              </w:rPr>
              <w:tab/>
            </w:r>
            <w:r w:rsidR="00300D25" w:rsidRPr="00B54124">
              <w:rPr>
                <w:rStyle w:val="Hyperlink"/>
              </w:rPr>
              <w:t>Phase 5 - Issue for Tender</w:t>
            </w:r>
            <w:r w:rsidR="00300D25">
              <w:rPr>
                <w:webHidden/>
              </w:rPr>
              <w:tab/>
            </w:r>
            <w:r w:rsidR="00300D25">
              <w:rPr>
                <w:webHidden/>
              </w:rPr>
              <w:fldChar w:fldCharType="begin"/>
            </w:r>
            <w:r w:rsidR="00300D25">
              <w:rPr>
                <w:webHidden/>
              </w:rPr>
              <w:instrText xml:space="preserve"> PAGEREF _Toc179294716 \h </w:instrText>
            </w:r>
            <w:r w:rsidR="00300D25">
              <w:rPr>
                <w:webHidden/>
              </w:rPr>
            </w:r>
            <w:r w:rsidR="00300D25">
              <w:rPr>
                <w:webHidden/>
              </w:rPr>
              <w:fldChar w:fldCharType="separate"/>
            </w:r>
            <w:r w:rsidR="00300D25">
              <w:rPr>
                <w:webHidden/>
              </w:rPr>
              <w:t>47</w:t>
            </w:r>
            <w:r w:rsidR="00300D25">
              <w:rPr>
                <w:webHidden/>
              </w:rPr>
              <w:fldChar w:fldCharType="end"/>
            </w:r>
          </w:hyperlink>
        </w:p>
        <w:p w14:paraId="7B59A020" w14:textId="110DEE24" w:rsidR="00300D25" w:rsidRDefault="00896904">
          <w:pPr>
            <w:pStyle w:val="TOC1"/>
            <w:tabs>
              <w:tab w:val="left" w:pos="567"/>
            </w:tabs>
            <w:rPr>
              <w:rFonts w:eastAsiaTheme="minorEastAsia" w:cstheme="minorBidi"/>
              <w:b w:val="0"/>
              <w:color w:val="auto"/>
              <w:kern w:val="2"/>
              <w:sz w:val="24"/>
              <w:szCs w:val="24"/>
              <w:lang w:eastAsia="en-GB"/>
              <w14:ligatures w14:val="standardContextual"/>
            </w:rPr>
          </w:pPr>
          <w:hyperlink w:anchor="_Toc179294717" w:history="1">
            <w:r w:rsidR="00300D25" w:rsidRPr="00B54124">
              <w:rPr>
                <w:rStyle w:val="Hyperlink"/>
              </w:rPr>
              <w:t>15.</w:t>
            </w:r>
            <w:r w:rsidR="00300D25">
              <w:rPr>
                <w:rFonts w:eastAsiaTheme="minorEastAsia" w:cstheme="minorBidi"/>
                <w:b w:val="0"/>
                <w:color w:val="auto"/>
                <w:kern w:val="2"/>
                <w:sz w:val="24"/>
                <w:szCs w:val="24"/>
                <w:lang w:eastAsia="en-GB"/>
                <w14:ligatures w14:val="standardContextual"/>
              </w:rPr>
              <w:tab/>
            </w:r>
            <w:r w:rsidR="00300D25" w:rsidRPr="00B54124">
              <w:rPr>
                <w:rStyle w:val="Hyperlink"/>
              </w:rPr>
              <w:t>Appendices</w:t>
            </w:r>
            <w:r w:rsidR="00300D25">
              <w:rPr>
                <w:webHidden/>
              </w:rPr>
              <w:tab/>
            </w:r>
            <w:r w:rsidR="00300D25">
              <w:rPr>
                <w:webHidden/>
              </w:rPr>
              <w:fldChar w:fldCharType="begin"/>
            </w:r>
            <w:r w:rsidR="00300D25">
              <w:rPr>
                <w:webHidden/>
              </w:rPr>
              <w:instrText xml:space="preserve"> PAGEREF _Toc179294717 \h </w:instrText>
            </w:r>
            <w:r w:rsidR="00300D25">
              <w:rPr>
                <w:webHidden/>
              </w:rPr>
            </w:r>
            <w:r w:rsidR="00300D25">
              <w:rPr>
                <w:webHidden/>
              </w:rPr>
              <w:fldChar w:fldCharType="separate"/>
            </w:r>
            <w:r w:rsidR="00300D25">
              <w:rPr>
                <w:webHidden/>
              </w:rPr>
              <w:t>55</w:t>
            </w:r>
            <w:r w:rsidR="00300D25">
              <w:rPr>
                <w:webHidden/>
              </w:rPr>
              <w:fldChar w:fldCharType="end"/>
            </w:r>
          </w:hyperlink>
        </w:p>
        <w:p w14:paraId="3860DB0B" w14:textId="0D4306FD"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718" w:history="1">
            <w:r w:rsidR="00300D25" w:rsidRPr="00B54124">
              <w:rPr>
                <w:rStyle w:val="Hyperlink"/>
              </w:rPr>
              <w:t>15.1.</w:t>
            </w:r>
            <w:r w:rsidR="00300D25">
              <w:rPr>
                <w:rFonts w:eastAsiaTheme="minorEastAsia" w:cstheme="minorBidi"/>
                <w:color w:val="auto"/>
                <w:kern w:val="2"/>
                <w:sz w:val="24"/>
                <w:szCs w:val="24"/>
                <w:lang w:eastAsia="en-GB"/>
                <w14:ligatures w14:val="standardContextual"/>
              </w:rPr>
              <w:tab/>
            </w:r>
            <w:r w:rsidR="00300D25" w:rsidRPr="00B54124">
              <w:rPr>
                <w:rStyle w:val="Hyperlink"/>
              </w:rPr>
              <w:t>Appendix A – RACI Matrix</w:t>
            </w:r>
            <w:r w:rsidR="00300D25">
              <w:rPr>
                <w:webHidden/>
              </w:rPr>
              <w:tab/>
            </w:r>
            <w:r w:rsidR="00300D25">
              <w:rPr>
                <w:webHidden/>
              </w:rPr>
              <w:fldChar w:fldCharType="begin"/>
            </w:r>
            <w:r w:rsidR="00300D25">
              <w:rPr>
                <w:webHidden/>
              </w:rPr>
              <w:instrText xml:space="preserve"> PAGEREF _Toc179294718 \h </w:instrText>
            </w:r>
            <w:r w:rsidR="00300D25">
              <w:rPr>
                <w:webHidden/>
              </w:rPr>
            </w:r>
            <w:r w:rsidR="00300D25">
              <w:rPr>
                <w:webHidden/>
              </w:rPr>
              <w:fldChar w:fldCharType="separate"/>
            </w:r>
            <w:r w:rsidR="00300D25">
              <w:rPr>
                <w:webHidden/>
              </w:rPr>
              <w:t>55</w:t>
            </w:r>
            <w:r w:rsidR="00300D25">
              <w:rPr>
                <w:webHidden/>
              </w:rPr>
              <w:fldChar w:fldCharType="end"/>
            </w:r>
          </w:hyperlink>
        </w:p>
        <w:p w14:paraId="76C012BA" w14:textId="420A389D"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719" w:history="1">
            <w:r w:rsidR="00300D25" w:rsidRPr="00B54124">
              <w:rPr>
                <w:rStyle w:val="Hyperlink"/>
              </w:rPr>
              <w:t>15.2.</w:t>
            </w:r>
            <w:r w:rsidR="00300D25">
              <w:rPr>
                <w:rFonts w:eastAsiaTheme="minorEastAsia" w:cstheme="minorBidi"/>
                <w:color w:val="auto"/>
                <w:kern w:val="2"/>
                <w:sz w:val="24"/>
                <w:szCs w:val="24"/>
                <w:lang w:eastAsia="en-GB"/>
                <w14:ligatures w14:val="standardContextual"/>
              </w:rPr>
              <w:tab/>
            </w:r>
            <w:r w:rsidR="00300D25" w:rsidRPr="00B54124">
              <w:rPr>
                <w:rStyle w:val="Hyperlink"/>
              </w:rPr>
              <w:t>Appendix B – MEA Matrix</w:t>
            </w:r>
            <w:r w:rsidR="00300D25">
              <w:rPr>
                <w:webHidden/>
              </w:rPr>
              <w:tab/>
            </w:r>
            <w:r w:rsidR="00300D25">
              <w:rPr>
                <w:webHidden/>
              </w:rPr>
              <w:fldChar w:fldCharType="begin"/>
            </w:r>
            <w:r w:rsidR="00300D25">
              <w:rPr>
                <w:webHidden/>
              </w:rPr>
              <w:instrText xml:space="preserve"> PAGEREF _Toc179294719 \h </w:instrText>
            </w:r>
            <w:r w:rsidR="00300D25">
              <w:rPr>
                <w:webHidden/>
              </w:rPr>
            </w:r>
            <w:r w:rsidR="00300D25">
              <w:rPr>
                <w:webHidden/>
              </w:rPr>
              <w:fldChar w:fldCharType="separate"/>
            </w:r>
            <w:r w:rsidR="00300D25">
              <w:rPr>
                <w:webHidden/>
              </w:rPr>
              <w:t>56</w:t>
            </w:r>
            <w:r w:rsidR="00300D25">
              <w:rPr>
                <w:webHidden/>
              </w:rPr>
              <w:fldChar w:fldCharType="end"/>
            </w:r>
          </w:hyperlink>
        </w:p>
        <w:p w14:paraId="419B72B0" w14:textId="17C4DBB5" w:rsidR="00300D25" w:rsidRDefault="00896904">
          <w:pPr>
            <w:pStyle w:val="TOC2"/>
            <w:tabs>
              <w:tab w:val="left" w:pos="800"/>
            </w:tabs>
            <w:rPr>
              <w:rFonts w:eastAsiaTheme="minorEastAsia" w:cstheme="minorBidi"/>
              <w:color w:val="auto"/>
              <w:kern w:val="2"/>
              <w:sz w:val="24"/>
              <w:szCs w:val="24"/>
              <w:lang w:eastAsia="en-GB"/>
              <w14:ligatures w14:val="standardContextual"/>
            </w:rPr>
          </w:pPr>
          <w:hyperlink w:anchor="_Toc179294720" w:history="1">
            <w:r w:rsidR="00300D25" w:rsidRPr="00B54124">
              <w:rPr>
                <w:rStyle w:val="Hyperlink"/>
              </w:rPr>
              <w:t>15.3.</w:t>
            </w:r>
            <w:r w:rsidR="00300D25">
              <w:rPr>
                <w:rFonts w:eastAsiaTheme="minorEastAsia" w:cstheme="minorBidi"/>
                <w:color w:val="auto"/>
                <w:kern w:val="2"/>
                <w:sz w:val="24"/>
                <w:szCs w:val="24"/>
                <w:lang w:eastAsia="en-GB"/>
                <w14:ligatures w14:val="standardContextual"/>
              </w:rPr>
              <w:tab/>
            </w:r>
            <w:r w:rsidR="00300D25" w:rsidRPr="00B54124">
              <w:rPr>
                <w:rStyle w:val="Hyperlink"/>
              </w:rPr>
              <w:t>Appendix C – Project Digital Engineering Lead</w:t>
            </w:r>
            <w:r w:rsidR="00300D25">
              <w:rPr>
                <w:webHidden/>
              </w:rPr>
              <w:tab/>
            </w:r>
            <w:r w:rsidR="00300D25">
              <w:rPr>
                <w:webHidden/>
              </w:rPr>
              <w:fldChar w:fldCharType="begin"/>
            </w:r>
            <w:r w:rsidR="00300D25">
              <w:rPr>
                <w:webHidden/>
              </w:rPr>
              <w:instrText xml:space="preserve"> PAGEREF _Toc179294720 \h </w:instrText>
            </w:r>
            <w:r w:rsidR="00300D25">
              <w:rPr>
                <w:webHidden/>
              </w:rPr>
            </w:r>
            <w:r w:rsidR="00300D25">
              <w:rPr>
                <w:webHidden/>
              </w:rPr>
              <w:fldChar w:fldCharType="separate"/>
            </w:r>
            <w:r w:rsidR="00300D25">
              <w:rPr>
                <w:webHidden/>
              </w:rPr>
              <w:t>57</w:t>
            </w:r>
            <w:r w:rsidR="00300D25">
              <w:rPr>
                <w:webHidden/>
              </w:rPr>
              <w:fldChar w:fldCharType="end"/>
            </w:r>
          </w:hyperlink>
        </w:p>
        <w:p w14:paraId="631A2CD4" w14:textId="038BB337" w:rsidR="0010065C" w:rsidRDefault="00DA23D5">
          <w:r>
            <w:rPr>
              <w:b/>
              <w:noProof/>
              <w:color w:val="A00024" w:themeColor="text2"/>
            </w:rPr>
            <w:fldChar w:fldCharType="end"/>
          </w:r>
        </w:p>
      </w:sdtContent>
    </w:sdt>
    <w:p w14:paraId="689B27AF" w14:textId="77777777" w:rsidR="00BC0205" w:rsidRDefault="00BC0205">
      <w:pPr>
        <w:spacing w:after="0" w:line="240" w:lineRule="auto"/>
        <w:rPr>
          <w:rFonts w:asciiTheme="majorHAnsi" w:eastAsia="Times New Roman" w:hAnsiTheme="majorHAnsi"/>
          <w:bCs/>
          <w:color w:val="A00024" w:themeColor="text2"/>
          <w:sz w:val="36"/>
          <w:szCs w:val="44"/>
        </w:rPr>
      </w:pPr>
      <w:r>
        <w:br w:type="page"/>
      </w:r>
    </w:p>
    <w:p w14:paraId="3EB9E070" w14:textId="73DFB7CD" w:rsidR="00016DBE" w:rsidRPr="00E32740" w:rsidRDefault="002057F4" w:rsidP="00E32740">
      <w:pPr>
        <w:pStyle w:val="Heading1"/>
      </w:pPr>
      <w:r w:rsidRPr="00E32740">
        <w:lastRenderedPageBreak/>
        <w:t xml:space="preserve">Glossary of </w:t>
      </w:r>
      <w:r w:rsidR="00EF30DD" w:rsidRPr="00E32740">
        <w:t>Terms</w:t>
      </w:r>
    </w:p>
    <w:p w14:paraId="71FD06E1" w14:textId="781C6BD9" w:rsidR="00BF7822" w:rsidRDefault="00BF7822" w:rsidP="00BF7822">
      <w:pPr>
        <w:pStyle w:val="VHBAbody"/>
      </w:pPr>
      <w:r>
        <w:t>Terminology relating to Building Information Modelling and Digital Engineering is in accordance with the terms used in the relevant national and international standards.</w:t>
      </w:r>
    </w:p>
    <w:p w14:paraId="46D19F93" w14:textId="12FDDF0D" w:rsidR="00BF7822" w:rsidRPr="00BF7822" w:rsidRDefault="00BF7822" w:rsidP="00BF7822">
      <w:pPr>
        <w:pStyle w:val="VHBAbody"/>
      </w:pPr>
      <w:r>
        <w:t>* Denotes a term from AS ISO 19650 series of standards.</w:t>
      </w:r>
    </w:p>
    <w:p w14:paraId="29949240" w14:textId="77777777" w:rsidR="00652ED0" w:rsidRDefault="005C330B" w:rsidP="00652ED0">
      <w:pPr>
        <w:pStyle w:val="VHBAtablecaption"/>
      </w:pPr>
      <w:r>
        <w:t xml:space="preserve">Table </w:t>
      </w:r>
      <w:r>
        <w:fldChar w:fldCharType="begin"/>
      </w:r>
      <w:r>
        <w:instrText xml:space="preserve"> SEQ Table \* ARABIC </w:instrText>
      </w:r>
      <w:r>
        <w:fldChar w:fldCharType="separate"/>
      </w:r>
      <w:r w:rsidR="00DB02A7">
        <w:rPr>
          <w:noProof/>
        </w:rPr>
        <w:t>1</w:t>
      </w:r>
      <w:r>
        <w:rPr>
          <w:noProof/>
        </w:rPr>
        <w:fldChar w:fldCharType="end"/>
      </w:r>
      <w:r>
        <w:t>: Terms</w:t>
      </w:r>
      <w:r w:rsidR="00BD0E21">
        <w:t xml:space="preserve"> and Definitions</w:t>
      </w:r>
    </w:p>
    <w:tbl>
      <w:tblPr>
        <w:tblStyle w:val="TableGrid"/>
        <w:tblW w:w="8937" w:type="dxa"/>
        <w:tblLayout w:type="fixed"/>
        <w:tblLook w:val="04A0" w:firstRow="1" w:lastRow="0" w:firstColumn="1" w:lastColumn="0" w:noHBand="0" w:noVBand="1"/>
      </w:tblPr>
      <w:tblGrid>
        <w:gridCol w:w="1730"/>
        <w:gridCol w:w="1559"/>
        <w:gridCol w:w="5648"/>
      </w:tblGrid>
      <w:tr w:rsidR="00652ED0" w:rsidRPr="00711B0C" w14:paraId="462F6DA1" w14:textId="77777777" w:rsidTr="00424C60">
        <w:trPr>
          <w:cnfStyle w:val="100000000000" w:firstRow="1" w:lastRow="0" w:firstColumn="0" w:lastColumn="0" w:oddVBand="0" w:evenVBand="0" w:oddHBand="0" w:evenHBand="0" w:firstRowFirstColumn="0" w:firstRowLastColumn="0" w:lastRowFirstColumn="0" w:lastRowLastColumn="0"/>
          <w:cantSplit/>
          <w:trHeight w:val="403"/>
          <w:tblHeader/>
        </w:trPr>
        <w:tc>
          <w:tcPr>
            <w:tcW w:w="1730" w:type="dxa"/>
          </w:tcPr>
          <w:p w14:paraId="43BB6A4E" w14:textId="77777777" w:rsidR="00652ED0" w:rsidRPr="00654480" w:rsidRDefault="00652ED0" w:rsidP="00424C60">
            <w:pPr>
              <w:pStyle w:val="VHBAtablecolhead"/>
            </w:pPr>
            <w:r w:rsidRPr="00654480">
              <w:t>Term</w:t>
            </w:r>
          </w:p>
        </w:tc>
        <w:tc>
          <w:tcPr>
            <w:tcW w:w="1559" w:type="dxa"/>
          </w:tcPr>
          <w:p w14:paraId="07EA1000" w14:textId="77777777" w:rsidR="00652ED0" w:rsidRPr="00654480" w:rsidRDefault="00652ED0" w:rsidP="00424C60">
            <w:pPr>
              <w:pStyle w:val="VHBAtablecolhead"/>
            </w:pPr>
            <w:r>
              <w:t>Abbrev.</w:t>
            </w:r>
          </w:p>
        </w:tc>
        <w:tc>
          <w:tcPr>
            <w:tcW w:w="5648" w:type="dxa"/>
          </w:tcPr>
          <w:p w14:paraId="3974856D" w14:textId="77777777" w:rsidR="00652ED0" w:rsidRPr="00654480" w:rsidRDefault="00652ED0" w:rsidP="00424C60">
            <w:pPr>
              <w:pStyle w:val="VHBAtablecolhead"/>
            </w:pPr>
            <w:r w:rsidRPr="00654480">
              <w:t>Definition</w:t>
            </w:r>
          </w:p>
        </w:tc>
      </w:tr>
      <w:tr w:rsidR="00652ED0" w:rsidRPr="003072C6" w14:paraId="50161084" w14:textId="77777777" w:rsidTr="00424C60">
        <w:trPr>
          <w:cnfStyle w:val="000000100000" w:firstRow="0" w:lastRow="0" w:firstColumn="0" w:lastColumn="0" w:oddVBand="0" w:evenVBand="0" w:oddHBand="1" w:evenHBand="0" w:firstRowFirstColumn="0" w:firstRowLastColumn="0" w:lastRowFirstColumn="0" w:lastRowLastColumn="0"/>
          <w:cantSplit/>
          <w:trHeight w:val="1110"/>
        </w:trPr>
        <w:tc>
          <w:tcPr>
            <w:tcW w:w="1730" w:type="dxa"/>
          </w:tcPr>
          <w:p w14:paraId="248D9AD2" w14:textId="77777777" w:rsidR="00652ED0" w:rsidRPr="00975920" w:rsidRDefault="00652ED0" w:rsidP="00424C60">
            <w:pPr>
              <w:pStyle w:val="VHBAtabletext"/>
              <w:spacing w:line="240" w:lineRule="atLeast"/>
              <w:rPr>
                <w:sz w:val="18"/>
                <w:szCs w:val="18"/>
              </w:rPr>
            </w:pPr>
            <w:r w:rsidRPr="00975920">
              <w:rPr>
                <w:sz w:val="18"/>
                <w:szCs w:val="18"/>
              </w:rPr>
              <w:t>*Appointed Party </w:t>
            </w:r>
          </w:p>
        </w:tc>
        <w:tc>
          <w:tcPr>
            <w:tcW w:w="1559" w:type="dxa"/>
          </w:tcPr>
          <w:p w14:paraId="67794241" w14:textId="77777777" w:rsidR="00652ED0" w:rsidRPr="00975920" w:rsidRDefault="00652ED0" w:rsidP="00424C60">
            <w:pPr>
              <w:pStyle w:val="VHBAtabletext"/>
              <w:spacing w:line="240" w:lineRule="atLeast"/>
              <w:rPr>
                <w:sz w:val="18"/>
                <w:szCs w:val="18"/>
              </w:rPr>
            </w:pPr>
          </w:p>
        </w:tc>
        <w:tc>
          <w:tcPr>
            <w:tcW w:w="5648" w:type="dxa"/>
          </w:tcPr>
          <w:p w14:paraId="31EF9AE5" w14:textId="77777777" w:rsidR="00652ED0" w:rsidRPr="00975920" w:rsidRDefault="00652ED0" w:rsidP="00424C60">
            <w:pPr>
              <w:pStyle w:val="VHBAtabletext"/>
              <w:spacing w:line="240" w:lineRule="atLeast"/>
              <w:rPr>
                <w:sz w:val="18"/>
                <w:szCs w:val="18"/>
              </w:rPr>
            </w:pPr>
            <w:r w:rsidRPr="00975920">
              <w:rPr>
                <w:sz w:val="18"/>
                <w:szCs w:val="18"/>
              </w:rPr>
              <w:t>A provider of information for the project, including services and typically working under a Lead Appointed Party such as an Architect or Managing Contractor </w:t>
            </w:r>
          </w:p>
        </w:tc>
      </w:tr>
      <w:tr w:rsidR="00652ED0" w:rsidRPr="003072C6" w14:paraId="7A297B6B" w14:textId="77777777" w:rsidTr="00424C60">
        <w:trPr>
          <w:cnfStyle w:val="000000010000" w:firstRow="0" w:lastRow="0" w:firstColumn="0" w:lastColumn="0" w:oddVBand="0" w:evenVBand="0" w:oddHBand="0" w:evenHBand="1" w:firstRowFirstColumn="0" w:firstRowLastColumn="0" w:lastRowFirstColumn="0" w:lastRowLastColumn="0"/>
          <w:cantSplit/>
          <w:trHeight w:val="725"/>
        </w:trPr>
        <w:tc>
          <w:tcPr>
            <w:tcW w:w="1730" w:type="dxa"/>
          </w:tcPr>
          <w:p w14:paraId="7984832C" w14:textId="77777777" w:rsidR="00652ED0" w:rsidRPr="00975920" w:rsidRDefault="00652ED0" w:rsidP="00424C60">
            <w:pPr>
              <w:pStyle w:val="VHBAtabletext"/>
              <w:spacing w:line="240" w:lineRule="atLeast"/>
              <w:rPr>
                <w:sz w:val="18"/>
                <w:szCs w:val="18"/>
              </w:rPr>
            </w:pPr>
            <w:r w:rsidRPr="00975920">
              <w:rPr>
                <w:sz w:val="18"/>
                <w:szCs w:val="18"/>
              </w:rPr>
              <w:t>*Appointing Party</w:t>
            </w:r>
          </w:p>
        </w:tc>
        <w:tc>
          <w:tcPr>
            <w:tcW w:w="1559" w:type="dxa"/>
          </w:tcPr>
          <w:p w14:paraId="6BA92C69" w14:textId="77777777" w:rsidR="00652ED0" w:rsidRPr="00975920" w:rsidRDefault="00652ED0" w:rsidP="00424C60">
            <w:pPr>
              <w:pStyle w:val="VHBAtabletext"/>
              <w:spacing w:line="240" w:lineRule="atLeast"/>
              <w:rPr>
                <w:sz w:val="18"/>
                <w:szCs w:val="18"/>
              </w:rPr>
            </w:pPr>
          </w:p>
        </w:tc>
        <w:tc>
          <w:tcPr>
            <w:tcW w:w="5648" w:type="dxa"/>
          </w:tcPr>
          <w:p w14:paraId="5419BB0B" w14:textId="77777777" w:rsidR="00652ED0" w:rsidRPr="00975920" w:rsidRDefault="00652ED0" w:rsidP="00424C60">
            <w:pPr>
              <w:pStyle w:val="VHBAtabletext"/>
              <w:spacing w:line="240" w:lineRule="atLeast"/>
              <w:rPr>
                <w:sz w:val="18"/>
                <w:szCs w:val="18"/>
              </w:rPr>
            </w:pPr>
            <w:r w:rsidRPr="00975920">
              <w:rPr>
                <w:sz w:val="18"/>
                <w:szCs w:val="18"/>
              </w:rPr>
              <w:t xml:space="preserve">VHBA is the Appointing Party (the </w:t>
            </w:r>
            <w:proofErr w:type="gramStart"/>
            <w:r>
              <w:rPr>
                <w:sz w:val="18"/>
                <w:szCs w:val="18"/>
              </w:rPr>
              <w:t>Principal</w:t>
            </w:r>
            <w:proofErr w:type="gramEnd"/>
            <w:r w:rsidRPr="00975920">
              <w:rPr>
                <w:sz w:val="18"/>
                <w:szCs w:val="18"/>
              </w:rPr>
              <w:t>). The term VHBA or Appointing Party is used throughout documentation to reflect this</w:t>
            </w:r>
          </w:p>
        </w:tc>
      </w:tr>
      <w:tr w:rsidR="00652ED0" w:rsidRPr="003072C6" w14:paraId="139A0F2F" w14:textId="77777777" w:rsidTr="00424C60">
        <w:trPr>
          <w:cnfStyle w:val="000000100000" w:firstRow="0" w:lastRow="0" w:firstColumn="0" w:lastColumn="0" w:oddVBand="0" w:evenVBand="0" w:oddHBand="1" w:evenHBand="0" w:firstRowFirstColumn="0" w:firstRowLastColumn="0" w:lastRowFirstColumn="0" w:lastRowLastColumn="0"/>
          <w:cantSplit/>
          <w:trHeight w:val="725"/>
        </w:trPr>
        <w:tc>
          <w:tcPr>
            <w:tcW w:w="1730" w:type="dxa"/>
          </w:tcPr>
          <w:p w14:paraId="2470C3B0" w14:textId="77777777" w:rsidR="00652ED0" w:rsidRPr="00975920" w:rsidRDefault="00652ED0" w:rsidP="00424C60">
            <w:pPr>
              <w:pStyle w:val="VHBAtabletext"/>
              <w:spacing w:line="240" w:lineRule="atLeast"/>
              <w:rPr>
                <w:sz w:val="18"/>
                <w:szCs w:val="18"/>
              </w:rPr>
            </w:pPr>
            <w:proofErr w:type="gramStart"/>
            <w:r>
              <w:rPr>
                <w:sz w:val="18"/>
                <w:szCs w:val="18"/>
              </w:rPr>
              <w:t>As-Built</w:t>
            </w:r>
            <w:proofErr w:type="gramEnd"/>
          </w:p>
        </w:tc>
        <w:tc>
          <w:tcPr>
            <w:tcW w:w="1559" w:type="dxa"/>
          </w:tcPr>
          <w:p w14:paraId="15100EAE" w14:textId="77777777" w:rsidR="00652ED0" w:rsidRPr="00975920" w:rsidRDefault="00652ED0" w:rsidP="00424C60">
            <w:pPr>
              <w:pStyle w:val="VHBAtabletext"/>
              <w:spacing w:line="240" w:lineRule="atLeast"/>
              <w:rPr>
                <w:sz w:val="18"/>
                <w:szCs w:val="18"/>
              </w:rPr>
            </w:pPr>
          </w:p>
        </w:tc>
        <w:tc>
          <w:tcPr>
            <w:tcW w:w="5648" w:type="dxa"/>
          </w:tcPr>
          <w:p w14:paraId="240FF797" w14:textId="77777777" w:rsidR="00652ED0" w:rsidRPr="00975920" w:rsidRDefault="00652ED0" w:rsidP="00424C60">
            <w:pPr>
              <w:pStyle w:val="VHBAtabletext"/>
              <w:spacing w:line="240" w:lineRule="atLeast"/>
              <w:rPr>
                <w:sz w:val="18"/>
                <w:szCs w:val="18"/>
              </w:rPr>
            </w:pPr>
            <w:r>
              <w:rPr>
                <w:sz w:val="18"/>
                <w:szCs w:val="18"/>
              </w:rPr>
              <w:t>R</w:t>
            </w:r>
            <w:r w:rsidRPr="008A23AC">
              <w:rPr>
                <w:sz w:val="18"/>
                <w:szCs w:val="18"/>
              </w:rPr>
              <w:t>efers to a set of drawings</w:t>
            </w:r>
            <w:r>
              <w:rPr>
                <w:sz w:val="18"/>
                <w:szCs w:val="18"/>
              </w:rPr>
              <w:t xml:space="preserve">, </w:t>
            </w:r>
            <w:r w:rsidRPr="008A23AC">
              <w:rPr>
                <w:sz w:val="18"/>
                <w:szCs w:val="18"/>
              </w:rPr>
              <w:t xml:space="preserve">documentation </w:t>
            </w:r>
            <w:r>
              <w:rPr>
                <w:sz w:val="18"/>
                <w:szCs w:val="18"/>
              </w:rPr>
              <w:t xml:space="preserve">or models </w:t>
            </w:r>
            <w:r w:rsidRPr="008A23AC">
              <w:rPr>
                <w:sz w:val="18"/>
                <w:szCs w:val="18"/>
              </w:rPr>
              <w:t xml:space="preserve">that represent the final specifications and conditions of a construction project as it was </w:t>
            </w:r>
            <w:proofErr w:type="gramStart"/>
            <w:r w:rsidRPr="008A23AC">
              <w:rPr>
                <w:sz w:val="18"/>
                <w:szCs w:val="18"/>
              </w:rPr>
              <w:t>actually constructed</w:t>
            </w:r>
            <w:proofErr w:type="gramEnd"/>
          </w:p>
        </w:tc>
      </w:tr>
      <w:tr w:rsidR="00652ED0" w:rsidRPr="003072C6" w14:paraId="1D24575B" w14:textId="77777777" w:rsidTr="00424C60">
        <w:trPr>
          <w:cnfStyle w:val="000000010000" w:firstRow="0" w:lastRow="0" w:firstColumn="0" w:lastColumn="0" w:oddVBand="0" w:evenVBand="0" w:oddHBand="0" w:evenHBand="1" w:firstRowFirstColumn="0" w:firstRowLastColumn="0" w:lastRowFirstColumn="0" w:lastRowLastColumn="0"/>
          <w:cantSplit/>
          <w:trHeight w:val="725"/>
        </w:trPr>
        <w:tc>
          <w:tcPr>
            <w:tcW w:w="1730" w:type="dxa"/>
          </w:tcPr>
          <w:p w14:paraId="184541D0" w14:textId="77777777" w:rsidR="00652ED0" w:rsidRPr="00975920" w:rsidRDefault="00652ED0" w:rsidP="00424C60">
            <w:pPr>
              <w:pStyle w:val="VHBAtabletext"/>
              <w:spacing w:line="240" w:lineRule="atLeast"/>
              <w:rPr>
                <w:sz w:val="18"/>
                <w:szCs w:val="18"/>
              </w:rPr>
            </w:pPr>
            <w:r>
              <w:rPr>
                <w:sz w:val="18"/>
                <w:szCs w:val="18"/>
              </w:rPr>
              <w:t>Asset</w:t>
            </w:r>
          </w:p>
        </w:tc>
        <w:tc>
          <w:tcPr>
            <w:tcW w:w="1559" w:type="dxa"/>
          </w:tcPr>
          <w:p w14:paraId="33FA83D5" w14:textId="77777777" w:rsidR="00652ED0" w:rsidRPr="00975920" w:rsidRDefault="00652ED0" w:rsidP="00424C60">
            <w:pPr>
              <w:pStyle w:val="VHBAtabletext"/>
              <w:spacing w:line="240" w:lineRule="atLeast"/>
              <w:rPr>
                <w:sz w:val="18"/>
                <w:szCs w:val="18"/>
              </w:rPr>
            </w:pPr>
          </w:p>
        </w:tc>
        <w:tc>
          <w:tcPr>
            <w:tcW w:w="5648" w:type="dxa"/>
          </w:tcPr>
          <w:p w14:paraId="2CA04FDB" w14:textId="77777777" w:rsidR="00652ED0" w:rsidRPr="00975920" w:rsidRDefault="00652ED0" w:rsidP="00424C60">
            <w:pPr>
              <w:pStyle w:val="VHBAtabletext"/>
              <w:spacing w:line="240" w:lineRule="atLeast"/>
              <w:rPr>
                <w:sz w:val="18"/>
                <w:szCs w:val="18"/>
              </w:rPr>
            </w:pPr>
            <w:r w:rsidRPr="006270DC">
              <w:rPr>
                <w:sz w:val="18"/>
                <w:szCs w:val="18"/>
              </w:rPr>
              <w:t>Defined as an ‘item, thing or entity that has potential or actual value to an organisation’. Assets can be tangible or intangible through physical and non-physical (digital) assets. Data and information should be considered digital asset.</w:t>
            </w:r>
            <w:r>
              <w:rPr>
                <w:sz w:val="18"/>
                <w:szCs w:val="18"/>
              </w:rPr>
              <w:t xml:space="preserve"> For the purposes of the VHBA DE Framework an asset is defined as an item contained within the Asset Equipment List. </w:t>
            </w:r>
          </w:p>
        </w:tc>
      </w:tr>
      <w:tr w:rsidR="00652ED0" w:rsidRPr="003072C6" w14:paraId="2DB15570" w14:textId="77777777" w:rsidTr="00424C60">
        <w:trPr>
          <w:cnfStyle w:val="000000100000" w:firstRow="0" w:lastRow="0" w:firstColumn="0" w:lastColumn="0" w:oddVBand="0" w:evenVBand="0" w:oddHBand="1" w:evenHBand="0" w:firstRowFirstColumn="0" w:firstRowLastColumn="0" w:lastRowFirstColumn="0" w:lastRowLastColumn="0"/>
          <w:cantSplit/>
          <w:trHeight w:val="718"/>
        </w:trPr>
        <w:tc>
          <w:tcPr>
            <w:tcW w:w="1730" w:type="dxa"/>
          </w:tcPr>
          <w:p w14:paraId="16380CE3" w14:textId="77777777" w:rsidR="00652ED0" w:rsidRPr="00975920" w:rsidRDefault="00652ED0" w:rsidP="00424C60">
            <w:pPr>
              <w:pStyle w:val="VHBAtabletext"/>
              <w:spacing w:line="240" w:lineRule="atLeast"/>
              <w:rPr>
                <w:sz w:val="18"/>
                <w:szCs w:val="18"/>
              </w:rPr>
            </w:pPr>
            <w:r>
              <w:rPr>
                <w:sz w:val="18"/>
                <w:szCs w:val="18"/>
              </w:rPr>
              <w:t>Asset Equipment List</w:t>
            </w:r>
          </w:p>
        </w:tc>
        <w:tc>
          <w:tcPr>
            <w:tcW w:w="1559" w:type="dxa"/>
          </w:tcPr>
          <w:p w14:paraId="7F53173C" w14:textId="77777777" w:rsidR="00652ED0" w:rsidRPr="00975920" w:rsidRDefault="00652ED0" w:rsidP="00424C60">
            <w:pPr>
              <w:pStyle w:val="VHBAtabletext"/>
              <w:spacing w:line="240" w:lineRule="atLeast"/>
              <w:rPr>
                <w:sz w:val="18"/>
                <w:szCs w:val="18"/>
              </w:rPr>
            </w:pPr>
          </w:p>
        </w:tc>
        <w:tc>
          <w:tcPr>
            <w:tcW w:w="5648" w:type="dxa"/>
          </w:tcPr>
          <w:p w14:paraId="31AF5089" w14:textId="77777777" w:rsidR="00652ED0" w:rsidRPr="00975920" w:rsidRDefault="00652ED0" w:rsidP="00424C60">
            <w:pPr>
              <w:pStyle w:val="VHBAtabletext"/>
              <w:spacing w:line="240" w:lineRule="atLeast"/>
              <w:rPr>
                <w:sz w:val="18"/>
                <w:szCs w:val="18"/>
              </w:rPr>
            </w:pPr>
            <w:r>
              <w:rPr>
                <w:sz w:val="18"/>
                <w:szCs w:val="18"/>
              </w:rPr>
              <w:t>List of items deemed as an asset within the VHBA DE Framework requiring specific information in accordance with the AIR</w:t>
            </w:r>
          </w:p>
        </w:tc>
      </w:tr>
      <w:tr w:rsidR="00652ED0" w:rsidRPr="003072C6" w14:paraId="382B8051" w14:textId="77777777" w:rsidTr="00424C60">
        <w:trPr>
          <w:cnfStyle w:val="000000010000" w:firstRow="0" w:lastRow="0" w:firstColumn="0" w:lastColumn="0" w:oddVBand="0" w:evenVBand="0" w:oddHBand="0" w:evenHBand="1" w:firstRowFirstColumn="0" w:firstRowLastColumn="0" w:lastRowFirstColumn="0" w:lastRowLastColumn="0"/>
          <w:cantSplit/>
          <w:trHeight w:val="725"/>
        </w:trPr>
        <w:tc>
          <w:tcPr>
            <w:tcW w:w="1730" w:type="dxa"/>
          </w:tcPr>
          <w:p w14:paraId="07276FF9" w14:textId="77777777" w:rsidR="00652ED0" w:rsidRPr="00975920" w:rsidRDefault="00652ED0" w:rsidP="00424C60">
            <w:pPr>
              <w:pStyle w:val="VHBAtabletext"/>
              <w:spacing w:line="240" w:lineRule="atLeast"/>
              <w:rPr>
                <w:sz w:val="18"/>
                <w:szCs w:val="18"/>
              </w:rPr>
            </w:pPr>
            <w:r w:rsidRPr="00975920">
              <w:rPr>
                <w:sz w:val="18"/>
                <w:szCs w:val="18"/>
              </w:rPr>
              <w:t xml:space="preserve">*Asset Information Model </w:t>
            </w:r>
          </w:p>
        </w:tc>
        <w:tc>
          <w:tcPr>
            <w:tcW w:w="1559" w:type="dxa"/>
          </w:tcPr>
          <w:p w14:paraId="0EFF6579" w14:textId="77777777" w:rsidR="00652ED0" w:rsidRPr="00975920" w:rsidRDefault="00652ED0" w:rsidP="00424C60">
            <w:pPr>
              <w:pStyle w:val="VHBAtabletext"/>
              <w:spacing w:line="240" w:lineRule="atLeast"/>
              <w:rPr>
                <w:sz w:val="18"/>
                <w:szCs w:val="18"/>
              </w:rPr>
            </w:pPr>
            <w:r w:rsidRPr="00975920">
              <w:rPr>
                <w:sz w:val="18"/>
                <w:szCs w:val="18"/>
              </w:rPr>
              <w:t>AIM</w:t>
            </w:r>
          </w:p>
        </w:tc>
        <w:tc>
          <w:tcPr>
            <w:tcW w:w="5648" w:type="dxa"/>
          </w:tcPr>
          <w:p w14:paraId="76E48767" w14:textId="77777777" w:rsidR="00652ED0" w:rsidRPr="00975920" w:rsidRDefault="00652ED0" w:rsidP="00424C60">
            <w:pPr>
              <w:pStyle w:val="VHBAtabletext"/>
              <w:spacing w:line="240" w:lineRule="atLeast"/>
              <w:rPr>
                <w:sz w:val="18"/>
                <w:szCs w:val="18"/>
              </w:rPr>
            </w:pPr>
            <w:r w:rsidRPr="00975920">
              <w:rPr>
                <w:sz w:val="18"/>
                <w:szCs w:val="18"/>
              </w:rPr>
              <w:t>Information model, including geometrical and non-geometrical information and documentation used for the operational phase of the asset</w:t>
            </w:r>
          </w:p>
        </w:tc>
      </w:tr>
      <w:tr w:rsidR="00652ED0" w:rsidRPr="003072C6" w14:paraId="009B6380" w14:textId="77777777" w:rsidTr="00424C60">
        <w:trPr>
          <w:cnfStyle w:val="000000100000" w:firstRow="0" w:lastRow="0" w:firstColumn="0" w:lastColumn="0" w:oddVBand="0" w:evenVBand="0" w:oddHBand="1" w:evenHBand="0" w:firstRowFirstColumn="0" w:firstRowLastColumn="0" w:lastRowFirstColumn="0" w:lastRowLastColumn="0"/>
          <w:cantSplit/>
          <w:trHeight w:val="718"/>
        </w:trPr>
        <w:tc>
          <w:tcPr>
            <w:tcW w:w="1730" w:type="dxa"/>
          </w:tcPr>
          <w:p w14:paraId="77E66DAD" w14:textId="77777777" w:rsidR="00652ED0" w:rsidRPr="00975920" w:rsidRDefault="00652ED0" w:rsidP="00424C60">
            <w:pPr>
              <w:pStyle w:val="VHBAtabletext"/>
              <w:spacing w:line="240" w:lineRule="atLeast"/>
              <w:rPr>
                <w:sz w:val="18"/>
                <w:szCs w:val="18"/>
              </w:rPr>
            </w:pPr>
            <w:r>
              <w:rPr>
                <w:sz w:val="18"/>
                <w:szCs w:val="18"/>
              </w:rPr>
              <w:t>Asset Information Management System</w:t>
            </w:r>
          </w:p>
        </w:tc>
        <w:tc>
          <w:tcPr>
            <w:tcW w:w="1559" w:type="dxa"/>
          </w:tcPr>
          <w:p w14:paraId="5E0A8646" w14:textId="77777777" w:rsidR="00652ED0" w:rsidRPr="00975920" w:rsidRDefault="00652ED0" w:rsidP="00424C60">
            <w:pPr>
              <w:pStyle w:val="VHBAtabletext"/>
              <w:spacing w:line="240" w:lineRule="atLeast"/>
              <w:rPr>
                <w:sz w:val="18"/>
                <w:szCs w:val="18"/>
              </w:rPr>
            </w:pPr>
            <w:r>
              <w:rPr>
                <w:sz w:val="18"/>
                <w:szCs w:val="18"/>
              </w:rPr>
              <w:t>AIMS</w:t>
            </w:r>
          </w:p>
        </w:tc>
        <w:tc>
          <w:tcPr>
            <w:tcW w:w="5648" w:type="dxa"/>
          </w:tcPr>
          <w:p w14:paraId="54CE1228" w14:textId="77777777" w:rsidR="00652ED0" w:rsidRPr="00975920" w:rsidRDefault="00652ED0" w:rsidP="00424C60">
            <w:pPr>
              <w:pStyle w:val="VHBAtabletext"/>
              <w:spacing w:line="240" w:lineRule="atLeast"/>
              <w:rPr>
                <w:sz w:val="18"/>
                <w:szCs w:val="18"/>
              </w:rPr>
            </w:pPr>
            <w:r>
              <w:rPr>
                <w:sz w:val="18"/>
                <w:szCs w:val="18"/>
              </w:rPr>
              <w:t>T</w:t>
            </w:r>
            <w:r w:rsidRPr="002705E6">
              <w:rPr>
                <w:sz w:val="18"/>
                <w:szCs w:val="18"/>
              </w:rPr>
              <w:t xml:space="preserve">he </w:t>
            </w:r>
            <w:r>
              <w:rPr>
                <w:sz w:val="18"/>
                <w:szCs w:val="18"/>
              </w:rPr>
              <w:t>system</w:t>
            </w:r>
            <w:r w:rsidRPr="002705E6">
              <w:rPr>
                <w:sz w:val="18"/>
                <w:szCs w:val="18"/>
              </w:rPr>
              <w:t xml:space="preserve"> that supports </w:t>
            </w:r>
            <w:r>
              <w:rPr>
                <w:sz w:val="18"/>
                <w:szCs w:val="18"/>
              </w:rPr>
              <w:t>organisations</w:t>
            </w:r>
            <w:r w:rsidRPr="002705E6">
              <w:rPr>
                <w:sz w:val="18"/>
                <w:szCs w:val="18"/>
              </w:rPr>
              <w:t xml:space="preserve"> to meet relevant </w:t>
            </w:r>
            <w:r>
              <w:rPr>
                <w:sz w:val="18"/>
                <w:szCs w:val="18"/>
              </w:rPr>
              <w:t>asset/</w:t>
            </w:r>
            <w:r w:rsidRPr="002705E6">
              <w:rPr>
                <w:sz w:val="18"/>
                <w:szCs w:val="18"/>
              </w:rPr>
              <w:t>facilities management requirements</w:t>
            </w:r>
          </w:p>
        </w:tc>
      </w:tr>
      <w:tr w:rsidR="00652ED0" w:rsidRPr="003072C6" w14:paraId="6C484201" w14:textId="77777777" w:rsidTr="00424C60">
        <w:trPr>
          <w:cnfStyle w:val="000000010000" w:firstRow="0" w:lastRow="0" w:firstColumn="0" w:lastColumn="0" w:oddVBand="0" w:evenVBand="0" w:oddHBand="0" w:evenHBand="1" w:firstRowFirstColumn="0" w:firstRowLastColumn="0" w:lastRowFirstColumn="0" w:lastRowLastColumn="0"/>
          <w:cantSplit/>
          <w:trHeight w:val="588"/>
        </w:trPr>
        <w:tc>
          <w:tcPr>
            <w:tcW w:w="1730" w:type="dxa"/>
          </w:tcPr>
          <w:p w14:paraId="6444C63E" w14:textId="77777777" w:rsidR="00652ED0" w:rsidRPr="00975920" w:rsidRDefault="00652ED0" w:rsidP="00424C60">
            <w:pPr>
              <w:pStyle w:val="VHBAtabletext"/>
              <w:spacing w:line="240" w:lineRule="atLeast"/>
              <w:rPr>
                <w:sz w:val="18"/>
                <w:szCs w:val="18"/>
              </w:rPr>
            </w:pPr>
            <w:r w:rsidRPr="00975920">
              <w:rPr>
                <w:sz w:val="18"/>
                <w:szCs w:val="18"/>
              </w:rPr>
              <w:t>*Asset Information Requirements</w:t>
            </w:r>
          </w:p>
        </w:tc>
        <w:tc>
          <w:tcPr>
            <w:tcW w:w="1559" w:type="dxa"/>
          </w:tcPr>
          <w:p w14:paraId="3D7620D3" w14:textId="77777777" w:rsidR="00652ED0" w:rsidRPr="00975920" w:rsidRDefault="00652ED0" w:rsidP="00424C60">
            <w:pPr>
              <w:pStyle w:val="VHBAtabletext"/>
              <w:spacing w:line="240" w:lineRule="atLeast"/>
              <w:rPr>
                <w:sz w:val="18"/>
                <w:szCs w:val="18"/>
              </w:rPr>
            </w:pPr>
            <w:r w:rsidRPr="00975920">
              <w:rPr>
                <w:sz w:val="18"/>
                <w:szCs w:val="18"/>
              </w:rPr>
              <w:t>AIR</w:t>
            </w:r>
          </w:p>
        </w:tc>
        <w:tc>
          <w:tcPr>
            <w:tcW w:w="5648" w:type="dxa"/>
          </w:tcPr>
          <w:p w14:paraId="77D61DF5" w14:textId="77777777" w:rsidR="00652ED0" w:rsidRPr="00975920" w:rsidRDefault="00652ED0" w:rsidP="00424C60">
            <w:pPr>
              <w:pStyle w:val="VHBAtabletext"/>
              <w:spacing w:line="240" w:lineRule="atLeast"/>
              <w:rPr>
                <w:sz w:val="18"/>
                <w:szCs w:val="18"/>
              </w:rPr>
            </w:pPr>
            <w:r w:rsidRPr="00975920">
              <w:rPr>
                <w:sz w:val="18"/>
                <w:szCs w:val="18"/>
              </w:rPr>
              <w:t>Information requirements in relation to the operation of the asset</w:t>
            </w:r>
          </w:p>
        </w:tc>
      </w:tr>
      <w:tr w:rsidR="00652ED0" w:rsidRPr="00204D5A" w14:paraId="42ECF811" w14:textId="77777777" w:rsidTr="00424C60">
        <w:trPr>
          <w:cnfStyle w:val="000000100000" w:firstRow="0" w:lastRow="0" w:firstColumn="0" w:lastColumn="0" w:oddVBand="0" w:evenVBand="0" w:oddHBand="1" w:evenHBand="0" w:firstRowFirstColumn="0" w:firstRowLastColumn="0" w:lastRowFirstColumn="0" w:lastRowLastColumn="0"/>
          <w:cantSplit/>
          <w:trHeight w:val="928"/>
        </w:trPr>
        <w:tc>
          <w:tcPr>
            <w:tcW w:w="1730" w:type="dxa"/>
          </w:tcPr>
          <w:p w14:paraId="2B18FFE6" w14:textId="77777777" w:rsidR="00652ED0" w:rsidRPr="00975920" w:rsidRDefault="00652ED0" w:rsidP="00424C60">
            <w:pPr>
              <w:pStyle w:val="VHBAtabletext"/>
              <w:spacing w:line="240" w:lineRule="atLeast"/>
              <w:rPr>
                <w:sz w:val="18"/>
                <w:szCs w:val="18"/>
                <w:highlight w:val="magenta"/>
              </w:rPr>
            </w:pPr>
            <w:r w:rsidRPr="00166460">
              <w:rPr>
                <w:sz w:val="18"/>
                <w:szCs w:val="18"/>
              </w:rPr>
              <w:t>Australasian Health Facility Guidelines</w:t>
            </w:r>
          </w:p>
        </w:tc>
        <w:tc>
          <w:tcPr>
            <w:tcW w:w="1559" w:type="dxa"/>
          </w:tcPr>
          <w:p w14:paraId="791DE4CE" w14:textId="77777777" w:rsidR="00652ED0" w:rsidRPr="00975920" w:rsidRDefault="00652ED0" w:rsidP="00424C60">
            <w:pPr>
              <w:pStyle w:val="VHBAtabletext"/>
              <w:spacing w:line="240" w:lineRule="atLeast"/>
              <w:rPr>
                <w:sz w:val="18"/>
                <w:szCs w:val="18"/>
              </w:rPr>
            </w:pPr>
            <w:r>
              <w:rPr>
                <w:sz w:val="18"/>
                <w:szCs w:val="18"/>
              </w:rPr>
              <w:t>AusHFG</w:t>
            </w:r>
          </w:p>
        </w:tc>
        <w:tc>
          <w:tcPr>
            <w:tcW w:w="5648" w:type="dxa"/>
          </w:tcPr>
          <w:p w14:paraId="0ADFB344" w14:textId="77777777" w:rsidR="00652ED0" w:rsidRPr="00975920" w:rsidRDefault="00652ED0" w:rsidP="00424C60">
            <w:pPr>
              <w:pStyle w:val="VHBAtabletext"/>
              <w:spacing w:line="240" w:lineRule="atLeast"/>
              <w:rPr>
                <w:sz w:val="18"/>
                <w:szCs w:val="18"/>
                <w:highlight w:val="cyan"/>
              </w:rPr>
            </w:pPr>
            <w:r>
              <w:rPr>
                <w:sz w:val="18"/>
                <w:szCs w:val="18"/>
              </w:rPr>
              <w:t>A</w:t>
            </w:r>
            <w:r w:rsidRPr="00A950CC">
              <w:rPr>
                <w:sz w:val="18"/>
                <w:szCs w:val="18"/>
              </w:rPr>
              <w:t xml:space="preserve"> significant body of available intellectual property, contained within practical resources suitable for application to all Australian and New Zealand jurisdictions</w:t>
            </w:r>
            <w:r>
              <w:rPr>
                <w:sz w:val="18"/>
                <w:szCs w:val="18"/>
              </w:rPr>
              <w:t>.</w:t>
            </w:r>
          </w:p>
        </w:tc>
      </w:tr>
      <w:tr w:rsidR="00652ED0" w:rsidRPr="00654480" w14:paraId="573084B8" w14:textId="77777777" w:rsidTr="00424C60">
        <w:trPr>
          <w:cnfStyle w:val="000000010000" w:firstRow="0" w:lastRow="0" w:firstColumn="0" w:lastColumn="0" w:oddVBand="0" w:evenVBand="0" w:oddHBand="0" w:evenHBand="1" w:firstRowFirstColumn="0" w:firstRowLastColumn="0" w:lastRowFirstColumn="0" w:lastRowLastColumn="0"/>
          <w:cantSplit/>
          <w:trHeight w:val="794"/>
        </w:trPr>
        <w:tc>
          <w:tcPr>
            <w:tcW w:w="1730" w:type="dxa"/>
          </w:tcPr>
          <w:p w14:paraId="17F57F24" w14:textId="77777777" w:rsidR="00652ED0" w:rsidRPr="00975920" w:rsidRDefault="00652ED0" w:rsidP="00424C60">
            <w:pPr>
              <w:pStyle w:val="VHBAtabletext"/>
              <w:spacing w:line="240" w:lineRule="atLeast"/>
              <w:rPr>
                <w:sz w:val="18"/>
                <w:szCs w:val="18"/>
                <w:highlight w:val="magenta"/>
              </w:rPr>
            </w:pPr>
            <w:r w:rsidRPr="00975920">
              <w:rPr>
                <w:sz w:val="18"/>
                <w:szCs w:val="18"/>
              </w:rPr>
              <w:t xml:space="preserve">*Building Information Modelling </w:t>
            </w:r>
          </w:p>
        </w:tc>
        <w:tc>
          <w:tcPr>
            <w:tcW w:w="1559" w:type="dxa"/>
          </w:tcPr>
          <w:p w14:paraId="401B4F2F" w14:textId="77777777" w:rsidR="00652ED0" w:rsidRPr="00975920" w:rsidRDefault="00652ED0" w:rsidP="00424C60">
            <w:pPr>
              <w:pStyle w:val="VHBAtabletext"/>
              <w:spacing w:line="240" w:lineRule="atLeast"/>
              <w:rPr>
                <w:sz w:val="18"/>
                <w:szCs w:val="18"/>
              </w:rPr>
            </w:pPr>
            <w:r w:rsidRPr="00975920">
              <w:rPr>
                <w:sz w:val="18"/>
                <w:szCs w:val="18"/>
              </w:rPr>
              <w:t>BIM</w:t>
            </w:r>
          </w:p>
        </w:tc>
        <w:tc>
          <w:tcPr>
            <w:tcW w:w="5648" w:type="dxa"/>
          </w:tcPr>
          <w:p w14:paraId="72B9A65F" w14:textId="77777777" w:rsidR="00652ED0" w:rsidRPr="00975920" w:rsidRDefault="00652ED0" w:rsidP="00424C60">
            <w:pPr>
              <w:pStyle w:val="VHBAtabletext"/>
              <w:spacing w:line="240" w:lineRule="atLeast"/>
              <w:rPr>
                <w:sz w:val="18"/>
                <w:szCs w:val="18"/>
                <w:highlight w:val="magenta"/>
              </w:rPr>
            </w:pPr>
            <w:r w:rsidRPr="00975920">
              <w:rPr>
                <w:sz w:val="18"/>
                <w:szCs w:val="18"/>
              </w:rPr>
              <w:t>The use of a shared digital representation of a built asset to facilitate design, construction and operation processes to form a reliable basis for decisions </w:t>
            </w:r>
          </w:p>
        </w:tc>
      </w:tr>
      <w:tr w:rsidR="00652ED0" w:rsidRPr="000E1BC3" w14:paraId="2233F187" w14:textId="77777777" w:rsidTr="00424C60">
        <w:trPr>
          <w:cnfStyle w:val="000000100000" w:firstRow="0" w:lastRow="0" w:firstColumn="0" w:lastColumn="0" w:oddVBand="0" w:evenVBand="0" w:oddHBand="1" w:evenHBand="0" w:firstRowFirstColumn="0" w:firstRowLastColumn="0" w:lastRowFirstColumn="0" w:lastRowLastColumn="0"/>
          <w:cantSplit/>
          <w:trHeight w:val="725"/>
        </w:trPr>
        <w:tc>
          <w:tcPr>
            <w:tcW w:w="1730" w:type="dxa"/>
          </w:tcPr>
          <w:p w14:paraId="7B606A92" w14:textId="77777777" w:rsidR="00652ED0" w:rsidRPr="00975920" w:rsidRDefault="00652ED0" w:rsidP="00424C60">
            <w:pPr>
              <w:pStyle w:val="VHBAtabletext"/>
              <w:spacing w:line="240" w:lineRule="atLeast"/>
              <w:rPr>
                <w:sz w:val="18"/>
                <w:szCs w:val="18"/>
                <w:highlight w:val="magenta"/>
              </w:rPr>
            </w:pPr>
            <w:r w:rsidRPr="00975920">
              <w:rPr>
                <w:sz w:val="18"/>
                <w:szCs w:val="18"/>
              </w:rPr>
              <w:t xml:space="preserve">Building Information Models </w:t>
            </w:r>
          </w:p>
        </w:tc>
        <w:tc>
          <w:tcPr>
            <w:tcW w:w="1559" w:type="dxa"/>
          </w:tcPr>
          <w:p w14:paraId="3CE55A2D" w14:textId="77777777" w:rsidR="00652ED0" w:rsidRPr="00975920" w:rsidRDefault="00652ED0" w:rsidP="00424C60">
            <w:pPr>
              <w:pStyle w:val="VHBAtabletext"/>
              <w:spacing w:line="240" w:lineRule="atLeast"/>
              <w:rPr>
                <w:sz w:val="18"/>
                <w:szCs w:val="18"/>
              </w:rPr>
            </w:pPr>
            <w:r w:rsidRPr="00975920">
              <w:rPr>
                <w:sz w:val="18"/>
                <w:szCs w:val="18"/>
              </w:rPr>
              <w:t>BIM/s</w:t>
            </w:r>
          </w:p>
        </w:tc>
        <w:tc>
          <w:tcPr>
            <w:tcW w:w="5648" w:type="dxa"/>
          </w:tcPr>
          <w:p w14:paraId="45C142FE" w14:textId="77777777" w:rsidR="00652ED0" w:rsidRPr="00975920" w:rsidRDefault="00652ED0" w:rsidP="00424C60">
            <w:pPr>
              <w:pStyle w:val="VHBAtabletext"/>
              <w:spacing w:line="240" w:lineRule="atLeast"/>
              <w:rPr>
                <w:sz w:val="18"/>
                <w:szCs w:val="18"/>
                <w:highlight w:val="magenta"/>
              </w:rPr>
            </w:pPr>
            <w:r w:rsidRPr="00975920">
              <w:rPr>
                <w:sz w:val="18"/>
                <w:szCs w:val="18"/>
              </w:rPr>
              <w:t xml:space="preserve">Means all models that any contributing party (or its sub-contractors) is required to produce and deliver in accordance with the </w:t>
            </w:r>
            <w:r>
              <w:rPr>
                <w:sz w:val="18"/>
                <w:szCs w:val="18"/>
              </w:rPr>
              <w:t>DEMP</w:t>
            </w:r>
            <w:r w:rsidRPr="00975920">
              <w:rPr>
                <w:sz w:val="18"/>
                <w:szCs w:val="18"/>
              </w:rPr>
              <w:t xml:space="preserve"> and PIR </w:t>
            </w:r>
          </w:p>
        </w:tc>
      </w:tr>
      <w:tr w:rsidR="00652ED0" w:rsidRPr="000E1BC3" w14:paraId="5A0FCC6C" w14:textId="77777777" w:rsidTr="00424C60">
        <w:trPr>
          <w:cnfStyle w:val="000000010000" w:firstRow="0" w:lastRow="0" w:firstColumn="0" w:lastColumn="0" w:oddVBand="0" w:evenVBand="0" w:oddHBand="0" w:evenHBand="1" w:firstRowFirstColumn="0" w:firstRowLastColumn="0" w:lastRowFirstColumn="0" w:lastRowLastColumn="0"/>
          <w:cantSplit/>
          <w:trHeight w:val="725"/>
        </w:trPr>
        <w:tc>
          <w:tcPr>
            <w:tcW w:w="1730" w:type="dxa"/>
          </w:tcPr>
          <w:p w14:paraId="3DC5870F" w14:textId="77777777" w:rsidR="00652ED0" w:rsidRPr="00975920" w:rsidRDefault="00652ED0" w:rsidP="00424C60">
            <w:pPr>
              <w:pStyle w:val="VHBAtabletext"/>
              <w:spacing w:line="240" w:lineRule="atLeast"/>
              <w:rPr>
                <w:sz w:val="18"/>
                <w:szCs w:val="18"/>
              </w:rPr>
            </w:pPr>
            <w:r>
              <w:rPr>
                <w:sz w:val="18"/>
                <w:szCs w:val="18"/>
              </w:rPr>
              <w:t>Building Management System</w:t>
            </w:r>
          </w:p>
        </w:tc>
        <w:tc>
          <w:tcPr>
            <w:tcW w:w="1559" w:type="dxa"/>
          </w:tcPr>
          <w:p w14:paraId="5DDB1B12" w14:textId="77777777" w:rsidR="00652ED0" w:rsidRPr="00975920" w:rsidRDefault="00652ED0" w:rsidP="00424C60">
            <w:pPr>
              <w:pStyle w:val="VHBAtabletext"/>
              <w:spacing w:line="240" w:lineRule="atLeast"/>
              <w:rPr>
                <w:sz w:val="18"/>
                <w:szCs w:val="18"/>
              </w:rPr>
            </w:pPr>
            <w:r>
              <w:rPr>
                <w:sz w:val="18"/>
                <w:szCs w:val="18"/>
              </w:rPr>
              <w:t>BMS</w:t>
            </w:r>
          </w:p>
        </w:tc>
        <w:tc>
          <w:tcPr>
            <w:tcW w:w="5648" w:type="dxa"/>
          </w:tcPr>
          <w:p w14:paraId="39AA6C76" w14:textId="77777777" w:rsidR="00652ED0" w:rsidRPr="00975920" w:rsidRDefault="00652ED0" w:rsidP="00424C60">
            <w:pPr>
              <w:pStyle w:val="VHBAtabletext"/>
              <w:spacing w:line="240" w:lineRule="atLeast"/>
              <w:rPr>
                <w:sz w:val="18"/>
                <w:szCs w:val="18"/>
              </w:rPr>
            </w:pPr>
            <w:r>
              <w:rPr>
                <w:sz w:val="18"/>
                <w:szCs w:val="18"/>
              </w:rPr>
              <w:t>A</w:t>
            </w:r>
            <w:r w:rsidRPr="0039279F">
              <w:rPr>
                <w:sz w:val="18"/>
                <w:szCs w:val="18"/>
              </w:rPr>
              <w:t xml:space="preserve"> control system that monitors and manages the mechanical, electrical, and electromechanical services in a building, such as ventilation, lighting, power systems, fire systems, and security systems.</w:t>
            </w:r>
          </w:p>
        </w:tc>
      </w:tr>
      <w:tr w:rsidR="00652ED0" w:rsidRPr="000E1BC3" w14:paraId="1B94E7F0" w14:textId="77777777" w:rsidTr="00424C60">
        <w:trPr>
          <w:cnfStyle w:val="000000100000" w:firstRow="0" w:lastRow="0" w:firstColumn="0" w:lastColumn="0" w:oddVBand="0" w:evenVBand="0" w:oddHBand="1" w:evenHBand="0" w:firstRowFirstColumn="0" w:firstRowLastColumn="0" w:lastRowFirstColumn="0" w:lastRowLastColumn="0"/>
          <w:cantSplit/>
          <w:trHeight w:val="725"/>
        </w:trPr>
        <w:tc>
          <w:tcPr>
            <w:tcW w:w="1730" w:type="dxa"/>
          </w:tcPr>
          <w:p w14:paraId="2B22381B" w14:textId="77777777" w:rsidR="00652ED0" w:rsidRPr="00975920" w:rsidRDefault="00652ED0" w:rsidP="00424C60">
            <w:pPr>
              <w:pStyle w:val="VHBAtabletext"/>
              <w:spacing w:line="240" w:lineRule="atLeast"/>
              <w:rPr>
                <w:sz w:val="18"/>
                <w:szCs w:val="18"/>
                <w:highlight w:val="magenta"/>
              </w:rPr>
            </w:pPr>
            <w:r>
              <w:rPr>
                <w:sz w:val="18"/>
                <w:szCs w:val="18"/>
              </w:rPr>
              <w:lastRenderedPageBreak/>
              <w:t>Combined Team</w:t>
            </w:r>
          </w:p>
        </w:tc>
        <w:tc>
          <w:tcPr>
            <w:tcW w:w="1559" w:type="dxa"/>
          </w:tcPr>
          <w:p w14:paraId="5ACF3AB9" w14:textId="77777777" w:rsidR="00652ED0" w:rsidRPr="00975920" w:rsidRDefault="00652ED0" w:rsidP="00424C60">
            <w:pPr>
              <w:pStyle w:val="VHBAtabletext"/>
              <w:spacing w:line="240" w:lineRule="atLeast"/>
              <w:rPr>
                <w:sz w:val="18"/>
                <w:szCs w:val="18"/>
              </w:rPr>
            </w:pPr>
          </w:p>
        </w:tc>
        <w:tc>
          <w:tcPr>
            <w:tcW w:w="5648" w:type="dxa"/>
          </w:tcPr>
          <w:p w14:paraId="5B0CC005" w14:textId="77777777" w:rsidR="00652ED0" w:rsidRDefault="00652ED0" w:rsidP="00424C60">
            <w:pPr>
              <w:pStyle w:val="VHBAtabletext"/>
              <w:spacing w:line="240" w:lineRule="atLeast"/>
              <w:rPr>
                <w:sz w:val="18"/>
                <w:szCs w:val="18"/>
              </w:rPr>
            </w:pPr>
            <w:r w:rsidRPr="00795B9E">
              <w:rPr>
                <w:sz w:val="18"/>
                <w:szCs w:val="18"/>
              </w:rPr>
              <w:t xml:space="preserve">The </w:t>
            </w:r>
            <w:r>
              <w:rPr>
                <w:sz w:val="18"/>
                <w:szCs w:val="18"/>
              </w:rPr>
              <w:t xml:space="preserve">Appointing Party, the </w:t>
            </w:r>
            <w:r w:rsidRPr="00795B9E">
              <w:rPr>
                <w:sz w:val="18"/>
                <w:szCs w:val="18"/>
              </w:rPr>
              <w:t>Lead Appointed Party and their Appointed Parties</w:t>
            </w:r>
            <w:r>
              <w:rPr>
                <w:sz w:val="18"/>
                <w:szCs w:val="18"/>
              </w:rPr>
              <w:t xml:space="preserve">. </w:t>
            </w:r>
            <w:r>
              <w:rPr>
                <w:b/>
                <w:bCs/>
                <w:sz w:val="18"/>
                <w:szCs w:val="18"/>
              </w:rPr>
              <w:t>In</w:t>
            </w:r>
            <w:r w:rsidRPr="00BE0C3C">
              <w:rPr>
                <w:b/>
                <w:bCs/>
                <w:sz w:val="18"/>
                <w:szCs w:val="18"/>
              </w:rPr>
              <w:t>cludes</w:t>
            </w:r>
            <w:r>
              <w:rPr>
                <w:sz w:val="18"/>
                <w:szCs w:val="18"/>
              </w:rPr>
              <w:t xml:space="preserve"> VHBA. E.g., the complete team.</w:t>
            </w:r>
          </w:p>
          <w:p w14:paraId="132F607A" w14:textId="77777777" w:rsidR="00652ED0" w:rsidRPr="00975920" w:rsidRDefault="00652ED0" w:rsidP="00424C60">
            <w:pPr>
              <w:pStyle w:val="VHBAtabletext"/>
              <w:spacing w:line="240" w:lineRule="atLeast"/>
              <w:rPr>
                <w:sz w:val="18"/>
                <w:szCs w:val="18"/>
              </w:rPr>
            </w:pPr>
            <w:r w:rsidRPr="00144918">
              <w:rPr>
                <w:i/>
                <w:iCs/>
                <w:sz w:val="18"/>
                <w:szCs w:val="18"/>
              </w:rPr>
              <w:t xml:space="preserve">Note: the use of the term </w:t>
            </w:r>
            <w:r>
              <w:rPr>
                <w:b/>
                <w:bCs/>
                <w:i/>
                <w:iCs/>
                <w:sz w:val="18"/>
                <w:szCs w:val="18"/>
              </w:rPr>
              <w:t>Combined</w:t>
            </w:r>
            <w:r w:rsidRPr="00144918">
              <w:rPr>
                <w:b/>
                <w:bCs/>
                <w:i/>
                <w:iCs/>
                <w:sz w:val="18"/>
                <w:szCs w:val="18"/>
              </w:rPr>
              <w:t xml:space="preserve"> Team</w:t>
            </w:r>
            <w:r w:rsidRPr="00144918">
              <w:rPr>
                <w:i/>
                <w:iCs/>
                <w:sz w:val="18"/>
                <w:szCs w:val="18"/>
              </w:rPr>
              <w:t xml:space="preserve"> in the VHBA DE Framework </w:t>
            </w:r>
            <w:r>
              <w:rPr>
                <w:i/>
                <w:iCs/>
                <w:sz w:val="18"/>
                <w:szCs w:val="18"/>
              </w:rPr>
              <w:t xml:space="preserve">is the equivalent of Project Team in </w:t>
            </w:r>
            <w:r w:rsidRPr="00144918">
              <w:rPr>
                <w:i/>
                <w:iCs/>
                <w:sz w:val="18"/>
                <w:szCs w:val="18"/>
              </w:rPr>
              <w:t>the AS ISO 19650 series of Standards and VDAS</w:t>
            </w:r>
          </w:p>
        </w:tc>
      </w:tr>
      <w:tr w:rsidR="00652ED0" w:rsidRPr="003072C6" w14:paraId="3A931E06" w14:textId="77777777" w:rsidTr="00424C60">
        <w:trPr>
          <w:cnfStyle w:val="000000010000" w:firstRow="0" w:lastRow="0" w:firstColumn="0" w:lastColumn="0" w:oddVBand="0" w:evenVBand="0" w:oddHBand="0" w:evenHBand="1" w:firstRowFirstColumn="0" w:firstRowLastColumn="0" w:lastRowFirstColumn="0" w:lastRowLastColumn="0"/>
          <w:cantSplit/>
          <w:trHeight w:val="855"/>
        </w:trPr>
        <w:tc>
          <w:tcPr>
            <w:tcW w:w="1730" w:type="dxa"/>
          </w:tcPr>
          <w:p w14:paraId="3A929DD5" w14:textId="77777777" w:rsidR="00652ED0" w:rsidRPr="00975920" w:rsidRDefault="00652ED0" w:rsidP="00424C60">
            <w:pPr>
              <w:pStyle w:val="VHBAtabletext"/>
              <w:spacing w:line="240" w:lineRule="atLeast"/>
              <w:rPr>
                <w:sz w:val="18"/>
                <w:szCs w:val="18"/>
              </w:rPr>
            </w:pPr>
            <w:r w:rsidRPr="00975920">
              <w:rPr>
                <w:sz w:val="18"/>
                <w:szCs w:val="18"/>
              </w:rPr>
              <w:t>*Common Data Environment</w:t>
            </w:r>
          </w:p>
        </w:tc>
        <w:tc>
          <w:tcPr>
            <w:tcW w:w="1559" w:type="dxa"/>
          </w:tcPr>
          <w:p w14:paraId="25BDBE56" w14:textId="77777777" w:rsidR="00652ED0" w:rsidRPr="00975920" w:rsidRDefault="00652ED0" w:rsidP="00424C60">
            <w:pPr>
              <w:pStyle w:val="VHBAtabletext"/>
              <w:spacing w:line="240" w:lineRule="atLeast"/>
              <w:rPr>
                <w:sz w:val="18"/>
                <w:szCs w:val="18"/>
              </w:rPr>
            </w:pPr>
            <w:r w:rsidRPr="00975920">
              <w:rPr>
                <w:sz w:val="18"/>
                <w:szCs w:val="18"/>
              </w:rPr>
              <w:t>CDE</w:t>
            </w:r>
          </w:p>
        </w:tc>
        <w:tc>
          <w:tcPr>
            <w:tcW w:w="5648" w:type="dxa"/>
          </w:tcPr>
          <w:p w14:paraId="7B3BA76E" w14:textId="77777777" w:rsidR="00652ED0" w:rsidRPr="00975920" w:rsidRDefault="00652ED0" w:rsidP="00424C60">
            <w:pPr>
              <w:pStyle w:val="VHBAtabletext"/>
              <w:spacing w:line="240" w:lineRule="atLeast"/>
              <w:rPr>
                <w:sz w:val="18"/>
                <w:szCs w:val="18"/>
              </w:rPr>
            </w:pPr>
            <w:r w:rsidRPr="00975920">
              <w:rPr>
                <w:sz w:val="18"/>
                <w:szCs w:val="18"/>
              </w:rPr>
              <w:t>An agreed source of information for any given project, used to collect, manage, and disseminate project information for multi-disciplinary teams in a managed process</w:t>
            </w:r>
          </w:p>
        </w:tc>
      </w:tr>
      <w:tr w:rsidR="00652ED0" w:rsidRPr="00654480" w14:paraId="6C1EDB3F" w14:textId="77777777" w:rsidTr="00424C60">
        <w:trPr>
          <w:cnfStyle w:val="000000100000" w:firstRow="0" w:lastRow="0" w:firstColumn="0" w:lastColumn="0" w:oddVBand="0" w:evenVBand="0" w:oddHBand="1" w:evenHBand="0" w:firstRowFirstColumn="0" w:firstRowLastColumn="0" w:lastRowFirstColumn="0" w:lastRowLastColumn="0"/>
          <w:cantSplit/>
          <w:trHeight w:val="855"/>
        </w:trPr>
        <w:tc>
          <w:tcPr>
            <w:tcW w:w="1730" w:type="dxa"/>
          </w:tcPr>
          <w:p w14:paraId="38F397C8" w14:textId="77777777" w:rsidR="00652ED0" w:rsidRPr="00975920" w:rsidRDefault="00652ED0" w:rsidP="00424C60">
            <w:pPr>
              <w:pStyle w:val="VHBAtabletext"/>
              <w:spacing w:line="240" w:lineRule="atLeast"/>
              <w:rPr>
                <w:sz w:val="18"/>
                <w:szCs w:val="18"/>
                <w:highlight w:val="magenta"/>
              </w:rPr>
            </w:pPr>
            <w:r w:rsidRPr="00975920">
              <w:rPr>
                <w:sz w:val="18"/>
                <w:szCs w:val="18"/>
              </w:rPr>
              <w:t>Computer Aided Design/Drafting </w:t>
            </w:r>
          </w:p>
        </w:tc>
        <w:tc>
          <w:tcPr>
            <w:tcW w:w="1559" w:type="dxa"/>
          </w:tcPr>
          <w:p w14:paraId="7412B80F" w14:textId="77777777" w:rsidR="00652ED0" w:rsidRPr="00975920" w:rsidRDefault="00652ED0" w:rsidP="00424C60">
            <w:pPr>
              <w:pStyle w:val="VHBAtabletext"/>
              <w:spacing w:line="240" w:lineRule="atLeast"/>
              <w:rPr>
                <w:sz w:val="18"/>
                <w:szCs w:val="18"/>
              </w:rPr>
            </w:pPr>
            <w:r w:rsidRPr="00975920">
              <w:rPr>
                <w:sz w:val="18"/>
                <w:szCs w:val="18"/>
              </w:rPr>
              <w:t>CAD</w:t>
            </w:r>
          </w:p>
        </w:tc>
        <w:tc>
          <w:tcPr>
            <w:tcW w:w="5648" w:type="dxa"/>
          </w:tcPr>
          <w:p w14:paraId="0D2C0094" w14:textId="77777777" w:rsidR="00652ED0" w:rsidRPr="00975920" w:rsidRDefault="00652ED0" w:rsidP="00424C60">
            <w:pPr>
              <w:pStyle w:val="VHBAtabletext"/>
              <w:spacing w:line="240" w:lineRule="atLeast"/>
              <w:rPr>
                <w:sz w:val="18"/>
                <w:szCs w:val="18"/>
                <w:highlight w:val="magenta"/>
              </w:rPr>
            </w:pPr>
            <w:r w:rsidRPr="00975920">
              <w:rPr>
                <w:sz w:val="18"/>
                <w:szCs w:val="18"/>
              </w:rPr>
              <w:t xml:space="preserve">Means any Computer Aided Design/Drafting that any contributing party (or its sub-contractors) is required to produce and deliver in accordance with the </w:t>
            </w:r>
            <w:r>
              <w:rPr>
                <w:sz w:val="18"/>
                <w:szCs w:val="18"/>
              </w:rPr>
              <w:t>DEMP</w:t>
            </w:r>
            <w:r w:rsidRPr="00975920">
              <w:rPr>
                <w:sz w:val="18"/>
                <w:szCs w:val="18"/>
              </w:rPr>
              <w:t xml:space="preserve"> and PIR</w:t>
            </w:r>
          </w:p>
        </w:tc>
      </w:tr>
      <w:tr w:rsidR="00652ED0" w:rsidRPr="003072C6" w14:paraId="33368A73" w14:textId="77777777" w:rsidTr="00424C60">
        <w:trPr>
          <w:cnfStyle w:val="000000010000" w:firstRow="0" w:lastRow="0" w:firstColumn="0" w:lastColumn="0" w:oddVBand="0" w:evenVBand="0" w:oddHBand="0" w:evenHBand="1" w:firstRowFirstColumn="0" w:firstRowLastColumn="0" w:lastRowFirstColumn="0" w:lastRowLastColumn="0"/>
          <w:cantSplit/>
          <w:trHeight w:val="806"/>
        </w:trPr>
        <w:tc>
          <w:tcPr>
            <w:tcW w:w="1730" w:type="dxa"/>
          </w:tcPr>
          <w:p w14:paraId="76CDE38A" w14:textId="77777777" w:rsidR="00652ED0" w:rsidRPr="00975920" w:rsidRDefault="00652ED0" w:rsidP="00424C60">
            <w:pPr>
              <w:pStyle w:val="VHBAtabletext"/>
              <w:spacing w:line="240" w:lineRule="atLeast"/>
              <w:rPr>
                <w:sz w:val="18"/>
                <w:szCs w:val="18"/>
                <w:highlight w:val="magenta"/>
              </w:rPr>
            </w:pPr>
            <w:r w:rsidRPr="005176F1">
              <w:rPr>
                <w:sz w:val="18"/>
                <w:szCs w:val="18"/>
              </w:rPr>
              <w:t xml:space="preserve">Construction Digital Engineering </w:t>
            </w:r>
            <w:r>
              <w:rPr>
                <w:sz w:val="18"/>
                <w:szCs w:val="18"/>
              </w:rPr>
              <w:t xml:space="preserve">Management </w:t>
            </w:r>
            <w:r w:rsidRPr="005176F1">
              <w:rPr>
                <w:sz w:val="18"/>
                <w:szCs w:val="18"/>
              </w:rPr>
              <w:t xml:space="preserve">Plan </w:t>
            </w:r>
          </w:p>
        </w:tc>
        <w:tc>
          <w:tcPr>
            <w:tcW w:w="1559" w:type="dxa"/>
          </w:tcPr>
          <w:p w14:paraId="539F1573" w14:textId="77777777" w:rsidR="00652ED0" w:rsidRPr="00975920" w:rsidRDefault="00652ED0" w:rsidP="00424C60">
            <w:pPr>
              <w:pStyle w:val="VHBAtabletext"/>
              <w:spacing w:line="240" w:lineRule="atLeast"/>
              <w:rPr>
                <w:sz w:val="18"/>
                <w:szCs w:val="18"/>
              </w:rPr>
            </w:pPr>
            <w:r w:rsidRPr="00975920">
              <w:rPr>
                <w:sz w:val="18"/>
                <w:szCs w:val="18"/>
              </w:rPr>
              <w:t>Constr</w:t>
            </w:r>
            <w:r>
              <w:rPr>
                <w:sz w:val="18"/>
                <w:szCs w:val="18"/>
              </w:rPr>
              <w:t>uction</w:t>
            </w:r>
            <w:r w:rsidRPr="00975920">
              <w:rPr>
                <w:sz w:val="18"/>
                <w:szCs w:val="18"/>
              </w:rPr>
              <w:t xml:space="preserve"> </w:t>
            </w:r>
            <w:r>
              <w:rPr>
                <w:sz w:val="18"/>
                <w:szCs w:val="18"/>
              </w:rPr>
              <w:t>DEMP</w:t>
            </w:r>
          </w:p>
        </w:tc>
        <w:tc>
          <w:tcPr>
            <w:tcW w:w="5648" w:type="dxa"/>
          </w:tcPr>
          <w:p w14:paraId="1906C169" w14:textId="77777777" w:rsidR="00652ED0" w:rsidRPr="00975920" w:rsidRDefault="00652ED0" w:rsidP="00424C60">
            <w:pPr>
              <w:pStyle w:val="VHBAtabletext"/>
              <w:spacing w:line="240" w:lineRule="atLeast"/>
              <w:rPr>
                <w:sz w:val="18"/>
                <w:szCs w:val="18"/>
              </w:rPr>
            </w:pPr>
            <w:r w:rsidRPr="00975920">
              <w:rPr>
                <w:sz w:val="18"/>
                <w:szCs w:val="18"/>
              </w:rPr>
              <w:t>A detailed plan, created from the VHBA Template, which documents the use of DE on a project. It outlines who is responsible for what in the construction process, when in the process they are responsible for it, and how they will execute VHBA requirements as specified in the PIR</w:t>
            </w:r>
          </w:p>
        </w:tc>
      </w:tr>
      <w:tr w:rsidR="00652ED0" w:rsidRPr="003072C6" w14:paraId="6D98AFCE" w14:textId="77777777" w:rsidTr="00424C60">
        <w:trPr>
          <w:cnfStyle w:val="000000100000" w:firstRow="0" w:lastRow="0" w:firstColumn="0" w:lastColumn="0" w:oddVBand="0" w:evenVBand="0" w:oddHBand="1" w:evenHBand="0" w:firstRowFirstColumn="0" w:firstRowLastColumn="0" w:lastRowFirstColumn="0" w:lastRowLastColumn="0"/>
          <w:cantSplit/>
          <w:trHeight w:val="806"/>
        </w:trPr>
        <w:tc>
          <w:tcPr>
            <w:tcW w:w="1730" w:type="dxa"/>
          </w:tcPr>
          <w:p w14:paraId="4E6A252F" w14:textId="77777777" w:rsidR="00652ED0" w:rsidRPr="005176F1" w:rsidRDefault="00652ED0" w:rsidP="00424C60">
            <w:pPr>
              <w:pStyle w:val="VHBAtabletext"/>
              <w:spacing w:line="240" w:lineRule="atLeast"/>
              <w:rPr>
                <w:sz w:val="18"/>
                <w:szCs w:val="18"/>
              </w:rPr>
            </w:pPr>
            <w:r>
              <w:rPr>
                <w:sz w:val="18"/>
                <w:szCs w:val="18"/>
              </w:rPr>
              <w:t>Computerised Maintenance Management System</w:t>
            </w:r>
          </w:p>
        </w:tc>
        <w:tc>
          <w:tcPr>
            <w:tcW w:w="1559" w:type="dxa"/>
          </w:tcPr>
          <w:p w14:paraId="592159E2" w14:textId="77777777" w:rsidR="00652ED0" w:rsidRPr="00975920" w:rsidRDefault="00652ED0" w:rsidP="00424C60">
            <w:pPr>
              <w:pStyle w:val="VHBAtabletext"/>
              <w:spacing w:line="240" w:lineRule="atLeast"/>
              <w:rPr>
                <w:sz w:val="18"/>
                <w:szCs w:val="18"/>
              </w:rPr>
            </w:pPr>
            <w:r>
              <w:rPr>
                <w:sz w:val="18"/>
                <w:szCs w:val="18"/>
              </w:rPr>
              <w:t>CMMS</w:t>
            </w:r>
          </w:p>
        </w:tc>
        <w:tc>
          <w:tcPr>
            <w:tcW w:w="5648" w:type="dxa"/>
          </w:tcPr>
          <w:p w14:paraId="6F821CD3" w14:textId="77777777" w:rsidR="00652ED0" w:rsidRPr="00975920" w:rsidRDefault="00652ED0" w:rsidP="00424C60">
            <w:pPr>
              <w:pStyle w:val="VHBAtabletext"/>
              <w:spacing w:line="240" w:lineRule="atLeast"/>
              <w:rPr>
                <w:sz w:val="18"/>
                <w:szCs w:val="18"/>
              </w:rPr>
            </w:pPr>
            <w:r>
              <w:rPr>
                <w:sz w:val="18"/>
                <w:szCs w:val="18"/>
              </w:rPr>
              <w:t>A</w:t>
            </w:r>
            <w:r w:rsidRPr="001A57BD">
              <w:rPr>
                <w:sz w:val="18"/>
                <w:szCs w:val="18"/>
              </w:rPr>
              <w:t xml:space="preserve"> </w:t>
            </w:r>
            <w:r>
              <w:rPr>
                <w:sz w:val="18"/>
                <w:szCs w:val="18"/>
              </w:rPr>
              <w:t>system</w:t>
            </w:r>
            <w:r w:rsidRPr="001A57BD">
              <w:rPr>
                <w:sz w:val="18"/>
                <w:szCs w:val="18"/>
              </w:rPr>
              <w:t xml:space="preserve"> that </w:t>
            </w:r>
            <w:r>
              <w:rPr>
                <w:sz w:val="18"/>
                <w:szCs w:val="18"/>
              </w:rPr>
              <w:t>contains</w:t>
            </w:r>
            <w:r w:rsidRPr="001A57BD">
              <w:rPr>
                <w:sz w:val="18"/>
                <w:szCs w:val="18"/>
              </w:rPr>
              <w:t xml:space="preserve"> a computer database of information about an organization's maintenance operations.</w:t>
            </w:r>
          </w:p>
        </w:tc>
      </w:tr>
      <w:tr w:rsidR="00652ED0" w:rsidRPr="003072C6" w14:paraId="009F5E95" w14:textId="77777777" w:rsidTr="00424C60">
        <w:trPr>
          <w:cnfStyle w:val="000000010000" w:firstRow="0" w:lastRow="0" w:firstColumn="0" w:lastColumn="0" w:oddVBand="0" w:evenVBand="0" w:oddHBand="0" w:evenHBand="1" w:firstRowFirstColumn="0" w:firstRowLastColumn="0" w:lastRowFirstColumn="0" w:lastRowLastColumn="0"/>
          <w:cantSplit/>
          <w:trHeight w:val="806"/>
        </w:trPr>
        <w:tc>
          <w:tcPr>
            <w:tcW w:w="1730" w:type="dxa"/>
          </w:tcPr>
          <w:p w14:paraId="159D5412" w14:textId="77777777" w:rsidR="00652ED0" w:rsidRPr="005176F1" w:rsidRDefault="00652ED0" w:rsidP="00424C60">
            <w:pPr>
              <w:pStyle w:val="VHBAtabletext"/>
              <w:spacing w:line="240" w:lineRule="atLeast"/>
              <w:rPr>
                <w:sz w:val="18"/>
                <w:szCs w:val="18"/>
              </w:rPr>
            </w:pPr>
            <w:r>
              <w:rPr>
                <w:sz w:val="18"/>
                <w:szCs w:val="18"/>
              </w:rPr>
              <w:t>Cost Breakdown Structure</w:t>
            </w:r>
          </w:p>
        </w:tc>
        <w:tc>
          <w:tcPr>
            <w:tcW w:w="1559" w:type="dxa"/>
          </w:tcPr>
          <w:p w14:paraId="4FAEEF1C" w14:textId="77777777" w:rsidR="00652ED0" w:rsidRPr="00975920" w:rsidRDefault="00652ED0" w:rsidP="00424C60">
            <w:pPr>
              <w:pStyle w:val="VHBAtabletext"/>
              <w:spacing w:line="240" w:lineRule="atLeast"/>
              <w:rPr>
                <w:sz w:val="18"/>
                <w:szCs w:val="18"/>
              </w:rPr>
            </w:pPr>
            <w:r>
              <w:rPr>
                <w:sz w:val="18"/>
                <w:szCs w:val="18"/>
              </w:rPr>
              <w:t>CBS</w:t>
            </w:r>
          </w:p>
        </w:tc>
        <w:tc>
          <w:tcPr>
            <w:tcW w:w="5648" w:type="dxa"/>
          </w:tcPr>
          <w:p w14:paraId="0517E456" w14:textId="77777777" w:rsidR="00652ED0" w:rsidRPr="00975920" w:rsidRDefault="00652ED0" w:rsidP="00424C60">
            <w:pPr>
              <w:pStyle w:val="VHBAtabletext"/>
              <w:spacing w:line="240" w:lineRule="atLeast"/>
              <w:rPr>
                <w:sz w:val="18"/>
                <w:szCs w:val="18"/>
              </w:rPr>
            </w:pPr>
            <w:r>
              <w:rPr>
                <w:sz w:val="18"/>
                <w:szCs w:val="18"/>
              </w:rPr>
              <w:t>A</w:t>
            </w:r>
            <w:r w:rsidRPr="00693180">
              <w:rPr>
                <w:sz w:val="18"/>
                <w:szCs w:val="18"/>
              </w:rPr>
              <w:t xml:space="preserve"> hierarchical representation of the costs associated with a project</w:t>
            </w:r>
            <w:r>
              <w:rPr>
                <w:sz w:val="18"/>
                <w:szCs w:val="18"/>
              </w:rPr>
              <w:t xml:space="preserve">, aligned to the work breakdown structure, </w:t>
            </w:r>
            <w:r w:rsidRPr="00693180">
              <w:rPr>
                <w:sz w:val="18"/>
                <w:szCs w:val="18"/>
              </w:rPr>
              <w:t>to organize, categorize, and break down the total project cost into smaller, manageable components.</w:t>
            </w:r>
          </w:p>
        </w:tc>
      </w:tr>
      <w:tr w:rsidR="00652ED0" w:rsidRPr="003072C6" w14:paraId="095FB92C" w14:textId="77777777" w:rsidTr="00424C60">
        <w:trPr>
          <w:cnfStyle w:val="000000100000" w:firstRow="0" w:lastRow="0" w:firstColumn="0" w:lastColumn="0" w:oddVBand="0" w:evenVBand="0" w:oddHBand="1" w:evenHBand="0" w:firstRowFirstColumn="0" w:firstRowLastColumn="0" w:lastRowFirstColumn="0" w:lastRowLastColumn="0"/>
          <w:cantSplit/>
          <w:trHeight w:val="578"/>
        </w:trPr>
        <w:tc>
          <w:tcPr>
            <w:tcW w:w="1730" w:type="dxa"/>
          </w:tcPr>
          <w:p w14:paraId="7CFC3B77" w14:textId="77777777" w:rsidR="00652ED0" w:rsidRPr="00975920" w:rsidRDefault="00652ED0" w:rsidP="00424C60">
            <w:pPr>
              <w:pStyle w:val="VHBAtabletext"/>
              <w:spacing w:line="240" w:lineRule="atLeast"/>
              <w:rPr>
                <w:sz w:val="18"/>
                <w:szCs w:val="18"/>
                <w:highlight w:val="magenta"/>
              </w:rPr>
            </w:pPr>
            <w:r>
              <w:rPr>
                <w:sz w:val="18"/>
                <w:szCs w:val="18"/>
              </w:rPr>
              <w:t>Design Digital Engineering</w:t>
            </w:r>
            <w:r w:rsidRPr="005176F1">
              <w:rPr>
                <w:sz w:val="18"/>
                <w:szCs w:val="18"/>
              </w:rPr>
              <w:t xml:space="preserve"> </w:t>
            </w:r>
            <w:r>
              <w:rPr>
                <w:sz w:val="18"/>
                <w:szCs w:val="18"/>
              </w:rPr>
              <w:t>Management</w:t>
            </w:r>
            <w:r w:rsidRPr="005176F1">
              <w:rPr>
                <w:sz w:val="18"/>
                <w:szCs w:val="18"/>
              </w:rPr>
              <w:t xml:space="preserve"> Plan </w:t>
            </w:r>
          </w:p>
        </w:tc>
        <w:tc>
          <w:tcPr>
            <w:tcW w:w="1559" w:type="dxa"/>
          </w:tcPr>
          <w:p w14:paraId="73822D0E" w14:textId="77777777" w:rsidR="00652ED0" w:rsidRPr="00975920" w:rsidRDefault="00652ED0" w:rsidP="00424C60">
            <w:pPr>
              <w:pStyle w:val="VHBAtabletext"/>
              <w:spacing w:line="240" w:lineRule="atLeast"/>
              <w:rPr>
                <w:sz w:val="18"/>
                <w:szCs w:val="18"/>
              </w:rPr>
            </w:pPr>
            <w:r w:rsidRPr="00975920">
              <w:rPr>
                <w:sz w:val="18"/>
                <w:szCs w:val="18"/>
              </w:rPr>
              <w:t xml:space="preserve">Design </w:t>
            </w:r>
            <w:r>
              <w:rPr>
                <w:sz w:val="18"/>
                <w:szCs w:val="18"/>
              </w:rPr>
              <w:t>DEMP</w:t>
            </w:r>
          </w:p>
        </w:tc>
        <w:tc>
          <w:tcPr>
            <w:tcW w:w="5648" w:type="dxa"/>
          </w:tcPr>
          <w:p w14:paraId="64075BF5" w14:textId="77777777" w:rsidR="00652ED0" w:rsidRPr="00975920" w:rsidRDefault="00652ED0" w:rsidP="00424C60">
            <w:pPr>
              <w:pStyle w:val="VHBAtabletext"/>
              <w:spacing w:line="240" w:lineRule="atLeast"/>
              <w:rPr>
                <w:sz w:val="18"/>
                <w:szCs w:val="18"/>
              </w:rPr>
            </w:pPr>
            <w:r w:rsidRPr="00975920">
              <w:rPr>
                <w:sz w:val="18"/>
                <w:szCs w:val="18"/>
              </w:rPr>
              <w:t xml:space="preserve">A detailed plan, created from the VHBA Template, which documents the use of DE on a project. It outlines who is responsible for what in the design DE process, when in the process they are responsible for it, and how they will execute VHBA requirements as specified in the PIR </w:t>
            </w:r>
          </w:p>
        </w:tc>
      </w:tr>
      <w:tr w:rsidR="00652ED0" w:rsidRPr="003072C6" w14:paraId="281210C4" w14:textId="77777777" w:rsidTr="00424C60">
        <w:trPr>
          <w:cnfStyle w:val="000000010000" w:firstRow="0" w:lastRow="0" w:firstColumn="0" w:lastColumn="0" w:oddVBand="0" w:evenVBand="0" w:oddHBand="0" w:evenHBand="1" w:firstRowFirstColumn="0" w:firstRowLastColumn="0" w:lastRowFirstColumn="0" w:lastRowLastColumn="0"/>
          <w:cantSplit/>
          <w:trHeight w:val="578"/>
        </w:trPr>
        <w:tc>
          <w:tcPr>
            <w:tcW w:w="1730" w:type="dxa"/>
          </w:tcPr>
          <w:p w14:paraId="384F876E" w14:textId="77777777" w:rsidR="00652ED0" w:rsidRPr="00975920" w:rsidRDefault="00652ED0" w:rsidP="00424C60">
            <w:pPr>
              <w:pStyle w:val="VHBAtabletext"/>
              <w:spacing w:line="240" w:lineRule="atLeast"/>
              <w:rPr>
                <w:sz w:val="18"/>
                <w:szCs w:val="18"/>
              </w:rPr>
            </w:pPr>
            <w:r w:rsidRPr="00975920">
              <w:rPr>
                <w:sz w:val="18"/>
                <w:szCs w:val="18"/>
              </w:rPr>
              <w:t xml:space="preserve">Digital Engineering </w:t>
            </w:r>
          </w:p>
        </w:tc>
        <w:tc>
          <w:tcPr>
            <w:tcW w:w="1559" w:type="dxa"/>
          </w:tcPr>
          <w:p w14:paraId="5E0B5483" w14:textId="77777777" w:rsidR="00652ED0" w:rsidRPr="00975920" w:rsidRDefault="00652ED0" w:rsidP="00424C60">
            <w:pPr>
              <w:pStyle w:val="VHBAtabletext"/>
              <w:spacing w:line="240" w:lineRule="atLeast"/>
              <w:rPr>
                <w:sz w:val="18"/>
                <w:szCs w:val="18"/>
              </w:rPr>
            </w:pPr>
            <w:r w:rsidRPr="00975920">
              <w:rPr>
                <w:sz w:val="18"/>
                <w:szCs w:val="18"/>
              </w:rPr>
              <w:t>DE</w:t>
            </w:r>
          </w:p>
        </w:tc>
        <w:tc>
          <w:tcPr>
            <w:tcW w:w="5648" w:type="dxa"/>
          </w:tcPr>
          <w:p w14:paraId="73B5FF5A" w14:textId="77777777" w:rsidR="00652ED0" w:rsidRPr="00975920" w:rsidRDefault="00652ED0" w:rsidP="00424C60">
            <w:pPr>
              <w:pStyle w:val="VHBAtabletext"/>
              <w:spacing w:line="240" w:lineRule="atLeast"/>
              <w:rPr>
                <w:sz w:val="18"/>
                <w:szCs w:val="18"/>
              </w:rPr>
            </w:pPr>
            <w:r w:rsidRPr="00975920">
              <w:rPr>
                <w:sz w:val="18"/>
                <w:szCs w:val="18"/>
              </w:rPr>
              <w:t>The process of using digital tools to develop information and data rich deliverables when designing and constructing assets (e.g., BIM, GIS, CAD, Project Controls, Cost, Time)</w:t>
            </w:r>
          </w:p>
        </w:tc>
      </w:tr>
      <w:tr w:rsidR="00652ED0" w:rsidRPr="003072C6" w14:paraId="6A184336" w14:textId="77777777" w:rsidTr="00424C60">
        <w:trPr>
          <w:cnfStyle w:val="000000100000" w:firstRow="0" w:lastRow="0" w:firstColumn="0" w:lastColumn="0" w:oddVBand="0" w:evenVBand="0" w:oddHBand="1" w:evenHBand="0" w:firstRowFirstColumn="0" w:firstRowLastColumn="0" w:lastRowFirstColumn="0" w:lastRowLastColumn="0"/>
          <w:cantSplit/>
          <w:trHeight w:val="578"/>
        </w:trPr>
        <w:tc>
          <w:tcPr>
            <w:tcW w:w="1730" w:type="dxa"/>
          </w:tcPr>
          <w:p w14:paraId="5819E66D" w14:textId="77777777" w:rsidR="00652ED0" w:rsidRPr="00975920" w:rsidRDefault="00652ED0" w:rsidP="00424C60">
            <w:pPr>
              <w:pStyle w:val="VHBAtabletext"/>
              <w:spacing w:line="240" w:lineRule="atLeast"/>
              <w:rPr>
                <w:sz w:val="18"/>
                <w:szCs w:val="18"/>
              </w:rPr>
            </w:pPr>
            <w:r>
              <w:rPr>
                <w:sz w:val="18"/>
                <w:szCs w:val="18"/>
              </w:rPr>
              <w:t>Digital Engineering Management Plan</w:t>
            </w:r>
            <w:r w:rsidRPr="00975920">
              <w:rPr>
                <w:sz w:val="18"/>
                <w:szCs w:val="18"/>
              </w:rPr>
              <w:t xml:space="preserve"> Template</w:t>
            </w:r>
          </w:p>
        </w:tc>
        <w:tc>
          <w:tcPr>
            <w:tcW w:w="1559" w:type="dxa"/>
          </w:tcPr>
          <w:p w14:paraId="74A9B86A" w14:textId="77777777" w:rsidR="00652ED0" w:rsidRPr="00975920" w:rsidRDefault="00652ED0" w:rsidP="00424C60">
            <w:pPr>
              <w:pStyle w:val="VHBAtabletext"/>
              <w:spacing w:line="240" w:lineRule="atLeast"/>
              <w:rPr>
                <w:sz w:val="18"/>
                <w:szCs w:val="18"/>
              </w:rPr>
            </w:pPr>
            <w:r>
              <w:rPr>
                <w:sz w:val="18"/>
                <w:szCs w:val="18"/>
              </w:rPr>
              <w:t>DEMP</w:t>
            </w:r>
          </w:p>
        </w:tc>
        <w:tc>
          <w:tcPr>
            <w:tcW w:w="5648" w:type="dxa"/>
          </w:tcPr>
          <w:p w14:paraId="2E14AC07" w14:textId="77777777" w:rsidR="00652ED0" w:rsidRPr="00975920" w:rsidRDefault="00652ED0" w:rsidP="00424C60">
            <w:pPr>
              <w:pStyle w:val="VHBAtabletext"/>
              <w:spacing w:line="240" w:lineRule="atLeast"/>
              <w:rPr>
                <w:sz w:val="18"/>
                <w:szCs w:val="18"/>
              </w:rPr>
            </w:pPr>
            <w:r w:rsidRPr="00975920">
              <w:rPr>
                <w:sz w:val="18"/>
                <w:szCs w:val="18"/>
              </w:rPr>
              <w:t xml:space="preserve">The standard VDAS </w:t>
            </w:r>
            <w:r>
              <w:rPr>
                <w:sz w:val="18"/>
                <w:szCs w:val="18"/>
              </w:rPr>
              <w:t>Digital Engineering Management Plan</w:t>
            </w:r>
            <w:r w:rsidRPr="00975920">
              <w:rPr>
                <w:sz w:val="18"/>
                <w:szCs w:val="18"/>
              </w:rPr>
              <w:t xml:space="preserve"> Template to be used by </w:t>
            </w:r>
            <w:r>
              <w:rPr>
                <w:sz w:val="18"/>
                <w:szCs w:val="18"/>
              </w:rPr>
              <w:t>Project Team</w:t>
            </w:r>
            <w:r w:rsidRPr="00975920">
              <w:rPr>
                <w:sz w:val="18"/>
                <w:szCs w:val="18"/>
              </w:rPr>
              <w:t xml:space="preserve">s. Refers to Design </w:t>
            </w:r>
            <w:r>
              <w:rPr>
                <w:sz w:val="18"/>
                <w:szCs w:val="18"/>
              </w:rPr>
              <w:t>DEMP</w:t>
            </w:r>
            <w:r w:rsidRPr="00975920">
              <w:rPr>
                <w:sz w:val="18"/>
                <w:szCs w:val="18"/>
              </w:rPr>
              <w:t xml:space="preserve"> and Construction </w:t>
            </w:r>
            <w:r>
              <w:rPr>
                <w:sz w:val="18"/>
                <w:szCs w:val="18"/>
              </w:rPr>
              <w:t>DEMP</w:t>
            </w:r>
            <w:r w:rsidRPr="00975920">
              <w:rPr>
                <w:sz w:val="18"/>
                <w:szCs w:val="18"/>
              </w:rPr>
              <w:t xml:space="preserve">, which may be combined depending on procurement </w:t>
            </w:r>
          </w:p>
        </w:tc>
      </w:tr>
      <w:tr w:rsidR="00652ED0" w:rsidRPr="003072C6" w14:paraId="75B41533" w14:textId="77777777" w:rsidTr="00424C60">
        <w:trPr>
          <w:cnfStyle w:val="000000010000" w:firstRow="0" w:lastRow="0" w:firstColumn="0" w:lastColumn="0" w:oddVBand="0" w:evenVBand="0" w:oddHBand="0" w:evenHBand="1" w:firstRowFirstColumn="0" w:firstRowLastColumn="0" w:lastRowFirstColumn="0" w:lastRowLastColumn="0"/>
          <w:cantSplit/>
          <w:trHeight w:val="578"/>
        </w:trPr>
        <w:tc>
          <w:tcPr>
            <w:tcW w:w="1730" w:type="dxa"/>
          </w:tcPr>
          <w:p w14:paraId="3FD75113" w14:textId="77777777" w:rsidR="00652ED0" w:rsidRPr="00975920" w:rsidRDefault="00652ED0" w:rsidP="00424C60">
            <w:pPr>
              <w:pStyle w:val="VHBAtabletext"/>
              <w:spacing w:line="240" w:lineRule="atLeast"/>
              <w:rPr>
                <w:sz w:val="18"/>
                <w:szCs w:val="18"/>
              </w:rPr>
            </w:pPr>
            <w:r w:rsidRPr="00975920">
              <w:rPr>
                <w:sz w:val="18"/>
                <w:szCs w:val="18"/>
              </w:rPr>
              <w:t>*Exchange Information Requirements</w:t>
            </w:r>
          </w:p>
        </w:tc>
        <w:tc>
          <w:tcPr>
            <w:tcW w:w="1559" w:type="dxa"/>
          </w:tcPr>
          <w:p w14:paraId="424E134E" w14:textId="77777777" w:rsidR="00652ED0" w:rsidRPr="00975920" w:rsidRDefault="00652ED0" w:rsidP="00424C60">
            <w:pPr>
              <w:pStyle w:val="VHBAtabletext"/>
              <w:spacing w:line="240" w:lineRule="atLeast"/>
              <w:rPr>
                <w:sz w:val="18"/>
                <w:szCs w:val="18"/>
              </w:rPr>
            </w:pPr>
            <w:r w:rsidRPr="00975920">
              <w:rPr>
                <w:sz w:val="18"/>
                <w:szCs w:val="18"/>
              </w:rPr>
              <w:t>EIR</w:t>
            </w:r>
          </w:p>
        </w:tc>
        <w:tc>
          <w:tcPr>
            <w:tcW w:w="5648" w:type="dxa"/>
          </w:tcPr>
          <w:p w14:paraId="4847632A" w14:textId="77777777" w:rsidR="00652ED0" w:rsidRPr="00975920" w:rsidRDefault="00652ED0" w:rsidP="00424C60">
            <w:pPr>
              <w:pStyle w:val="VHBAtabletext"/>
              <w:spacing w:line="240" w:lineRule="atLeast"/>
              <w:rPr>
                <w:sz w:val="18"/>
                <w:szCs w:val="18"/>
              </w:rPr>
            </w:pPr>
            <w:r w:rsidRPr="00975920">
              <w:rPr>
                <w:sz w:val="18"/>
                <w:szCs w:val="18"/>
              </w:rPr>
              <w:t>VHBA requirements to enable the exchange of information between parties and from the PIM to the AIM. For VHBA, the EIR is combined with the PIR to reduce the number of documents needed to specify DE </w:t>
            </w:r>
          </w:p>
        </w:tc>
      </w:tr>
      <w:tr w:rsidR="00652ED0" w:rsidRPr="003072C6" w14:paraId="120CBBF2" w14:textId="77777777" w:rsidTr="00424C60">
        <w:trPr>
          <w:cnfStyle w:val="000000100000" w:firstRow="0" w:lastRow="0" w:firstColumn="0" w:lastColumn="0" w:oddVBand="0" w:evenVBand="0" w:oddHBand="1" w:evenHBand="0" w:firstRowFirstColumn="0" w:firstRowLastColumn="0" w:lastRowFirstColumn="0" w:lastRowLastColumn="0"/>
          <w:cantSplit/>
          <w:trHeight w:val="578"/>
        </w:trPr>
        <w:tc>
          <w:tcPr>
            <w:tcW w:w="1730" w:type="dxa"/>
          </w:tcPr>
          <w:p w14:paraId="189E48A8" w14:textId="77777777" w:rsidR="00652ED0" w:rsidRPr="00975920" w:rsidRDefault="00652ED0" w:rsidP="00424C60">
            <w:pPr>
              <w:pStyle w:val="VHBAtabletext"/>
              <w:spacing w:line="240" w:lineRule="atLeast"/>
              <w:rPr>
                <w:sz w:val="18"/>
                <w:szCs w:val="18"/>
              </w:rPr>
            </w:pPr>
            <w:proofErr w:type="gramStart"/>
            <w:r>
              <w:rPr>
                <w:sz w:val="18"/>
                <w:szCs w:val="18"/>
              </w:rPr>
              <w:t>Environmental</w:t>
            </w:r>
            <w:proofErr w:type="gramEnd"/>
            <w:r>
              <w:rPr>
                <w:sz w:val="18"/>
                <w:szCs w:val="18"/>
              </w:rPr>
              <w:t xml:space="preserve"> Sustainable Design</w:t>
            </w:r>
          </w:p>
        </w:tc>
        <w:tc>
          <w:tcPr>
            <w:tcW w:w="1559" w:type="dxa"/>
          </w:tcPr>
          <w:p w14:paraId="0B5603B7" w14:textId="77777777" w:rsidR="00652ED0" w:rsidRPr="00975920" w:rsidRDefault="00652ED0" w:rsidP="00424C60">
            <w:pPr>
              <w:pStyle w:val="VHBAtabletext"/>
              <w:spacing w:line="240" w:lineRule="atLeast"/>
              <w:rPr>
                <w:sz w:val="18"/>
                <w:szCs w:val="18"/>
              </w:rPr>
            </w:pPr>
            <w:r>
              <w:rPr>
                <w:sz w:val="18"/>
                <w:szCs w:val="18"/>
              </w:rPr>
              <w:t>ESD</w:t>
            </w:r>
          </w:p>
        </w:tc>
        <w:tc>
          <w:tcPr>
            <w:tcW w:w="5648" w:type="dxa"/>
          </w:tcPr>
          <w:p w14:paraId="7DD93D2C" w14:textId="77777777" w:rsidR="00652ED0" w:rsidRPr="00975920" w:rsidRDefault="00652ED0" w:rsidP="00424C60">
            <w:pPr>
              <w:pStyle w:val="VHBAtabletext"/>
              <w:spacing w:line="240" w:lineRule="atLeast"/>
              <w:rPr>
                <w:sz w:val="18"/>
                <w:szCs w:val="18"/>
              </w:rPr>
            </w:pPr>
            <w:r>
              <w:rPr>
                <w:sz w:val="18"/>
                <w:szCs w:val="18"/>
              </w:rPr>
              <w:t>D</w:t>
            </w:r>
            <w:r w:rsidRPr="00A00342">
              <w:rPr>
                <w:sz w:val="18"/>
                <w:szCs w:val="18"/>
              </w:rPr>
              <w:t>esign of buildings, products, or processes that are environmentally responsible and resource-efficient throughout their lifecycle</w:t>
            </w:r>
          </w:p>
        </w:tc>
      </w:tr>
      <w:tr w:rsidR="00652ED0" w:rsidRPr="003072C6" w14:paraId="6FC9C341" w14:textId="77777777" w:rsidTr="00424C60">
        <w:trPr>
          <w:cnfStyle w:val="000000010000" w:firstRow="0" w:lastRow="0" w:firstColumn="0" w:lastColumn="0" w:oddVBand="0" w:evenVBand="0" w:oddHBand="0" w:evenHBand="1" w:firstRowFirstColumn="0" w:firstRowLastColumn="0" w:lastRowFirstColumn="0" w:lastRowLastColumn="0"/>
          <w:cantSplit/>
          <w:trHeight w:val="578"/>
        </w:trPr>
        <w:tc>
          <w:tcPr>
            <w:tcW w:w="1730" w:type="dxa"/>
          </w:tcPr>
          <w:p w14:paraId="0D92E93E" w14:textId="77777777" w:rsidR="00652ED0" w:rsidRPr="00975920" w:rsidRDefault="00652ED0" w:rsidP="00424C60">
            <w:pPr>
              <w:pStyle w:val="VHBAtabletext"/>
              <w:spacing w:line="240" w:lineRule="atLeast"/>
              <w:rPr>
                <w:sz w:val="18"/>
                <w:szCs w:val="18"/>
              </w:rPr>
            </w:pPr>
            <w:r w:rsidRPr="00812772">
              <w:rPr>
                <w:sz w:val="18"/>
                <w:szCs w:val="18"/>
              </w:rPr>
              <w:t>Facility Maintenance Management System</w:t>
            </w:r>
          </w:p>
        </w:tc>
        <w:tc>
          <w:tcPr>
            <w:tcW w:w="1559" w:type="dxa"/>
          </w:tcPr>
          <w:p w14:paraId="580A9716" w14:textId="77777777" w:rsidR="00652ED0" w:rsidRPr="00975920" w:rsidRDefault="00652ED0" w:rsidP="00424C60">
            <w:pPr>
              <w:pStyle w:val="VHBAtabletext"/>
              <w:spacing w:line="240" w:lineRule="atLeast"/>
              <w:rPr>
                <w:sz w:val="18"/>
                <w:szCs w:val="18"/>
              </w:rPr>
            </w:pPr>
            <w:r>
              <w:rPr>
                <w:sz w:val="18"/>
                <w:szCs w:val="18"/>
              </w:rPr>
              <w:t>FMMS</w:t>
            </w:r>
          </w:p>
        </w:tc>
        <w:tc>
          <w:tcPr>
            <w:tcW w:w="5648" w:type="dxa"/>
          </w:tcPr>
          <w:p w14:paraId="2952FD3D" w14:textId="77777777" w:rsidR="00652ED0" w:rsidRPr="00975920" w:rsidRDefault="00652ED0" w:rsidP="00424C60">
            <w:pPr>
              <w:pStyle w:val="VHBAtabletext"/>
              <w:spacing w:line="240" w:lineRule="atLeast"/>
              <w:rPr>
                <w:sz w:val="18"/>
                <w:szCs w:val="18"/>
              </w:rPr>
            </w:pPr>
            <w:r w:rsidRPr="004C284F">
              <w:rPr>
                <w:sz w:val="18"/>
                <w:szCs w:val="18"/>
              </w:rPr>
              <w:t>It is a type of system used to manage and streamline the maintenance activities within a facility.</w:t>
            </w:r>
          </w:p>
        </w:tc>
      </w:tr>
      <w:tr w:rsidR="00652ED0" w:rsidRPr="003072C6" w14:paraId="14B00495" w14:textId="77777777" w:rsidTr="00424C60">
        <w:trPr>
          <w:cnfStyle w:val="000000100000" w:firstRow="0" w:lastRow="0" w:firstColumn="0" w:lastColumn="0" w:oddVBand="0" w:evenVBand="0" w:oddHBand="1" w:evenHBand="0" w:firstRowFirstColumn="0" w:firstRowLastColumn="0" w:lastRowFirstColumn="0" w:lastRowLastColumn="0"/>
          <w:cantSplit/>
          <w:trHeight w:val="460"/>
        </w:trPr>
        <w:tc>
          <w:tcPr>
            <w:tcW w:w="1730" w:type="dxa"/>
          </w:tcPr>
          <w:p w14:paraId="2A549A5D" w14:textId="77777777" w:rsidR="00652ED0" w:rsidRPr="00975920" w:rsidRDefault="00652ED0" w:rsidP="00424C60">
            <w:pPr>
              <w:pStyle w:val="VHBAtabletext"/>
              <w:spacing w:line="240" w:lineRule="atLeast"/>
              <w:rPr>
                <w:sz w:val="18"/>
                <w:szCs w:val="18"/>
              </w:rPr>
            </w:pPr>
            <w:r w:rsidRPr="00975920">
              <w:rPr>
                <w:sz w:val="18"/>
                <w:szCs w:val="18"/>
              </w:rPr>
              <w:lastRenderedPageBreak/>
              <w:t>Federated Model </w:t>
            </w:r>
          </w:p>
        </w:tc>
        <w:tc>
          <w:tcPr>
            <w:tcW w:w="1559" w:type="dxa"/>
          </w:tcPr>
          <w:p w14:paraId="0AB29E1B" w14:textId="77777777" w:rsidR="00652ED0" w:rsidRPr="00975920" w:rsidRDefault="00652ED0" w:rsidP="00424C60">
            <w:pPr>
              <w:pStyle w:val="VHBAtabletext"/>
              <w:spacing w:line="240" w:lineRule="atLeast"/>
              <w:rPr>
                <w:sz w:val="18"/>
                <w:szCs w:val="18"/>
              </w:rPr>
            </w:pPr>
          </w:p>
        </w:tc>
        <w:tc>
          <w:tcPr>
            <w:tcW w:w="5648" w:type="dxa"/>
          </w:tcPr>
          <w:p w14:paraId="01682DC1" w14:textId="77777777" w:rsidR="00652ED0" w:rsidRPr="00975920" w:rsidRDefault="00652ED0" w:rsidP="00424C60">
            <w:pPr>
              <w:pStyle w:val="VHBAtabletext"/>
              <w:spacing w:line="240" w:lineRule="atLeast"/>
              <w:rPr>
                <w:sz w:val="18"/>
                <w:szCs w:val="18"/>
              </w:rPr>
            </w:pPr>
            <w:r w:rsidRPr="00975920">
              <w:rPr>
                <w:sz w:val="18"/>
                <w:szCs w:val="18"/>
              </w:rPr>
              <w:t xml:space="preserve">An assembly of </w:t>
            </w:r>
            <w:r>
              <w:rPr>
                <w:sz w:val="18"/>
                <w:szCs w:val="18"/>
              </w:rPr>
              <w:t xml:space="preserve">curated </w:t>
            </w:r>
            <w:r w:rsidRPr="00975920">
              <w:rPr>
                <w:sz w:val="18"/>
                <w:szCs w:val="18"/>
              </w:rPr>
              <w:t>discipline/trade BIM/s combined for uses such as coordination, collaboration, and exchange with the Appointing Party </w:t>
            </w:r>
          </w:p>
        </w:tc>
      </w:tr>
      <w:tr w:rsidR="00652ED0" w:rsidRPr="003072C6" w14:paraId="1B238C2B" w14:textId="77777777" w:rsidTr="00424C60">
        <w:trPr>
          <w:cnfStyle w:val="000000010000" w:firstRow="0" w:lastRow="0" w:firstColumn="0" w:lastColumn="0" w:oddVBand="0" w:evenVBand="0" w:oddHBand="0" w:evenHBand="1" w:firstRowFirstColumn="0" w:firstRowLastColumn="0" w:lastRowFirstColumn="0" w:lastRowLastColumn="0"/>
          <w:cantSplit/>
          <w:trHeight w:val="460"/>
        </w:trPr>
        <w:tc>
          <w:tcPr>
            <w:tcW w:w="1730" w:type="dxa"/>
          </w:tcPr>
          <w:p w14:paraId="3FAC75D6" w14:textId="77777777" w:rsidR="00652ED0" w:rsidRPr="00975920" w:rsidRDefault="00652ED0" w:rsidP="00424C60">
            <w:pPr>
              <w:pStyle w:val="VHBAtabletext"/>
              <w:spacing w:line="240" w:lineRule="atLeast"/>
              <w:rPr>
                <w:sz w:val="18"/>
                <w:szCs w:val="18"/>
              </w:rPr>
            </w:pPr>
            <w:r>
              <w:rPr>
                <w:sz w:val="18"/>
                <w:szCs w:val="18"/>
              </w:rPr>
              <w:t>Furniture, Fixtures and Equipment</w:t>
            </w:r>
          </w:p>
        </w:tc>
        <w:tc>
          <w:tcPr>
            <w:tcW w:w="1559" w:type="dxa"/>
          </w:tcPr>
          <w:p w14:paraId="56317070" w14:textId="77777777" w:rsidR="00652ED0" w:rsidRPr="00975920" w:rsidRDefault="00652ED0" w:rsidP="00424C60">
            <w:pPr>
              <w:pStyle w:val="VHBAtabletext"/>
              <w:spacing w:line="240" w:lineRule="atLeast"/>
              <w:rPr>
                <w:sz w:val="18"/>
                <w:szCs w:val="18"/>
              </w:rPr>
            </w:pPr>
            <w:r>
              <w:rPr>
                <w:sz w:val="18"/>
                <w:szCs w:val="18"/>
              </w:rPr>
              <w:t>FF&amp;E</w:t>
            </w:r>
          </w:p>
        </w:tc>
        <w:tc>
          <w:tcPr>
            <w:tcW w:w="5648" w:type="dxa"/>
          </w:tcPr>
          <w:p w14:paraId="41B36B2E" w14:textId="77777777" w:rsidR="00652ED0" w:rsidRPr="00975920" w:rsidRDefault="00652ED0" w:rsidP="00424C60">
            <w:pPr>
              <w:pStyle w:val="VHBAtabletext"/>
              <w:spacing w:line="240" w:lineRule="atLeast"/>
              <w:rPr>
                <w:sz w:val="18"/>
                <w:szCs w:val="18"/>
              </w:rPr>
            </w:pPr>
            <w:r>
              <w:rPr>
                <w:sz w:val="18"/>
                <w:szCs w:val="18"/>
              </w:rPr>
              <w:t>A</w:t>
            </w:r>
            <w:r w:rsidRPr="00B94846">
              <w:rPr>
                <w:sz w:val="18"/>
                <w:szCs w:val="18"/>
              </w:rPr>
              <w:t>ll movable or easily removed objects in a building</w:t>
            </w:r>
            <w:r>
              <w:rPr>
                <w:sz w:val="18"/>
                <w:szCs w:val="18"/>
              </w:rPr>
              <w:t xml:space="preserve"> or space</w:t>
            </w:r>
          </w:p>
        </w:tc>
      </w:tr>
      <w:tr w:rsidR="00652ED0" w:rsidRPr="00E867EE" w14:paraId="4B287C34" w14:textId="77777777" w:rsidTr="00424C60">
        <w:trPr>
          <w:cnfStyle w:val="000000100000" w:firstRow="0" w:lastRow="0" w:firstColumn="0" w:lastColumn="0" w:oddVBand="0" w:evenVBand="0" w:oddHBand="1" w:evenHBand="0" w:firstRowFirstColumn="0" w:firstRowLastColumn="0" w:lastRowFirstColumn="0" w:lastRowLastColumn="0"/>
          <w:cantSplit/>
          <w:trHeight w:val="725"/>
        </w:trPr>
        <w:tc>
          <w:tcPr>
            <w:tcW w:w="1730" w:type="dxa"/>
          </w:tcPr>
          <w:p w14:paraId="3DC519E6" w14:textId="77777777" w:rsidR="00652ED0" w:rsidRPr="00975920" w:rsidRDefault="00652ED0" w:rsidP="00424C60">
            <w:pPr>
              <w:pStyle w:val="VHBAtabletext"/>
              <w:spacing w:line="240" w:lineRule="atLeast"/>
              <w:rPr>
                <w:sz w:val="18"/>
                <w:szCs w:val="18"/>
              </w:rPr>
            </w:pPr>
            <w:r w:rsidRPr="00975920">
              <w:rPr>
                <w:sz w:val="18"/>
                <w:szCs w:val="18"/>
              </w:rPr>
              <w:t>Geographic Information Systems</w:t>
            </w:r>
          </w:p>
        </w:tc>
        <w:tc>
          <w:tcPr>
            <w:tcW w:w="1559" w:type="dxa"/>
          </w:tcPr>
          <w:p w14:paraId="4D7F62F2" w14:textId="77777777" w:rsidR="00652ED0" w:rsidRPr="00975920" w:rsidRDefault="00652ED0" w:rsidP="00424C60">
            <w:pPr>
              <w:pStyle w:val="VHBAtabletext"/>
              <w:spacing w:line="240" w:lineRule="atLeast"/>
              <w:rPr>
                <w:sz w:val="18"/>
                <w:szCs w:val="18"/>
              </w:rPr>
            </w:pPr>
            <w:r w:rsidRPr="00975920">
              <w:rPr>
                <w:sz w:val="18"/>
                <w:szCs w:val="18"/>
              </w:rPr>
              <w:t>GIS</w:t>
            </w:r>
          </w:p>
        </w:tc>
        <w:tc>
          <w:tcPr>
            <w:tcW w:w="5648" w:type="dxa"/>
          </w:tcPr>
          <w:p w14:paraId="2B03C850" w14:textId="77777777" w:rsidR="00652ED0" w:rsidRPr="00975920" w:rsidRDefault="00652ED0" w:rsidP="00424C60">
            <w:pPr>
              <w:pStyle w:val="VHBAtabletext"/>
              <w:spacing w:line="240" w:lineRule="atLeast"/>
              <w:rPr>
                <w:sz w:val="18"/>
                <w:szCs w:val="18"/>
              </w:rPr>
            </w:pPr>
            <w:r w:rsidRPr="00975920">
              <w:rPr>
                <w:sz w:val="18"/>
                <w:szCs w:val="18"/>
              </w:rPr>
              <w:t>A computer system designed to capture, store, manipulate, analyse, manage, and present all types of geographical data</w:t>
            </w:r>
          </w:p>
        </w:tc>
      </w:tr>
      <w:tr w:rsidR="00652ED0" w:rsidRPr="003072C6" w14:paraId="56F4F5FD" w14:textId="77777777" w:rsidTr="00424C60">
        <w:trPr>
          <w:cnfStyle w:val="000000010000" w:firstRow="0" w:lastRow="0" w:firstColumn="0" w:lastColumn="0" w:oddVBand="0" w:evenVBand="0" w:oddHBand="0" w:evenHBand="1" w:firstRowFirstColumn="0" w:firstRowLastColumn="0" w:lastRowFirstColumn="0" w:lastRowLastColumn="0"/>
          <w:cantSplit/>
          <w:trHeight w:val="725"/>
        </w:trPr>
        <w:tc>
          <w:tcPr>
            <w:tcW w:w="1730" w:type="dxa"/>
          </w:tcPr>
          <w:p w14:paraId="6B31BA3E" w14:textId="77777777" w:rsidR="00652ED0" w:rsidRPr="00975920" w:rsidRDefault="00652ED0" w:rsidP="00424C60">
            <w:pPr>
              <w:pStyle w:val="VHBAtabletext"/>
              <w:spacing w:line="240" w:lineRule="atLeast"/>
              <w:rPr>
                <w:sz w:val="18"/>
                <w:szCs w:val="18"/>
              </w:rPr>
            </w:pPr>
            <w:r>
              <w:rPr>
                <w:sz w:val="18"/>
                <w:szCs w:val="18"/>
              </w:rPr>
              <w:t>Health Services</w:t>
            </w:r>
          </w:p>
        </w:tc>
        <w:tc>
          <w:tcPr>
            <w:tcW w:w="1559" w:type="dxa"/>
          </w:tcPr>
          <w:p w14:paraId="6DC2D72E" w14:textId="77777777" w:rsidR="00652ED0" w:rsidRPr="00975920" w:rsidRDefault="00652ED0" w:rsidP="00424C60">
            <w:pPr>
              <w:pStyle w:val="VHBAtabletext"/>
              <w:spacing w:line="240" w:lineRule="atLeast"/>
              <w:rPr>
                <w:sz w:val="18"/>
                <w:szCs w:val="18"/>
              </w:rPr>
            </w:pPr>
            <w:r>
              <w:rPr>
                <w:sz w:val="18"/>
                <w:szCs w:val="18"/>
              </w:rPr>
              <w:t>HS</w:t>
            </w:r>
          </w:p>
        </w:tc>
        <w:tc>
          <w:tcPr>
            <w:tcW w:w="5648" w:type="dxa"/>
          </w:tcPr>
          <w:p w14:paraId="66C5E6E3" w14:textId="77777777" w:rsidR="00652ED0" w:rsidRDefault="00652ED0" w:rsidP="00424C60">
            <w:pPr>
              <w:pStyle w:val="VHBAtabletext"/>
              <w:spacing w:line="240" w:lineRule="atLeast"/>
              <w:rPr>
                <w:sz w:val="18"/>
                <w:szCs w:val="18"/>
              </w:rPr>
            </w:pPr>
            <w:r w:rsidRPr="006F6A40">
              <w:rPr>
                <w:sz w:val="18"/>
                <w:szCs w:val="18"/>
              </w:rPr>
              <w:t xml:space="preserve"> </w:t>
            </w:r>
            <w:r>
              <w:rPr>
                <w:sz w:val="18"/>
                <w:szCs w:val="18"/>
              </w:rPr>
              <w:t>A</w:t>
            </w:r>
            <w:r w:rsidRPr="00FD1CBB">
              <w:rPr>
                <w:sz w:val="18"/>
                <w:szCs w:val="18"/>
              </w:rPr>
              <w:t xml:space="preserve"> registered funded agency, multi</w:t>
            </w:r>
            <w:r>
              <w:rPr>
                <w:sz w:val="18"/>
                <w:szCs w:val="18"/>
              </w:rPr>
              <w:t>-</w:t>
            </w:r>
            <w:r w:rsidRPr="00FD1CBB">
              <w:rPr>
                <w:sz w:val="18"/>
                <w:szCs w:val="18"/>
              </w:rPr>
              <w:t>purpose service or health service</w:t>
            </w:r>
            <w:r>
              <w:rPr>
                <w:sz w:val="18"/>
                <w:szCs w:val="18"/>
              </w:rPr>
              <w:t xml:space="preserve"> </w:t>
            </w:r>
            <w:r w:rsidRPr="00FD1CBB">
              <w:rPr>
                <w:sz w:val="18"/>
                <w:szCs w:val="18"/>
              </w:rPr>
              <w:t>establishment</w:t>
            </w:r>
            <w:r>
              <w:rPr>
                <w:sz w:val="18"/>
                <w:szCs w:val="18"/>
              </w:rPr>
              <w:t xml:space="preserve">, or </w:t>
            </w:r>
            <w:r w:rsidRPr="009B0473">
              <w:rPr>
                <w:sz w:val="18"/>
                <w:szCs w:val="18"/>
              </w:rPr>
              <w:t>any other person, body or organisation</w:t>
            </w:r>
            <w:r>
              <w:rPr>
                <w:sz w:val="18"/>
                <w:szCs w:val="18"/>
              </w:rPr>
              <w:t xml:space="preserve"> </w:t>
            </w:r>
            <w:r w:rsidRPr="009B0473">
              <w:rPr>
                <w:sz w:val="18"/>
                <w:szCs w:val="18"/>
              </w:rPr>
              <w:t>that provides, delivers, funds, facilitates</w:t>
            </w:r>
            <w:r>
              <w:rPr>
                <w:sz w:val="18"/>
                <w:szCs w:val="18"/>
              </w:rPr>
              <w:t xml:space="preserve"> </w:t>
            </w:r>
            <w:r w:rsidRPr="009B0473">
              <w:rPr>
                <w:sz w:val="18"/>
                <w:szCs w:val="18"/>
              </w:rPr>
              <w:t>access or provides insurance in relation</w:t>
            </w:r>
            <w:r>
              <w:rPr>
                <w:sz w:val="18"/>
                <w:szCs w:val="18"/>
              </w:rPr>
              <w:t xml:space="preserve"> </w:t>
            </w:r>
            <w:r w:rsidRPr="009B0473">
              <w:rPr>
                <w:sz w:val="18"/>
                <w:szCs w:val="18"/>
              </w:rPr>
              <w:t>to health services</w:t>
            </w:r>
            <w:r>
              <w:rPr>
                <w:sz w:val="18"/>
                <w:szCs w:val="18"/>
              </w:rPr>
              <w:t>, or as defined in the Health Services Act 1988.</w:t>
            </w:r>
          </w:p>
          <w:p w14:paraId="513770F3" w14:textId="77777777" w:rsidR="00652ED0" w:rsidRPr="00975920" w:rsidRDefault="00652ED0" w:rsidP="00424C60">
            <w:pPr>
              <w:pStyle w:val="VHBAtabletext"/>
              <w:spacing w:line="240" w:lineRule="atLeast"/>
              <w:rPr>
                <w:sz w:val="18"/>
                <w:szCs w:val="18"/>
              </w:rPr>
            </w:pPr>
            <w:r w:rsidRPr="00144918">
              <w:rPr>
                <w:i/>
                <w:iCs/>
                <w:sz w:val="18"/>
                <w:szCs w:val="18"/>
              </w:rPr>
              <w:t xml:space="preserve">Note: the </w:t>
            </w:r>
            <w:r>
              <w:rPr>
                <w:i/>
                <w:iCs/>
                <w:sz w:val="18"/>
                <w:szCs w:val="18"/>
              </w:rPr>
              <w:t>VHBA Health Services definition is as per the definition provided in the Health Services</w:t>
            </w:r>
            <w:r w:rsidRPr="00144918">
              <w:rPr>
                <w:i/>
                <w:iCs/>
                <w:sz w:val="18"/>
                <w:szCs w:val="18"/>
              </w:rPr>
              <w:t xml:space="preserve"> </w:t>
            </w:r>
            <w:r>
              <w:rPr>
                <w:i/>
                <w:iCs/>
                <w:sz w:val="18"/>
                <w:szCs w:val="18"/>
              </w:rPr>
              <w:t>Act 1988</w:t>
            </w:r>
          </w:p>
        </w:tc>
      </w:tr>
      <w:tr w:rsidR="00652ED0" w:rsidRPr="003072C6" w14:paraId="5DCB654F" w14:textId="77777777" w:rsidTr="00424C60">
        <w:trPr>
          <w:cnfStyle w:val="000000100000" w:firstRow="0" w:lastRow="0" w:firstColumn="0" w:lastColumn="0" w:oddVBand="0" w:evenVBand="0" w:oddHBand="1" w:evenHBand="0" w:firstRowFirstColumn="0" w:firstRowLastColumn="0" w:lastRowFirstColumn="0" w:lastRowLastColumn="0"/>
          <w:cantSplit/>
          <w:trHeight w:val="725"/>
        </w:trPr>
        <w:tc>
          <w:tcPr>
            <w:tcW w:w="1730" w:type="dxa"/>
          </w:tcPr>
          <w:p w14:paraId="0E8DD157" w14:textId="77777777" w:rsidR="00652ED0" w:rsidRPr="00975920" w:rsidRDefault="00652ED0" w:rsidP="00424C60">
            <w:pPr>
              <w:pStyle w:val="VHBAtabletext"/>
              <w:spacing w:line="240" w:lineRule="atLeast"/>
              <w:rPr>
                <w:sz w:val="18"/>
                <w:szCs w:val="18"/>
              </w:rPr>
            </w:pPr>
            <w:r>
              <w:rPr>
                <w:sz w:val="18"/>
                <w:szCs w:val="18"/>
              </w:rPr>
              <w:t>High Value High Risk Framework</w:t>
            </w:r>
          </w:p>
        </w:tc>
        <w:tc>
          <w:tcPr>
            <w:tcW w:w="1559" w:type="dxa"/>
          </w:tcPr>
          <w:p w14:paraId="71A4B5B1" w14:textId="77777777" w:rsidR="00652ED0" w:rsidRPr="00975920" w:rsidRDefault="00652ED0" w:rsidP="00424C60">
            <w:pPr>
              <w:pStyle w:val="VHBAtabletext"/>
              <w:spacing w:line="240" w:lineRule="atLeast"/>
              <w:rPr>
                <w:sz w:val="18"/>
                <w:szCs w:val="18"/>
              </w:rPr>
            </w:pPr>
            <w:r>
              <w:rPr>
                <w:sz w:val="18"/>
                <w:szCs w:val="18"/>
              </w:rPr>
              <w:t>HVHR</w:t>
            </w:r>
          </w:p>
        </w:tc>
        <w:tc>
          <w:tcPr>
            <w:tcW w:w="5648" w:type="dxa"/>
          </w:tcPr>
          <w:p w14:paraId="56DB4541" w14:textId="77777777" w:rsidR="00652ED0" w:rsidRDefault="00652ED0" w:rsidP="00424C60">
            <w:pPr>
              <w:pStyle w:val="VHBAtabletext"/>
              <w:spacing w:line="240" w:lineRule="atLeast"/>
              <w:rPr>
                <w:sz w:val="18"/>
                <w:szCs w:val="18"/>
              </w:rPr>
            </w:pPr>
            <w:r>
              <w:rPr>
                <w:sz w:val="18"/>
                <w:szCs w:val="18"/>
              </w:rPr>
              <w:t>A</w:t>
            </w:r>
            <w:r w:rsidRPr="004A5143">
              <w:rPr>
                <w:sz w:val="18"/>
                <w:szCs w:val="18"/>
              </w:rPr>
              <w:t xml:space="preserve"> series of project assurance checks and processes for projects to increase the likelihood that they will achieve their stated benefits and </w:t>
            </w:r>
            <w:proofErr w:type="gramStart"/>
            <w:r w:rsidRPr="004A5143">
              <w:rPr>
                <w:sz w:val="18"/>
                <w:szCs w:val="18"/>
              </w:rPr>
              <w:t>be delivered successfully,</w:t>
            </w:r>
            <w:proofErr w:type="gramEnd"/>
            <w:r w:rsidRPr="004A5143">
              <w:rPr>
                <w:sz w:val="18"/>
                <w:szCs w:val="18"/>
              </w:rPr>
              <w:t xml:space="preserve"> on time and to budget.</w:t>
            </w:r>
          </w:p>
          <w:p w14:paraId="34FCB57E" w14:textId="77777777" w:rsidR="00652ED0" w:rsidRPr="00975920" w:rsidRDefault="00652ED0" w:rsidP="00424C60">
            <w:pPr>
              <w:pStyle w:val="VHBAtabletext"/>
              <w:spacing w:line="240" w:lineRule="atLeast"/>
              <w:rPr>
                <w:sz w:val="18"/>
                <w:szCs w:val="18"/>
              </w:rPr>
            </w:pPr>
            <w:r w:rsidRPr="00144918">
              <w:rPr>
                <w:i/>
                <w:iCs/>
                <w:sz w:val="18"/>
                <w:szCs w:val="18"/>
              </w:rPr>
              <w:t xml:space="preserve">Note: </w:t>
            </w:r>
            <w:r>
              <w:rPr>
                <w:i/>
                <w:iCs/>
                <w:sz w:val="18"/>
                <w:szCs w:val="18"/>
              </w:rPr>
              <w:t>As per the definition provided in the Victorian Department of Treasury and Finance HVHR Framework</w:t>
            </w:r>
          </w:p>
        </w:tc>
      </w:tr>
      <w:tr w:rsidR="00652ED0" w:rsidRPr="003072C6" w14:paraId="1F52921E" w14:textId="77777777" w:rsidTr="00424C60">
        <w:trPr>
          <w:cnfStyle w:val="000000010000" w:firstRow="0" w:lastRow="0" w:firstColumn="0" w:lastColumn="0" w:oddVBand="0" w:evenVBand="0" w:oddHBand="0" w:evenHBand="1" w:firstRowFirstColumn="0" w:firstRowLastColumn="0" w:lastRowFirstColumn="0" w:lastRowLastColumn="0"/>
          <w:cantSplit/>
          <w:trHeight w:val="725"/>
        </w:trPr>
        <w:tc>
          <w:tcPr>
            <w:tcW w:w="1730" w:type="dxa"/>
          </w:tcPr>
          <w:p w14:paraId="5EFA6CED" w14:textId="77777777" w:rsidR="00652ED0" w:rsidRPr="00975920" w:rsidRDefault="00652ED0" w:rsidP="00424C60">
            <w:pPr>
              <w:pStyle w:val="VHBAtabletext"/>
              <w:spacing w:line="240" w:lineRule="atLeast"/>
              <w:rPr>
                <w:sz w:val="18"/>
                <w:szCs w:val="18"/>
              </w:rPr>
            </w:pPr>
            <w:r>
              <w:rPr>
                <w:sz w:val="18"/>
                <w:szCs w:val="18"/>
              </w:rPr>
              <w:t>Project Profile Model</w:t>
            </w:r>
          </w:p>
        </w:tc>
        <w:tc>
          <w:tcPr>
            <w:tcW w:w="1559" w:type="dxa"/>
          </w:tcPr>
          <w:p w14:paraId="4831A926" w14:textId="77777777" w:rsidR="00652ED0" w:rsidRPr="00975920" w:rsidRDefault="00652ED0" w:rsidP="00424C60">
            <w:pPr>
              <w:pStyle w:val="VHBAtabletext"/>
              <w:spacing w:line="240" w:lineRule="atLeast"/>
              <w:rPr>
                <w:sz w:val="18"/>
                <w:szCs w:val="18"/>
              </w:rPr>
            </w:pPr>
            <w:r>
              <w:rPr>
                <w:sz w:val="18"/>
                <w:szCs w:val="18"/>
              </w:rPr>
              <w:t>PPM</w:t>
            </w:r>
          </w:p>
        </w:tc>
        <w:tc>
          <w:tcPr>
            <w:tcW w:w="5648" w:type="dxa"/>
          </w:tcPr>
          <w:p w14:paraId="3432E39B" w14:textId="77777777" w:rsidR="00652ED0" w:rsidRPr="00975920" w:rsidRDefault="00652ED0" w:rsidP="00424C60">
            <w:pPr>
              <w:pStyle w:val="VHBAtabletext"/>
              <w:spacing w:line="240" w:lineRule="atLeast"/>
              <w:rPr>
                <w:sz w:val="18"/>
                <w:szCs w:val="18"/>
              </w:rPr>
            </w:pPr>
            <w:r w:rsidRPr="00FA7CD7">
              <w:rPr>
                <w:sz w:val="18"/>
                <w:szCs w:val="18"/>
              </w:rPr>
              <w:t>Victorian Department of Treasury and Finance's risk-based assessment tool used to determine whether a project should be subject to the HVHR project assurance framework</w:t>
            </w:r>
          </w:p>
        </w:tc>
      </w:tr>
      <w:tr w:rsidR="00652ED0" w:rsidRPr="003072C6" w14:paraId="58E2701D" w14:textId="77777777" w:rsidTr="00424C60">
        <w:trPr>
          <w:cnfStyle w:val="000000100000" w:firstRow="0" w:lastRow="0" w:firstColumn="0" w:lastColumn="0" w:oddVBand="0" w:evenVBand="0" w:oddHBand="1" w:evenHBand="0" w:firstRowFirstColumn="0" w:firstRowLastColumn="0" w:lastRowFirstColumn="0" w:lastRowLastColumn="0"/>
          <w:cantSplit/>
          <w:trHeight w:val="725"/>
        </w:trPr>
        <w:tc>
          <w:tcPr>
            <w:tcW w:w="1730" w:type="dxa"/>
          </w:tcPr>
          <w:p w14:paraId="3DBC5673" w14:textId="77777777" w:rsidR="00652ED0" w:rsidRPr="00975920" w:rsidRDefault="00652ED0" w:rsidP="00424C60">
            <w:pPr>
              <w:pStyle w:val="VHBAtabletext"/>
              <w:spacing w:line="240" w:lineRule="atLeast"/>
              <w:rPr>
                <w:sz w:val="18"/>
                <w:szCs w:val="18"/>
              </w:rPr>
            </w:pPr>
            <w:r w:rsidRPr="00975920">
              <w:rPr>
                <w:sz w:val="18"/>
                <w:szCs w:val="18"/>
              </w:rPr>
              <w:t>Industry Foundation Classes</w:t>
            </w:r>
          </w:p>
        </w:tc>
        <w:tc>
          <w:tcPr>
            <w:tcW w:w="1559" w:type="dxa"/>
          </w:tcPr>
          <w:p w14:paraId="7D4D538A" w14:textId="77777777" w:rsidR="00652ED0" w:rsidRPr="00975920" w:rsidRDefault="00652ED0" w:rsidP="00424C60">
            <w:pPr>
              <w:pStyle w:val="VHBAtabletext"/>
              <w:spacing w:line="240" w:lineRule="atLeast"/>
              <w:rPr>
                <w:sz w:val="18"/>
                <w:szCs w:val="18"/>
              </w:rPr>
            </w:pPr>
            <w:r w:rsidRPr="00975920">
              <w:rPr>
                <w:sz w:val="18"/>
                <w:szCs w:val="18"/>
              </w:rPr>
              <w:t>.</w:t>
            </w:r>
            <w:proofErr w:type="spellStart"/>
            <w:r w:rsidRPr="00975920">
              <w:rPr>
                <w:sz w:val="18"/>
                <w:szCs w:val="18"/>
              </w:rPr>
              <w:t>ifc</w:t>
            </w:r>
            <w:proofErr w:type="spellEnd"/>
          </w:p>
        </w:tc>
        <w:tc>
          <w:tcPr>
            <w:tcW w:w="5648" w:type="dxa"/>
          </w:tcPr>
          <w:p w14:paraId="1A8AC634" w14:textId="77777777" w:rsidR="00652ED0" w:rsidRPr="00975920" w:rsidRDefault="00652ED0" w:rsidP="00424C60">
            <w:pPr>
              <w:pStyle w:val="VHBAtabletext"/>
              <w:spacing w:line="240" w:lineRule="atLeast"/>
              <w:rPr>
                <w:sz w:val="18"/>
                <w:szCs w:val="18"/>
              </w:rPr>
            </w:pPr>
            <w:r w:rsidRPr="00975920">
              <w:rPr>
                <w:sz w:val="18"/>
                <w:szCs w:val="18"/>
              </w:rPr>
              <w:t xml:space="preserve">ISO 16739-1 – Open BIM file format that can be exported and imported by </w:t>
            </w:r>
            <w:proofErr w:type="gramStart"/>
            <w:r w:rsidRPr="00975920">
              <w:rPr>
                <w:sz w:val="18"/>
                <w:szCs w:val="18"/>
              </w:rPr>
              <w:t>the majority of</w:t>
            </w:r>
            <w:proofErr w:type="gramEnd"/>
            <w:r w:rsidRPr="00975920">
              <w:rPr>
                <w:sz w:val="18"/>
                <w:szCs w:val="18"/>
              </w:rPr>
              <w:t xml:space="preserve"> BIM authoring tools. Accommodates VHBA attributes in .</w:t>
            </w:r>
            <w:proofErr w:type="spellStart"/>
            <w:r w:rsidRPr="00975920">
              <w:rPr>
                <w:sz w:val="18"/>
                <w:szCs w:val="18"/>
              </w:rPr>
              <w:t>ifc</w:t>
            </w:r>
            <w:proofErr w:type="spellEnd"/>
            <w:r w:rsidRPr="00975920">
              <w:rPr>
                <w:sz w:val="18"/>
                <w:szCs w:val="18"/>
              </w:rPr>
              <w:t xml:space="preserve"> elements (within geometry) using custom Property Sets</w:t>
            </w:r>
          </w:p>
        </w:tc>
      </w:tr>
      <w:tr w:rsidR="00652ED0" w:rsidRPr="003072C6" w14:paraId="20F2C0E3" w14:textId="77777777" w:rsidTr="00424C60">
        <w:trPr>
          <w:cnfStyle w:val="000000010000" w:firstRow="0" w:lastRow="0" w:firstColumn="0" w:lastColumn="0" w:oddVBand="0" w:evenVBand="0" w:oddHBand="0" w:evenHBand="1" w:firstRowFirstColumn="0" w:firstRowLastColumn="0" w:lastRowFirstColumn="0" w:lastRowLastColumn="0"/>
          <w:cantSplit/>
          <w:trHeight w:val="725"/>
        </w:trPr>
        <w:tc>
          <w:tcPr>
            <w:tcW w:w="1730" w:type="dxa"/>
          </w:tcPr>
          <w:p w14:paraId="01F3DD5C" w14:textId="77777777" w:rsidR="00652ED0" w:rsidRPr="00975920" w:rsidRDefault="00652ED0" w:rsidP="00424C60">
            <w:pPr>
              <w:pStyle w:val="VHBAtabletext"/>
              <w:spacing w:line="240" w:lineRule="atLeast"/>
              <w:rPr>
                <w:sz w:val="18"/>
                <w:szCs w:val="18"/>
              </w:rPr>
            </w:pPr>
            <w:r>
              <w:rPr>
                <w:sz w:val="18"/>
                <w:szCs w:val="18"/>
              </w:rPr>
              <w:t>*</w:t>
            </w:r>
            <w:r w:rsidRPr="00975920">
              <w:rPr>
                <w:sz w:val="18"/>
                <w:szCs w:val="18"/>
              </w:rPr>
              <w:t>Key Decision</w:t>
            </w:r>
            <w:r>
              <w:rPr>
                <w:sz w:val="18"/>
                <w:szCs w:val="18"/>
              </w:rPr>
              <w:t xml:space="preserve"> Point/s</w:t>
            </w:r>
          </w:p>
        </w:tc>
        <w:tc>
          <w:tcPr>
            <w:tcW w:w="1559" w:type="dxa"/>
          </w:tcPr>
          <w:p w14:paraId="037FB737" w14:textId="77777777" w:rsidR="00652ED0" w:rsidRPr="00975920" w:rsidRDefault="00652ED0" w:rsidP="00424C60">
            <w:pPr>
              <w:pStyle w:val="VHBAtabletext"/>
              <w:spacing w:line="240" w:lineRule="atLeast"/>
              <w:rPr>
                <w:sz w:val="18"/>
                <w:szCs w:val="18"/>
              </w:rPr>
            </w:pPr>
          </w:p>
        </w:tc>
        <w:tc>
          <w:tcPr>
            <w:tcW w:w="5648" w:type="dxa"/>
          </w:tcPr>
          <w:p w14:paraId="55A47393" w14:textId="77777777" w:rsidR="00652ED0" w:rsidRPr="00975920" w:rsidRDefault="00652ED0" w:rsidP="00424C60">
            <w:pPr>
              <w:pStyle w:val="VHBAtabletext"/>
              <w:spacing w:line="240" w:lineRule="atLeast"/>
              <w:rPr>
                <w:sz w:val="18"/>
                <w:szCs w:val="18"/>
              </w:rPr>
            </w:pPr>
            <w:r w:rsidRPr="00975920">
              <w:rPr>
                <w:sz w:val="18"/>
                <w:szCs w:val="18"/>
              </w:rPr>
              <w:t>A</w:t>
            </w:r>
            <w:r w:rsidRPr="00975920" w:rsidDel="00A21255">
              <w:rPr>
                <w:sz w:val="18"/>
                <w:szCs w:val="18"/>
              </w:rPr>
              <w:t xml:space="preserve"> </w:t>
            </w:r>
            <w:r w:rsidRPr="00A21255">
              <w:rPr>
                <w:sz w:val="18"/>
                <w:szCs w:val="18"/>
              </w:rPr>
              <w:t xml:space="preserve">point in time during the </w:t>
            </w:r>
            <w:r>
              <w:rPr>
                <w:sz w:val="18"/>
                <w:szCs w:val="18"/>
              </w:rPr>
              <w:t xml:space="preserve">project </w:t>
            </w:r>
            <w:r w:rsidRPr="00A21255">
              <w:rPr>
                <w:sz w:val="18"/>
                <w:szCs w:val="18"/>
              </w:rPr>
              <w:t>lifecycle when a</w:t>
            </w:r>
            <w:r>
              <w:rPr>
                <w:sz w:val="18"/>
                <w:szCs w:val="18"/>
              </w:rPr>
              <w:t xml:space="preserve"> business</w:t>
            </w:r>
            <w:r w:rsidRPr="00A21255">
              <w:rPr>
                <w:sz w:val="18"/>
                <w:szCs w:val="18"/>
              </w:rPr>
              <w:t xml:space="preserve"> decision crucial to the direction or viability of the asset is made</w:t>
            </w:r>
            <w:r>
              <w:rPr>
                <w:sz w:val="18"/>
                <w:szCs w:val="18"/>
              </w:rPr>
              <w:t>. This</w:t>
            </w:r>
            <w:r w:rsidRPr="00975920" w:rsidDel="00A21255">
              <w:rPr>
                <w:sz w:val="18"/>
                <w:szCs w:val="18"/>
              </w:rPr>
              <w:t xml:space="preserve"> </w:t>
            </w:r>
            <w:r w:rsidRPr="00975920">
              <w:rPr>
                <w:sz w:val="18"/>
                <w:szCs w:val="18"/>
              </w:rPr>
              <w:t>can be made using information</w:t>
            </w:r>
            <w:r>
              <w:rPr>
                <w:sz w:val="18"/>
                <w:szCs w:val="18"/>
              </w:rPr>
              <w:t xml:space="preserve"> </w:t>
            </w:r>
            <w:r w:rsidRPr="00975920">
              <w:rPr>
                <w:sz w:val="18"/>
                <w:szCs w:val="18"/>
              </w:rPr>
              <w:t xml:space="preserve">created by the </w:t>
            </w:r>
            <w:r>
              <w:rPr>
                <w:sz w:val="18"/>
                <w:szCs w:val="18"/>
              </w:rPr>
              <w:t>Project Team</w:t>
            </w:r>
            <w:r w:rsidRPr="00975920">
              <w:rPr>
                <w:sz w:val="18"/>
                <w:szCs w:val="18"/>
              </w:rPr>
              <w:t>    </w:t>
            </w:r>
          </w:p>
        </w:tc>
      </w:tr>
      <w:tr w:rsidR="00652ED0" w:rsidRPr="003072C6" w14:paraId="5184AAB7" w14:textId="77777777" w:rsidTr="00424C60">
        <w:trPr>
          <w:cnfStyle w:val="000000100000" w:firstRow="0" w:lastRow="0" w:firstColumn="0" w:lastColumn="0" w:oddVBand="0" w:evenVBand="0" w:oddHBand="1" w:evenHBand="0" w:firstRowFirstColumn="0" w:firstRowLastColumn="0" w:lastRowFirstColumn="0" w:lastRowLastColumn="0"/>
          <w:cantSplit/>
          <w:trHeight w:val="725"/>
        </w:trPr>
        <w:tc>
          <w:tcPr>
            <w:tcW w:w="1730" w:type="dxa"/>
          </w:tcPr>
          <w:p w14:paraId="1BDE7DA3" w14:textId="77777777" w:rsidR="00652ED0" w:rsidRPr="00975920" w:rsidRDefault="00652ED0" w:rsidP="00424C60">
            <w:pPr>
              <w:pStyle w:val="VHBAtabletext"/>
              <w:spacing w:line="240" w:lineRule="atLeast"/>
              <w:rPr>
                <w:sz w:val="18"/>
                <w:szCs w:val="18"/>
              </w:rPr>
            </w:pPr>
            <w:r w:rsidRPr="00975920">
              <w:rPr>
                <w:sz w:val="18"/>
                <w:szCs w:val="18"/>
              </w:rPr>
              <w:t>*Lead Appointed Party</w:t>
            </w:r>
          </w:p>
        </w:tc>
        <w:tc>
          <w:tcPr>
            <w:tcW w:w="1559" w:type="dxa"/>
          </w:tcPr>
          <w:p w14:paraId="4186A065" w14:textId="77777777" w:rsidR="00652ED0" w:rsidRPr="00975920" w:rsidRDefault="00652ED0" w:rsidP="00424C60">
            <w:pPr>
              <w:pStyle w:val="VHBAtabletext"/>
              <w:spacing w:line="240" w:lineRule="atLeast"/>
              <w:rPr>
                <w:sz w:val="18"/>
                <w:szCs w:val="18"/>
              </w:rPr>
            </w:pPr>
          </w:p>
        </w:tc>
        <w:tc>
          <w:tcPr>
            <w:tcW w:w="5648" w:type="dxa"/>
          </w:tcPr>
          <w:p w14:paraId="64C415C9" w14:textId="77777777" w:rsidR="00652ED0" w:rsidRPr="00975920" w:rsidRDefault="00652ED0" w:rsidP="00424C60">
            <w:pPr>
              <w:pStyle w:val="VHBAtabletext"/>
              <w:spacing w:line="240" w:lineRule="atLeast"/>
              <w:rPr>
                <w:sz w:val="18"/>
                <w:szCs w:val="18"/>
              </w:rPr>
            </w:pPr>
            <w:r w:rsidRPr="00975920">
              <w:rPr>
                <w:sz w:val="18"/>
                <w:szCs w:val="18"/>
              </w:rPr>
              <w:t>An external party appointed by VHBA with sub-consultants or subcontractors. This role may change, dependant on the procurement method (i.e., transfer from the architect (design) to the contractor (construction))</w:t>
            </w:r>
          </w:p>
        </w:tc>
      </w:tr>
      <w:tr w:rsidR="00652ED0" w:rsidRPr="003072C6" w14:paraId="245AB955" w14:textId="77777777" w:rsidTr="00424C60">
        <w:trPr>
          <w:cnfStyle w:val="000000010000" w:firstRow="0" w:lastRow="0" w:firstColumn="0" w:lastColumn="0" w:oddVBand="0" w:evenVBand="0" w:oddHBand="0" w:evenHBand="1" w:firstRowFirstColumn="0" w:firstRowLastColumn="0" w:lastRowFirstColumn="0" w:lastRowLastColumn="0"/>
          <w:cantSplit/>
          <w:trHeight w:val="725"/>
        </w:trPr>
        <w:tc>
          <w:tcPr>
            <w:tcW w:w="1730" w:type="dxa"/>
          </w:tcPr>
          <w:p w14:paraId="6996217E" w14:textId="77777777" w:rsidR="00652ED0" w:rsidRPr="00975920" w:rsidRDefault="00652ED0" w:rsidP="00424C60">
            <w:pPr>
              <w:pStyle w:val="VHBAtabletext"/>
              <w:spacing w:line="240" w:lineRule="atLeast"/>
              <w:rPr>
                <w:sz w:val="18"/>
                <w:szCs w:val="18"/>
              </w:rPr>
            </w:pPr>
            <w:r w:rsidRPr="00975920">
              <w:rPr>
                <w:sz w:val="18"/>
                <w:szCs w:val="18"/>
              </w:rPr>
              <w:t xml:space="preserve">Level of Development </w:t>
            </w:r>
          </w:p>
        </w:tc>
        <w:tc>
          <w:tcPr>
            <w:tcW w:w="1559" w:type="dxa"/>
          </w:tcPr>
          <w:p w14:paraId="3F8FD802" w14:textId="77777777" w:rsidR="00652ED0" w:rsidRPr="00975920" w:rsidRDefault="00652ED0" w:rsidP="00424C60">
            <w:pPr>
              <w:pStyle w:val="VHBAtabletext"/>
              <w:spacing w:line="240" w:lineRule="atLeast"/>
              <w:rPr>
                <w:sz w:val="18"/>
                <w:szCs w:val="18"/>
              </w:rPr>
            </w:pPr>
            <w:r w:rsidRPr="00975920">
              <w:rPr>
                <w:sz w:val="18"/>
                <w:szCs w:val="18"/>
              </w:rPr>
              <w:t>LOD</w:t>
            </w:r>
          </w:p>
        </w:tc>
        <w:tc>
          <w:tcPr>
            <w:tcW w:w="5648" w:type="dxa"/>
          </w:tcPr>
          <w:p w14:paraId="0C5E9A86" w14:textId="77777777" w:rsidR="00652ED0" w:rsidRPr="00975920" w:rsidRDefault="00652ED0" w:rsidP="00424C60">
            <w:pPr>
              <w:pStyle w:val="VHBAtabletext"/>
              <w:spacing w:line="240" w:lineRule="atLeast"/>
              <w:rPr>
                <w:sz w:val="18"/>
                <w:szCs w:val="18"/>
              </w:rPr>
            </w:pPr>
            <w:r w:rsidRPr="00975920">
              <w:rPr>
                <w:sz w:val="18"/>
                <w:szCs w:val="18"/>
              </w:rPr>
              <w:t xml:space="preserve">The degree to which an element’s geometry and attached information have been progressed and the degree to which </w:t>
            </w:r>
            <w:r>
              <w:rPr>
                <w:sz w:val="18"/>
                <w:szCs w:val="18"/>
              </w:rPr>
              <w:t>Project Team</w:t>
            </w:r>
            <w:r w:rsidRPr="00975920">
              <w:rPr>
                <w:sz w:val="18"/>
                <w:szCs w:val="18"/>
              </w:rPr>
              <w:t xml:space="preserve"> members may rely on the information when using the model. VHBA doesn’t specify the LOD, however, if the </w:t>
            </w:r>
            <w:r>
              <w:rPr>
                <w:sz w:val="18"/>
                <w:szCs w:val="18"/>
              </w:rPr>
              <w:t>Project Team</w:t>
            </w:r>
            <w:r w:rsidRPr="00975920">
              <w:rPr>
                <w:sz w:val="18"/>
                <w:szCs w:val="18"/>
              </w:rPr>
              <w:t xml:space="preserve"> wishes to use LOD, the 2021 US BIM forum specification shall be used as a guiding principle </w:t>
            </w:r>
          </w:p>
        </w:tc>
      </w:tr>
      <w:tr w:rsidR="00652ED0" w:rsidRPr="003072C6" w14:paraId="1F63204C" w14:textId="77777777" w:rsidTr="00424C60">
        <w:trPr>
          <w:cnfStyle w:val="000000100000" w:firstRow="0" w:lastRow="0" w:firstColumn="0" w:lastColumn="0" w:oddVBand="0" w:evenVBand="0" w:oddHBand="1" w:evenHBand="0" w:firstRowFirstColumn="0" w:firstRowLastColumn="0" w:lastRowFirstColumn="0" w:lastRowLastColumn="0"/>
          <w:cantSplit/>
          <w:trHeight w:val="725"/>
        </w:trPr>
        <w:tc>
          <w:tcPr>
            <w:tcW w:w="1730" w:type="dxa"/>
          </w:tcPr>
          <w:p w14:paraId="4784C3A0" w14:textId="77777777" w:rsidR="00652ED0" w:rsidRPr="00975920" w:rsidRDefault="00652ED0" w:rsidP="00424C60">
            <w:pPr>
              <w:pStyle w:val="VHBAtabletext"/>
              <w:spacing w:line="240" w:lineRule="atLeast"/>
              <w:rPr>
                <w:sz w:val="18"/>
                <w:szCs w:val="18"/>
              </w:rPr>
            </w:pPr>
            <w:r w:rsidRPr="00975920">
              <w:rPr>
                <w:sz w:val="18"/>
                <w:szCs w:val="18"/>
              </w:rPr>
              <w:t>Level of Information</w:t>
            </w:r>
          </w:p>
        </w:tc>
        <w:tc>
          <w:tcPr>
            <w:tcW w:w="1559" w:type="dxa"/>
          </w:tcPr>
          <w:p w14:paraId="4B51B17B" w14:textId="77777777" w:rsidR="00652ED0" w:rsidRPr="00975920" w:rsidRDefault="00652ED0" w:rsidP="00424C60">
            <w:pPr>
              <w:pStyle w:val="VHBAtabletext"/>
              <w:spacing w:line="240" w:lineRule="atLeast"/>
              <w:rPr>
                <w:sz w:val="18"/>
                <w:szCs w:val="18"/>
              </w:rPr>
            </w:pPr>
            <w:r w:rsidRPr="00975920">
              <w:rPr>
                <w:sz w:val="18"/>
                <w:szCs w:val="18"/>
              </w:rPr>
              <w:t>LOI</w:t>
            </w:r>
          </w:p>
        </w:tc>
        <w:tc>
          <w:tcPr>
            <w:tcW w:w="5648" w:type="dxa"/>
          </w:tcPr>
          <w:p w14:paraId="1812AC27" w14:textId="77777777" w:rsidR="00652ED0" w:rsidRPr="00975920" w:rsidRDefault="00652ED0" w:rsidP="00424C60">
            <w:pPr>
              <w:pStyle w:val="VHBAtabletext"/>
              <w:spacing w:line="240" w:lineRule="atLeast"/>
              <w:rPr>
                <w:sz w:val="18"/>
                <w:szCs w:val="18"/>
              </w:rPr>
            </w:pPr>
            <w:r w:rsidRPr="00975920">
              <w:rPr>
                <w:sz w:val="18"/>
                <w:szCs w:val="18"/>
              </w:rPr>
              <w:t>A way of describing specific information or asset data associated with the individual objects within the BIM/s, and when it is to be exchanged</w:t>
            </w:r>
          </w:p>
        </w:tc>
      </w:tr>
      <w:tr w:rsidR="00652ED0" w:rsidRPr="003072C6" w14:paraId="5C15B7CE" w14:textId="77777777" w:rsidTr="00424C60">
        <w:trPr>
          <w:cnfStyle w:val="000000010000" w:firstRow="0" w:lastRow="0" w:firstColumn="0" w:lastColumn="0" w:oddVBand="0" w:evenVBand="0" w:oddHBand="0" w:evenHBand="1" w:firstRowFirstColumn="0" w:firstRowLastColumn="0" w:lastRowFirstColumn="0" w:lastRowLastColumn="0"/>
          <w:cantSplit/>
          <w:trHeight w:val="506"/>
        </w:trPr>
        <w:tc>
          <w:tcPr>
            <w:tcW w:w="1730" w:type="dxa"/>
          </w:tcPr>
          <w:p w14:paraId="38DACC11" w14:textId="77777777" w:rsidR="00652ED0" w:rsidRPr="00975920" w:rsidRDefault="00652ED0" w:rsidP="00424C60">
            <w:pPr>
              <w:pStyle w:val="VHBAtabletext"/>
              <w:spacing w:line="240" w:lineRule="atLeast"/>
              <w:rPr>
                <w:sz w:val="18"/>
                <w:szCs w:val="18"/>
              </w:rPr>
            </w:pPr>
            <w:r w:rsidRPr="00975920">
              <w:rPr>
                <w:sz w:val="18"/>
                <w:szCs w:val="18"/>
              </w:rPr>
              <w:t>*Level of Information Need </w:t>
            </w:r>
          </w:p>
        </w:tc>
        <w:tc>
          <w:tcPr>
            <w:tcW w:w="1559" w:type="dxa"/>
          </w:tcPr>
          <w:p w14:paraId="3CD37474" w14:textId="77777777" w:rsidR="00652ED0" w:rsidRPr="00975920" w:rsidRDefault="00652ED0" w:rsidP="00424C60">
            <w:pPr>
              <w:pStyle w:val="VHBAtabletext"/>
              <w:spacing w:line="240" w:lineRule="atLeast"/>
              <w:rPr>
                <w:sz w:val="18"/>
                <w:szCs w:val="18"/>
              </w:rPr>
            </w:pPr>
          </w:p>
        </w:tc>
        <w:tc>
          <w:tcPr>
            <w:tcW w:w="5648" w:type="dxa"/>
          </w:tcPr>
          <w:p w14:paraId="17275C89" w14:textId="77777777" w:rsidR="00652ED0" w:rsidRPr="00975920" w:rsidRDefault="00652ED0" w:rsidP="00424C60">
            <w:pPr>
              <w:pStyle w:val="VHBAtabletext"/>
              <w:spacing w:line="240" w:lineRule="atLeast"/>
              <w:rPr>
                <w:sz w:val="18"/>
                <w:szCs w:val="18"/>
              </w:rPr>
            </w:pPr>
            <w:r w:rsidRPr="00975920">
              <w:rPr>
                <w:sz w:val="18"/>
                <w:szCs w:val="18"/>
              </w:rPr>
              <w:t>Framework which defines the extent and granularity of information, described by different concepts: geometrical information, alphanumerical information, and documentation (BS EN 17412-1). More granular than LOD and LOI</w:t>
            </w:r>
          </w:p>
        </w:tc>
      </w:tr>
      <w:tr w:rsidR="00652ED0" w:rsidRPr="003072C6" w14:paraId="2C861EAE" w14:textId="77777777" w:rsidTr="00424C60">
        <w:trPr>
          <w:cnfStyle w:val="000000100000" w:firstRow="0" w:lastRow="0" w:firstColumn="0" w:lastColumn="0" w:oddVBand="0" w:evenVBand="0" w:oddHBand="1" w:evenHBand="0" w:firstRowFirstColumn="0" w:firstRowLastColumn="0" w:lastRowFirstColumn="0" w:lastRowLastColumn="0"/>
          <w:cantSplit/>
          <w:trHeight w:val="506"/>
        </w:trPr>
        <w:tc>
          <w:tcPr>
            <w:tcW w:w="1730" w:type="dxa"/>
          </w:tcPr>
          <w:p w14:paraId="483930FA" w14:textId="77777777" w:rsidR="00652ED0" w:rsidRPr="00975920" w:rsidRDefault="00652ED0" w:rsidP="00424C60">
            <w:pPr>
              <w:pStyle w:val="VHBAtabletext"/>
              <w:spacing w:line="240" w:lineRule="atLeast"/>
              <w:rPr>
                <w:sz w:val="18"/>
                <w:szCs w:val="18"/>
              </w:rPr>
            </w:pPr>
            <w:r w:rsidRPr="00975920">
              <w:rPr>
                <w:sz w:val="18"/>
                <w:szCs w:val="18"/>
              </w:rPr>
              <w:lastRenderedPageBreak/>
              <w:t>Laser Scanning </w:t>
            </w:r>
          </w:p>
        </w:tc>
        <w:tc>
          <w:tcPr>
            <w:tcW w:w="1559" w:type="dxa"/>
          </w:tcPr>
          <w:p w14:paraId="5518CA2D" w14:textId="77777777" w:rsidR="00652ED0" w:rsidRPr="00975920" w:rsidRDefault="00652ED0" w:rsidP="00424C60">
            <w:pPr>
              <w:pStyle w:val="VHBAtabletext"/>
              <w:spacing w:line="240" w:lineRule="atLeast"/>
              <w:rPr>
                <w:sz w:val="18"/>
                <w:szCs w:val="18"/>
              </w:rPr>
            </w:pPr>
          </w:p>
        </w:tc>
        <w:tc>
          <w:tcPr>
            <w:tcW w:w="5648" w:type="dxa"/>
          </w:tcPr>
          <w:p w14:paraId="3310F4A5" w14:textId="77777777" w:rsidR="00652ED0" w:rsidRPr="00975920" w:rsidRDefault="00652ED0" w:rsidP="00424C60">
            <w:pPr>
              <w:pStyle w:val="VHBAtabletext"/>
              <w:spacing w:line="240" w:lineRule="atLeast"/>
              <w:rPr>
                <w:sz w:val="18"/>
                <w:szCs w:val="18"/>
              </w:rPr>
            </w:pPr>
            <w:r w:rsidRPr="00975920">
              <w:rPr>
                <w:sz w:val="18"/>
                <w:szCs w:val="18"/>
              </w:rPr>
              <w:t>The process of capturing digital information about the shape of an object with equipment that uses a laser to measure the distance between itself and the object, the resulting output is a point cloud </w:t>
            </w:r>
          </w:p>
        </w:tc>
      </w:tr>
      <w:tr w:rsidR="00652ED0" w:rsidRPr="003072C6" w14:paraId="6ADF7C5D" w14:textId="77777777" w:rsidTr="00424C60">
        <w:trPr>
          <w:cnfStyle w:val="000000010000" w:firstRow="0" w:lastRow="0" w:firstColumn="0" w:lastColumn="0" w:oddVBand="0" w:evenVBand="0" w:oddHBand="0" w:evenHBand="1" w:firstRowFirstColumn="0" w:firstRowLastColumn="0" w:lastRowFirstColumn="0" w:lastRowLastColumn="0"/>
          <w:cantSplit/>
          <w:trHeight w:val="725"/>
        </w:trPr>
        <w:tc>
          <w:tcPr>
            <w:tcW w:w="1730" w:type="dxa"/>
          </w:tcPr>
          <w:p w14:paraId="3053D0A7" w14:textId="77777777" w:rsidR="00652ED0" w:rsidRPr="00975920" w:rsidRDefault="00652ED0" w:rsidP="00424C60">
            <w:pPr>
              <w:pStyle w:val="VHBAtabletext"/>
              <w:spacing w:line="240" w:lineRule="atLeast"/>
              <w:rPr>
                <w:sz w:val="18"/>
                <w:szCs w:val="18"/>
              </w:rPr>
            </w:pPr>
            <w:r w:rsidRPr="00975920">
              <w:rPr>
                <w:sz w:val="18"/>
                <w:szCs w:val="18"/>
              </w:rPr>
              <w:t>Massing Model </w:t>
            </w:r>
          </w:p>
        </w:tc>
        <w:tc>
          <w:tcPr>
            <w:tcW w:w="1559" w:type="dxa"/>
          </w:tcPr>
          <w:p w14:paraId="1A786F89" w14:textId="77777777" w:rsidR="00652ED0" w:rsidRPr="00975920" w:rsidRDefault="00652ED0" w:rsidP="00424C60">
            <w:pPr>
              <w:pStyle w:val="VHBAtabletext"/>
              <w:spacing w:line="240" w:lineRule="atLeast"/>
              <w:rPr>
                <w:sz w:val="18"/>
                <w:szCs w:val="18"/>
              </w:rPr>
            </w:pPr>
          </w:p>
        </w:tc>
        <w:tc>
          <w:tcPr>
            <w:tcW w:w="5648" w:type="dxa"/>
          </w:tcPr>
          <w:p w14:paraId="195B9E95" w14:textId="77777777" w:rsidR="00652ED0" w:rsidRPr="00975920" w:rsidRDefault="00652ED0" w:rsidP="00424C60">
            <w:pPr>
              <w:pStyle w:val="VHBAtabletext"/>
              <w:spacing w:line="240" w:lineRule="atLeast"/>
              <w:rPr>
                <w:sz w:val="18"/>
                <w:szCs w:val="18"/>
              </w:rPr>
            </w:pPr>
            <w:r w:rsidRPr="00975920">
              <w:rPr>
                <w:sz w:val="18"/>
                <w:szCs w:val="18"/>
              </w:rPr>
              <w:t>An early volumetric model useful for understanding bulk and scale, areas of floor plates and departmental layouts and adjacencies </w:t>
            </w:r>
          </w:p>
        </w:tc>
      </w:tr>
      <w:tr w:rsidR="00652ED0" w:rsidRPr="003072C6" w14:paraId="56C24CD3" w14:textId="77777777" w:rsidTr="00424C60">
        <w:trPr>
          <w:cnfStyle w:val="000000100000" w:firstRow="0" w:lastRow="0" w:firstColumn="0" w:lastColumn="0" w:oddVBand="0" w:evenVBand="0" w:oddHBand="1" w:evenHBand="0" w:firstRowFirstColumn="0" w:firstRowLastColumn="0" w:lastRowFirstColumn="0" w:lastRowLastColumn="0"/>
          <w:cantSplit/>
          <w:trHeight w:val="725"/>
        </w:trPr>
        <w:tc>
          <w:tcPr>
            <w:tcW w:w="1730" w:type="dxa"/>
          </w:tcPr>
          <w:p w14:paraId="1AB2EB81" w14:textId="77777777" w:rsidR="00652ED0" w:rsidRPr="00975920" w:rsidRDefault="00652ED0" w:rsidP="00424C60">
            <w:pPr>
              <w:pStyle w:val="VHBAtabletext"/>
              <w:spacing w:line="240" w:lineRule="atLeast"/>
              <w:rPr>
                <w:sz w:val="18"/>
                <w:szCs w:val="18"/>
              </w:rPr>
            </w:pPr>
            <w:r w:rsidRPr="00975920">
              <w:rPr>
                <w:sz w:val="18"/>
                <w:szCs w:val="18"/>
              </w:rPr>
              <w:t>Model Element </w:t>
            </w:r>
          </w:p>
        </w:tc>
        <w:tc>
          <w:tcPr>
            <w:tcW w:w="1559" w:type="dxa"/>
          </w:tcPr>
          <w:p w14:paraId="5D01871B" w14:textId="77777777" w:rsidR="00652ED0" w:rsidRPr="00975920" w:rsidRDefault="00652ED0" w:rsidP="00424C60">
            <w:pPr>
              <w:pStyle w:val="VHBAtabletext"/>
              <w:spacing w:line="240" w:lineRule="atLeast"/>
              <w:rPr>
                <w:sz w:val="18"/>
                <w:szCs w:val="18"/>
              </w:rPr>
            </w:pPr>
          </w:p>
        </w:tc>
        <w:tc>
          <w:tcPr>
            <w:tcW w:w="5648" w:type="dxa"/>
          </w:tcPr>
          <w:p w14:paraId="1EA90F72" w14:textId="77777777" w:rsidR="00652ED0" w:rsidRPr="00975920" w:rsidRDefault="00652ED0" w:rsidP="00424C60">
            <w:pPr>
              <w:pStyle w:val="VHBAtabletext"/>
              <w:spacing w:line="240" w:lineRule="atLeast"/>
              <w:rPr>
                <w:sz w:val="18"/>
                <w:szCs w:val="18"/>
              </w:rPr>
            </w:pPr>
            <w:r w:rsidRPr="00975920">
              <w:rPr>
                <w:sz w:val="18"/>
                <w:szCs w:val="18"/>
              </w:rPr>
              <w:t>An individual component within a BIM (e.g., wall, floor, nurse call device, room, diffuser, column etc) </w:t>
            </w:r>
          </w:p>
        </w:tc>
      </w:tr>
      <w:tr w:rsidR="00652ED0" w:rsidRPr="003072C6" w14:paraId="4380F11A" w14:textId="77777777" w:rsidTr="00424C60">
        <w:trPr>
          <w:cnfStyle w:val="000000010000" w:firstRow="0" w:lastRow="0" w:firstColumn="0" w:lastColumn="0" w:oddVBand="0" w:evenVBand="0" w:oddHBand="0" w:evenHBand="1" w:firstRowFirstColumn="0" w:firstRowLastColumn="0" w:lastRowFirstColumn="0" w:lastRowLastColumn="0"/>
          <w:cantSplit/>
          <w:trHeight w:val="725"/>
        </w:trPr>
        <w:tc>
          <w:tcPr>
            <w:tcW w:w="1730" w:type="dxa"/>
          </w:tcPr>
          <w:p w14:paraId="770A0E45" w14:textId="77777777" w:rsidR="00652ED0" w:rsidRPr="00975920" w:rsidRDefault="00652ED0" w:rsidP="00424C60">
            <w:pPr>
              <w:pStyle w:val="VHBAtabletext"/>
              <w:spacing w:line="240" w:lineRule="atLeast"/>
              <w:rPr>
                <w:sz w:val="18"/>
                <w:szCs w:val="18"/>
              </w:rPr>
            </w:pPr>
            <w:r w:rsidRPr="00975920">
              <w:rPr>
                <w:sz w:val="18"/>
                <w:szCs w:val="18"/>
              </w:rPr>
              <w:t>Model Element Author </w:t>
            </w:r>
          </w:p>
        </w:tc>
        <w:tc>
          <w:tcPr>
            <w:tcW w:w="1559" w:type="dxa"/>
          </w:tcPr>
          <w:p w14:paraId="57D2622E" w14:textId="77777777" w:rsidR="00652ED0" w:rsidRPr="00975920" w:rsidRDefault="00652ED0" w:rsidP="00424C60">
            <w:pPr>
              <w:pStyle w:val="VHBAtabletext"/>
              <w:spacing w:line="240" w:lineRule="atLeast"/>
              <w:rPr>
                <w:sz w:val="18"/>
                <w:szCs w:val="18"/>
              </w:rPr>
            </w:pPr>
            <w:r w:rsidRPr="00975920">
              <w:rPr>
                <w:sz w:val="18"/>
                <w:szCs w:val="18"/>
              </w:rPr>
              <w:t>MEA</w:t>
            </w:r>
          </w:p>
        </w:tc>
        <w:tc>
          <w:tcPr>
            <w:tcW w:w="5648" w:type="dxa"/>
          </w:tcPr>
          <w:p w14:paraId="3D0D54F4" w14:textId="77777777" w:rsidR="00652ED0" w:rsidRPr="00975920" w:rsidRDefault="00652ED0" w:rsidP="00424C60">
            <w:pPr>
              <w:pStyle w:val="VHBAtabletext"/>
              <w:spacing w:line="240" w:lineRule="atLeast"/>
              <w:rPr>
                <w:sz w:val="18"/>
                <w:szCs w:val="18"/>
              </w:rPr>
            </w:pPr>
            <w:r w:rsidRPr="00975920">
              <w:rPr>
                <w:sz w:val="18"/>
                <w:szCs w:val="18"/>
              </w:rPr>
              <w:t>A person responsible for creating an element (object) in the BIM environment </w:t>
            </w:r>
          </w:p>
        </w:tc>
      </w:tr>
      <w:tr w:rsidR="00652ED0" w:rsidRPr="003072C6" w14:paraId="1967F01C" w14:textId="77777777" w:rsidTr="00424C60">
        <w:trPr>
          <w:cnfStyle w:val="000000100000" w:firstRow="0" w:lastRow="0" w:firstColumn="0" w:lastColumn="0" w:oddVBand="0" w:evenVBand="0" w:oddHBand="1" w:evenHBand="0" w:firstRowFirstColumn="0" w:firstRowLastColumn="0" w:lastRowFirstColumn="0" w:lastRowLastColumn="0"/>
          <w:cantSplit/>
          <w:trHeight w:val="365"/>
        </w:trPr>
        <w:tc>
          <w:tcPr>
            <w:tcW w:w="1730" w:type="dxa"/>
          </w:tcPr>
          <w:p w14:paraId="44AE51D4" w14:textId="77777777" w:rsidR="00652ED0" w:rsidRPr="00975920" w:rsidRDefault="00652ED0" w:rsidP="00424C60">
            <w:pPr>
              <w:pStyle w:val="VHBAtabletext"/>
              <w:spacing w:line="240" w:lineRule="atLeast"/>
              <w:rPr>
                <w:sz w:val="18"/>
                <w:szCs w:val="18"/>
              </w:rPr>
            </w:pPr>
            <w:proofErr w:type="spellStart"/>
            <w:r w:rsidRPr="00975920">
              <w:rPr>
                <w:sz w:val="18"/>
                <w:szCs w:val="18"/>
              </w:rPr>
              <w:t>openBIM</w:t>
            </w:r>
            <w:proofErr w:type="spellEnd"/>
            <w:r w:rsidRPr="00975920">
              <w:rPr>
                <w:sz w:val="18"/>
                <w:szCs w:val="18"/>
              </w:rPr>
              <w:t> </w:t>
            </w:r>
          </w:p>
        </w:tc>
        <w:tc>
          <w:tcPr>
            <w:tcW w:w="1559" w:type="dxa"/>
          </w:tcPr>
          <w:p w14:paraId="6E86149E" w14:textId="77777777" w:rsidR="00652ED0" w:rsidRPr="00975920" w:rsidRDefault="00652ED0" w:rsidP="00424C60">
            <w:pPr>
              <w:pStyle w:val="VHBAtabletext"/>
              <w:spacing w:line="240" w:lineRule="atLeast"/>
              <w:rPr>
                <w:sz w:val="18"/>
                <w:szCs w:val="18"/>
              </w:rPr>
            </w:pPr>
          </w:p>
        </w:tc>
        <w:tc>
          <w:tcPr>
            <w:tcW w:w="5648" w:type="dxa"/>
          </w:tcPr>
          <w:p w14:paraId="28D1F31A" w14:textId="77777777" w:rsidR="00652ED0" w:rsidRPr="00975920" w:rsidRDefault="00652ED0" w:rsidP="00424C60">
            <w:pPr>
              <w:pStyle w:val="VHBAtabletext"/>
              <w:spacing w:line="240" w:lineRule="atLeast"/>
              <w:rPr>
                <w:sz w:val="18"/>
                <w:szCs w:val="18"/>
              </w:rPr>
            </w:pPr>
            <w:r w:rsidRPr="00975920">
              <w:rPr>
                <w:sz w:val="18"/>
                <w:szCs w:val="18"/>
              </w:rPr>
              <w:t>A universal approach to the collaborative design, realisation and operation of buildings based on open standards and workflows. Typically uses Industry Foundation Classes (ISO 16739-1) format. </w:t>
            </w:r>
          </w:p>
        </w:tc>
      </w:tr>
      <w:tr w:rsidR="00652ED0" w:rsidRPr="003072C6" w14:paraId="546FCA12" w14:textId="77777777" w:rsidTr="00424C60">
        <w:trPr>
          <w:cnfStyle w:val="000000010000" w:firstRow="0" w:lastRow="0" w:firstColumn="0" w:lastColumn="0" w:oddVBand="0" w:evenVBand="0" w:oddHBand="0" w:evenHBand="1" w:firstRowFirstColumn="0" w:firstRowLastColumn="0" w:lastRowFirstColumn="0" w:lastRowLastColumn="0"/>
          <w:cantSplit/>
          <w:trHeight w:val="725"/>
        </w:trPr>
        <w:tc>
          <w:tcPr>
            <w:tcW w:w="1730" w:type="dxa"/>
          </w:tcPr>
          <w:p w14:paraId="43731679" w14:textId="77777777" w:rsidR="00652ED0" w:rsidRPr="00975920" w:rsidRDefault="00652ED0" w:rsidP="00424C60">
            <w:pPr>
              <w:pStyle w:val="VHBAtabletext"/>
              <w:spacing w:line="240" w:lineRule="atLeast"/>
              <w:rPr>
                <w:sz w:val="18"/>
                <w:szCs w:val="18"/>
              </w:rPr>
            </w:pPr>
            <w:r w:rsidRPr="00975920">
              <w:rPr>
                <w:sz w:val="18"/>
                <w:szCs w:val="18"/>
              </w:rPr>
              <w:t>Photogrammetry </w:t>
            </w:r>
          </w:p>
        </w:tc>
        <w:tc>
          <w:tcPr>
            <w:tcW w:w="1559" w:type="dxa"/>
          </w:tcPr>
          <w:p w14:paraId="3131F18E" w14:textId="77777777" w:rsidR="00652ED0" w:rsidRPr="00975920" w:rsidRDefault="00652ED0" w:rsidP="00424C60">
            <w:pPr>
              <w:pStyle w:val="VHBAtabletext"/>
              <w:spacing w:line="240" w:lineRule="atLeast"/>
              <w:rPr>
                <w:sz w:val="18"/>
                <w:szCs w:val="18"/>
              </w:rPr>
            </w:pPr>
          </w:p>
        </w:tc>
        <w:tc>
          <w:tcPr>
            <w:tcW w:w="5648" w:type="dxa"/>
          </w:tcPr>
          <w:p w14:paraId="640CA701" w14:textId="77777777" w:rsidR="00652ED0" w:rsidRPr="00975920" w:rsidRDefault="00652ED0" w:rsidP="00424C60">
            <w:pPr>
              <w:pStyle w:val="VHBAtabletext"/>
              <w:spacing w:line="240" w:lineRule="atLeast"/>
              <w:rPr>
                <w:sz w:val="18"/>
                <w:szCs w:val="18"/>
                <w:highlight w:val="yellow"/>
              </w:rPr>
            </w:pPr>
            <w:r w:rsidRPr="00975920">
              <w:rPr>
                <w:sz w:val="18"/>
                <w:szCs w:val="18"/>
              </w:rPr>
              <w:t>The process of extracting 3D information from photos or video to convert into digital models or point clouds </w:t>
            </w:r>
          </w:p>
        </w:tc>
      </w:tr>
      <w:tr w:rsidR="00652ED0" w:rsidRPr="003072C6" w14:paraId="08BB9C2E" w14:textId="77777777" w:rsidTr="00424C60">
        <w:trPr>
          <w:cnfStyle w:val="000000100000" w:firstRow="0" w:lastRow="0" w:firstColumn="0" w:lastColumn="0" w:oddVBand="0" w:evenVBand="0" w:oddHBand="1" w:evenHBand="0" w:firstRowFirstColumn="0" w:firstRowLastColumn="0" w:lastRowFirstColumn="0" w:lastRowLastColumn="0"/>
          <w:cantSplit/>
          <w:trHeight w:val="725"/>
        </w:trPr>
        <w:tc>
          <w:tcPr>
            <w:tcW w:w="1730" w:type="dxa"/>
          </w:tcPr>
          <w:p w14:paraId="5FA80647" w14:textId="77777777" w:rsidR="00652ED0" w:rsidRPr="00975920" w:rsidRDefault="00652ED0" w:rsidP="00424C60">
            <w:pPr>
              <w:pStyle w:val="VHBAtabletext"/>
              <w:spacing w:line="240" w:lineRule="atLeast"/>
              <w:rPr>
                <w:sz w:val="18"/>
                <w:szCs w:val="18"/>
              </w:rPr>
            </w:pPr>
            <w:r>
              <w:rPr>
                <w:sz w:val="18"/>
                <w:szCs w:val="18"/>
              </w:rPr>
              <w:t>Principal’s Project Requirements</w:t>
            </w:r>
          </w:p>
        </w:tc>
        <w:tc>
          <w:tcPr>
            <w:tcW w:w="1559" w:type="dxa"/>
          </w:tcPr>
          <w:p w14:paraId="4C05C7A8" w14:textId="77777777" w:rsidR="00652ED0" w:rsidRPr="00975920" w:rsidRDefault="00652ED0" w:rsidP="00424C60">
            <w:pPr>
              <w:pStyle w:val="VHBAtabletext"/>
              <w:spacing w:line="240" w:lineRule="atLeast"/>
              <w:rPr>
                <w:sz w:val="18"/>
                <w:szCs w:val="18"/>
              </w:rPr>
            </w:pPr>
            <w:r>
              <w:rPr>
                <w:sz w:val="18"/>
                <w:szCs w:val="18"/>
              </w:rPr>
              <w:t>PPR</w:t>
            </w:r>
          </w:p>
        </w:tc>
        <w:tc>
          <w:tcPr>
            <w:tcW w:w="5648" w:type="dxa"/>
          </w:tcPr>
          <w:p w14:paraId="14C94729" w14:textId="77777777" w:rsidR="00652ED0" w:rsidRPr="00975920" w:rsidRDefault="00652ED0" w:rsidP="00424C60">
            <w:pPr>
              <w:pStyle w:val="VHBAtabletext"/>
              <w:spacing w:line="240" w:lineRule="atLeast"/>
              <w:rPr>
                <w:sz w:val="18"/>
                <w:szCs w:val="18"/>
                <w:highlight w:val="yellow"/>
              </w:rPr>
            </w:pPr>
            <w:r w:rsidRPr="00975920">
              <w:rPr>
                <w:sz w:val="18"/>
                <w:szCs w:val="18"/>
              </w:rPr>
              <w:t>VHBA requirements for a specific project </w:t>
            </w:r>
          </w:p>
        </w:tc>
      </w:tr>
      <w:tr w:rsidR="00652ED0" w:rsidRPr="003072C6" w14:paraId="474F24D5" w14:textId="77777777" w:rsidTr="00424C60">
        <w:trPr>
          <w:cnfStyle w:val="000000010000" w:firstRow="0" w:lastRow="0" w:firstColumn="0" w:lastColumn="0" w:oddVBand="0" w:evenVBand="0" w:oddHBand="0" w:evenHBand="1" w:firstRowFirstColumn="0" w:firstRowLastColumn="0" w:lastRowFirstColumn="0" w:lastRowLastColumn="0"/>
          <w:cantSplit/>
          <w:trHeight w:val="725"/>
        </w:trPr>
        <w:tc>
          <w:tcPr>
            <w:tcW w:w="1730" w:type="dxa"/>
          </w:tcPr>
          <w:p w14:paraId="2063519A" w14:textId="77777777" w:rsidR="00652ED0" w:rsidRPr="00975920" w:rsidRDefault="00652ED0" w:rsidP="00424C60">
            <w:pPr>
              <w:pStyle w:val="VHBAtabletext"/>
              <w:spacing w:line="240" w:lineRule="atLeast"/>
              <w:rPr>
                <w:sz w:val="18"/>
                <w:szCs w:val="18"/>
              </w:rPr>
            </w:pPr>
            <w:r>
              <w:rPr>
                <w:sz w:val="18"/>
                <w:szCs w:val="18"/>
              </w:rPr>
              <w:t>Project Digital Engineering</w:t>
            </w:r>
            <w:r w:rsidRPr="00975920">
              <w:rPr>
                <w:sz w:val="18"/>
                <w:szCs w:val="18"/>
              </w:rPr>
              <w:t xml:space="preserve"> Lead</w:t>
            </w:r>
          </w:p>
        </w:tc>
        <w:tc>
          <w:tcPr>
            <w:tcW w:w="1559" w:type="dxa"/>
          </w:tcPr>
          <w:p w14:paraId="1D3E3FF6" w14:textId="77777777" w:rsidR="00652ED0" w:rsidRPr="00975920" w:rsidRDefault="00652ED0" w:rsidP="00424C60">
            <w:pPr>
              <w:pStyle w:val="VHBAtabletext"/>
              <w:spacing w:line="240" w:lineRule="atLeast"/>
              <w:rPr>
                <w:sz w:val="18"/>
                <w:szCs w:val="18"/>
              </w:rPr>
            </w:pPr>
            <w:r>
              <w:rPr>
                <w:sz w:val="18"/>
                <w:szCs w:val="18"/>
              </w:rPr>
              <w:t>Project DE Lead</w:t>
            </w:r>
          </w:p>
        </w:tc>
        <w:tc>
          <w:tcPr>
            <w:tcW w:w="5648" w:type="dxa"/>
          </w:tcPr>
          <w:p w14:paraId="782890FD" w14:textId="77777777" w:rsidR="00652ED0" w:rsidRPr="00975920" w:rsidRDefault="00652ED0" w:rsidP="00424C60">
            <w:pPr>
              <w:pStyle w:val="VHBAtabletext"/>
              <w:spacing w:line="240" w:lineRule="atLeast"/>
              <w:rPr>
                <w:sz w:val="18"/>
                <w:szCs w:val="18"/>
              </w:rPr>
            </w:pPr>
            <w:r w:rsidRPr="00975920">
              <w:rPr>
                <w:sz w:val="18"/>
                <w:szCs w:val="18"/>
              </w:rPr>
              <w:t>A Lead Appointed Party (Consultant/Contractor) provided resource to manage the Digital Engineering and asset information creation processes on the project</w:t>
            </w:r>
          </w:p>
        </w:tc>
      </w:tr>
      <w:tr w:rsidR="00652ED0" w:rsidRPr="003072C6" w14:paraId="6B61CEC7" w14:textId="77777777" w:rsidTr="00424C60">
        <w:trPr>
          <w:cnfStyle w:val="000000100000" w:firstRow="0" w:lastRow="0" w:firstColumn="0" w:lastColumn="0" w:oddVBand="0" w:evenVBand="0" w:oddHBand="1" w:evenHBand="0" w:firstRowFirstColumn="0" w:firstRowLastColumn="0" w:lastRowFirstColumn="0" w:lastRowLastColumn="0"/>
          <w:cantSplit/>
          <w:trHeight w:val="725"/>
        </w:trPr>
        <w:tc>
          <w:tcPr>
            <w:tcW w:w="1730" w:type="dxa"/>
          </w:tcPr>
          <w:p w14:paraId="4244E103" w14:textId="77777777" w:rsidR="00652ED0" w:rsidRPr="00975920" w:rsidRDefault="00652ED0" w:rsidP="00424C60">
            <w:pPr>
              <w:pStyle w:val="VHBAtabletext"/>
              <w:spacing w:line="240" w:lineRule="atLeast"/>
              <w:rPr>
                <w:sz w:val="18"/>
                <w:szCs w:val="18"/>
              </w:rPr>
            </w:pPr>
            <w:r w:rsidRPr="00975920">
              <w:rPr>
                <w:sz w:val="18"/>
                <w:szCs w:val="18"/>
              </w:rPr>
              <w:t xml:space="preserve">*Project Information Model </w:t>
            </w:r>
          </w:p>
        </w:tc>
        <w:tc>
          <w:tcPr>
            <w:tcW w:w="1559" w:type="dxa"/>
          </w:tcPr>
          <w:p w14:paraId="6778FD90" w14:textId="77777777" w:rsidR="00652ED0" w:rsidRPr="00975920" w:rsidRDefault="00652ED0" w:rsidP="00424C60">
            <w:pPr>
              <w:pStyle w:val="VHBAtabletext"/>
              <w:spacing w:line="240" w:lineRule="atLeast"/>
              <w:rPr>
                <w:sz w:val="18"/>
                <w:szCs w:val="18"/>
              </w:rPr>
            </w:pPr>
            <w:r w:rsidRPr="00975920">
              <w:rPr>
                <w:sz w:val="18"/>
                <w:szCs w:val="18"/>
              </w:rPr>
              <w:t>PIM</w:t>
            </w:r>
          </w:p>
        </w:tc>
        <w:tc>
          <w:tcPr>
            <w:tcW w:w="5648" w:type="dxa"/>
          </w:tcPr>
          <w:p w14:paraId="27A47679" w14:textId="77777777" w:rsidR="00652ED0" w:rsidRPr="00144918" w:rsidRDefault="00652ED0" w:rsidP="00424C60">
            <w:pPr>
              <w:pStyle w:val="VHBAtabletext"/>
              <w:spacing w:line="240" w:lineRule="atLeast"/>
              <w:rPr>
                <w:i/>
                <w:iCs/>
                <w:sz w:val="18"/>
                <w:szCs w:val="18"/>
              </w:rPr>
            </w:pPr>
            <w:r w:rsidRPr="00975920">
              <w:rPr>
                <w:sz w:val="18"/>
                <w:szCs w:val="18"/>
              </w:rPr>
              <w:t>The information model relating to the delivery phase. The PIM consists of documentation, non-geometric (alphanumerical) information and geometric information of the project</w:t>
            </w:r>
          </w:p>
        </w:tc>
      </w:tr>
      <w:tr w:rsidR="00652ED0" w:rsidRPr="003072C6" w14:paraId="0942F0E6" w14:textId="77777777" w:rsidTr="00424C60">
        <w:trPr>
          <w:cnfStyle w:val="000000010000" w:firstRow="0" w:lastRow="0" w:firstColumn="0" w:lastColumn="0" w:oddVBand="0" w:evenVBand="0" w:oddHBand="0" w:evenHBand="1" w:firstRowFirstColumn="0" w:firstRowLastColumn="0" w:lastRowFirstColumn="0" w:lastRowLastColumn="0"/>
          <w:cantSplit/>
          <w:trHeight w:val="725"/>
        </w:trPr>
        <w:tc>
          <w:tcPr>
            <w:tcW w:w="1730" w:type="dxa"/>
          </w:tcPr>
          <w:p w14:paraId="2246ABCB" w14:textId="77777777" w:rsidR="00652ED0" w:rsidRDefault="00652ED0" w:rsidP="00424C60">
            <w:pPr>
              <w:pStyle w:val="VHBAtabletext"/>
              <w:spacing w:line="240" w:lineRule="atLeast"/>
              <w:rPr>
                <w:sz w:val="18"/>
                <w:szCs w:val="18"/>
              </w:rPr>
            </w:pPr>
            <w:r w:rsidRPr="00975920">
              <w:rPr>
                <w:sz w:val="18"/>
                <w:szCs w:val="18"/>
              </w:rPr>
              <w:t>*Project Information Requirements</w:t>
            </w:r>
          </w:p>
        </w:tc>
        <w:tc>
          <w:tcPr>
            <w:tcW w:w="1559" w:type="dxa"/>
          </w:tcPr>
          <w:p w14:paraId="0C395C32" w14:textId="77777777" w:rsidR="00652ED0" w:rsidRDefault="00652ED0" w:rsidP="00424C60">
            <w:pPr>
              <w:pStyle w:val="VHBAtabletext"/>
              <w:spacing w:line="240" w:lineRule="atLeast"/>
              <w:rPr>
                <w:sz w:val="18"/>
                <w:szCs w:val="18"/>
              </w:rPr>
            </w:pPr>
            <w:r w:rsidRPr="00975920">
              <w:rPr>
                <w:sz w:val="18"/>
                <w:szCs w:val="18"/>
              </w:rPr>
              <w:t>PIR</w:t>
            </w:r>
          </w:p>
        </w:tc>
        <w:tc>
          <w:tcPr>
            <w:tcW w:w="5648" w:type="dxa"/>
          </w:tcPr>
          <w:p w14:paraId="0F92AEA7" w14:textId="77777777" w:rsidR="00652ED0" w:rsidRPr="00975920" w:rsidRDefault="00652ED0" w:rsidP="00424C60">
            <w:pPr>
              <w:pStyle w:val="VHBAtabletext"/>
              <w:spacing w:line="240" w:lineRule="atLeast"/>
              <w:rPr>
                <w:sz w:val="18"/>
                <w:szCs w:val="18"/>
              </w:rPr>
            </w:pPr>
            <w:r w:rsidRPr="00975920">
              <w:rPr>
                <w:sz w:val="18"/>
                <w:szCs w:val="18"/>
              </w:rPr>
              <w:t>VHBA Project Information Requirements and exchange processes to enable the creation and management of the PIM to support the ongoing AIM (this document)</w:t>
            </w:r>
          </w:p>
        </w:tc>
      </w:tr>
      <w:tr w:rsidR="00652ED0" w:rsidRPr="003072C6" w14:paraId="7001A998" w14:textId="77777777" w:rsidTr="00424C60">
        <w:trPr>
          <w:cnfStyle w:val="000000100000" w:firstRow="0" w:lastRow="0" w:firstColumn="0" w:lastColumn="0" w:oddVBand="0" w:evenVBand="0" w:oddHBand="1" w:evenHBand="0" w:firstRowFirstColumn="0" w:firstRowLastColumn="0" w:lastRowFirstColumn="0" w:lastRowLastColumn="0"/>
          <w:cantSplit/>
          <w:trHeight w:val="725"/>
        </w:trPr>
        <w:tc>
          <w:tcPr>
            <w:tcW w:w="1730" w:type="dxa"/>
          </w:tcPr>
          <w:p w14:paraId="68204BD1" w14:textId="77777777" w:rsidR="00652ED0" w:rsidRDefault="00652ED0" w:rsidP="00424C60">
            <w:pPr>
              <w:pStyle w:val="VHBAtabletext"/>
              <w:spacing w:line="240" w:lineRule="atLeast"/>
              <w:rPr>
                <w:sz w:val="18"/>
                <w:szCs w:val="18"/>
              </w:rPr>
            </w:pPr>
            <w:r w:rsidRPr="00975920">
              <w:rPr>
                <w:sz w:val="18"/>
                <w:szCs w:val="18"/>
              </w:rPr>
              <w:t>Project Manager </w:t>
            </w:r>
          </w:p>
        </w:tc>
        <w:tc>
          <w:tcPr>
            <w:tcW w:w="1559" w:type="dxa"/>
          </w:tcPr>
          <w:p w14:paraId="3A098DD5" w14:textId="77777777" w:rsidR="00652ED0" w:rsidRPr="00975920" w:rsidRDefault="00652ED0" w:rsidP="00424C60">
            <w:pPr>
              <w:pStyle w:val="VHBAtabletext"/>
              <w:spacing w:line="240" w:lineRule="atLeast"/>
              <w:rPr>
                <w:sz w:val="18"/>
                <w:szCs w:val="18"/>
              </w:rPr>
            </w:pPr>
            <w:r w:rsidRPr="00975920">
              <w:rPr>
                <w:sz w:val="18"/>
                <w:szCs w:val="18"/>
              </w:rPr>
              <w:t>PM</w:t>
            </w:r>
          </w:p>
        </w:tc>
        <w:tc>
          <w:tcPr>
            <w:tcW w:w="5648" w:type="dxa"/>
          </w:tcPr>
          <w:p w14:paraId="1B92F65A" w14:textId="77777777" w:rsidR="00652ED0" w:rsidRDefault="00652ED0" w:rsidP="00424C60">
            <w:pPr>
              <w:pStyle w:val="VHBAtabletext"/>
              <w:spacing w:line="240" w:lineRule="atLeast"/>
              <w:rPr>
                <w:sz w:val="18"/>
                <w:szCs w:val="18"/>
              </w:rPr>
            </w:pPr>
            <w:r w:rsidRPr="00975920">
              <w:rPr>
                <w:sz w:val="18"/>
                <w:szCs w:val="18"/>
              </w:rPr>
              <w:t xml:space="preserve">A VHBA assigned resource to ensure the </w:t>
            </w:r>
            <w:r>
              <w:rPr>
                <w:sz w:val="18"/>
                <w:szCs w:val="18"/>
              </w:rPr>
              <w:t>Project Team</w:t>
            </w:r>
            <w:r w:rsidRPr="00975920">
              <w:rPr>
                <w:sz w:val="18"/>
                <w:szCs w:val="18"/>
              </w:rPr>
              <w:t xml:space="preserve"> complies with the PIR and </w:t>
            </w:r>
            <w:r>
              <w:rPr>
                <w:sz w:val="18"/>
                <w:szCs w:val="18"/>
              </w:rPr>
              <w:t>DEMP</w:t>
            </w:r>
            <w:r w:rsidRPr="00975920">
              <w:rPr>
                <w:sz w:val="18"/>
                <w:szCs w:val="18"/>
              </w:rPr>
              <w:t xml:space="preserve"> enabling the creation of the PIM and AIM. The Project Manager's responsibility is to manage the scope, time, cost, quality, resources, communications, and risk aspects of the project </w:t>
            </w:r>
          </w:p>
        </w:tc>
      </w:tr>
      <w:tr w:rsidR="00652ED0" w:rsidRPr="003072C6" w14:paraId="2740FDAD" w14:textId="77777777" w:rsidTr="00424C60">
        <w:trPr>
          <w:cnfStyle w:val="000000010000" w:firstRow="0" w:lastRow="0" w:firstColumn="0" w:lastColumn="0" w:oddVBand="0" w:evenVBand="0" w:oddHBand="0" w:evenHBand="1" w:firstRowFirstColumn="0" w:firstRowLastColumn="0" w:lastRowFirstColumn="0" w:lastRowLastColumn="0"/>
          <w:cantSplit/>
          <w:trHeight w:val="725"/>
        </w:trPr>
        <w:tc>
          <w:tcPr>
            <w:tcW w:w="1730" w:type="dxa"/>
          </w:tcPr>
          <w:p w14:paraId="0AD41054" w14:textId="77777777" w:rsidR="00652ED0" w:rsidRPr="00975920" w:rsidRDefault="00652ED0" w:rsidP="00424C60">
            <w:pPr>
              <w:pStyle w:val="VHBAtabletext"/>
              <w:spacing w:line="240" w:lineRule="atLeast"/>
              <w:rPr>
                <w:sz w:val="18"/>
                <w:szCs w:val="18"/>
              </w:rPr>
            </w:pPr>
            <w:r>
              <w:rPr>
                <w:sz w:val="18"/>
                <w:szCs w:val="18"/>
              </w:rPr>
              <w:t>Project Management Framework</w:t>
            </w:r>
          </w:p>
        </w:tc>
        <w:tc>
          <w:tcPr>
            <w:tcW w:w="1559" w:type="dxa"/>
          </w:tcPr>
          <w:p w14:paraId="04830D68" w14:textId="77777777" w:rsidR="00652ED0" w:rsidRPr="00975920" w:rsidRDefault="00652ED0" w:rsidP="00424C60">
            <w:pPr>
              <w:pStyle w:val="VHBAtabletext"/>
              <w:spacing w:line="240" w:lineRule="atLeast"/>
              <w:rPr>
                <w:sz w:val="18"/>
                <w:szCs w:val="18"/>
              </w:rPr>
            </w:pPr>
            <w:r>
              <w:rPr>
                <w:sz w:val="18"/>
                <w:szCs w:val="18"/>
              </w:rPr>
              <w:t>PMF</w:t>
            </w:r>
          </w:p>
        </w:tc>
        <w:tc>
          <w:tcPr>
            <w:tcW w:w="5648" w:type="dxa"/>
          </w:tcPr>
          <w:p w14:paraId="32A60CAC" w14:textId="77777777" w:rsidR="00652ED0" w:rsidRPr="00975920" w:rsidRDefault="00652ED0" w:rsidP="00424C60">
            <w:pPr>
              <w:pStyle w:val="VHBAtabletext"/>
              <w:spacing w:line="240" w:lineRule="atLeast"/>
              <w:rPr>
                <w:sz w:val="18"/>
                <w:szCs w:val="18"/>
              </w:rPr>
            </w:pPr>
            <w:r>
              <w:rPr>
                <w:sz w:val="18"/>
                <w:szCs w:val="18"/>
              </w:rPr>
              <w:t>VHBA’s internal guide and primary reference document for all VHBA teams managing projects</w:t>
            </w:r>
          </w:p>
        </w:tc>
      </w:tr>
      <w:tr w:rsidR="00652ED0" w:rsidRPr="003072C6" w14:paraId="1BDFAE76" w14:textId="77777777" w:rsidTr="00424C60">
        <w:trPr>
          <w:cnfStyle w:val="000000100000" w:firstRow="0" w:lastRow="0" w:firstColumn="0" w:lastColumn="0" w:oddVBand="0" w:evenVBand="0" w:oddHBand="1" w:evenHBand="0" w:firstRowFirstColumn="0" w:firstRowLastColumn="0" w:lastRowFirstColumn="0" w:lastRowLastColumn="0"/>
          <w:cantSplit/>
          <w:trHeight w:val="725"/>
        </w:trPr>
        <w:tc>
          <w:tcPr>
            <w:tcW w:w="1730" w:type="dxa"/>
          </w:tcPr>
          <w:p w14:paraId="03508B80" w14:textId="77777777" w:rsidR="00652ED0" w:rsidRPr="00975920" w:rsidRDefault="00652ED0" w:rsidP="00424C60">
            <w:pPr>
              <w:pStyle w:val="VHBAtabletext"/>
              <w:spacing w:line="240" w:lineRule="atLeast"/>
              <w:rPr>
                <w:sz w:val="18"/>
                <w:szCs w:val="18"/>
              </w:rPr>
            </w:pPr>
            <w:r w:rsidRPr="00975920">
              <w:rPr>
                <w:sz w:val="18"/>
                <w:szCs w:val="18"/>
              </w:rPr>
              <w:t>Project Team</w:t>
            </w:r>
          </w:p>
        </w:tc>
        <w:tc>
          <w:tcPr>
            <w:tcW w:w="1559" w:type="dxa"/>
          </w:tcPr>
          <w:p w14:paraId="44046313" w14:textId="77777777" w:rsidR="00652ED0" w:rsidRPr="00975920" w:rsidRDefault="00652ED0" w:rsidP="00424C60">
            <w:pPr>
              <w:pStyle w:val="VHBAtabletext"/>
              <w:spacing w:line="240" w:lineRule="atLeast"/>
              <w:rPr>
                <w:sz w:val="18"/>
                <w:szCs w:val="18"/>
              </w:rPr>
            </w:pPr>
          </w:p>
        </w:tc>
        <w:tc>
          <w:tcPr>
            <w:tcW w:w="5648" w:type="dxa"/>
          </w:tcPr>
          <w:p w14:paraId="7759A4DF" w14:textId="77777777" w:rsidR="00652ED0" w:rsidRDefault="00652ED0" w:rsidP="00424C60">
            <w:pPr>
              <w:pStyle w:val="VHBAtabletext"/>
              <w:spacing w:line="240" w:lineRule="atLeast"/>
              <w:rPr>
                <w:sz w:val="18"/>
                <w:szCs w:val="18"/>
              </w:rPr>
            </w:pPr>
            <w:r w:rsidRPr="00795B9E">
              <w:rPr>
                <w:sz w:val="18"/>
                <w:szCs w:val="18"/>
              </w:rPr>
              <w:t>The Lead Appointed Party and their Appointed Parties</w:t>
            </w:r>
            <w:r>
              <w:rPr>
                <w:sz w:val="18"/>
                <w:szCs w:val="18"/>
              </w:rPr>
              <w:t xml:space="preserve">. </w:t>
            </w:r>
            <w:r w:rsidRPr="00BE0C3C">
              <w:rPr>
                <w:b/>
                <w:bCs/>
                <w:sz w:val="18"/>
                <w:szCs w:val="18"/>
              </w:rPr>
              <w:t>Excludes</w:t>
            </w:r>
            <w:r>
              <w:rPr>
                <w:sz w:val="18"/>
                <w:szCs w:val="18"/>
              </w:rPr>
              <w:t xml:space="preserve"> the</w:t>
            </w:r>
            <w:r w:rsidRPr="00795B9E">
              <w:rPr>
                <w:sz w:val="18"/>
                <w:szCs w:val="18"/>
              </w:rPr>
              <w:t xml:space="preserve"> </w:t>
            </w:r>
            <w:r>
              <w:rPr>
                <w:sz w:val="18"/>
                <w:szCs w:val="18"/>
              </w:rPr>
              <w:t>Appointing Party (VHBA).</w:t>
            </w:r>
          </w:p>
          <w:p w14:paraId="4516EF1B" w14:textId="77777777" w:rsidR="00652ED0" w:rsidRPr="00975920" w:rsidRDefault="00652ED0" w:rsidP="00424C60">
            <w:pPr>
              <w:pStyle w:val="VHBAtabletext"/>
              <w:spacing w:line="240" w:lineRule="atLeast"/>
              <w:rPr>
                <w:sz w:val="18"/>
                <w:szCs w:val="18"/>
              </w:rPr>
            </w:pPr>
            <w:r w:rsidRPr="00144918">
              <w:rPr>
                <w:i/>
                <w:iCs/>
                <w:sz w:val="18"/>
                <w:szCs w:val="18"/>
              </w:rPr>
              <w:t xml:space="preserve">Note: the use of the term </w:t>
            </w:r>
            <w:r>
              <w:rPr>
                <w:b/>
                <w:bCs/>
                <w:i/>
                <w:iCs/>
                <w:sz w:val="18"/>
                <w:szCs w:val="18"/>
              </w:rPr>
              <w:t>Project</w:t>
            </w:r>
            <w:r w:rsidRPr="00144918">
              <w:rPr>
                <w:b/>
                <w:bCs/>
                <w:i/>
                <w:iCs/>
                <w:sz w:val="18"/>
                <w:szCs w:val="18"/>
              </w:rPr>
              <w:t xml:space="preserve"> Team</w:t>
            </w:r>
            <w:r w:rsidRPr="00144918">
              <w:rPr>
                <w:i/>
                <w:iCs/>
                <w:sz w:val="18"/>
                <w:szCs w:val="18"/>
              </w:rPr>
              <w:t xml:space="preserve"> in the VHBA DE Framework differs from its typical use in the AS ISO 19650 series of Standards and VDAS</w:t>
            </w:r>
            <w:r>
              <w:rPr>
                <w:i/>
                <w:iCs/>
                <w:sz w:val="18"/>
                <w:szCs w:val="18"/>
              </w:rPr>
              <w:t xml:space="preserve"> where it is referred to as Delivery Team</w:t>
            </w:r>
          </w:p>
        </w:tc>
      </w:tr>
      <w:tr w:rsidR="00652ED0" w:rsidRPr="003072C6" w14:paraId="57954DE8" w14:textId="77777777" w:rsidTr="00424C60">
        <w:trPr>
          <w:cnfStyle w:val="000000010000" w:firstRow="0" w:lastRow="0" w:firstColumn="0" w:lastColumn="0" w:oddVBand="0" w:evenVBand="0" w:oddHBand="0" w:evenHBand="1" w:firstRowFirstColumn="0" w:firstRowLastColumn="0" w:lastRowFirstColumn="0" w:lastRowLastColumn="0"/>
          <w:cantSplit/>
          <w:trHeight w:val="725"/>
        </w:trPr>
        <w:tc>
          <w:tcPr>
            <w:tcW w:w="1730" w:type="dxa"/>
          </w:tcPr>
          <w:p w14:paraId="6F349B90" w14:textId="77777777" w:rsidR="00652ED0" w:rsidRPr="00975920" w:rsidRDefault="00652ED0" w:rsidP="00424C60">
            <w:pPr>
              <w:pStyle w:val="VHBAtabletext"/>
              <w:spacing w:line="240" w:lineRule="atLeast"/>
              <w:rPr>
                <w:sz w:val="18"/>
                <w:szCs w:val="18"/>
              </w:rPr>
            </w:pPr>
            <w:r>
              <w:rPr>
                <w:sz w:val="18"/>
                <w:szCs w:val="18"/>
              </w:rPr>
              <w:t>Quantity Surveyor</w:t>
            </w:r>
          </w:p>
        </w:tc>
        <w:tc>
          <w:tcPr>
            <w:tcW w:w="1559" w:type="dxa"/>
          </w:tcPr>
          <w:p w14:paraId="5040D414" w14:textId="77777777" w:rsidR="00652ED0" w:rsidRPr="00975920" w:rsidRDefault="00652ED0" w:rsidP="00424C60">
            <w:pPr>
              <w:pStyle w:val="VHBAtabletext"/>
              <w:spacing w:line="240" w:lineRule="atLeast"/>
              <w:rPr>
                <w:sz w:val="18"/>
                <w:szCs w:val="18"/>
              </w:rPr>
            </w:pPr>
            <w:r>
              <w:rPr>
                <w:sz w:val="18"/>
                <w:szCs w:val="18"/>
              </w:rPr>
              <w:t>QS</w:t>
            </w:r>
          </w:p>
        </w:tc>
        <w:tc>
          <w:tcPr>
            <w:tcW w:w="5648" w:type="dxa"/>
          </w:tcPr>
          <w:p w14:paraId="6214EB57" w14:textId="77777777" w:rsidR="00652ED0" w:rsidRPr="00795B9E" w:rsidRDefault="00652ED0" w:rsidP="00424C60">
            <w:pPr>
              <w:pStyle w:val="VHBAtabletext"/>
              <w:spacing w:line="240" w:lineRule="atLeast"/>
              <w:rPr>
                <w:sz w:val="18"/>
                <w:szCs w:val="18"/>
              </w:rPr>
            </w:pPr>
            <w:r>
              <w:rPr>
                <w:sz w:val="18"/>
                <w:szCs w:val="18"/>
              </w:rPr>
              <w:t>An Appointed Party that</w:t>
            </w:r>
            <w:r w:rsidRPr="002349B6">
              <w:rPr>
                <w:sz w:val="18"/>
                <w:szCs w:val="18"/>
              </w:rPr>
              <w:t xml:space="preserve"> speciali</w:t>
            </w:r>
            <w:r>
              <w:rPr>
                <w:sz w:val="18"/>
                <w:szCs w:val="18"/>
              </w:rPr>
              <w:t>s</w:t>
            </w:r>
            <w:r w:rsidRPr="002349B6">
              <w:rPr>
                <w:sz w:val="18"/>
                <w:szCs w:val="18"/>
              </w:rPr>
              <w:t>es in managing and controlling costs and contracts related to construction projects.</w:t>
            </w:r>
          </w:p>
        </w:tc>
      </w:tr>
      <w:tr w:rsidR="00652ED0" w:rsidRPr="003072C6" w14:paraId="5C4C2339" w14:textId="77777777" w:rsidTr="00424C60">
        <w:trPr>
          <w:cnfStyle w:val="000000100000" w:firstRow="0" w:lastRow="0" w:firstColumn="0" w:lastColumn="0" w:oddVBand="0" w:evenVBand="0" w:oddHBand="1" w:evenHBand="0" w:firstRowFirstColumn="0" w:firstRowLastColumn="0" w:lastRowFirstColumn="0" w:lastRowLastColumn="0"/>
          <w:cantSplit/>
          <w:trHeight w:val="725"/>
        </w:trPr>
        <w:tc>
          <w:tcPr>
            <w:tcW w:w="1730" w:type="dxa"/>
          </w:tcPr>
          <w:p w14:paraId="15DAAD4D" w14:textId="77777777" w:rsidR="00652ED0" w:rsidRPr="00975920" w:rsidRDefault="00652ED0" w:rsidP="00424C60">
            <w:pPr>
              <w:pStyle w:val="VHBAtabletext"/>
              <w:spacing w:line="240" w:lineRule="atLeast"/>
              <w:rPr>
                <w:sz w:val="18"/>
                <w:szCs w:val="18"/>
              </w:rPr>
            </w:pPr>
            <w:r>
              <w:rPr>
                <w:sz w:val="18"/>
                <w:szCs w:val="18"/>
              </w:rPr>
              <w:lastRenderedPageBreak/>
              <w:t>Responsible, Accountable, Consulted, Informed Matrix</w:t>
            </w:r>
          </w:p>
        </w:tc>
        <w:tc>
          <w:tcPr>
            <w:tcW w:w="1559" w:type="dxa"/>
          </w:tcPr>
          <w:p w14:paraId="01372BA8" w14:textId="77777777" w:rsidR="00652ED0" w:rsidRPr="00975920" w:rsidRDefault="00652ED0" w:rsidP="00424C60">
            <w:pPr>
              <w:pStyle w:val="VHBAtabletext"/>
              <w:spacing w:line="240" w:lineRule="atLeast"/>
              <w:rPr>
                <w:sz w:val="18"/>
                <w:szCs w:val="18"/>
              </w:rPr>
            </w:pPr>
            <w:r>
              <w:rPr>
                <w:sz w:val="18"/>
                <w:szCs w:val="18"/>
              </w:rPr>
              <w:t>RACI</w:t>
            </w:r>
          </w:p>
        </w:tc>
        <w:tc>
          <w:tcPr>
            <w:tcW w:w="5648" w:type="dxa"/>
          </w:tcPr>
          <w:p w14:paraId="3C9286DA" w14:textId="77777777" w:rsidR="00652ED0" w:rsidRPr="00795B9E" w:rsidRDefault="00652ED0" w:rsidP="00424C60">
            <w:pPr>
              <w:pStyle w:val="VHBAtabletext"/>
              <w:spacing w:line="240" w:lineRule="atLeast"/>
              <w:rPr>
                <w:sz w:val="18"/>
                <w:szCs w:val="18"/>
              </w:rPr>
            </w:pPr>
            <w:r>
              <w:rPr>
                <w:sz w:val="18"/>
                <w:szCs w:val="18"/>
              </w:rPr>
              <w:t>The</w:t>
            </w:r>
            <w:r w:rsidRPr="00EC77FE">
              <w:rPr>
                <w:sz w:val="18"/>
                <w:szCs w:val="18"/>
              </w:rPr>
              <w:t xml:space="preserve"> </w:t>
            </w:r>
            <w:r>
              <w:rPr>
                <w:sz w:val="18"/>
                <w:szCs w:val="18"/>
              </w:rPr>
              <w:t xml:space="preserve">RACI </w:t>
            </w:r>
            <w:r w:rsidRPr="00EC77FE">
              <w:rPr>
                <w:sz w:val="18"/>
                <w:szCs w:val="18"/>
              </w:rPr>
              <w:t>matrix</w:t>
            </w:r>
            <w:r>
              <w:rPr>
                <w:sz w:val="18"/>
                <w:szCs w:val="18"/>
              </w:rPr>
              <w:t xml:space="preserve"> </w:t>
            </w:r>
            <w:r w:rsidRPr="00EC77FE">
              <w:rPr>
                <w:sz w:val="18"/>
                <w:szCs w:val="18"/>
              </w:rPr>
              <w:t>is a model that describes the participation by various roles in completing tasks or deliverables for a project</w:t>
            </w:r>
          </w:p>
        </w:tc>
      </w:tr>
      <w:tr w:rsidR="00652ED0" w:rsidRPr="003072C6" w14:paraId="62BFE428" w14:textId="77777777" w:rsidTr="00424C60">
        <w:trPr>
          <w:cnfStyle w:val="000000010000" w:firstRow="0" w:lastRow="0" w:firstColumn="0" w:lastColumn="0" w:oddVBand="0" w:evenVBand="0" w:oddHBand="0" w:evenHBand="1" w:firstRowFirstColumn="0" w:firstRowLastColumn="0" w:lastRowFirstColumn="0" w:lastRowLastColumn="0"/>
          <w:cantSplit/>
          <w:trHeight w:val="725"/>
        </w:trPr>
        <w:tc>
          <w:tcPr>
            <w:tcW w:w="1730" w:type="dxa"/>
          </w:tcPr>
          <w:p w14:paraId="6FF038B1" w14:textId="77777777" w:rsidR="00652ED0" w:rsidRDefault="00652ED0" w:rsidP="00424C60">
            <w:pPr>
              <w:pStyle w:val="VHBAtabletext"/>
              <w:spacing w:line="240" w:lineRule="atLeast"/>
              <w:rPr>
                <w:sz w:val="18"/>
                <w:szCs w:val="18"/>
              </w:rPr>
            </w:pPr>
            <w:r>
              <w:rPr>
                <w:sz w:val="18"/>
                <w:szCs w:val="18"/>
              </w:rPr>
              <w:t>Room Data Sheets</w:t>
            </w:r>
          </w:p>
        </w:tc>
        <w:tc>
          <w:tcPr>
            <w:tcW w:w="1559" w:type="dxa"/>
          </w:tcPr>
          <w:p w14:paraId="6DBBC939" w14:textId="77777777" w:rsidR="00652ED0" w:rsidRDefault="00652ED0" w:rsidP="00424C60">
            <w:pPr>
              <w:pStyle w:val="VHBAtabletext"/>
              <w:spacing w:line="240" w:lineRule="atLeast"/>
              <w:rPr>
                <w:sz w:val="18"/>
                <w:szCs w:val="18"/>
              </w:rPr>
            </w:pPr>
            <w:r>
              <w:rPr>
                <w:sz w:val="18"/>
                <w:szCs w:val="18"/>
              </w:rPr>
              <w:t>RDS</w:t>
            </w:r>
          </w:p>
        </w:tc>
        <w:tc>
          <w:tcPr>
            <w:tcW w:w="5648" w:type="dxa"/>
          </w:tcPr>
          <w:p w14:paraId="58237156" w14:textId="77777777" w:rsidR="00652ED0" w:rsidRDefault="00652ED0" w:rsidP="00424C60">
            <w:pPr>
              <w:pStyle w:val="VHBAtabletext"/>
              <w:spacing w:line="240" w:lineRule="atLeast"/>
              <w:rPr>
                <w:sz w:val="18"/>
                <w:szCs w:val="18"/>
              </w:rPr>
            </w:pPr>
            <w:r>
              <w:rPr>
                <w:sz w:val="18"/>
                <w:szCs w:val="18"/>
              </w:rPr>
              <w:t>D</w:t>
            </w:r>
            <w:r w:rsidRPr="00EA47C5">
              <w:rPr>
                <w:sz w:val="18"/>
                <w:szCs w:val="18"/>
              </w:rPr>
              <w:t>etailed documents that provide specific information about the design, equipment, and functional requirements of each room or space within a hospital</w:t>
            </w:r>
          </w:p>
        </w:tc>
      </w:tr>
      <w:tr w:rsidR="00652ED0" w:rsidRPr="003072C6" w14:paraId="30FE6120" w14:textId="77777777" w:rsidTr="00424C60">
        <w:trPr>
          <w:cnfStyle w:val="000000100000" w:firstRow="0" w:lastRow="0" w:firstColumn="0" w:lastColumn="0" w:oddVBand="0" w:evenVBand="0" w:oddHBand="1" w:evenHBand="0" w:firstRowFirstColumn="0" w:firstRowLastColumn="0" w:lastRowFirstColumn="0" w:lastRowLastColumn="0"/>
          <w:cantSplit/>
          <w:trHeight w:val="725"/>
        </w:trPr>
        <w:tc>
          <w:tcPr>
            <w:tcW w:w="1730" w:type="dxa"/>
          </w:tcPr>
          <w:p w14:paraId="76A0AC4B" w14:textId="77777777" w:rsidR="00652ED0" w:rsidRDefault="00652ED0" w:rsidP="00424C60">
            <w:pPr>
              <w:pStyle w:val="VHBAtabletext"/>
              <w:spacing w:line="240" w:lineRule="atLeast"/>
              <w:rPr>
                <w:sz w:val="18"/>
                <w:szCs w:val="18"/>
              </w:rPr>
            </w:pPr>
            <w:r>
              <w:rPr>
                <w:sz w:val="18"/>
                <w:szCs w:val="18"/>
              </w:rPr>
              <w:t>Room Layout Sheets</w:t>
            </w:r>
          </w:p>
        </w:tc>
        <w:tc>
          <w:tcPr>
            <w:tcW w:w="1559" w:type="dxa"/>
          </w:tcPr>
          <w:p w14:paraId="0CFEAA51" w14:textId="77777777" w:rsidR="00652ED0" w:rsidRDefault="00652ED0" w:rsidP="00424C60">
            <w:pPr>
              <w:pStyle w:val="VHBAtabletext"/>
              <w:spacing w:line="240" w:lineRule="atLeast"/>
              <w:rPr>
                <w:sz w:val="18"/>
                <w:szCs w:val="18"/>
              </w:rPr>
            </w:pPr>
            <w:r>
              <w:rPr>
                <w:sz w:val="18"/>
                <w:szCs w:val="18"/>
              </w:rPr>
              <w:t>RLS</w:t>
            </w:r>
          </w:p>
        </w:tc>
        <w:tc>
          <w:tcPr>
            <w:tcW w:w="5648" w:type="dxa"/>
          </w:tcPr>
          <w:p w14:paraId="20D89CA6" w14:textId="77777777" w:rsidR="00652ED0" w:rsidRDefault="00652ED0" w:rsidP="00424C60">
            <w:pPr>
              <w:pStyle w:val="VHBAtabletext"/>
              <w:spacing w:line="240" w:lineRule="atLeast"/>
              <w:rPr>
                <w:sz w:val="18"/>
                <w:szCs w:val="18"/>
              </w:rPr>
            </w:pPr>
            <w:r>
              <w:rPr>
                <w:sz w:val="18"/>
                <w:szCs w:val="18"/>
              </w:rPr>
              <w:t>D</w:t>
            </w:r>
            <w:r w:rsidRPr="002F2C6B">
              <w:rPr>
                <w:sz w:val="18"/>
                <w:szCs w:val="18"/>
              </w:rPr>
              <w:t>etailed architectural drawings that provide the specific layout and arrangement of a hospital room or space.</w:t>
            </w:r>
          </w:p>
        </w:tc>
      </w:tr>
      <w:tr w:rsidR="00652ED0" w:rsidRPr="003072C6" w14:paraId="0E26382F" w14:textId="77777777" w:rsidTr="00424C60">
        <w:trPr>
          <w:cnfStyle w:val="000000010000" w:firstRow="0" w:lastRow="0" w:firstColumn="0" w:lastColumn="0" w:oddVBand="0" w:evenVBand="0" w:oddHBand="0" w:evenHBand="1" w:firstRowFirstColumn="0" w:firstRowLastColumn="0" w:lastRowFirstColumn="0" w:lastRowLastColumn="0"/>
          <w:cantSplit/>
          <w:trHeight w:val="725"/>
        </w:trPr>
        <w:tc>
          <w:tcPr>
            <w:tcW w:w="1730" w:type="dxa"/>
          </w:tcPr>
          <w:p w14:paraId="29E0D3C8" w14:textId="77777777" w:rsidR="00652ED0" w:rsidRDefault="00652ED0" w:rsidP="00424C60">
            <w:pPr>
              <w:pStyle w:val="VHBAtabletext"/>
              <w:spacing w:line="240" w:lineRule="atLeast"/>
              <w:rPr>
                <w:sz w:val="18"/>
                <w:szCs w:val="18"/>
              </w:rPr>
            </w:pPr>
            <w:r>
              <w:rPr>
                <w:sz w:val="18"/>
                <w:szCs w:val="18"/>
              </w:rPr>
              <w:t>Schedule of Accommodation</w:t>
            </w:r>
          </w:p>
        </w:tc>
        <w:tc>
          <w:tcPr>
            <w:tcW w:w="1559" w:type="dxa"/>
          </w:tcPr>
          <w:p w14:paraId="31295A40" w14:textId="77777777" w:rsidR="00652ED0" w:rsidRDefault="00652ED0" w:rsidP="00424C60">
            <w:pPr>
              <w:pStyle w:val="VHBAtabletext"/>
              <w:spacing w:line="240" w:lineRule="atLeast"/>
              <w:rPr>
                <w:sz w:val="18"/>
                <w:szCs w:val="18"/>
              </w:rPr>
            </w:pPr>
            <w:proofErr w:type="spellStart"/>
            <w:r>
              <w:rPr>
                <w:sz w:val="18"/>
                <w:szCs w:val="18"/>
              </w:rPr>
              <w:t>SoA</w:t>
            </w:r>
            <w:proofErr w:type="spellEnd"/>
          </w:p>
        </w:tc>
        <w:tc>
          <w:tcPr>
            <w:tcW w:w="5648" w:type="dxa"/>
          </w:tcPr>
          <w:p w14:paraId="1A7824BD" w14:textId="77777777" w:rsidR="00652ED0" w:rsidRDefault="00652ED0" w:rsidP="00424C60">
            <w:pPr>
              <w:pStyle w:val="VHBAtabletext"/>
              <w:spacing w:line="240" w:lineRule="atLeast"/>
              <w:rPr>
                <w:sz w:val="18"/>
                <w:szCs w:val="18"/>
              </w:rPr>
            </w:pPr>
            <w:r>
              <w:rPr>
                <w:sz w:val="18"/>
                <w:szCs w:val="18"/>
              </w:rPr>
              <w:t>A</w:t>
            </w:r>
            <w:r w:rsidRPr="00723936">
              <w:rPr>
                <w:sz w:val="18"/>
                <w:szCs w:val="18"/>
              </w:rPr>
              <w:t xml:space="preserve"> </w:t>
            </w:r>
            <w:r>
              <w:rPr>
                <w:sz w:val="18"/>
                <w:szCs w:val="18"/>
              </w:rPr>
              <w:t>document</w:t>
            </w:r>
            <w:r w:rsidRPr="00723936">
              <w:rPr>
                <w:sz w:val="18"/>
                <w:szCs w:val="18"/>
              </w:rPr>
              <w:t xml:space="preserve"> </w:t>
            </w:r>
            <w:r>
              <w:rPr>
                <w:sz w:val="18"/>
                <w:szCs w:val="18"/>
              </w:rPr>
              <w:t xml:space="preserve">listing </w:t>
            </w:r>
            <w:r w:rsidRPr="00723936">
              <w:rPr>
                <w:sz w:val="18"/>
                <w:szCs w:val="18"/>
              </w:rPr>
              <w:t>accommodation</w:t>
            </w:r>
            <w:r>
              <w:rPr>
                <w:sz w:val="18"/>
                <w:szCs w:val="18"/>
              </w:rPr>
              <w:t xml:space="preserve"> </w:t>
            </w:r>
            <w:r w:rsidRPr="00723936">
              <w:rPr>
                <w:sz w:val="18"/>
                <w:szCs w:val="18"/>
              </w:rPr>
              <w:t xml:space="preserve">facilities and provisions considering the operational, spatial and locational requirements </w:t>
            </w:r>
            <w:r>
              <w:rPr>
                <w:sz w:val="18"/>
                <w:szCs w:val="18"/>
              </w:rPr>
              <w:t xml:space="preserve">of </w:t>
            </w:r>
            <w:r w:rsidRPr="00723936">
              <w:rPr>
                <w:sz w:val="18"/>
                <w:szCs w:val="18"/>
              </w:rPr>
              <w:t xml:space="preserve">the </w:t>
            </w:r>
            <w:proofErr w:type="gramStart"/>
            <w:r w:rsidRPr="00723936">
              <w:rPr>
                <w:sz w:val="18"/>
                <w:szCs w:val="18"/>
              </w:rPr>
              <w:t>H</w:t>
            </w:r>
            <w:r>
              <w:rPr>
                <w:sz w:val="18"/>
                <w:szCs w:val="18"/>
              </w:rPr>
              <w:t>ealth</w:t>
            </w:r>
            <w:proofErr w:type="gramEnd"/>
            <w:r>
              <w:rPr>
                <w:sz w:val="18"/>
                <w:szCs w:val="18"/>
              </w:rPr>
              <w:t xml:space="preserve"> facility</w:t>
            </w:r>
          </w:p>
        </w:tc>
      </w:tr>
      <w:tr w:rsidR="00652ED0" w:rsidRPr="003072C6" w14:paraId="01CAD50F" w14:textId="77777777" w:rsidTr="00424C60">
        <w:trPr>
          <w:cnfStyle w:val="000000100000" w:firstRow="0" w:lastRow="0" w:firstColumn="0" w:lastColumn="0" w:oddVBand="0" w:evenVBand="0" w:oddHBand="1" w:evenHBand="0" w:firstRowFirstColumn="0" w:firstRowLastColumn="0" w:lastRowFirstColumn="0" w:lastRowLastColumn="0"/>
          <w:cantSplit/>
          <w:trHeight w:val="725"/>
        </w:trPr>
        <w:tc>
          <w:tcPr>
            <w:tcW w:w="1730" w:type="dxa"/>
          </w:tcPr>
          <w:p w14:paraId="6B462E86" w14:textId="77777777" w:rsidR="00652ED0" w:rsidRPr="00975920" w:rsidRDefault="00652ED0" w:rsidP="00424C60">
            <w:pPr>
              <w:pStyle w:val="VHBAtabletext"/>
              <w:spacing w:line="240" w:lineRule="atLeast"/>
              <w:rPr>
                <w:sz w:val="18"/>
                <w:szCs w:val="18"/>
              </w:rPr>
            </w:pPr>
            <w:r>
              <w:rPr>
                <w:sz w:val="18"/>
                <w:szCs w:val="18"/>
              </w:rPr>
              <w:t>Total Construction Cost</w:t>
            </w:r>
          </w:p>
        </w:tc>
        <w:tc>
          <w:tcPr>
            <w:tcW w:w="1559" w:type="dxa"/>
          </w:tcPr>
          <w:p w14:paraId="7E73C782" w14:textId="77777777" w:rsidR="00652ED0" w:rsidRPr="00975920" w:rsidRDefault="00652ED0" w:rsidP="00424C60">
            <w:pPr>
              <w:pStyle w:val="VHBAtabletext"/>
              <w:spacing w:line="240" w:lineRule="atLeast"/>
              <w:rPr>
                <w:sz w:val="18"/>
                <w:szCs w:val="18"/>
              </w:rPr>
            </w:pPr>
            <w:r>
              <w:rPr>
                <w:sz w:val="18"/>
                <w:szCs w:val="18"/>
              </w:rPr>
              <w:t>TCC</w:t>
            </w:r>
          </w:p>
        </w:tc>
        <w:tc>
          <w:tcPr>
            <w:tcW w:w="5648" w:type="dxa"/>
          </w:tcPr>
          <w:p w14:paraId="3AB9B7BE" w14:textId="77777777" w:rsidR="00652ED0" w:rsidRPr="00975920" w:rsidRDefault="00652ED0" w:rsidP="00424C60">
            <w:pPr>
              <w:pStyle w:val="VHBAtabletext"/>
              <w:spacing w:line="240" w:lineRule="atLeast"/>
              <w:rPr>
                <w:sz w:val="18"/>
                <w:szCs w:val="18"/>
              </w:rPr>
            </w:pPr>
            <w:r>
              <w:rPr>
                <w:sz w:val="18"/>
                <w:szCs w:val="18"/>
              </w:rPr>
              <w:t>S</w:t>
            </w:r>
            <w:r w:rsidRPr="000A0BD3">
              <w:rPr>
                <w:sz w:val="18"/>
                <w:szCs w:val="18"/>
              </w:rPr>
              <w:t>um of all the costs associated with building the structure, including the cost of materials, labour, and overhead.</w:t>
            </w:r>
          </w:p>
        </w:tc>
      </w:tr>
      <w:tr w:rsidR="00652ED0" w:rsidRPr="003072C6" w14:paraId="119D86D9" w14:textId="77777777" w:rsidTr="00424C60">
        <w:trPr>
          <w:cnfStyle w:val="000000010000" w:firstRow="0" w:lastRow="0" w:firstColumn="0" w:lastColumn="0" w:oddVBand="0" w:evenVBand="0" w:oddHBand="0" w:evenHBand="1" w:firstRowFirstColumn="0" w:firstRowLastColumn="0" w:lastRowFirstColumn="0" w:lastRowLastColumn="0"/>
          <w:cantSplit/>
          <w:trHeight w:val="725"/>
        </w:trPr>
        <w:tc>
          <w:tcPr>
            <w:tcW w:w="1730" w:type="dxa"/>
          </w:tcPr>
          <w:p w14:paraId="5D5C5C8A" w14:textId="77777777" w:rsidR="00652ED0" w:rsidRDefault="00652ED0" w:rsidP="00424C60">
            <w:pPr>
              <w:pStyle w:val="VHBAtabletext"/>
              <w:spacing w:line="240" w:lineRule="atLeast"/>
              <w:rPr>
                <w:sz w:val="18"/>
                <w:szCs w:val="18"/>
              </w:rPr>
            </w:pPr>
            <w:r>
              <w:rPr>
                <w:sz w:val="18"/>
                <w:szCs w:val="18"/>
              </w:rPr>
              <w:t>Virtual Buildings Information System</w:t>
            </w:r>
          </w:p>
        </w:tc>
        <w:tc>
          <w:tcPr>
            <w:tcW w:w="1559" w:type="dxa"/>
          </w:tcPr>
          <w:p w14:paraId="3B570DE6" w14:textId="77777777" w:rsidR="00652ED0" w:rsidRDefault="00652ED0" w:rsidP="00424C60">
            <w:pPr>
              <w:pStyle w:val="VHBAtabletext"/>
              <w:spacing w:line="240" w:lineRule="atLeast"/>
              <w:rPr>
                <w:sz w:val="18"/>
                <w:szCs w:val="18"/>
              </w:rPr>
            </w:pPr>
            <w:r>
              <w:rPr>
                <w:sz w:val="18"/>
                <w:szCs w:val="18"/>
              </w:rPr>
              <w:t>VBIS</w:t>
            </w:r>
          </w:p>
        </w:tc>
        <w:tc>
          <w:tcPr>
            <w:tcW w:w="5648" w:type="dxa"/>
          </w:tcPr>
          <w:p w14:paraId="15BD1363" w14:textId="77777777" w:rsidR="00652ED0" w:rsidRDefault="00652ED0" w:rsidP="00424C60">
            <w:pPr>
              <w:pStyle w:val="VHBAtabletext"/>
              <w:spacing w:line="240" w:lineRule="atLeast"/>
              <w:rPr>
                <w:sz w:val="18"/>
                <w:szCs w:val="18"/>
              </w:rPr>
            </w:pPr>
            <w:r w:rsidRPr="00067F8A">
              <w:rPr>
                <w:sz w:val="18"/>
                <w:szCs w:val="18"/>
              </w:rPr>
              <w:t>An asset classification system to provide standardisation for asset classification and data linking</w:t>
            </w:r>
          </w:p>
        </w:tc>
      </w:tr>
      <w:tr w:rsidR="00652ED0" w:rsidRPr="003072C6" w14:paraId="76961D47" w14:textId="77777777" w:rsidTr="00424C60">
        <w:trPr>
          <w:cnfStyle w:val="000000100000" w:firstRow="0" w:lastRow="0" w:firstColumn="0" w:lastColumn="0" w:oddVBand="0" w:evenVBand="0" w:oddHBand="1" w:evenHBand="0" w:firstRowFirstColumn="0" w:firstRowLastColumn="0" w:lastRowFirstColumn="0" w:lastRowLastColumn="0"/>
          <w:cantSplit/>
          <w:trHeight w:val="725"/>
        </w:trPr>
        <w:tc>
          <w:tcPr>
            <w:tcW w:w="1730" w:type="dxa"/>
          </w:tcPr>
          <w:p w14:paraId="634AEA0D" w14:textId="77777777" w:rsidR="00652ED0" w:rsidRPr="00975920" w:rsidRDefault="00652ED0" w:rsidP="00424C60">
            <w:pPr>
              <w:pStyle w:val="VHBAtabletext"/>
              <w:spacing w:line="240" w:lineRule="atLeast"/>
              <w:rPr>
                <w:sz w:val="18"/>
                <w:szCs w:val="18"/>
              </w:rPr>
            </w:pPr>
            <w:r w:rsidRPr="00975920">
              <w:rPr>
                <w:sz w:val="18"/>
                <w:szCs w:val="18"/>
              </w:rPr>
              <w:t>Victorian Digital Asset Policy</w:t>
            </w:r>
          </w:p>
        </w:tc>
        <w:tc>
          <w:tcPr>
            <w:tcW w:w="1559" w:type="dxa"/>
          </w:tcPr>
          <w:p w14:paraId="4C01EFE8" w14:textId="77777777" w:rsidR="00652ED0" w:rsidRPr="00975920" w:rsidRDefault="00652ED0" w:rsidP="00424C60">
            <w:pPr>
              <w:pStyle w:val="VHBAtabletext"/>
              <w:spacing w:line="240" w:lineRule="atLeast"/>
              <w:rPr>
                <w:sz w:val="18"/>
                <w:szCs w:val="18"/>
              </w:rPr>
            </w:pPr>
            <w:r w:rsidRPr="00975920">
              <w:rPr>
                <w:sz w:val="18"/>
                <w:szCs w:val="18"/>
              </w:rPr>
              <w:t>VDAP</w:t>
            </w:r>
          </w:p>
        </w:tc>
        <w:tc>
          <w:tcPr>
            <w:tcW w:w="5648" w:type="dxa"/>
          </w:tcPr>
          <w:p w14:paraId="015D6270" w14:textId="77777777" w:rsidR="00652ED0" w:rsidRPr="00975920" w:rsidRDefault="00652ED0" w:rsidP="00424C60">
            <w:pPr>
              <w:pStyle w:val="VHBAtabletext"/>
              <w:spacing w:line="240" w:lineRule="atLeast"/>
              <w:rPr>
                <w:sz w:val="18"/>
                <w:szCs w:val="18"/>
              </w:rPr>
            </w:pPr>
            <w:r w:rsidRPr="00975920">
              <w:rPr>
                <w:sz w:val="18"/>
                <w:szCs w:val="18"/>
              </w:rPr>
              <w:t>The Digital Asset Policy sets the minimum actionable digital practices and standards to improve productivity for project delivery (https://www.vic.gov.au/digital-asset-policy)</w:t>
            </w:r>
          </w:p>
        </w:tc>
      </w:tr>
      <w:tr w:rsidR="00652ED0" w:rsidRPr="003072C6" w14:paraId="585C35F7" w14:textId="77777777" w:rsidTr="00424C60">
        <w:trPr>
          <w:cnfStyle w:val="000000010000" w:firstRow="0" w:lastRow="0" w:firstColumn="0" w:lastColumn="0" w:oddVBand="0" w:evenVBand="0" w:oddHBand="0" w:evenHBand="1" w:firstRowFirstColumn="0" w:firstRowLastColumn="0" w:lastRowFirstColumn="0" w:lastRowLastColumn="0"/>
          <w:cantSplit/>
          <w:trHeight w:val="725"/>
        </w:trPr>
        <w:tc>
          <w:tcPr>
            <w:tcW w:w="1730" w:type="dxa"/>
          </w:tcPr>
          <w:p w14:paraId="77EE2EA4" w14:textId="77777777" w:rsidR="00652ED0" w:rsidRPr="00975920" w:rsidRDefault="00652ED0" w:rsidP="00424C60">
            <w:pPr>
              <w:pStyle w:val="VHBAtabletext"/>
              <w:spacing w:line="240" w:lineRule="atLeast"/>
              <w:rPr>
                <w:sz w:val="18"/>
                <w:szCs w:val="18"/>
              </w:rPr>
            </w:pPr>
            <w:r w:rsidRPr="00975920">
              <w:rPr>
                <w:sz w:val="18"/>
                <w:szCs w:val="18"/>
              </w:rPr>
              <w:t xml:space="preserve">Victorian Digital Asset Strategy </w:t>
            </w:r>
          </w:p>
        </w:tc>
        <w:tc>
          <w:tcPr>
            <w:tcW w:w="1559" w:type="dxa"/>
          </w:tcPr>
          <w:p w14:paraId="07804D15" w14:textId="77777777" w:rsidR="00652ED0" w:rsidRPr="00975920" w:rsidRDefault="00652ED0" w:rsidP="00424C60">
            <w:pPr>
              <w:pStyle w:val="VHBAtabletext"/>
              <w:spacing w:line="240" w:lineRule="atLeast"/>
              <w:rPr>
                <w:sz w:val="18"/>
                <w:szCs w:val="18"/>
              </w:rPr>
            </w:pPr>
            <w:r w:rsidRPr="00975920">
              <w:rPr>
                <w:sz w:val="18"/>
                <w:szCs w:val="18"/>
              </w:rPr>
              <w:t>VDAS</w:t>
            </w:r>
          </w:p>
        </w:tc>
        <w:tc>
          <w:tcPr>
            <w:tcW w:w="5648" w:type="dxa"/>
          </w:tcPr>
          <w:p w14:paraId="6019C9B6" w14:textId="77777777" w:rsidR="00652ED0" w:rsidRPr="00975920" w:rsidRDefault="00652ED0" w:rsidP="00424C60">
            <w:pPr>
              <w:pStyle w:val="VHBAtabletext"/>
              <w:spacing w:line="240" w:lineRule="atLeast"/>
              <w:rPr>
                <w:sz w:val="18"/>
                <w:szCs w:val="18"/>
              </w:rPr>
            </w:pPr>
            <w:r w:rsidRPr="00975920">
              <w:rPr>
                <w:sz w:val="18"/>
                <w:szCs w:val="18"/>
              </w:rPr>
              <w:t>The Victorian Digital Asset Strategy sets out a whole-of-government strategy for digitising construction (https://www.vic.gov.au/victorian-digital-asset-strategy)</w:t>
            </w:r>
          </w:p>
        </w:tc>
      </w:tr>
      <w:tr w:rsidR="00652ED0" w:rsidRPr="003072C6" w14:paraId="482C067B" w14:textId="77777777" w:rsidTr="00424C60">
        <w:trPr>
          <w:cnfStyle w:val="000000100000" w:firstRow="0" w:lastRow="0" w:firstColumn="0" w:lastColumn="0" w:oddVBand="0" w:evenVBand="0" w:oddHBand="1" w:evenHBand="0" w:firstRowFirstColumn="0" w:firstRowLastColumn="0" w:lastRowFirstColumn="0" w:lastRowLastColumn="0"/>
          <w:cantSplit/>
          <w:trHeight w:val="725"/>
        </w:trPr>
        <w:tc>
          <w:tcPr>
            <w:tcW w:w="1730" w:type="dxa"/>
          </w:tcPr>
          <w:p w14:paraId="648F1F51" w14:textId="77777777" w:rsidR="00652ED0" w:rsidRPr="00975920" w:rsidRDefault="00652ED0" w:rsidP="00424C60">
            <w:pPr>
              <w:pStyle w:val="VHBAtabletext"/>
              <w:spacing w:line="240" w:lineRule="atLeast"/>
              <w:rPr>
                <w:sz w:val="18"/>
                <w:szCs w:val="18"/>
              </w:rPr>
            </w:pPr>
            <w:r w:rsidRPr="00975920">
              <w:rPr>
                <w:sz w:val="18"/>
                <w:szCs w:val="18"/>
              </w:rPr>
              <w:t xml:space="preserve">Victorian Health Building Authority </w:t>
            </w:r>
          </w:p>
        </w:tc>
        <w:tc>
          <w:tcPr>
            <w:tcW w:w="1559" w:type="dxa"/>
          </w:tcPr>
          <w:p w14:paraId="61B1576A" w14:textId="77777777" w:rsidR="00652ED0" w:rsidRPr="00975920" w:rsidRDefault="00652ED0" w:rsidP="00424C60">
            <w:pPr>
              <w:pStyle w:val="VHBAtabletext"/>
              <w:spacing w:line="240" w:lineRule="atLeast"/>
              <w:rPr>
                <w:sz w:val="18"/>
                <w:szCs w:val="18"/>
              </w:rPr>
            </w:pPr>
            <w:r w:rsidRPr="00975920">
              <w:rPr>
                <w:sz w:val="18"/>
                <w:szCs w:val="18"/>
              </w:rPr>
              <w:t>VHBA</w:t>
            </w:r>
          </w:p>
        </w:tc>
        <w:tc>
          <w:tcPr>
            <w:tcW w:w="5648" w:type="dxa"/>
          </w:tcPr>
          <w:p w14:paraId="6B737A69" w14:textId="77777777" w:rsidR="00652ED0" w:rsidRPr="00975920" w:rsidRDefault="00652ED0" w:rsidP="00424C60">
            <w:pPr>
              <w:pStyle w:val="VHBAtabletext"/>
              <w:spacing w:line="240" w:lineRule="atLeast"/>
              <w:rPr>
                <w:sz w:val="18"/>
                <w:szCs w:val="18"/>
              </w:rPr>
            </w:pPr>
            <w:r w:rsidRPr="00975920">
              <w:rPr>
                <w:sz w:val="18"/>
                <w:szCs w:val="18"/>
              </w:rPr>
              <w:t>The Appointing Party</w:t>
            </w:r>
          </w:p>
        </w:tc>
      </w:tr>
      <w:tr w:rsidR="00652ED0" w:rsidRPr="003072C6" w14:paraId="3D7CD6F6" w14:textId="77777777" w:rsidTr="00424C60">
        <w:trPr>
          <w:cnfStyle w:val="000000010000" w:firstRow="0" w:lastRow="0" w:firstColumn="0" w:lastColumn="0" w:oddVBand="0" w:evenVBand="0" w:oddHBand="0" w:evenHBand="1" w:firstRowFirstColumn="0" w:firstRowLastColumn="0" w:lastRowFirstColumn="0" w:lastRowLastColumn="0"/>
          <w:cantSplit/>
          <w:trHeight w:val="725"/>
        </w:trPr>
        <w:tc>
          <w:tcPr>
            <w:tcW w:w="1730" w:type="dxa"/>
          </w:tcPr>
          <w:p w14:paraId="5C016BBB" w14:textId="77777777" w:rsidR="00652ED0" w:rsidRPr="00975920" w:rsidRDefault="00652ED0" w:rsidP="00424C60">
            <w:pPr>
              <w:pStyle w:val="VHBAtabletext"/>
              <w:spacing w:line="240" w:lineRule="atLeast"/>
              <w:rPr>
                <w:sz w:val="18"/>
                <w:szCs w:val="18"/>
              </w:rPr>
            </w:pPr>
            <w:r>
              <w:rPr>
                <w:sz w:val="18"/>
                <w:szCs w:val="18"/>
              </w:rPr>
              <w:t xml:space="preserve">VHBA </w:t>
            </w:r>
            <w:r w:rsidRPr="00975920">
              <w:rPr>
                <w:sz w:val="18"/>
                <w:szCs w:val="18"/>
              </w:rPr>
              <w:t>Delivery Team </w:t>
            </w:r>
          </w:p>
        </w:tc>
        <w:tc>
          <w:tcPr>
            <w:tcW w:w="1559" w:type="dxa"/>
          </w:tcPr>
          <w:p w14:paraId="3D8ED6FA" w14:textId="77777777" w:rsidR="00652ED0" w:rsidRPr="00975920" w:rsidRDefault="00652ED0" w:rsidP="00424C60">
            <w:pPr>
              <w:pStyle w:val="VHBAtabletext"/>
              <w:spacing w:line="240" w:lineRule="atLeast"/>
              <w:rPr>
                <w:sz w:val="18"/>
                <w:szCs w:val="18"/>
              </w:rPr>
            </w:pPr>
          </w:p>
        </w:tc>
        <w:tc>
          <w:tcPr>
            <w:tcW w:w="5648" w:type="dxa"/>
          </w:tcPr>
          <w:p w14:paraId="2BD9F9D5" w14:textId="77777777" w:rsidR="00652ED0" w:rsidRDefault="00652ED0" w:rsidP="00424C60">
            <w:pPr>
              <w:pStyle w:val="VHBAtabletext"/>
              <w:spacing w:line="240" w:lineRule="atLeast"/>
              <w:rPr>
                <w:sz w:val="18"/>
                <w:szCs w:val="18"/>
              </w:rPr>
            </w:pPr>
            <w:r>
              <w:rPr>
                <w:sz w:val="18"/>
                <w:szCs w:val="18"/>
              </w:rPr>
              <w:t xml:space="preserve">A VHBA term for their internal project delivery team. E.g., includes </w:t>
            </w:r>
            <w:r w:rsidRPr="00144918">
              <w:rPr>
                <w:sz w:val="18"/>
                <w:szCs w:val="18"/>
              </w:rPr>
              <w:t>VHBA Project Director/ Technical Director or Project Manager</w:t>
            </w:r>
            <w:r>
              <w:rPr>
                <w:sz w:val="18"/>
                <w:szCs w:val="18"/>
              </w:rPr>
              <w:t>.</w:t>
            </w:r>
          </w:p>
          <w:p w14:paraId="64521F04" w14:textId="77777777" w:rsidR="00652ED0" w:rsidRPr="00975920" w:rsidRDefault="00652ED0" w:rsidP="00424C60">
            <w:pPr>
              <w:pStyle w:val="VHBAtabletext"/>
              <w:spacing w:line="240" w:lineRule="atLeast"/>
              <w:rPr>
                <w:sz w:val="18"/>
                <w:szCs w:val="18"/>
              </w:rPr>
            </w:pPr>
            <w:r w:rsidRPr="00144918">
              <w:rPr>
                <w:i/>
                <w:iCs/>
                <w:sz w:val="18"/>
                <w:szCs w:val="18"/>
              </w:rPr>
              <w:t xml:space="preserve">Note: the use of </w:t>
            </w:r>
            <w:r w:rsidRPr="00144918">
              <w:rPr>
                <w:b/>
                <w:bCs/>
                <w:i/>
                <w:iCs/>
                <w:sz w:val="18"/>
                <w:szCs w:val="18"/>
              </w:rPr>
              <w:t>Delivery Team</w:t>
            </w:r>
            <w:r w:rsidRPr="00144918">
              <w:rPr>
                <w:i/>
                <w:iCs/>
                <w:sz w:val="18"/>
                <w:szCs w:val="18"/>
              </w:rPr>
              <w:t xml:space="preserve"> in the VHBA DE Framework differs from its typical use in the AS ISO 19650 series of Standards and VDAS</w:t>
            </w:r>
            <w:r>
              <w:rPr>
                <w:i/>
                <w:iCs/>
                <w:sz w:val="18"/>
                <w:szCs w:val="18"/>
              </w:rPr>
              <w:t xml:space="preserve"> </w:t>
            </w:r>
          </w:p>
        </w:tc>
      </w:tr>
      <w:tr w:rsidR="00652ED0" w:rsidRPr="003072C6" w14:paraId="414EFBC2" w14:textId="77777777" w:rsidTr="00424C60">
        <w:trPr>
          <w:cnfStyle w:val="000000100000" w:firstRow="0" w:lastRow="0" w:firstColumn="0" w:lastColumn="0" w:oddVBand="0" w:evenVBand="0" w:oddHBand="1" w:evenHBand="0" w:firstRowFirstColumn="0" w:firstRowLastColumn="0" w:lastRowFirstColumn="0" w:lastRowLastColumn="0"/>
          <w:cantSplit/>
          <w:trHeight w:val="725"/>
        </w:trPr>
        <w:tc>
          <w:tcPr>
            <w:tcW w:w="1730" w:type="dxa"/>
          </w:tcPr>
          <w:p w14:paraId="794F7487" w14:textId="77777777" w:rsidR="00652ED0" w:rsidRPr="00975920" w:rsidRDefault="00652ED0" w:rsidP="00424C60">
            <w:pPr>
              <w:pStyle w:val="VHBAtabletext"/>
              <w:spacing w:line="240" w:lineRule="atLeast"/>
              <w:rPr>
                <w:sz w:val="18"/>
                <w:szCs w:val="18"/>
              </w:rPr>
            </w:pPr>
            <w:r>
              <w:rPr>
                <w:sz w:val="18"/>
                <w:szCs w:val="18"/>
              </w:rPr>
              <w:t>VHBA Digital Engineering Lead</w:t>
            </w:r>
          </w:p>
        </w:tc>
        <w:tc>
          <w:tcPr>
            <w:tcW w:w="1559" w:type="dxa"/>
          </w:tcPr>
          <w:p w14:paraId="78366516" w14:textId="77777777" w:rsidR="00652ED0" w:rsidRPr="00975920" w:rsidRDefault="00652ED0" w:rsidP="00424C60">
            <w:pPr>
              <w:pStyle w:val="VHBAtabletext"/>
              <w:spacing w:line="240" w:lineRule="atLeast"/>
              <w:rPr>
                <w:sz w:val="18"/>
                <w:szCs w:val="18"/>
              </w:rPr>
            </w:pPr>
            <w:r>
              <w:rPr>
                <w:sz w:val="18"/>
                <w:szCs w:val="18"/>
              </w:rPr>
              <w:t>VHBA DE Lead</w:t>
            </w:r>
          </w:p>
        </w:tc>
        <w:tc>
          <w:tcPr>
            <w:tcW w:w="5648" w:type="dxa"/>
          </w:tcPr>
          <w:p w14:paraId="59D0FB8B" w14:textId="77777777" w:rsidR="00652ED0" w:rsidRPr="00975920" w:rsidRDefault="00652ED0" w:rsidP="00424C60">
            <w:pPr>
              <w:pStyle w:val="VHBAtabletext"/>
              <w:spacing w:line="240" w:lineRule="atLeast"/>
              <w:rPr>
                <w:sz w:val="18"/>
                <w:szCs w:val="18"/>
              </w:rPr>
            </w:pPr>
            <w:r w:rsidRPr="00975920">
              <w:rPr>
                <w:sz w:val="18"/>
                <w:szCs w:val="18"/>
              </w:rPr>
              <w:t xml:space="preserve">An Appointing Party resource </w:t>
            </w:r>
            <w:r>
              <w:rPr>
                <w:sz w:val="18"/>
                <w:szCs w:val="18"/>
              </w:rPr>
              <w:t>(</w:t>
            </w:r>
            <w:r w:rsidRPr="00AE10F6">
              <w:rPr>
                <w:sz w:val="18"/>
                <w:szCs w:val="18"/>
              </w:rPr>
              <w:t>Technical Advisory Services – Digital Engineering</w:t>
            </w:r>
            <w:r>
              <w:rPr>
                <w:sz w:val="18"/>
                <w:szCs w:val="18"/>
              </w:rPr>
              <w:t xml:space="preserve">) </w:t>
            </w:r>
            <w:r w:rsidRPr="00975920">
              <w:rPr>
                <w:sz w:val="18"/>
                <w:szCs w:val="18"/>
              </w:rPr>
              <w:t>provided to manage the Digital Engineering and asset information creation processes within the organisation</w:t>
            </w:r>
            <w:r>
              <w:rPr>
                <w:sz w:val="18"/>
                <w:szCs w:val="18"/>
              </w:rPr>
              <w:t>.</w:t>
            </w:r>
            <w:r w:rsidRPr="00975920">
              <w:rPr>
                <w:sz w:val="18"/>
                <w:szCs w:val="18"/>
              </w:rPr>
              <w:t> </w:t>
            </w:r>
            <w:r w:rsidRPr="00AE10F6">
              <w:rPr>
                <w:sz w:val="18"/>
                <w:szCs w:val="18"/>
              </w:rPr>
              <w:t xml:space="preserve"> </w:t>
            </w:r>
            <w:r>
              <w:rPr>
                <w:i/>
                <w:iCs/>
                <w:sz w:val="18"/>
                <w:szCs w:val="18"/>
              </w:rPr>
              <w:t>VDAS e</w:t>
            </w:r>
            <w:r w:rsidRPr="00AE10F6">
              <w:rPr>
                <w:i/>
                <w:iCs/>
                <w:sz w:val="18"/>
                <w:szCs w:val="18"/>
              </w:rPr>
              <w:t xml:space="preserve">quivalent </w:t>
            </w:r>
            <w:r>
              <w:rPr>
                <w:i/>
                <w:iCs/>
                <w:sz w:val="18"/>
                <w:szCs w:val="18"/>
              </w:rPr>
              <w:t>=</w:t>
            </w:r>
            <w:r w:rsidRPr="00AE10F6">
              <w:rPr>
                <w:i/>
                <w:iCs/>
                <w:sz w:val="18"/>
                <w:szCs w:val="18"/>
              </w:rPr>
              <w:t xml:space="preserve"> VDAS Champion</w:t>
            </w:r>
          </w:p>
        </w:tc>
      </w:tr>
      <w:tr w:rsidR="00652ED0" w:rsidRPr="003072C6" w14:paraId="159A2BB9" w14:textId="77777777" w:rsidTr="00424C60">
        <w:trPr>
          <w:cnfStyle w:val="000000010000" w:firstRow="0" w:lastRow="0" w:firstColumn="0" w:lastColumn="0" w:oddVBand="0" w:evenVBand="0" w:oddHBand="0" w:evenHBand="1" w:firstRowFirstColumn="0" w:firstRowLastColumn="0" w:lastRowFirstColumn="0" w:lastRowLastColumn="0"/>
          <w:cantSplit/>
          <w:trHeight w:val="725"/>
        </w:trPr>
        <w:tc>
          <w:tcPr>
            <w:tcW w:w="1730" w:type="dxa"/>
          </w:tcPr>
          <w:p w14:paraId="0E1D0969" w14:textId="77777777" w:rsidR="00652ED0" w:rsidRPr="00975920" w:rsidRDefault="00652ED0" w:rsidP="00424C60">
            <w:pPr>
              <w:pStyle w:val="VHBAtabletext"/>
              <w:spacing w:line="240" w:lineRule="atLeast"/>
              <w:rPr>
                <w:sz w:val="18"/>
                <w:szCs w:val="18"/>
              </w:rPr>
            </w:pPr>
            <w:r>
              <w:rPr>
                <w:sz w:val="18"/>
                <w:szCs w:val="18"/>
              </w:rPr>
              <w:t>VHBA Digital Engineering</w:t>
            </w:r>
            <w:r w:rsidRPr="00975920">
              <w:rPr>
                <w:sz w:val="18"/>
                <w:szCs w:val="18"/>
              </w:rPr>
              <w:t xml:space="preserve"> Project Champion</w:t>
            </w:r>
          </w:p>
        </w:tc>
        <w:tc>
          <w:tcPr>
            <w:tcW w:w="1559" w:type="dxa"/>
          </w:tcPr>
          <w:p w14:paraId="0AFEC303" w14:textId="77777777" w:rsidR="00652ED0" w:rsidRPr="00975920" w:rsidRDefault="00652ED0" w:rsidP="00424C60">
            <w:pPr>
              <w:pStyle w:val="VHBAtabletext"/>
              <w:spacing w:line="240" w:lineRule="atLeast"/>
              <w:rPr>
                <w:sz w:val="18"/>
                <w:szCs w:val="18"/>
              </w:rPr>
            </w:pPr>
            <w:r>
              <w:rPr>
                <w:sz w:val="18"/>
                <w:szCs w:val="18"/>
              </w:rPr>
              <w:t>VHBA DE Project Champion</w:t>
            </w:r>
          </w:p>
        </w:tc>
        <w:tc>
          <w:tcPr>
            <w:tcW w:w="5648" w:type="dxa"/>
          </w:tcPr>
          <w:p w14:paraId="6A8BF09A" w14:textId="77777777" w:rsidR="00652ED0" w:rsidRPr="00975920" w:rsidRDefault="00652ED0" w:rsidP="00424C60">
            <w:pPr>
              <w:pStyle w:val="VHBAtabletext"/>
              <w:spacing w:line="240" w:lineRule="atLeast"/>
              <w:rPr>
                <w:sz w:val="18"/>
                <w:szCs w:val="18"/>
              </w:rPr>
            </w:pPr>
            <w:r w:rsidRPr="00975920">
              <w:rPr>
                <w:sz w:val="18"/>
                <w:szCs w:val="18"/>
              </w:rPr>
              <w:t xml:space="preserve">An Appointing Party (VHBA) resource provided to manage the information management functional role on the Appointing Party’s side of the project. </w:t>
            </w:r>
            <w:r>
              <w:rPr>
                <w:i/>
                <w:iCs/>
                <w:sz w:val="18"/>
                <w:szCs w:val="18"/>
              </w:rPr>
              <w:t>VDAS e</w:t>
            </w:r>
            <w:r w:rsidRPr="00AE10F6">
              <w:rPr>
                <w:i/>
                <w:iCs/>
                <w:sz w:val="18"/>
                <w:szCs w:val="18"/>
              </w:rPr>
              <w:t xml:space="preserve">quivalent </w:t>
            </w:r>
            <w:r>
              <w:rPr>
                <w:i/>
                <w:iCs/>
                <w:sz w:val="18"/>
                <w:szCs w:val="18"/>
              </w:rPr>
              <w:t>=</w:t>
            </w:r>
            <w:r w:rsidRPr="00AE10F6">
              <w:rPr>
                <w:i/>
                <w:iCs/>
                <w:sz w:val="18"/>
                <w:szCs w:val="18"/>
              </w:rPr>
              <w:t xml:space="preserve"> DE Project Champion</w:t>
            </w:r>
          </w:p>
        </w:tc>
      </w:tr>
      <w:tr w:rsidR="00652ED0" w:rsidRPr="003072C6" w14:paraId="0B9EF96F" w14:textId="77777777" w:rsidTr="00424C60">
        <w:trPr>
          <w:cnfStyle w:val="000000100000" w:firstRow="0" w:lastRow="0" w:firstColumn="0" w:lastColumn="0" w:oddVBand="0" w:evenVBand="0" w:oddHBand="1" w:evenHBand="0" w:firstRowFirstColumn="0" w:firstRowLastColumn="0" w:lastRowFirstColumn="0" w:lastRowLastColumn="0"/>
          <w:cantSplit/>
          <w:trHeight w:val="725"/>
        </w:trPr>
        <w:tc>
          <w:tcPr>
            <w:tcW w:w="1730" w:type="dxa"/>
          </w:tcPr>
          <w:p w14:paraId="568C21A3" w14:textId="77777777" w:rsidR="00652ED0" w:rsidRDefault="00652ED0" w:rsidP="00424C60">
            <w:pPr>
              <w:pStyle w:val="VHBAtabletext"/>
              <w:spacing w:line="240" w:lineRule="atLeast"/>
              <w:rPr>
                <w:sz w:val="18"/>
                <w:szCs w:val="18"/>
              </w:rPr>
            </w:pPr>
            <w:r w:rsidRPr="00D05D3A">
              <w:rPr>
                <w:sz w:val="18"/>
                <w:szCs w:val="18"/>
              </w:rPr>
              <w:t>Victorian Infrastructure Delivery Authority</w:t>
            </w:r>
          </w:p>
        </w:tc>
        <w:tc>
          <w:tcPr>
            <w:tcW w:w="1559" w:type="dxa"/>
          </w:tcPr>
          <w:p w14:paraId="58F3445A" w14:textId="77777777" w:rsidR="00652ED0" w:rsidRDefault="00652ED0" w:rsidP="00424C60">
            <w:pPr>
              <w:pStyle w:val="VHBAtabletext"/>
              <w:spacing w:line="240" w:lineRule="atLeast"/>
              <w:rPr>
                <w:sz w:val="18"/>
                <w:szCs w:val="18"/>
              </w:rPr>
            </w:pPr>
            <w:r>
              <w:rPr>
                <w:sz w:val="18"/>
                <w:szCs w:val="18"/>
              </w:rPr>
              <w:t>VIDA</w:t>
            </w:r>
          </w:p>
        </w:tc>
        <w:tc>
          <w:tcPr>
            <w:tcW w:w="5648" w:type="dxa"/>
          </w:tcPr>
          <w:p w14:paraId="07921E3F" w14:textId="77777777" w:rsidR="00652ED0" w:rsidRPr="00975920" w:rsidRDefault="00652ED0" w:rsidP="00424C60">
            <w:pPr>
              <w:pStyle w:val="VHBAtabletext"/>
              <w:spacing w:line="240" w:lineRule="atLeast"/>
              <w:rPr>
                <w:sz w:val="18"/>
                <w:szCs w:val="18"/>
              </w:rPr>
            </w:pPr>
            <w:r w:rsidRPr="003B0953">
              <w:rPr>
                <w:sz w:val="18"/>
                <w:szCs w:val="18"/>
              </w:rPr>
              <w:t>The Victorian Infrastructure Delivery Authority delivers the state’s transport and health infrastructure programs.</w:t>
            </w:r>
            <w:r>
              <w:rPr>
                <w:sz w:val="18"/>
                <w:szCs w:val="18"/>
              </w:rPr>
              <w:t xml:space="preserve"> VHBA is a project office under VIDA.</w:t>
            </w:r>
          </w:p>
        </w:tc>
      </w:tr>
    </w:tbl>
    <w:p w14:paraId="35E47C35" w14:textId="76BBCBFE" w:rsidR="003C494F" w:rsidRDefault="00EB02E8" w:rsidP="00652ED0">
      <w:pPr>
        <w:pStyle w:val="VHBAtablecaption"/>
        <w:rPr>
          <w:rFonts w:cs="Arial"/>
        </w:rPr>
      </w:pPr>
      <w:r>
        <w:rPr>
          <w:rFonts w:cs="Arial"/>
        </w:rPr>
        <w:br w:type="page"/>
      </w:r>
    </w:p>
    <w:p w14:paraId="624158C0" w14:textId="3220141E" w:rsidR="00656597" w:rsidRPr="00E32740" w:rsidRDefault="00656597" w:rsidP="00E32740">
      <w:pPr>
        <w:pStyle w:val="NumberedHeading1"/>
      </w:pPr>
      <w:bookmarkStart w:id="1" w:name="_Toc179294642"/>
      <w:r w:rsidRPr="00E32740">
        <w:lastRenderedPageBreak/>
        <w:t xml:space="preserve">Standards and Guidance </w:t>
      </w:r>
      <w:r w:rsidR="00856276" w:rsidRPr="00E32740">
        <w:t>D</w:t>
      </w:r>
      <w:r w:rsidRPr="00E32740">
        <w:t>ocuments</w:t>
      </w:r>
      <w:bookmarkEnd w:id="1"/>
    </w:p>
    <w:p w14:paraId="3611A2DD" w14:textId="77777777" w:rsidR="00B9792B" w:rsidRPr="00A95B29" w:rsidRDefault="00B9792B" w:rsidP="00B9792B">
      <w:pPr>
        <w:pStyle w:val="Instructions"/>
      </w:pPr>
      <w:r>
        <w:t xml:space="preserve">Project </w:t>
      </w:r>
      <w:r w:rsidRPr="008370AC">
        <w:t xml:space="preserve">DE </w:t>
      </w:r>
      <w:r>
        <w:t>Lead</w:t>
      </w:r>
      <w:r w:rsidRPr="008370AC">
        <w:t xml:space="preserve"> </w:t>
      </w:r>
      <w:r>
        <w:t xml:space="preserve">- </w:t>
      </w:r>
      <w:r w:rsidRPr="008370AC">
        <w:t xml:space="preserve">the </w:t>
      </w:r>
      <w:r w:rsidRPr="00BB7DC5">
        <w:t>first table</w:t>
      </w:r>
      <w:r w:rsidRPr="008370AC">
        <w:t xml:space="preserve"> which indicates the version of the </w:t>
      </w:r>
      <w:r>
        <w:t>VHBA Template</w:t>
      </w:r>
      <w:r w:rsidRPr="008370AC">
        <w:t xml:space="preserve"> documents, </w:t>
      </w:r>
      <w:r w:rsidRPr="00BB7DC5">
        <w:t xml:space="preserve">and </w:t>
      </w:r>
      <w:r>
        <w:t xml:space="preserve">the </w:t>
      </w:r>
      <w:r w:rsidRPr="00BB7DC5">
        <w:t>second table</w:t>
      </w:r>
      <w:r w:rsidRPr="008370AC">
        <w:t xml:space="preserve"> indicates the </w:t>
      </w:r>
      <w:r>
        <w:t xml:space="preserve">agreed </w:t>
      </w:r>
      <w:r w:rsidRPr="008370AC">
        <w:t xml:space="preserve">current version of the documents used on this project, to allow for future comparison. </w:t>
      </w:r>
    </w:p>
    <w:p w14:paraId="5DA1CB14" w14:textId="77777777" w:rsidR="00B9792B" w:rsidRPr="00C17A78" w:rsidRDefault="00B9792B" w:rsidP="00B9792B">
      <w:pPr>
        <w:pStyle w:val="BodyText"/>
        <w:rPr>
          <w:rFonts w:asciiTheme="minorHAnsi" w:hAnsiTheme="minorHAnsi" w:cstheme="minorHAnsi"/>
          <w:color w:val="auto"/>
          <w:sz w:val="20"/>
          <w:szCs w:val="20"/>
        </w:rPr>
      </w:pPr>
      <w:r w:rsidRPr="00C17A78">
        <w:rPr>
          <w:rFonts w:asciiTheme="minorHAnsi" w:hAnsiTheme="minorHAnsi" w:cstheme="minorHAnsi"/>
          <w:color w:val="auto"/>
          <w:sz w:val="20"/>
          <w:szCs w:val="20"/>
        </w:rPr>
        <w:t>The current revision</w:t>
      </w:r>
      <w:r>
        <w:rPr>
          <w:rFonts w:asciiTheme="minorHAnsi" w:hAnsiTheme="minorHAnsi" w:cstheme="minorHAnsi"/>
          <w:color w:val="auto"/>
          <w:sz w:val="20"/>
          <w:szCs w:val="20"/>
        </w:rPr>
        <w:t>s</w:t>
      </w:r>
      <w:r w:rsidRPr="00C17A78">
        <w:rPr>
          <w:rFonts w:asciiTheme="minorHAnsi" w:hAnsiTheme="minorHAnsi" w:cstheme="minorHAnsi"/>
          <w:color w:val="auto"/>
          <w:sz w:val="20"/>
          <w:szCs w:val="20"/>
        </w:rPr>
        <w:t xml:space="preserve"> of the </w:t>
      </w:r>
      <w:r>
        <w:rPr>
          <w:rFonts w:asciiTheme="minorHAnsi" w:hAnsiTheme="minorHAnsi" w:cstheme="minorHAnsi"/>
          <w:color w:val="auto"/>
          <w:sz w:val="20"/>
          <w:szCs w:val="20"/>
        </w:rPr>
        <w:t>VHBA</w:t>
      </w:r>
      <w:r w:rsidRPr="00C17A78">
        <w:rPr>
          <w:rFonts w:asciiTheme="minorHAnsi" w:hAnsiTheme="minorHAnsi" w:cstheme="minorHAnsi"/>
          <w:color w:val="auto"/>
          <w:sz w:val="20"/>
          <w:szCs w:val="20"/>
        </w:rPr>
        <w:t xml:space="preserve"> capital delivery documents </w:t>
      </w:r>
      <w:r>
        <w:rPr>
          <w:rFonts w:asciiTheme="minorHAnsi" w:hAnsiTheme="minorHAnsi" w:cstheme="minorHAnsi"/>
          <w:color w:val="auto"/>
          <w:sz w:val="20"/>
          <w:szCs w:val="20"/>
        </w:rPr>
        <w:t>are</w:t>
      </w:r>
      <w:r w:rsidRPr="00C17A78">
        <w:rPr>
          <w:rFonts w:asciiTheme="minorHAnsi" w:hAnsiTheme="minorHAnsi" w:cstheme="minorHAnsi"/>
          <w:color w:val="auto"/>
          <w:sz w:val="20"/>
          <w:szCs w:val="20"/>
        </w:rPr>
        <w:t xml:space="preserve"> recorded below.</w:t>
      </w:r>
    </w:p>
    <w:p w14:paraId="22F8B375" w14:textId="41F40B74" w:rsidR="00B9792B" w:rsidRDefault="00B9792B" w:rsidP="00B9792B">
      <w:pPr>
        <w:pStyle w:val="VHBAtablecaption"/>
      </w:pPr>
      <w:r>
        <w:t xml:space="preserve">Table </w:t>
      </w:r>
      <w:r>
        <w:fldChar w:fldCharType="begin"/>
      </w:r>
      <w:r>
        <w:instrText xml:space="preserve"> SEQ Table \* ARABIC </w:instrText>
      </w:r>
      <w:r>
        <w:fldChar w:fldCharType="separate"/>
      </w:r>
      <w:r w:rsidR="00DB02A7">
        <w:rPr>
          <w:noProof/>
        </w:rPr>
        <w:t>2</w:t>
      </w:r>
      <w:r>
        <w:rPr>
          <w:noProof/>
        </w:rPr>
        <w:fldChar w:fldCharType="end"/>
      </w:r>
      <w:r>
        <w:t>: Reference Documents</w:t>
      </w:r>
    </w:p>
    <w:tbl>
      <w:tblPr>
        <w:tblStyle w:val="TableGrid"/>
        <w:tblW w:w="8818" w:type="dxa"/>
        <w:tblLook w:val="04A0" w:firstRow="1" w:lastRow="0" w:firstColumn="1" w:lastColumn="0" w:noHBand="0" w:noVBand="1"/>
      </w:tblPr>
      <w:tblGrid>
        <w:gridCol w:w="4282"/>
        <w:gridCol w:w="2126"/>
        <w:gridCol w:w="2410"/>
      </w:tblGrid>
      <w:tr w:rsidR="00B9792B" w:rsidRPr="003072C6" w14:paraId="3EAE6B6D" w14:textId="77777777">
        <w:trPr>
          <w:cnfStyle w:val="100000000000" w:firstRow="1" w:lastRow="0" w:firstColumn="0" w:lastColumn="0" w:oddVBand="0" w:evenVBand="0" w:oddHBand="0" w:evenHBand="0" w:firstRowFirstColumn="0" w:firstRowLastColumn="0" w:lastRowFirstColumn="0" w:lastRowLastColumn="0"/>
        </w:trPr>
        <w:tc>
          <w:tcPr>
            <w:tcW w:w="4282" w:type="dxa"/>
          </w:tcPr>
          <w:p w14:paraId="3A094647" w14:textId="77777777" w:rsidR="00B9792B" w:rsidRPr="00A3353A" w:rsidRDefault="00B9792B">
            <w:pPr>
              <w:pStyle w:val="VHBAtablecolhead"/>
              <w:rPr>
                <w:rFonts w:cstheme="minorHAnsi"/>
                <w:b w:val="0"/>
                <w:bCs/>
                <w:color w:val="auto"/>
              </w:rPr>
            </w:pPr>
            <w:r w:rsidRPr="00A3353A">
              <w:rPr>
                <w:rStyle w:val="Strong"/>
                <w:rFonts w:cstheme="minorHAnsi"/>
                <w:b/>
                <w:bCs w:val="0"/>
                <w:color w:val="auto"/>
              </w:rPr>
              <w:t>Document</w:t>
            </w:r>
          </w:p>
        </w:tc>
        <w:tc>
          <w:tcPr>
            <w:tcW w:w="2126" w:type="dxa"/>
          </w:tcPr>
          <w:p w14:paraId="10D9E32B" w14:textId="77777777" w:rsidR="00B9792B" w:rsidRPr="00A3353A" w:rsidRDefault="00B9792B">
            <w:pPr>
              <w:pStyle w:val="VHBAtablecolhead"/>
              <w:rPr>
                <w:rFonts w:cstheme="minorHAnsi"/>
                <w:b w:val="0"/>
                <w:bCs/>
                <w:color w:val="auto"/>
              </w:rPr>
            </w:pPr>
            <w:r w:rsidRPr="00A3353A">
              <w:rPr>
                <w:rStyle w:val="Strong"/>
                <w:rFonts w:cstheme="minorHAnsi"/>
                <w:b/>
                <w:bCs w:val="0"/>
                <w:color w:val="auto"/>
              </w:rPr>
              <w:t>Version</w:t>
            </w:r>
          </w:p>
        </w:tc>
        <w:tc>
          <w:tcPr>
            <w:tcW w:w="2410" w:type="dxa"/>
          </w:tcPr>
          <w:p w14:paraId="11ECA624" w14:textId="77777777" w:rsidR="00B9792B" w:rsidRPr="00A3353A" w:rsidRDefault="00B9792B">
            <w:pPr>
              <w:pStyle w:val="VHBAtablecolhead"/>
              <w:rPr>
                <w:rFonts w:cstheme="minorHAnsi"/>
                <w:b w:val="0"/>
                <w:bCs/>
                <w:color w:val="auto"/>
              </w:rPr>
            </w:pPr>
            <w:r w:rsidRPr="00A3353A">
              <w:rPr>
                <w:rStyle w:val="Strong"/>
                <w:rFonts w:cstheme="minorHAnsi"/>
                <w:b/>
                <w:bCs w:val="0"/>
                <w:color w:val="auto"/>
              </w:rPr>
              <w:t>Date</w:t>
            </w:r>
          </w:p>
        </w:tc>
      </w:tr>
      <w:tr w:rsidR="00B9792B" w:rsidRPr="003072C6" w14:paraId="0F8FD99E" w14:textId="77777777">
        <w:trPr>
          <w:cnfStyle w:val="000000100000" w:firstRow="0" w:lastRow="0" w:firstColumn="0" w:lastColumn="0" w:oddVBand="0" w:evenVBand="0" w:oddHBand="1" w:evenHBand="0" w:firstRowFirstColumn="0" w:firstRowLastColumn="0" w:lastRowFirstColumn="0" w:lastRowLastColumn="0"/>
        </w:trPr>
        <w:tc>
          <w:tcPr>
            <w:tcW w:w="4282" w:type="dxa"/>
          </w:tcPr>
          <w:p w14:paraId="445BFEDA" w14:textId="1F5E1C2E" w:rsidR="00B9792B" w:rsidRPr="00A3353A" w:rsidRDefault="00B9792B">
            <w:pPr>
              <w:pStyle w:val="VHBAtabletext"/>
              <w:rPr>
                <w:rFonts w:cstheme="minorHAnsi"/>
              </w:rPr>
            </w:pPr>
            <w:r w:rsidRPr="00A3353A">
              <w:rPr>
                <w:rStyle w:val="IntenseEmphasis"/>
                <w:rFonts w:cstheme="minorHAnsi"/>
                <w:i w:val="0"/>
                <w:iCs w:val="0"/>
                <w:color w:val="auto"/>
              </w:rPr>
              <w:t>Project Information Requirements</w:t>
            </w:r>
            <w:r w:rsidR="00773364" w:rsidRPr="00773364">
              <w:rPr>
                <w:rStyle w:val="IntenseEmphasis"/>
                <w:rFonts w:cstheme="minorHAnsi"/>
                <w:i w:val="0"/>
                <w:iCs w:val="0"/>
                <w:color w:val="auto"/>
              </w:rPr>
              <w:t xml:space="preserve"> </w:t>
            </w:r>
            <w:r w:rsidR="00773364" w:rsidRPr="00CE77F9">
              <w:rPr>
                <w:rStyle w:val="IntenseEmphasis"/>
                <w:rFonts w:cstheme="minorHAnsi"/>
                <w:i w:val="0"/>
                <w:iCs w:val="0"/>
                <w:color w:val="auto"/>
              </w:rPr>
              <w:t>(PIR)</w:t>
            </w:r>
          </w:p>
        </w:tc>
        <w:tc>
          <w:tcPr>
            <w:tcW w:w="2126" w:type="dxa"/>
          </w:tcPr>
          <w:p w14:paraId="184CCB43" w14:textId="77777777" w:rsidR="00B9792B" w:rsidRPr="00A3353A" w:rsidRDefault="00B9792B">
            <w:pPr>
              <w:pStyle w:val="VHBAtabletext"/>
              <w:rPr>
                <w:rFonts w:cstheme="minorHAnsi"/>
              </w:rPr>
            </w:pPr>
            <w:r w:rsidRPr="00A3353A">
              <w:rPr>
                <w:rFonts w:cstheme="minorHAnsi"/>
              </w:rPr>
              <w:t>[Enter Version]</w:t>
            </w:r>
          </w:p>
        </w:tc>
        <w:tc>
          <w:tcPr>
            <w:tcW w:w="2410" w:type="dxa"/>
          </w:tcPr>
          <w:p w14:paraId="551E898D" w14:textId="77777777" w:rsidR="00B9792B" w:rsidRPr="00A3353A" w:rsidRDefault="00B9792B">
            <w:pPr>
              <w:pStyle w:val="VHBAtablebullet1"/>
              <w:numPr>
                <w:ilvl w:val="0"/>
                <w:numId w:val="0"/>
              </w:numPr>
              <w:ind w:left="340" w:hanging="340"/>
              <w:rPr>
                <w:rFonts w:cstheme="minorHAnsi"/>
              </w:rPr>
            </w:pPr>
            <w:r w:rsidRPr="00A3353A">
              <w:rPr>
                <w:rFonts w:cstheme="minorHAnsi"/>
              </w:rPr>
              <w:t>[XX / XX / XXXX]</w:t>
            </w:r>
          </w:p>
        </w:tc>
      </w:tr>
      <w:tr w:rsidR="00B9792B" w:rsidRPr="003072C6" w14:paraId="09356C97" w14:textId="77777777">
        <w:trPr>
          <w:cnfStyle w:val="000000010000" w:firstRow="0" w:lastRow="0" w:firstColumn="0" w:lastColumn="0" w:oddVBand="0" w:evenVBand="0" w:oddHBand="0" w:evenHBand="1" w:firstRowFirstColumn="0" w:firstRowLastColumn="0" w:lastRowFirstColumn="0" w:lastRowLastColumn="0"/>
        </w:trPr>
        <w:tc>
          <w:tcPr>
            <w:tcW w:w="4282" w:type="dxa"/>
          </w:tcPr>
          <w:p w14:paraId="1C9C2B63" w14:textId="77777777" w:rsidR="00B9792B" w:rsidRPr="00A3353A" w:rsidRDefault="00B9792B">
            <w:pPr>
              <w:pStyle w:val="VHBAtabletext"/>
              <w:rPr>
                <w:rStyle w:val="VHBABodyBoldChar"/>
                <w:rFonts w:asciiTheme="minorHAnsi" w:hAnsiTheme="minorHAnsi" w:cstheme="minorHAnsi"/>
              </w:rPr>
            </w:pPr>
            <w:r w:rsidRPr="00A3353A">
              <w:rPr>
                <w:rStyle w:val="IntenseEmphasis"/>
                <w:rFonts w:cstheme="minorHAnsi"/>
                <w:i w:val="0"/>
                <w:iCs w:val="0"/>
                <w:color w:val="auto"/>
              </w:rPr>
              <w:t>Design DE</w:t>
            </w:r>
            <w:r>
              <w:rPr>
                <w:rStyle w:val="IntenseEmphasis"/>
                <w:rFonts w:cstheme="minorHAnsi"/>
                <w:i w:val="0"/>
                <w:iCs w:val="0"/>
                <w:color w:val="auto"/>
              </w:rPr>
              <w:t>M</w:t>
            </w:r>
            <w:r w:rsidRPr="00A3353A">
              <w:rPr>
                <w:rStyle w:val="IntenseEmphasis"/>
                <w:rFonts w:cstheme="minorHAnsi"/>
                <w:i w:val="0"/>
                <w:iCs w:val="0"/>
                <w:color w:val="auto"/>
              </w:rPr>
              <w:t>P template</w:t>
            </w:r>
          </w:p>
        </w:tc>
        <w:tc>
          <w:tcPr>
            <w:tcW w:w="2126" w:type="dxa"/>
          </w:tcPr>
          <w:p w14:paraId="2E393627" w14:textId="77777777" w:rsidR="00B9792B" w:rsidRPr="00A3353A" w:rsidRDefault="00B9792B">
            <w:pPr>
              <w:pStyle w:val="VHBAtabletext"/>
              <w:rPr>
                <w:rFonts w:cstheme="minorHAnsi"/>
              </w:rPr>
            </w:pPr>
            <w:r w:rsidRPr="00A3353A">
              <w:rPr>
                <w:rFonts w:cstheme="minorHAnsi"/>
              </w:rPr>
              <w:t>[Enter Version]</w:t>
            </w:r>
          </w:p>
        </w:tc>
        <w:tc>
          <w:tcPr>
            <w:tcW w:w="2410" w:type="dxa"/>
          </w:tcPr>
          <w:p w14:paraId="63DF510E" w14:textId="77777777" w:rsidR="00B9792B" w:rsidRPr="00A3353A" w:rsidRDefault="00B9792B">
            <w:pPr>
              <w:pStyle w:val="VHBAtablebullet1"/>
              <w:numPr>
                <w:ilvl w:val="0"/>
                <w:numId w:val="0"/>
              </w:numPr>
              <w:ind w:left="340" w:hanging="340"/>
              <w:rPr>
                <w:rFonts w:cstheme="minorHAnsi"/>
              </w:rPr>
            </w:pPr>
            <w:r w:rsidRPr="00A3353A">
              <w:rPr>
                <w:rFonts w:cstheme="minorHAnsi"/>
              </w:rPr>
              <w:t>[XX / XX / XXXX]</w:t>
            </w:r>
          </w:p>
        </w:tc>
      </w:tr>
      <w:tr w:rsidR="00B9792B" w:rsidRPr="003072C6" w14:paraId="2ACE279F" w14:textId="77777777">
        <w:trPr>
          <w:cnfStyle w:val="000000100000" w:firstRow="0" w:lastRow="0" w:firstColumn="0" w:lastColumn="0" w:oddVBand="0" w:evenVBand="0" w:oddHBand="1" w:evenHBand="0" w:firstRowFirstColumn="0" w:firstRowLastColumn="0" w:lastRowFirstColumn="0" w:lastRowLastColumn="0"/>
        </w:trPr>
        <w:tc>
          <w:tcPr>
            <w:tcW w:w="4282" w:type="dxa"/>
          </w:tcPr>
          <w:p w14:paraId="6193A2E9" w14:textId="77777777" w:rsidR="00B9792B" w:rsidRPr="004E0CF1" w:rsidRDefault="00B9792B">
            <w:pPr>
              <w:pStyle w:val="VHBAtabletext"/>
              <w:rPr>
                <w:rStyle w:val="VHBABodyBoldChar"/>
                <w:rFonts w:asciiTheme="minorHAnsi" w:hAnsiTheme="minorHAnsi" w:cstheme="minorHAnsi"/>
                <w:highlight w:val="magenta"/>
              </w:rPr>
            </w:pPr>
            <w:r w:rsidRPr="00F802E6">
              <w:rPr>
                <w:rFonts w:ascii="Arial" w:hAnsi="Arial"/>
                <w:szCs w:val="18"/>
              </w:rPr>
              <w:t>AIMS Asset Framework Templates &amp; Definitions V2.xlsx</w:t>
            </w:r>
          </w:p>
        </w:tc>
        <w:tc>
          <w:tcPr>
            <w:tcW w:w="2126" w:type="dxa"/>
          </w:tcPr>
          <w:p w14:paraId="77DDBE7A" w14:textId="77777777" w:rsidR="00B9792B" w:rsidRPr="00B543B4" w:rsidRDefault="00B9792B">
            <w:pPr>
              <w:pStyle w:val="VHBAtabletext"/>
              <w:rPr>
                <w:rFonts w:cstheme="minorHAnsi"/>
              </w:rPr>
            </w:pPr>
            <w:r w:rsidRPr="00B543B4">
              <w:rPr>
                <w:rFonts w:cstheme="minorHAnsi"/>
              </w:rPr>
              <w:t>[Enter Version]</w:t>
            </w:r>
          </w:p>
        </w:tc>
        <w:tc>
          <w:tcPr>
            <w:tcW w:w="2410" w:type="dxa"/>
          </w:tcPr>
          <w:p w14:paraId="10E13580" w14:textId="77777777" w:rsidR="00B9792B" w:rsidRPr="00B543B4" w:rsidRDefault="00B9792B">
            <w:pPr>
              <w:pStyle w:val="VHBAtablebullet1"/>
              <w:numPr>
                <w:ilvl w:val="0"/>
                <w:numId w:val="0"/>
              </w:numPr>
              <w:ind w:left="340" w:hanging="340"/>
              <w:rPr>
                <w:rFonts w:cstheme="minorHAnsi"/>
              </w:rPr>
            </w:pPr>
            <w:r w:rsidRPr="00B543B4">
              <w:rPr>
                <w:rFonts w:cstheme="minorHAnsi"/>
              </w:rPr>
              <w:t>[XX / XX / XXXX]</w:t>
            </w:r>
          </w:p>
        </w:tc>
      </w:tr>
      <w:tr w:rsidR="00B9792B" w:rsidRPr="003072C6" w14:paraId="69E59BAD" w14:textId="77777777">
        <w:trPr>
          <w:cnfStyle w:val="000000010000" w:firstRow="0" w:lastRow="0" w:firstColumn="0" w:lastColumn="0" w:oddVBand="0" w:evenVBand="0" w:oddHBand="0" w:evenHBand="1" w:firstRowFirstColumn="0" w:firstRowLastColumn="0" w:lastRowFirstColumn="0" w:lastRowLastColumn="0"/>
        </w:trPr>
        <w:tc>
          <w:tcPr>
            <w:tcW w:w="4282" w:type="dxa"/>
          </w:tcPr>
          <w:p w14:paraId="41D2DA79" w14:textId="77777777" w:rsidR="00B9792B" w:rsidRPr="00A3353A" w:rsidRDefault="00B9792B">
            <w:pPr>
              <w:pStyle w:val="VHBAtabletext"/>
              <w:rPr>
                <w:rStyle w:val="VHBABodyBoldChar"/>
                <w:rFonts w:asciiTheme="minorHAnsi" w:hAnsiTheme="minorHAnsi" w:cstheme="minorHAnsi"/>
                <w:highlight w:val="yellow"/>
              </w:rPr>
            </w:pPr>
            <w:r w:rsidRPr="00A3353A">
              <w:rPr>
                <w:rFonts w:ascii="Arial" w:hAnsi="Arial" w:cs="Arial"/>
              </w:rPr>
              <w:t>[Enter any other reference documents]</w:t>
            </w:r>
          </w:p>
        </w:tc>
        <w:tc>
          <w:tcPr>
            <w:tcW w:w="2126" w:type="dxa"/>
          </w:tcPr>
          <w:p w14:paraId="51143A62" w14:textId="77777777" w:rsidR="00B9792B" w:rsidRPr="00A3353A" w:rsidRDefault="00B9792B">
            <w:pPr>
              <w:pStyle w:val="VHBAtabletext"/>
              <w:rPr>
                <w:rFonts w:cstheme="minorHAnsi"/>
                <w:highlight w:val="yellow"/>
              </w:rPr>
            </w:pPr>
            <w:r w:rsidRPr="00A3353A">
              <w:rPr>
                <w:rFonts w:cstheme="minorHAnsi"/>
              </w:rPr>
              <w:t>[Enter Version]</w:t>
            </w:r>
          </w:p>
        </w:tc>
        <w:tc>
          <w:tcPr>
            <w:tcW w:w="2410" w:type="dxa"/>
          </w:tcPr>
          <w:p w14:paraId="1010A70F" w14:textId="77777777" w:rsidR="00B9792B" w:rsidRPr="00A3353A" w:rsidRDefault="00B9792B">
            <w:pPr>
              <w:pStyle w:val="VHBAtablebullet1"/>
              <w:numPr>
                <w:ilvl w:val="0"/>
                <w:numId w:val="0"/>
              </w:numPr>
              <w:ind w:left="340" w:hanging="340"/>
              <w:rPr>
                <w:rFonts w:cstheme="minorHAnsi"/>
                <w:highlight w:val="yellow"/>
              </w:rPr>
            </w:pPr>
            <w:r w:rsidRPr="00A3353A">
              <w:rPr>
                <w:rFonts w:cstheme="minorHAnsi"/>
              </w:rPr>
              <w:t>[XX / XX / XXXX]</w:t>
            </w:r>
          </w:p>
        </w:tc>
      </w:tr>
    </w:tbl>
    <w:p w14:paraId="289222A7" w14:textId="5C06C17A" w:rsidR="00B9792B" w:rsidRDefault="00B9792B" w:rsidP="00B9792B">
      <w:pPr>
        <w:pStyle w:val="VHBAtablecaption"/>
      </w:pPr>
      <w:r>
        <w:t xml:space="preserve">Table </w:t>
      </w:r>
      <w:r>
        <w:fldChar w:fldCharType="begin"/>
      </w:r>
      <w:r>
        <w:instrText xml:space="preserve"> SEQ Table \* ARABIC </w:instrText>
      </w:r>
      <w:r>
        <w:fldChar w:fldCharType="separate"/>
      </w:r>
      <w:r w:rsidR="00936CF9">
        <w:rPr>
          <w:noProof/>
        </w:rPr>
        <w:t>3</w:t>
      </w:r>
      <w:r>
        <w:rPr>
          <w:noProof/>
        </w:rPr>
        <w:fldChar w:fldCharType="end"/>
      </w:r>
      <w:r>
        <w:t>: Project Documents</w:t>
      </w:r>
      <w:r w:rsidR="00B832E6">
        <w:t xml:space="preserve"> and other Project Plans</w:t>
      </w:r>
    </w:p>
    <w:tbl>
      <w:tblPr>
        <w:tblStyle w:val="TableGrid"/>
        <w:tblW w:w="8818" w:type="dxa"/>
        <w:tblLook w:val="04A0" w:firstRow="1" w:lastRow="0" w:firstColumn="1" w:lastColumn="0" w:noHBand="0" w:noVBand="1"/>
      </w:tblPr>
      <w:tblGrid>
        <w:gridCol w:w="4282"/>
        <w:gridCol w:w="2126"/>
        <w:gridCol w:w="2410"/>
      </w:tblGrid>
      <w:tr w:rsidR="00B9792B" w:rsidRPr="001A52C8" w14:paraId="0F035E3A" w14:textId="77777777">
        <w:trPr>
          <w:cnfStyle w:val="100000000000" w:firstRow="1" w:lastRow="0" w:firstColumn="0" w:lastColumn="0" w:oddVBand="0" w:evenVBand="0" w:oddHBand="0" w:evenHBand="0" w:firstRowFirstColumn="0" w:firstRowLastColumn="0" w:lastRowFirstColumn="0" w:lastRowLastColumn="0"/>
        </w:trPr>
        <w:tc>
          <w:tcPr>
            <w:tcW w:w="4282" w:type="dxa"/>
          </w:tcPr>
          <w:p w14:paraId="09481C3D" w14:textId="77777777" w:rsidR="00B9792B" w:rsidRPr="009B0BFA" w:rsidRDefault="00B9792B">
            <w:pPr>
              <w:pStyle w:val="VHBAtablecolhead"/>
            </w:pPr>
            <w:r w:rsidRPr="009B0BFA">
              <w:t>Document</w:t>
            </w:r>
          </w:p>
        </w:tc>
        <w:tc>
          <w:tcPr>
            <w:tcW w:w="2126" w:type="dxa"/>
          </w:tcPr>
          <w:p w14:paraId="2E701326" w14:textId="77777777" w:rsidR="00B9792B" w:rsidRPr="009B0BFA" w:rsidRDefault="00B9792B">
            <w:pPr>
              <w:pStyle w:val="VHBAtablecolhead"/>
            </w:pPr>
            <w:r w:rsidRPr="009B0BFA">
              <w:t>Version</w:t>
            </w:r>
          </w:p>
        </w:tc>
        <w:tc>
          <w:tcPr>
            <w:tcW w:w="2410" w:type="dxa"/>
          </w:tcPr>
          <w:p w14:paraId="1C9B5B1E" w14:textId="77777777" w:rsidR="00B9792B" w:rsidRPr="009B0BFA" w:rsidRDefault="00B9792B">
            <w:pPr>
              <w:pStyle w:val="VHBAtablecolhead"/>
            </w:pPr>
            <w:r w:rsidRPr="009B0BFA">
              <w:t>Date</w:t>
            </w:r>
          </w:p>
        </w:tc>
      </w:tr>
      <w:tr w:rsidR="00B9792B" w:rsidRPr="001A52C8" w14:paraId="052E3324" w14:textId="77777777">
        <w:trPr>
          <w:cnfStyle w:val="000000100000" w:firstRow="0" w:lastRow="0" w:firstColumn="0" w:lastColumn="0" w:oddVBand="0" w:evenVBand="0" w:oddHBand="1" w:evenHBand="0" w:firstRowFirstColumn="0" w:firstRowLastColumn="0" w:lastRowFirstColumn="0" w:lastRowLastColumn="0"/>
        </w:trPr>
        <w:tc>
          <w:tcPr>
            <w:tcW w:w="4282" w:type="dxa"/>
          </w:tcPr>
          <w:p w14:paraId="0F427FC2" w14:textId="77777777" w:rsidR="00B9792B" w:rsidRPr="001A52C8" w:rsidRDefault="00B9792B">
            <w:pPr>
              <w:pStyle w:val="VHBAtabletext"/>
              <w:rPr>
                <w:rStyle w:val="IntenseEmphasis"/>
                <w:rFonts w:cstheme="minorHAnsi"/>
                <w:i w:val="0"/>
                <w:iCs w:val="0"/>
                <w:color w:val="auto"/>
                <w:szCs w:val="18"/>
              </w:rPr>
            </w:pPr>
            <w:r>
              <w:rPr>
                <w:rStyle w:val="IntenseEmphasis"/>
                <w:rFonts w:cstheme="minorHAnsi"/>
                <w:i w:val="0"/>
                <w:iCs w:val="0"/>
                <w:color w:val="auto"/>
                <w:szCs w:val="18"/>
              </w:rPr>
              <w:t>Design DEMP</w:t>
            </w:r>
            <w:r w:rsidRPr="001A52C8">
              <w:rPr>
                <w:rStyle w:val="IntenseEmphasis"/>
                <w:rFonts w:cstheme="minorHAnsi"/>
                <w:i w:val="0"/>
                <w:iCs w:val="0"/>
                <w:color w:val="auto"/>
                <w:szCs w:val="18"/>
              </w:rPr>
              <w:t xml:space="preserve"> </w:t>
            </w:r>
          </w:p>
        </w:tc>
        <w:tc>
          <w:tcPr>
            <w:tcW w:w="2126" w:type="dxa"/>
          </w:tcPr>
          <w:p w14:paraId="052C0128" w14:textId="77777777" w:rsidR="00B9792B" w:rsidRPr="00CE2881" w:rsidRDefault="00B9792B">
            <w:pPr>
              <w:pStyle w:val="VHBAtabletext"/>
              <w:rPr>
                <w:rFonts w:cstheme="minorHAnsi"/>
                <w:szCs w:val="18"/>
              </w:rPr>
            </w:pPr>
            <w:r w:rsidRPr="00CE2881">
              <w:rPr>
                <w:rFonts w:cstheme="minorHAnsi"/>
                <w:szCs w:val="18"/>
              </w:rPr>
              <w:t>[Enter Version]</w:t>
            </w:r>
          </w:p>
        </w:tc>
        <w:tc>
          <w:tcPr>
            <w:tcW w:w="2410" w:type="dxa"/>
          </w:tcPr>
          <w:p w14:paraId="0435208B" w14:textId="77777777" w:rsidR="00B9792B" w:rsidRPr="00CE2881" w:rsidRDefault="00B9792B">
            <w:pPr>
              <w:pStyle w:val="VHBAtablebullet1"/>
              <w:numPr>
                <w:ilvl w:val="0"/>
                <w:numId w:val="0"/>
              </w:numPr>
              <w:ind w:left="340" w:hanging="340"/>
              <w:rPr>
                <w:rFonts w:cstheme="minorHAnsi"/>
                <w:szCs w:val="18"/>
              </w:rPr>
            </w:pPr>
            <w:r w:rsidRPr="00CE2881">
              <w:rPr>
                <w:rFonts w:cstheme="minorHAnsi"/>
                <w:szCs w:val="18"/>
              </w:rPr>
              <w:t>[XX / XX / XXXX]</w:t>
            </w:r>
          </w:p>
        </w:tc>
      </w:tr>
    </w:tbl>
    <w:p w14:paraId="3757D63D" w14:textId="5971480F" w:rsidR="00CA3F97" w:rsidRDefault="00CA3F97" w:rsidP="00CA3F97">
      <w:pPr>
        <w:pStyle w:val="VHBAbody"/>
      </w:pPr>
    </w:p>
    <w:p w14:paraId="05C3222C" w14:textId="5AE89561" w:rsidR="00B832E6" w:rsidRPr="00711B0C" w:rsidRDefault="003D0141" w:rsidP="00CE77F9">
      <w:pPr>
        <w:pStyle w:val="NumberedHeading1"/>
      </w:pPr>
      <w:bookmarkStart w:id="2" w:name="_Toc153471975"/>
      <w:bookmarkStart w:id="3" w:name="_Toc153487976"/>
      <w:bookmarkStart w:id="4" w:name="_Toc153490359"/>
      <w:bookmarkStart w:id="5" w:name="_Toc153522919"/>
      <w:bookmarkStart w:id="6" w:name="_Toc153525100"/>
      <w:bookmarkStart w:id="7" w:name="_Toc153527286"/>
      <w:bookmarkStart w:id="8" w:name="_Toc153529473"/>
      <w:bookmarkStart w:id="9" w:name="_Toc153471976"/>
      <w:bookmarkStart w:id="10" w:name="_Toc153487977"/>
      <w:bookmarkStart w:id="11" w:name="_Toc153490360"/>
      <w:bookmarkStart w:id="12" w:name="_Toc153522920"/>
      <w:bookmarkStart w:id="13" w:name="_Toc153525101"/>
      <w:bookmarkStart w:id="14" w:name="_Toc153527287"/>
      <w:bookmarkStart w:id="15" w:name="_Toc153529474"/>
      <w:bookmarkStart w:id="16" w:name="_Toc179294643"/>
      <w:bookmarkEnd w:id="2"/>
      <w:bookmarkEnd w:id="3"/>
      <w:bookmarkEnd w:id="4"/>
      <w:bookmarkEnd w:id="5"/>
      <w:bookmarkEnd w:id="6"/>
      <w:bookmarkEnd w:id="7"/>
      <w:bookmarkEnd w:id="8"/>
      <w:bookmarkEnd w:id="9"/>
      <w:bookmarkEnd w:id="10"/>
      <w:bookmarkEnd w:id="11"/>
      <w:bookmarkEnd w:id="12"/>
      <w:bookmarkEnd w:id="13"/>
      <w:bookmarkEnd w:id="14"/>
      <w:bookmarkEnd w:id="15"/>
      <w:r>
        <w:t>Am</w:t>
      </w:r>
      <w:r w:rsidR="00F1207B">
        <w:t>endments</w:t>
      </w:r>
      <w:r>
        <w:t xml:space="preserve"> </w:t>
      </w:r>
      <w:r w:rsidR="00F1207B">
        <w:t xml:space="preserve">to </w:t>
      </w:r>
      <w:r w:rsidR="00B832E6">
        <w:t>the</w:t>
      </w:r>
      <w:r w:rsidR="00B832E6" w:rsidRPr="00F15F07">
        <w:t xml:space="preserve"> </w:t>
      </w:r>
      <w:r w:rsidR="00773364">
        <w:t>PIR</w:t>
      </w:r>
      <w:bookmarkEnd w:id="16"/>
    </w:p>
    <w:p w14:paraId="2A029B46" w14:textId="32BC5A45" w:rsidR="00B832E6" w:rsidRPr="00607207" w:rsidRDefault="00B832E6" w:rsidP="00B832E6">
      <w:pPr>
        <w:pStyle w:val="Instructions"/>
        <w:rPr>
          <w:b/>
          <w:bCs/>
        </w:rPr>
      </w:pPr>
      <w:r w:rsidRPr="00607207">
        <w:rPr>
          <w:b/>
          <w:bCs/>
        </w:rPr>
        <w:t xml:space="preserve">PIR Section </w:t>
      </w:r>
      <w:r w:rsidR="00F1207B">
        <w:rPr>
          <w:b/>
          <w:bCs/>
        </w:rPr>
        <w:t>2.5</w:t>
      </w:r>
      <w:r w:rsidRPr="00607207">
        <w:rPr>
          <w:b/>
          <w:bCs/>
        </w:rPr>
        <w:t xml:space="preserve"> (</w:t>
      </w:r>
      <w:r w:rsidR="00F1207B">
        <w:rPr>
          <w:b/>
          <w:bCs/>
        </w:rPr>
        <w:t>d</w:t>
      </w:r>
      <w:r w:rsidRPr="00607207">
        <w:rPr>
          <w:b/>
          <w:bCs/>
        </w:rPr>
        <w:t>)</w:t>
      </w:r>
    </w:p>
    <w:p w14:paraId="410B8321" w14:textId="77777777" w:rsidR="00B832E6" w:rsidRPr="00714412" w:rsidRDefault="00B832E6" w:rsidP="00B832E6">
      <w:pPr>
        <w:pStyle w:val="Instructions"/>
      </w:pPr>
      <w:r w:rsidRPr="00714412">
        <w:t xml:space="preserve">Appointed Parties to document any issues, technical or capability/capacity challenges, then seek </w:t>
      </w:r>
      <w:r>
        <w:t>VHBA DE Project Champion</w:t>
      </w:r>
      <w:r w:rsidRPr="00714412">
        <w:t xml:space="preserve"> approval</w:t>
      </w:r>
      <w:r>
        <w:t xml:space="preserve"> to amend these for the project. Or enter “None”.</w:t>
      </w:r>
    </w:p>
    <w:p w14:paraId="71B25364" w14:textId="15BA67ED" w:rsidR="00B832E6" w:rsidRDefault="00B832E6" w:rsidP="00B832E6">
      <w:pPr>
        <w:pStyle w:val="VHBA"/>
      </w:pPr>
      <w:r w:rsidRPr="00320C4A">
        <w:t xml:space="preserve">The following amendments to the </w:t>
      </w:r>
      <w:r w:rsidR="00773364">
        <w:t>Project Information Requirements (</w:t>
      </w:r>
      <w:r w:rsidRPr="00320C4A">
        <w:t>PIR</w:t>
      </w:r>
      <w:r w:rsidR="00773364">
        <w:t>)</w:t>
      </w:r>
      <w:r w:rsidRPr="00320C4A">
        <w:t xml:space="preserve"> are applicable to this project.</w:t>
      </w:r>
    </w:p>
    <w:p w14:paraId="61360B54" w14:textId="5BF1EEE2" w:rsidR="00B832E6" w:rsidRDefault="00B832E6" w:rsidP="00B832E6">
      <w:pPr>
        <w:pStyle w:val="VHBAtablecaption"/>
      </w:pPr>
      <w:r>
        <w:t xml:space="preserve">Table </w:t>
      </w:r>
      <w:r>
        <w:fldChar w:fldCharType="begin"/>
      </w:r>
      <w:r>
        <w:instrText xml:space="preserve"> SEQ Table \* ARABIC </w:instrText>
      </w:r>
      <w:r>
        <w:fldChar w:fldCharType="separate"/>
      </w:r>
      <w:r w:rsidR="00DB02A7">
        <w:rPr>
          <w:noProof/>
        </w:rPr>
        <w:t>4</w:t>
      </w:r>
      <w:r>
        <w:rPr>
          <w:noProof/>
        </w:rPr>
        <w:fldChar w:fldCharType="end"/>
      </w:r>
      <w:r>
        <w:t>: Amendments to Project Information Requirements</w:t>
      </w:r>
    </w:p>
    <w:tbl>
      <w:tblPr>
        <w:tblStyle w:val="TableGrid"/>
        <w:tblW w:w="8818" w:type="dxa"/>
        <w:tblLook w:val="04A0" w:firstRow="1" w:lastRow="0" w:firstColumn="1" w:lastColumn="0" w:noHBand="0" w:noVBand="1"/>
      </w:tblPr>
      <w:tblGrid>
        <w:gridCol w:w="3006"/>
        <w:gridCol w:w="2835"/>
        <w:gridCol w:w="2977"/>
      </w:tblGrid>
      <w:tr w:rsidR="00B832E6" w:rsidRPr="001A52C8" w14:paraId="5DE90C49" w14:textId="77777777">
        <w:trPr>
          <w:cnfStyle w:val="100000000000" w:firstRow="1" w:lastRow="0" w:firstColumn="0" w:lastColumn="0" w:oddVBand="0" w:evenVBand="0" w:oddHBand="0" w:evenHBand="0" w:firstRowFirstColumn="0" w:firstRowLastColumn="0" w:lastRowFirstColumn="0" w:lastRowLastColumn="0"/>
          <w:cantSplit/>
        </w:trPr>
        <w:tc>
          <w:tcPr>
            <w:tcW w:w="3006" w:type="dxa"/>
          </w:tcPr>
          <w:p w14:paraId="715D73D9" w14:textId="77777777" w:rsidR="00B832E6" w:rsidRPr="009B0BFA" w:rsidRDefault="00B832E6">
            <w:pPr>
              <w:pStyle w:val="VHBAtablecolhead"/>
            </w:pPr>
            <w:r w:rsidRPr="009B0BFA">
              <w:t>PIR Clause Number</w:t>
            </w:r>
          </w:p>
        </w:tc>
        <w:tc>
          <w:tcPr>
            <w:tcW w:w="2835" w:type="dxa"/>
          </w:tcPr>
          <w:p w14:paraId="29323FF9" w14:textId="77777777" w:rsidR="00B832E6" w:rsidRPr="009B0BFA" w:rsidRDefault="00B832E6">
            <w:pPr>
              <w:pStyle w:val="VHBAtablecolhead"/>
            </w:pPr>
            <w:r w:rsidRPr="009B0BFA">
              <w:t>Clause Title</w:t>
            </w:r>
          </w:p>
        </w:tc>
        <w:tc>
          <w:tcPr>
            <w:tcW w:w="2977" w:type="dxa"/>
          </w:tcPr>
          <w:p w14:paraId="07CCFBEB" w14:textId="77777777" w:rsidR="00B832E6" w:rsidRPr="009B0BFA" w:rsidRDefault="00B832E6">
            <w:pPr>
              <w:pStyle w:val="VHBAtablecolhead"/>
            </w:pPr>
            <w:r w:rsidRPr="009B0BFA">
              <w:t>Amendment</w:t>
            </w:r>
          </w:p>
        </w:tc>
      </w:tr>
      <w:tr w:rsidR="00B832E6" w:rsidRPr="001A52C8" w14:paraId="64F07211" w14:textId="77777777">
        <w:trPr>
          <w:cnfStyle w:val="000000100000" w:firstRow="0" w:lastRow="0" w:firstColumn="0" w:lastColumn="0" w:oddVBand="0" w:evenVBand="0" w:oddHBand="1" w:evenHBand="0" w:firstRowFirstColumn="0" w:firstRowLastColumn="0" w:lastRowFirstColumn="0" w:lastRowLastColumn="0"/>
          <w:cantSplit/>
        </w:trPr>
        <w:tc>
          <w:tcPr>
            <w:tcW w:w="3006" w:type="dxa"/>
            <w:vAlign w:val="center"/>
          </w:tcPr>
          <w:p w14:paraId="508922E9" w14:textId="77777777" w:rsidR="00B832E6" w:rsidRPr="00EF733F" w:rsidRDefault="00B832E6">
            <w:pPr>
              <w:pStyle w:val="VHBA"/>
              <w:rPr>
                <w:rStyle w:val="IntenseEmphasis"/>
                <w:i w:val="0"/>
                <w:iCs w:val="0"/>
                <w:color w:val="000000" w:themeColor="text1"/>
              </w:rPr>
            </w:pPr>
            <w:r>
              <w:t>[Enter</w:t>
            </w:r>
            <w:r w:rsidRPr="00EF733F">
              <w:t xml:space="preserve"> clause]</w:t>
            </w:r>
          </w:p>
        </w:tc>
        <w:tc>
          <w:tcPr>
            <w:tcW w:w="2835" w:type="dxa"/>
            <w:vAlign w:val="center"/>
          </w:tcPr>
          <w:p w14:paraId="380D2F0B" w14:textId="77777777" w:rsidR="00B832E6" w:rsidRPr="00EF733F" w:rsidRDefault="00B832E6">
            <w:pPr>
              <w:pStyle w:val="VHBA"/>
            </w:pPr>
            <w:r>
              <w:t>[Enter</w:t>
            </w:r>
            <w:r w:rsidRPr="00EF733F">
              <w:t xml:space="preserve"> title]</w:t>
            </w:r>
          </w:p>
        </w:tc>
        <w:tc>
          <w:tcPr>
            <w:tcW w:w="2977" w:type="dxa"/>
            <w:vAlign w:val="center"/>
          </w:tcPr>
          <w:p w14:paraId="6CD29023" w14:textId="77777777" w:rsidR="00B832E6" w:rsidRPr="00EF733F" w:rsidRDefault="00B832E6">
            <w:pPr>
              <w:pStyle w:val="VHBA"/>
            </w:pPr>
            <w:r>
              <w:rPr>
                <w:rStyle w:val="IntenseEmphasis"/>
                <w:i w:val="0"/>
                <w:iCs w:val="0"/>
                <w:color w:val="000000" w:themeColor="text1"/>
              </w:rPr>
              <w:t>[Enter</w:t>
            </w:r>
            <w:r w:rsidRPr="00EF733F">
              <w:rPr>
                <w:rStyle w:val="IntenseEmphasis"/>
                <w:i w:val="0"/>
                <w:iCs w:val="0"/>
                <w:color w:val="000000" w:themeColor="text1"/>
              </w:rPr>
              <w:t xml:space="preserve"> change]</w:t>
            </w:r>
          </w:p>
        </w:tc>
      </w:tr>
      <w:tr w:rsidR="00B832E6" w:rsidRPr="001A52C8" w14:paraId="3BD404A3" w14:textId="77777777">
        <w:trPr>
          <w:cnfStyle w:val="000000010000" w:firstRow="0" w:lastRow="0" w:firstColumn="0" w:lastColumn="0" w:oddVBand="0" w:evenVBand="0" w:oddHBand="0" w:evenHBand="1" w:firstRowFirstColumn="0" w:firstRowLastColumn="0" w:lastRowFirstColumn="0" w:lastRowLastColumn="0"/>
          <w:cantSplit/>
        </w:trPr>
        <w:tc>
          <w:tcPr>
            <w:tcW w:w="3006" w:type="dxa"/>
            <w:vAlign w:val="center"/>
          </w:tcPr>
          <w:p w14:paraId="7754F0FB" w14:textId="77777777" w:rsidR="00B832E6" w:rsidRPr="00FB6CF7" w:rsidRDefault="00B832E6">
            <w:pPr>
              <w:pStyle w:val="VHBA"/>
              <w:rPr>
                <w:rStyle w:val="IntenseEmphasis"/>
                <w:i w:val="0"/>
                <w:iCs w:val="0"/>
                <w:color w:val="000000" w:themeColor="text1"/>
              </w:rPr>
            </w:pPr>
          </w:p>
        </w:tc>
        <w:tc>
          <w:tcPr>
            <w:tcW w:w="2835" w:type="dxa"/>
          </w:tcPr>
          <w:p w14:paraId="10ADC23A" w14:textId="77777777" w:rsidR="00B832E6" w:rsidRPr="00FB6CF7" w:rsidRDefault="00B832E6">
            <w:pPr>
              <w:pStyle w:val="VHBA"/>
            </w:pPr>
          </w:p>
        </w:tc>
        <w:tc>
          <w:tcPr>
            <w:tcW w:w="2977" w:type="dxa"/>
          </w:tcPr>
          <w:p w14:paraId="7500D40E" w14:textId="77777777" w:rsidR="00B832E6" w:rsidRPr="00FB6CF7" w:rsidRDefault="00B832E6">
            <w:pPr>
              <w:pStyle w:val="VHBA"/>
            </w:pPr>
          </w:p>
        </w:tc>
      </w:tr>
    </w:tbl>
    <w:p w14:paraId="003A3B23" w14:textId="5BA03D5C" w:rsidR="0023580A" w:rsidRDefault="002858B7" w:rsidP="00005E7C">
      <w:pPr>
        <w:pStyle w:val="NumberedHeading1"/>
      </w:pPr>
      <w:bookmarkStart w:id="17" w:name="_Toc153471978"/>
      <w:bookmarkStart w:id="18" w:name="_Toc153487979"/>
      <w:bookmarkStart w:id="19" w:name="_Toc153490362"/>
      <w:bookmarkStart w:id="20" w:name="_Toc153522922"/>
      <w:bookmarkStart w:id="21" w:name="_Toc153525103"/>
      <w:bookmarkStart w:id="22" w:name="_Toc153527289"/>
      <w:bookmarkStart w:id="23" w:name="_Toc153529476"/>
      <w:bookmarkStart w:id="24" w:name="_Toc179294644"/>
      <w:bookmarkEnd w:id="17"/>
      <w:bookmarkEnd w:id="18"/>
      <w:bookmarkEnd w:id="19"/>
      <w:bookmarkEnd w:id="20"/>
      <w:bookmarkEnd w:id="21"/>
      <w:bookmarkEnd w:id="22"/>
      <w:bookmarkEnd w:id="23"/>
      <w:r>
        <w:t>Introduction</w:t>
      </w:r>
      <w:bookmarkEnd w:id="24"/>
    </w:p>
    <w:p w14:paraId="74A1E2E6" w14:textId="04C1105B" w:rsidR="0041643B" w:rsidRDefault="00A27CF9" w:rsidP="00CE77F9">
      <w:pPr>
        <w:pStyle w:val="NumberedHeading2"/>
      </w:pPr>
      <w:bookmarkStart w:id="25" w:name="_Hlk152850724"/>
      <w:bookmarkStart w:id="26" w:name="_Toc179294645"/>
      <w:r>
        <w:t>Purpose and Scope</w:t>
      </w:r>
      <w:bookmarkEnd w:id="25"/>
      <w:bookmarkEnd w:id="26"/>
    </w:p>
    <w:p w14:paraId="5ED5986D" w14:textId="6D9DB520" w:rsidR="0041643B" w:rsidRPr="00662E08" w:rsidRDefault="0041643B" w:rsidP="0041643B">
      <w:pPr>
        <w:pStyle w:val="Instructions"/>
        <w:rPr>
          <w:b/>
          <w:bCs/>
        </w:rPr>
      </w:pPr>
      <w:r w:rsidRPr="00662E08">
        <w:rPr>
          <w:b/>
          <w:bCs/>
        </w:rPr>
        <w:t>PIR Section</w:t>
      </w:r>
      <w:r w:rsidR="003F39CB">
        <w:rPr>
          <w:b/>
          <w:bCs/>
        </w:rPr>
        <w:t>s</w:t>
      </w:r>
      <w:r w:rsidRPr="00662E08">
        <w:rPr>
          <w:b/>
          <w:bCs/>
        </w:rPr>
        <w:t xml:space="preserve"> </w:t>
      </w:r>
      <w:r w:rsidR="00C451AA">
        <w:rPr>
          <w:b/>
          <w:bCs/>
        </w:rPr>
        <w:t>2.5</w:t>
      </w:r>
      <w:r w:rsidRPr="00662E08">
        <w:rPr>
          <w:b/>
          <w:bCs/>
        </w:rPr>
        <w:t xml:space="preserve">. (a) and </w:t>
      </w:r>
      <w:r w:rsidR="007D0C91">
        <w:rPr>
          <w:b/>
          <w:bCs/>
        </w:rPr>
        <w:t>4.1</w:t>
      </w:r>
      <w:r w:rsidRPr="00662E08">
        <w:rPr>
          <w:b/>
          <w:bCs/>
        </w:rPr>
        <w:t xml:space="preserve">  </w:t>
      </w:r>
    </w:p>
    <w:p w14:paraId="43457659" w14:textId="77777777" w:rsidR="0041643B" w:rsidRPr="00154715" w:rsidRDefault="0041643B" w:rsidP="0041643B">
      <w:pPr>
        <w:pStyle w:val="Instructions"/>
        <w:rPr>
          <w:highlight w:val="yellow"/>
        </w:rPr>
      </w:pPr>
      <w:r>
        <w:t xml:space="preserve">The </w:t>
      </w:r>
      <w:r w:rsidRPr="00DF5807">
        <w:t xml:space="preserve">Project Team shall nominate a dedicated Project </w:t>
      </w:r>
      <w:r w:rsidRPr="0098644A">
        <w:t>D</w:t>
      </w:r>
      <w:r>
        <w:t xml:space="preserve">igital </w:t>
      </w:r>
      <w:r w:rsidRPr="0098644A">
        <w:t>E</w:t>
      </w:r>
      <w:r>
        <w:t>ngineering</w:t>
      </w:r>
      <w:r w:rsidRPr="00DF5807">
        <w:t xml:space="preserve"> Lead </w:t>
      </w:r>
      <w:r w:rsidRPr="0098644A">
        <w:t xml:space="preserve">and </w:t>
      </w:r>
      <w:r>
        <w:t xml:space="preserve">with the Appointed Parties, shall </w:t>
      </w:r>
      <w:r w:rsidRPr="0098644A">
        <w:t xml:space="preserve">collaboratively develop the Design </w:t>
      </w:r>
      <w:r>
        <w:t>DEMP</w:t>
      </w:r>
      <w:r w:rsidRPr="0098644A">
        <w:t xml:space="preserve">. The </w:t>
      </w:r>
      <w:r>
        <w:t>Project DE Lead</w:t>
      </w:r>
      <w:r w:rsidRPr="0098644A">
        <w:t xml:space="preserve"> is to use the following information sources to assist in the creation of this document:</w:t>
      </w:r>
    </w:p>
    <w:p w14:paraId="5ADA0B9F" w14:textId="77777777" w:rsidR="0041643B" w:rsidRPr="00263800" w:rsidRDefault="0041643B" w:rsidP="0041643B">
      <w:pPr>
        <w:pStyle w:val="Instructions"/>
        <w:numPr>
          <w:ilvl w:val="0"/>
          <w:numId w:val="21"/>
        </w:numPr>
      </w:pPr>
      <w:r>
        <w:t>VHBA</w:t>
      </w:r>
      <w:r w:rsidRPr="00263800">
        <w:t xml:space="preserve"> P</w:t>
      </w:r>
      <w:r>
        <w:t>roject Information Requirements</w:t>
      </w:r>
    </w:p>
    <w:p w14:paraId="79FCC40D" w14:textId="1B2321D7" w:rsidR="0041643B" w:rsidRPr="00263800" w:rsidRDefault="0041643B" w:rsidP="0041643B">
      <w:pPr>
        <w:pStyle w:val="Instructions"/>
        <w:numPr>
          <w:ilvl w:val="0"/>
          <w:numId w:val="21"/>
        </w:numPr>
      </w:pPr>
      <w:r>
        <w:t>VHBA</w:t>
      </w:r>
      <w:r w:rsidRPr="00263800">
        <w:t xml:space="preserve"> </w:t>
      </w:r>
      <w:r w:rsidR="001A502F">
        <w:t>Asset Equipment List</w:t>
      </w:r>
    </w:p>
    <w:p w14:paraId="70FA1923" w14:textId="0FE4A9AB" w:rsidR="0041643B" w:rsidRPr="00263800" w:rsidRDefault="0041643B" w:rsidP="0041643B">
      <w:pPr>
        <w:pStyle w:val="Instructions"/>
        <w:numPr>
          <w:ilvl w:val="0"/>
          <w:numId w:val="21"/>
        </w:numPr>
      </w:pPr>
      <w:r>
        <w:t>VHBA</w:t>
      </w:r>
      <w:r w:rsidRPr="00263800">
        <w:t xml:space="preserve"> </w:t>
      </w:r>
      <w:r>
        <w:t xml:space="preserve">Asset </w:t>
      </w:r>
      <w:r w:rsidR="0069304C">
        <w:t xml:space="preserve">Data </w:t>
      </w:r>
      <w:r w:rsidRPr="00263800">
        <w:t>Uploader Template</w:t>
      </w:r>
    </w:p>
    <w:p w14:paraId="45A33BA4" w14:textId="77777777" w:rsidR="0041643B" w:rsidRPr="00263800" w:rsidRDefault="0041643B" w:rsidP="0041643B">
      <w:pPr>
        <w:pStyle w:val="Instructions"/>
        <w:numPr>
          <w:ilvl w:val="0"/>
          <w:numId w:val="21"/>
        </w:numPr>
      </w:pPr>
      <w:r w:rsidRPr="00263800">
        <w:lastRenderedPageBreak/>
        <w:t xml:space="preserve">Any existing conditions </w:t>
      </w:r>
      <w:r>
        <w:t>VHBA</w:t>
      </w:r>
      <w:r w:rsidRPr="00263800">
        <w:t xml:space="preserve"> BIM/s</w:t>
      </w:r>
    </w:p>
    <w:p w14:paraId="2233DA06" w14:textId="77777777" w:rsidR="0041643B" w:rsidRPr="00263800" w:rsidRDefault="0041643B" w:rsidP="0041643B">
      <w:pPr>
        <w:pStyle w:val="Instructions"/>
        <w:numPr>
          <w:ilvl w:val="0"/>
          <w:numId w:val="21"/>
        </w:numPr>
      </w:pPr>
      <w:r w:rsidRPr="00263800">
        <w:t>Existing 2D drawings, reports and schedules</w:t>
      </w:r>
    </w:p>
    <w:p w14:paraId="3A3FCAAF" w14:textId="77777777" w:rsidR="0041643B" w:rsidRPr="00263800" w:rsidRDefault="0041643B" w:rsidP="0041643B">
      <w:pPr>
        <w:pStyle w:val="Instructions"/>
        <w:numPr>
          <w:ilvl w:val="0"/>
          <w:numId w:val="21"/>
        </w:numPr>
      </w:pPr>
      <w:r w:rsidRPr="00263800">
        <w:t xml:space="preserve">Survey information including laser scans </w:t>
      </w:r>
    </w:p>
    <w:p w14:paraId="3C4F5F63" w14:textId="77777777" w:rsidR="0041643B" w:rsidRPr="00263800" w:rsidRDefault="0041643B" w:rsidP="0041643B">
      <w:pPr>
        <w:pStyle w:val="Instructions"/>
        <w:numPr>
          <w:ilvl w:val="0"/>
          <w:numId w:val="21"/>
        </w:numPr>
      </w:pPr>
      <w:r>
        <w:t>A</w:t>
      </w:r>
      <w:r w:rsidRPr="00263800">
        <w:t>ny space planning information</w:t>
      </w:r>
    </w:p>
    <w:p w14:paraId="72948BC6" w14:textId="6F981E58" w:rsidR="0041643B" w:rsidRDefault="0041643B" w:rsidP="00CE77F9">
      <w:pPr>
        <w:pStyle w:val="Instructions"/>
        <w:numPr>
          <w:ilvl w:val="0"/>
          <w:numId w:val="21"/>
        </w:numPr>
      </w:pPr>
      <w:r w:rsidRPr="00263800">
        <w:t>AusHFG codes and guidelines</w:t>
      </w:r>
    </w:p>
    <w:p w14:paraId="51281C99" w14:textId="3B276D30" w:rsidR="00D11BAB" w:rsidRPr="00B56F93" w:rsidRDefault="00D11BAB" w:rsidP="00D11BAB">
      <w:pPr>
        <w:pStyle w:val="VHBAbody"/>
        <w:rPr>
          <w:rFonts w:cstheme="minorHAnsi"/>
          <w:lang w:eastAsia="en-AU"/>
        </w:rPr>
      </w:pPr>
      <w:r w:rsidRPr="003F2F31">
        <w:rPr>
          <w:lang w:eastAsia="en-AU"/>
        </w:rPr>
        <w:t xml:space="preserve">This document articulates how information shall be structured, </w:t>
      </w:r>
      <w:r w:rsidRPr="003F2F31">
        <w:rPr>
          <w:rFonts w:cstheme="minorHAnsi"/>
          <w:lang w:eastAsia="en-AU"/>
        </w:rPr>
        <w:t xml:space="preserve">managed, and delivered by each Appointed Party contracted by </w:t>
      </w:r>
      <w:r>
        <w:rPr>
          <w:rFonts w:cstheme="minorHAnsi"/>
          <w:lang w:eastAsia="en-AU"/>
        </w:rPr>
        <w:t>Victorian Health Building Authority (VHBA)</w:t>
      </w:r>
      <w:r w:rsidRPr="003F2F31">
        <w:rPr>
          <w:rFonts w:cstheme="minorHAnsi"/>
          <w:lang w:eastAsia="en-AU"/>
        </w:rPr>
        <w:t>, in alignment with the</w:t>
      </w:r>
      <w:r>
        <w:rPr>
          <w:rFonts w:cstheme="minorHAnsi"/>
          <w:lang w:eastAsia="en-AU"/>
        </w:rPr>
        <w:t xml:space="preserve"> VHBA</w:t>
      </w:r>
      <w:r w:rsidRPr="003F2F31">
        <w:rPr>
          <w:rFonts w:cstheme="minorHAnsi"/>
          <w:lang w:eastAsia="en-AU"/>
        </w:rPr>
        <w:t xml:space="preserve"> </w:t>
      </w:r>
      <w:r>
        <w:rPr>
          <w:rFonts w:cstheme="minorHAnsi"/>
          <w:lang w:eastAsia="en-AU"/>
        </w:rPr>
        <w:t>Project Information Requirements (PIR)</w:t>
      </w:r>
      <w:r w:rsidRPr="003F2F31">
        <w:rPr>
          <w:rFonts w:cstheme="minorHAnsi"/>
          <w:lang w:eastAsia="en-AU"/>
        </w:rPr>
        <w:t>.</w:t>
      </w:r>
    </w:p>
    <w:p w14:paraId="0ADDFC44" w14:textId="4CEB0875" w:rsidR="00D11BAB" w:rsidRPr="00B435EB" w:rsidRDefault="00D11BAB" w:rsidP="00660654">
      <w:pPr>
        <w:pStyle w:val="Alert"/>
        <w:rPr>
          <w:b/>
          <w:bCs/>
        </w:rPr>
      </w:pPr>
      <w:r w:rsidRPr="00647C1A">
        <w:t>The Project Information Requirements (PIR) defines VHBA's minimum information requirements across the entire project lifecycle and should be read in conjunction with this DEMP.</w:t>
      </w:r>
      <w:r>
        <w:rPr>
          <w:b/>
          <w:bCs/>
        </w:rPr>
        <w:t xml:space="preserve">  </w:t>
      </w:r>
    </w:p>
    <w:p w14:paraId="7A59A3B5" w14:textId="6E7286C4" w:rsidR="005A4334" w:rsidRPr="005A4334" w:rsidRDefault="0041643B" w:rsidP="0041643B">
      <w:pPr>
        <w:pStyle w:val="NumberedHeading2"/>
      </w:pPr>
      <w:bookmarkStart w:id="27" w:name="_Toc153357379"/>
      <w:bookmarkStart w:id="28" w:name="_Toc153359240"/>
      <w:bookmarkStart w:id="29" w:name="_Toc153362973"/>
      <w:bookmarkStart w:id="30" w:name="_Toc153376487"/>
      <w:bookmarkStart w:id="31" w:name="_Toc153378461"/>
      <w:bookmarkStart w:id="32" w:name="_Toc153380436"/>
      <w:bookmarkStart w:id="33" w:name="_Toc153471981"/>
      <w:bookmarkStart w:id="34" w:name="_Toc153487982"/>
      <w:bookmarkStart w:id="35" w:name="_Toc153490365"/>
      <w:bookmarkStart w:id="36" w:name="_Toc153522925"/>
      <w:bookmarkStart w:id="37" w:name="_Toc153525106"/>
      <w:bookmarkStart w:id="38" w:name="_Toc153527292"/>
      <w:bookmarkStart w:id="39" w:name="_Toc153529479"/>
      <w:bookmarkStart w:id="40" w:name="_Toc153357380"/>
      <w:bookmarkStart w:id="41" w:name="_Toc153359241"/>
      <w:bookmarkStart w:id="42" w:name="_Toc153362974"/>
      <w:bookmarkStart w:id="43" w:name="_Toc153376488"/>
      <w:bookmarkStart w:id="44" w:name="_Toc153378462"/>
      <w:bookmarkStart w:id="45" w:name="_Toc153380437"/>
      <w:bookmarkStart w:id="46" w:name="_Toc153471982"/>
      <w:bookmarkStart w:id="47" w:name="_Toc153487983"/>
      <w:bookmarkStart w:id="48" w:name="_Toc153490366"/>
      <w:bookmarkStart w:id="49" w:name="_Toc153522926"/>
      <w:bookmarkStart w:id="50" w:name="_Toc153525107"/>
      <w:bookmarkStart w:id="51" w:name="_Toc153527293"/>
      <w:bookmarkStart w:id="52" w:name="_Toc153529480"/>
      <w:bookmarkStart w:id="53" w:name="_Toc153357383"/>
      <w:bookmarkStart w:id="54" w:name="_Toc153359244"/>
      <w:bookmarkStart w:id="55" w:name="_Toc153362977"/>
      <w:bookmarkStart w:id="56" w:name="_Toc153376491"/>
      <w:bookmarkStart w:id="57" w:name="_Toc153378465"/>
      <w:bookmarkStart w:id="58" w:name="_Toc153380440"/>
      <w:bookmarkStart w:id="59" w:name="_Toc153471985"/>
      <w:bookmarkStart w:id="60" w:name="_Toc153487986"/>
      <w:bookmarkStart w:id="61" w:name="_Toc153490369"/>
      <w:bookmarkStart w:id="62" w:name="_Toc153522929"/>
      <w:bookmarkStart w:id="63" w:name="_Toc153525110"/>
      <w:bookmarkStart w:id="64" w:name="_Toc153527296"/>
      <w:bookmarkStart w:id="65" w:name="_Toc153529483"/>
      <w:bookmarkStart w:id="66" w:name="_Toc153357384"/>
      <w:bookmarkStart w:id="67" w:name="_Toc153359245"/>
      <w:bookmarkStart w:id="68" w:name="_Toc153362978"/>
      <w:bookmarkStart w:id="69" w:name="_Toc153376492"/>
      <w:bookmarkStart w:id="70" w:name="_Toc153378466"/>
      <w:bookmarkStart w:id="71" w:name="_Toc153380441"/>
      <w:bookmarkStart w:id="72" w:name="_Toc153471986"/>
      <w:bookmarkStart w:id="73" w:name="_Toc153487987"/>
      <w:bookmarkStart w:id="74" w:name="_Toc153490370"/>
      <w:bookmarkStart w:id="75" w:name="_Toc153522930"/>
      <w:bookmarkStart w:id="76" w:name="_Toc153525111"/>
      <w:bookmarkStart w:id="77" w:name="_Toc153527297"/>
      <w:bookmarkStart w:id="78" w:name="_Toc153529484"/>
      <w:bookmarkStart w:id="79" w:name="_Toc153357385"/>
      <w:bookmarkStart w:id="80" w:name="_Toc153359246"/>
      <w:bookmarkStart w:id="81" w:name="_Toc153362979"/>
      <w:bookmarkStart w:id="82" w:name="_Toc153376493"/>
      <w:bookmarkStart w:id="83" w:name="_Toc153378467"/>
      <w:bookmarkStart w:id="84" w:name="_Toc153380442"/>
      <w:bookmarkStart w:id="85" w:name="_Toc153471987"/>
      <w:bookmarkStart w:id="86" w:name="_Toc153487988"/>
      <w:bookmarkStart w:id="87" w:name="_Toc153490371"/>
      <w:bookmarkStart w:id="88" w:name="_Toc153522931"/>
      <w:bookmarkStart w:id="89" w:name="_Toc153525112"/>
      <w:bookmarkStart w:id="90" w:name="_Toc153527298"/>
      <w:bookmarkStart w:id="91" w:name="_Toc153529485"/>
      <w:bookmarkStart w:id="92" w:name="_Toc17929464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t>About this document</w:t>
      </w:r>
      <w:bookmarkEnd w:id="92"/>
    </w:p>
    <w:p w14:paraId="48263226" w14:textId="17A33102" w:rsidR="0034432F" w:rsidRDefault="0034432F" w:rsidP="000E7052">
      <w:pPr>
        <w:pStyle w:val="VHBAbody"/>
        <w:rPr>
          <w:rFonts w:cstheme="minorHAnsi"/>
          <w:lang w:eastAsia="en-AU"/>
        </w:rPr>
      </w:pPr>
      <w:r w:rsidRPr="0034432F">
        <w:rPr>
          <w:lang w:eastAsia="en-AU"/>
        </w:rPr>
        <w:t xml:space="preserve">This </w:t>
      </w:r>
      <w:r w:rsidR="00A06FA8">
        <w:rPr>
          <w:rFonts w:cstheme="minorHAnsi"/>
          <w:lang w:eastAsia="en-AU"/>
        </w:rPr>
        <w:t>Digital Enginee</w:t>
      </w:r>
      <w:r w:rsidR="00513FAF">
        <w:rPr>
          <w:rFonts w:cstheme="minorHAnsi"/>
          <w:lang w:eastAsia="en-AU"/>
        </w:rPr>
        <w:t xml:space="preserve">ring Management Plan </w:t>
      </w:r>
      <w:r w:rsidR="00A06FA8">
        <w:rPr>
          <w:rFonts w:cstheme="minorHAnsi"/>
          <w:lang w:eastAsia="en-AU"/>
        </w:rPr>
        <w:t>(</w:t>
      </w:r>
      <w:r>
        <w:rPr>
          <w:rFonts w:cstheme="minorHAnsi"/>
          <w:lang w:eastAsia="en-AU"/>
        </w:rPr>
        <w:t>DEMP</w:t>
      </w:r>
      <w:r w:rsidR="00A06FA8">
        <w:rPr>
          <w:rFonts w:cstheme="minorHAnsi"/>
          <w:lang w:eastAsia="en-AU"/>
        </w:rPr>
        <w:t>)</w:t>
      </w:r>
      <w:r w:rsidRPr="0034432F">
        <w:rPr>
          <w:rFonts w:cstheme="minorHAnsi"/>
          <w:lang w:eastAsia="en-AU"/>
        </w:rPr>
        <w:t xml:space="preserve"> is </w:t>
      </w:r>
      <w:r w:rsidR="00FE0E3E">
        <w:rPr>
          <w:rFonts w:cstheme="minorHAnsi"/>
          <w:lang w:eastAsia="en-AU"/>
        </w:rPr>
        <w:t>divided</w:t>
      </w:r>
      <w:r w:rsidR="00FE0E3E" w:rsidRPr="0034432F">
        <w:rPr>
          <w:rFonts w:cstheme="minorHAnsi"/>
          <w:lang w:eastAsia="en-AU"/>
        </w:rPr>
        <w:t xml:space="preserve"> </w:t>
      </w:r>
      <w:r w:rsidRPr="0034432F">
        <w:rPr>
          <w:rFonts w:cstheme="minorHAnsi"/>
          <w:lang w:eastAsia="en-AU"/>
        </w:rPr>
        <w:t xml:space="preserve">into </w:t>
      </w:r>
      <w:r w:rsidR="00B35062">
        <w:rPr>
          <w:rFonts w:cstheme="minorHAnsi"/>
          <w:lang w:eastAsia="en-AU"/>
        </w:rPr>
        <w:t>specific</w:t>
      </w:r>
      <w:r w:rsidRPr="0034432F">
        <w:rPr>
          <w:rFonts w:cstheme="minorHAnsi"/>
          <w:lang w:eastAsia="en-AU"/>
        </w:rPr>
        <w:t xml:space="preserve"> sections </w:t>
      </w:r>
      <w:r w:rsidR="005A5CB5">
        <w:rPr>
          <w:rFonts w:cstheme="minorHAnsi"/>
          <w:lang w:eastAsia="en-AU"/>
        </w:rPr>
        <w:t xml:space="preserve">that directly respond to the requirements defined in </w:t>
      </w:r>
      <w:r w:rsidR="009D66BA">
        <w:rPr>
          <w:rFonts w:cstheme="minorHAnsi"/>
          <w:lang w:eastAsia="en-AU"/>
        </w:rPr>
        <w:t xml:space="preserve">VHBA’s </w:t>
      </w:r>
      <w:proofErr w:type="gramStart"/>
      <w:r w:rsidR="009D66BA">
        <w:rPr>
          <w:rFonts w:cstheme="minorHAnsi"/>
          <w:lang w:eastAsia="en-AU"/>
        </w:rPr>
        <w:t>PIR</w:t>
      </w:r>
      <w:r>
        <w:rPr>
          <w:rFonts w:cstheme="minorHAnsi"/>
          <w:lang w:eastAsia="en-AU"/>
        </w:rPr>
        <w:t xml:space="preserve"> </w:t>
      </w:r>
      <w:r w:rsidRPr="0034432F">
        <w:rPr>
          <w:rFonts w:cstheme="minorHAnsi"/>
          <w:lang w:eastAsia="en-AU"/>
        </w:rPr>
        <w:t>.</w:t>
      </w:r>
      <w:proofErr w:type="gramEnd"/>
      <w:r w:rsidRPr="0034432F">
        <w:rPr>
          <w:rFonts w:cstheme="minorHAnsi"/>
          <w:lang w:eastAsia="en-AU"/>
        </w:rPr>
        <w:t xml:space="preserve"> The section</w:t>
      </w:r>
      <w:r w:rsidR="009D66BA">
        <w:rPr>
          <w:rFonts w:cstheme="minorHAnsi"/>
          <w:lang w:eastAsia="en-AU"/>
        </w:rPr>
        <w:t>s</w:t>
      </w:r>
      <w:r w:rsidRPr="0034432F">
        <w:rPr>
          <w:rFonts w:cstheme="minorHAnsi"/>
          <w:lang w:eastAsia="en-AU"/>
        </w:rPr>
        <w:t xml:space="preserve"> </w:t>
      </w:r>
      <w:r w:rsidR="009D66BA">
        <w:rPr>
          <w:rFonts w:cstheme="minorHAnsi"/>
          <w:lang w:eastAsia="en-AU"/>
        </w:rPr>
        <w:t>are</w:t>
      </w:r>
      <w:r w:rsidRPr="0034432F">
        <w:rPr>
          <w:rFonts w:cstheme="minorHAnsi"/>
          <w:lang w:eastAsia="en-AU"/>
        </w:rPr>
        <w:t xml:space="preserve"> further split into the logical project delivery phases. In this way, Appointed Parties can work through the project delivery phases, understanding the specific DE requirements </w:t>
      </w:r>
      <w:r w:rsidR="000F30E6">
        <w:rPr>
          <w:rFonts w:cstheme="minorHAnsi"/>
          <w:lang w:eastAsia="en-AU"/>
        </w:rPr>
        <w:t xml:space="preserve">and deliverables </w:t>
      </w:r>
      <w:r w:rsidRPr="0034432F">
        <w:rPr>
          <w:rFonts w:cstheme="minorHAnsi"/>
          <w:lang w:eastAsia="en-AU"/>
        </w:rPr>
        <w:t>for each discipline for the given phase.</w:t>
      </w:r>
    </w:p>
    <w:p w14:paraId="54B693CA" w14:textId="77777777" w:rsidR="00110187" w:rsidRDefault="00110187" w:rsidP="000E7052">
      <w:pPr>
        <w:pStyle w:val="VHBAbody"/>
        <w:rPr>
          <w:rFonts w:cstheme="minorHAnsi"/>
          <w:lang w:eastAsia="en-AU"/>
        </w:rPr>
      </w:pPr>
    </w:p>
    <w:p w14:paraId="01521797" w14:textId="3787081E" w:rsidR="009E5855" w:rsidRDefault="009E5855" w:rsidP="00F15F07">
      <w:pPr>
        <w:pStyle w:val="NumberedHeading1"/>
      </w:pPr>
      <w:bookmarkStart w:id="93" w:name="_Toc179294647"/>
      <w:r>
        <w:t>Commercial</w:t>
      </w:r>
      <w:bookmarkEnd w:id="93"/>
    </w:p>
    <w:p w14:paraId="4C9610BC" w14:textId="08C33F10" w:rsidR="00FF0218" w:rsidRPr="00711B0C" w:rsidRDefault="00343B7F" w:rsidP="00D47A89">
      <w:pPr>
        <w:pStyle w:val="NumberedHeading2"/>
      </w:pPr>
      <w:bookmarkStart w:id="94" w:name="_Toc153488033"/>
      <w:bookmarkStart w:id="95" w:name="_Toc153490416"/>
      <w:bookmarkStart w:id="96" w:name="_Toc153522976"/>
      <w:bookmarkStart w:id="97" w:name="_Toc153525157"/>
      <w:bookmarkStart w:id="98" w:name="_Toc153527343"/>
      <w:bookmarkStart w:id="99" w:name="_Toc153529530"/>
      <w:bookmarkStart w:id="100" w:name="_Toc153488034"/>
      <w:bookmarkStart w:id="101" w:name="_Toc153490417"/>
      <w:bookmarkStart w:id="102" w:name="_Toc153522977"/>
      <w:bookmarkStart w:id="103" w:name="_Toc153525158"/>
      <w:bookmarkStart w:id="104" w:name="_Toc153527344"/>
      <w:bookmarkStart w:id="105" w:name="_Toc153529531"/>
      <w:bookmarkStart w:id="106" w:name="_Toc153488035"/>
      <w:bookmarkStart w:id="107" w:name="_Toc153490418"/>
      <w:bookmarkStart w:id="108" w:name="_Toc153522978"/>
      <w:bookmarkStart w:id="109" w:name="_Toc153525159"/>
      <w:bookmarkStart w:id="110" w:name="_Toc153527345"/>
      <w:bookmarkStart w:id="111" w:name="_Toc153529532"/>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Pr="002217C7">
        <w:rPr>
          <w:bCs/>
        </w:rPr>
        <w:t> </w:t>
      </w:r>
      <w:bookmarkStart w:id="112" w:name="_Toc153488045"/>
      <w:bookmarkStart w:id="113" w:name="_Toc153490428"/>
      <w:bookmarkStart w:id="114" w:name="_Toc153522988"/>
      <w:bookmarkStart w:id="115" w:name="_Toc153525169"/>
      <w:bookmarkStart w:id="116" w:name="_Toc153527355"/>
      <w:bookmarkStart w:id="117" w:name="_Toc153529542"/>
      <w:bookmarkStart w:id="118" w:name="_Toc179294648"/>
      <w:bookmarkEnd w:id="112"/>
      <w:bookmarkEnd w:id="113"/>
      <w:bookmarkEnd w:id="114"/>
      <w:bookmarkEnd w:id="115"/>
      <w:bookmarkEnd w:id="116"/>
      <w:bookmarkEnd w:id="117"/>
      <w:r w:rsidR="00FF0218">
        <w:t>Project Summary</w:t>
      </w:r>
      <w:bookmarkEnd w:id="118"/>
    </w:p>
    <w:p w14:paraId="69ED607D" w14:textId="77777777" w:rsidR="00FF0218" w:rsidRPr="00644841" w:rsidRDefault="00FF0218" w:rsidP="00FF0218">
      <w:pPr>
        <w:pStyle w:val="Instructions"/>
      </w:pPr>
      <w:r>
        <w:t>Project DE Lead</w:t>
      </w:r>
      <w:r w:rsidRPr="00644841">
        <w:t xml:space="preserve"> to insert a brief description of the project here.</w:t>
      </w:r>
    </w:p>
    <w:p w14:paraId="529B9CA9" w14:textId="77777777" w:rsidR="00FF0218" w:rsidRDefault="00FF0218" w:rsidP="00FF0218">
      <w:pPr>
        <w:pStyle w:val="BodyText"/>
        <w:rPr>
          <w:rFonts w:asciiTheme="minorHAnsi" w:hAnsiTheme="minorHAnsi" w:cstheme="minorHAnsi"/>
          <w:color w:val="auto"/>
          <w:sz w:val="20"/>
          <w:szCs w:val="20"/>
        </w:rPr>
      </w:pPr>
      <w:r w:rsidRPr="00B15F2E">
        <w:rPr>
          <w:rFonts w:asciiTheme="minorHAnsi" w:hAnsiTheme="minorHAnsi" w:cstheme="minorHAnsi"/>
          <w:color w:val="auto"/>
          <w:sz w:val="20"/>
          <w:szCs w:val="20"/>
        </w:rPr>
        <w:t>[Enter project description here]</w:t>
      </w:r>
    </w:p>
    <w:p w14:paraId="5F7FCAB6" w14:textId="7F5B7C51" w:rsidR="00CE581C" w:rsidRDefault="00694F2F" w:rsidP="006F0EE4">
      <w:pPr>
        <w:pStyle w:val="NumberedHeading2"/>
      </w:pPr>
      <w:bookmarkStart w:id="119" w:name="_Toc179294649"/>
      <w:r>
        <w:t>Project Details</w:t>
      </w:r>
      <w:bookmarkEnd w:id="119"/>
    </w:p>
    <w:p w14:paraId="449E41DF" w14:textId="77777777" w:rsidR="00343B7F" w:rsidRPr="004129D7" w:rsidRDefault="00343B7F" w:rsidP="00343B7F">
      <w:pPr>
        <w:pStyle w:val="Instructions"/>
      </w:pPr>
      <w:r>
        <w:t>Project DE Lead</w:t>
      </w:r>
      <w:r w:rsidRPr="00644841">
        <w:t xml:space="preserve"> to insert </w:t>
      </w:r>
      <w:r>
        <w:t>Asset Name, Project address/locati</w:t>
      </w:r>
      <w:r w:rsidRPr="001C34F2">
        <w:t>on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23"/>
        <w:gridCol w:w="5244"/>
      </w:tblGrid>
      <w:tr w:rsidR="00343B7F" w:rsidRPr="002217C7" w14:paraId="6640C770" w14:textId="77777777" w:rsidTr="003D4057">
        <w:trPr>
          <w:trHeight w:val="300"/>
        </w:trPr>
        <w:tc>
          <w:tcPr>
            <w:tcW w:w="3823" w:type="dxa"/>
            <w:shd w:val="clear" w:color="auto" w:fill="A00024" w:themeFill="text2"/>
            <w:vAlign w:val="center"/>
            <w:hideMark/>
          </w:tcPr>
          <w:p w14:paraId="0651D69E" w14:textId="77777777" w:rsidR="00343B7F" w:rsidRPr="002217C7" w:rsidRDefault="00343B7F">
            <w:pPr>
              <w:pStyle w:val="VHBAbody"/>
              <w:ind w:left="720"/>
              <w:rPr>
                <w:b/>
                <w:bCs/>
              </w:rPr>
            </w:pPr>
            <w:r>
              <w:rPr>
                <w:b/>
                <w:bCs/>
              </w:rPr>
              <w:t>Hospital and Health Service</w:t>
            </w:r>
          </w:p>
        </w:tc>
        <w:tc>
          <w:tcPr>
            <w:tcW w:w="5244" w:type="dxa"/>
            <w:shd w:val="clear" w:color="auto" w:fill="auto"/>
            <w:vAlign w:val="center"/>
          </w:tcPr>
          <w:p w14:paraId="0CA30D45" w14:textId="77777777" w:rsidR="00343B7F" w:rsidRPr="0024637A" w:rsidRDefault="00343B7F">
            <w:pPr>
              <w:pStyle w:val="VHBAbody"/>
              <w:ind w:left="113"/>
            </w:pPr>
            <w:r w:rsidRPr="0024637A">
              <w:t>[Populate]</w:t>
            </w:r>
          </w:p>
        </w:tc>
      </w:tr>
      <w:tr w:rsidR="00343B7F" w:rsidRPr="002217C7" w14:paraId="4946EFDC" w14:textId="77777777" w:rsidTr="003D4057">
        <w:trPr>
          <w:trHeight w:val="300"/>
        </w:trPr>
        <w:tc>
          <w:tcPr>
            <w:tcW w:w="3823" w:type="dxa"/>
            <w:shd w:val="clear" w:color="auto" w:fill="A00024" w:themeFill="text2"/>
            <w:vAlign w:val="center"/>
            <w:hideMark/>
          </w:tcPr>
          <w:p w14:paraId="5E2FF671" w14:textId="77777777" w:rsidR="00343B7F" w:rsidRPr="002217C7" w:rsidRDefault="00343B7F">
            <w:pPr>
              <w:pStyle w:val="VHBAbody"/>
              <w:ind w:left="720"/>
              <w:rPr>
                <w:b/>
                <w:bCs/>
              </w:rPr>
            </w:pPr>
            <w:r w:rsidRPr="002217C7">
              <w:rPr>
                <w:b/>
                <w:bCs/>
              </w:rPr>
              <w:t>Facility Name </w:t>
            </w:r>
          </w:p>
        </w:tc>
        <w:tc>
          <w:tcPr>
            <w:tcW w:w="5244" w:type="dxa"/>
            <w:shd w:val="clear" w:color="auto" w:fill="auto"/>
            <w:vAlign w:val="center"/>
          </w:tcPr>
          <w:p w14:paraId="710E3653" w14:textId="77777777" w:rsidR="00343B7F" w:rsidRPr="0024637A" w:rsidRDefault="00343B7F">
            <w:pPr>
              <w:pStyle w:val="VHBAbody"/>
              <w:ind w:left="113"/>
            </w:pPr>
            <w:r w:rsidRPr="0024637A">
              <w:t>[Populate]</w:t>
            </w:r>
          </w:p>
        </w:tc>
      </w:tr>
      <w:tr w:rsidR="00343B7F" w:rsidRPr="002217C7" w14:paraId="227518DB" w14:textId="77777777" w:rsidTr="003D4057">
        <w:trPr>
          <w:trHeight w:val="300"/>
        </w:trPr>
        <w:tc>
          <w:tcPr>
            <w:tcW w:w="3823" w:type="dxa"/>
            <w:shd w:val="clear" w:color="auto" w:fill="A00024" w:themeFill="text2"/>
            <w:vAlign w:val="center"/>
            <w:hideMark/>
          </w:tcPr>
          <w:p w14:paraId="416C9F5E" w14:textId="77777777" w:rsidR="00343B7F" w:rsidRPr="002217C7" w:rsidRDefault="00343B7F">
            <w:pPr>
              <w:pStyle w:val="VHBAbody"/>
              <w:ind w:left="720"/>
              <w:rPr>
                <w:b/>
                <w:bCs/>
              </w:rPr>
            </w:pPr>
            <w:r w:rsidRPr="002217C7">
              <w:rPr>
                <w:b/>
                <w:bCs/>
              </w:rPr>
              <w:t>Project Address/</w:t>
            </w:r>
            <w:r>
              <w:rPr>
                <w:b/>
                <w:bCs/>
              </w:rPr>
              <w:t xml:space="preserve"> </w:t>
            </w:r>
            <w:r w:rsidRPr="002217C7">
              <w:rPr>
                <w:b/>
                <w:bCs/>
              </w:rPr>
              <w:t>Location </w:t>
            </w:r>
          </w:p>
        </w:tc>
        <w:tc>
          <w:tcPr>
            <w:tcW w:w="5244" w:type="dxa"/>
            <w:shd w:val="clear" w:color="auto" w:fill="auto"/>
            <w:vAlign w:val="center"/>
          </w:tcPr>
          <w:p w14:paraId="7F2AA7D2" w14:textId="77777777" w:rsidR="00343B7F" w:rsidRPr="0024637A" w:rsidRDefault="00343B7F">
            <w:pPr>
              <w:pStyle w:val="VHBAbody"/>
              <w:ind w:left="113"/>
            </w:pPr>
            <w:r w:rsidRPr="0024637A">
              <w:t>[Populate]</w:t>
            </w:r>
          </w:p>
        </w:tc>
      </w:tr>
    </w:tbl>
    <w:p w14:paraId="4272CE91" w14:textId="1376A1E3" w:rsidR="004F2519" w:rsidRPr="00711B0C" w:rsidRDefault="004F2519" w:rsidP="004F2519">
      <w:pPr>
        <w:pStyle w:val="NumberedHeading2"/>
      </w:pPr>
      <w:bookmarkStart w:id="120" w:name="_Toc153488048"/>
      <w:bookmarkStart w:id="121" w:name="_Toc153490431"/>
      <w:bookmarkStart w:id="122" w:name="_Toc153522991"/>
      <w:bookmarkStart w:id="123" w:name="_Toc153525172"/>
      <w:bookmarkStart w:id="124" w:name="_Toc153527358"/>
      <w:bookmarkStart w:id="125" w:name="_Toc153529545"/>
      <w:bookmarkStart w:id="126" w:name="_Toc179294650"/>
      <w:bookmarkEnd w:id="120"/>
      <w:bookmarkEnd w:id="121"/>
      <w:bookmarkEnd w:id="122"/>
      <w:bookmarkEnd w:id="123"/>
      <w:bookmarkEnd w:id="124"/>
      <w:bookmarkEnd w:id="125"/>
      <w:r>
        <w:t>Project Scope</w:t>
      </w:r>
      <w:bookmarkEnd w:id="126"/>
    </w:p>
    <w:p w14:paraId="496B5F0D" w14:textId="0FA6B0E6" w:rsidR="004F2519" w:rsidRPr="00DF207C" w:rsidRDefault="004F2519" w:rsidP="004F2519">
      <w:pPr>
        <w:pStyle w:val="Instructions"/>
        <w:rPr>
          <w:b/>
          <w:bCs/>
        </w:rPr>
      </w:pPr>
      <w:r w:rsidRPr="00DF207C">
        <w:rPr>
          <w:b/>
          <w:bCs/>
        </w:rPr>
        <w:t xml:space="preserve">PIR Section </w:t>
      </w:r>
      <w:r w:rsidR="005259EC">
        <w:rPr>
          <w:b/>
          <w:bCs/>
        </w:rPr>
        <w:t>3</w:t>
      </w:r>
      <w:r w:rsidRPr="00DF207C">
        <w:rPr>
          <w:b/>
          <w:bCs/>
        </w:rPr>
        <w:t>.1.1.</w:t>
      </w:r>
      <w:r w:rsidR="00D46012">
        <w:rPr>
          <w:b/>
          <w:bCs/>
        </w:rPr>
        <w:t>1</w:t>
      </w:r>
    </w:p>
    <w:p w14:paraId="372A4F6A" w14:textId="577DAAB3" w:rsidR="004F2519" w:rsidRPr="00644841" w:rsidRDefault="004F2519" w:rsidP="004F2519">
      <w:pPr>
        <w:pStyle w:val="Instructions"/>
      </w:pPr>
      <w:r>
        <w:t>Project DE Lead</w:t>
      </w:r>
      <w:r w:rsidRPr="00644841">
        <w:t xml:space="preserve"> to insert a brief description of the project </w:t>
      </w:r>
      <w:r w:rsidR="007B1371">
        <w:t xml:space="preserve">scope and the </w:t>
      </w:r>
      <w:r w:rsidR="00AA3BF1">
        <w:t xml:space="preserve">appointment phases </w:t>
      </w:r>
      <w:r w:rsidR="00A63474">
        <w:t xml:space="preserve">relevant to their engagement </w:t>
      </w:r>
      <w:r w:rsidRPr="00644841">
        <w:t>here.</w:t>
      </w:r>
    </w:p>
    <w:p w14:paraId="770E01CE" w14:textId="2C962E6F" w:rsidR="004F2519" w:rsidRPr="00FF24A3" w:rsidRDefault="004F2519" w:rsidP="009829B2">
      <w:pPr>
        <w:pStyle w:val="BodyText"/>
        <w:rPr>
          <w:rFonts w:asciiTheme="minorHAnsi" w:hAnsiTheme="minorHAnsi" w:cstheme="minorHAnsi"/>
          <w:color w:val="auto"/>
          <w:sz w:val="20"/>
          <w:szCs w:val="20"/>
        </w:rPr>
      </w:pPr>
      <w:r w:rsidRPr="00B15F2E">
        <w:rPr>
          <w:rFonts w:asciiTheme="minorHAnsi" w:hAnsiTheme="minorHAnsi" w:cstheme="minorHAnsi"/>
          <w:color w:val="auto"/>
          <w:sz w:val="20"/>
          <w:szCs w:val="20"/>
        </w:rPr>
        <w:t xml:space="preserve">[Enter project </w:t>
      </w:r>
      <w:r w:rsidR="003E4215">
        <w:rPr>
          <w:rFonts w:asciiTheme="minorHAnsi" w:hAnsiTheme="minorHAnsi" w:cstheme="minorHAnsi"/>
          <w:color w:val="auto"/>
          <w:sz w:val="20"/>
          <w:szCs w:val="20"/>
        </w:rPr>
        <w:t>scope</w:t>
      </w:r>
      <w:r w:rsidR="00672973">
        <w:rPr>
          <w:rFonts w:asciiTheme="minorHAnsi" w:hAnsiTheme="minorHAnsi" w:cstheme="minorHAnsi"/>
          <w:color w:val="auto"/>
          <w:sz w:val="20"/>
          <w:szCs w:val="20"/>
        </w:rPr>
        <w:t xml:space="preserve"> and </w:t>
      </w:r>
      <w:r w:rsidR="00A63474">
        <w:rPr>
          <w:rFonts w:asciiTheme="minorHAnsi" w:hAnsiTheme="minorHAnsi" w:cstheme="minorHAnsi"/>
          <w:color w:val="auto"/>
          <w:sz w:val="20"/>
          <w:szCs w:val="20"/>
        </w:rPr>
        <w:t xml:space="preserve">appointment </w:t>
      </w:r>
      <w:r w:rsidRPr="00B15F2E">
        <w:rPr>
          <w:rFonts w:asciiTheme="minorHAnsi" w:hAnsiTheme="minorHAnsi" w:cstheme="minorHAnsi"/>
          <w:color w:val="auto"/>
          <w:sz w:val="20"/>
          <w:szCs w:val="20"/>
        </w:rPr>
        <w:t>here]</w:t>
      </w:r>
    </w:p>
    <w:p w14:paraId="6264C590" w14:textId="083E51E5" w:rsidR="004754F6" w:rsidRPr="00D31B2B" w:rsidRDefault="00FF0218" w:rsidP="00D31B2B">
      <w:pPr>
        <w:pStyle w:val="NumberedHeading2"/>
      </w:pPr>
      <w:bookmarkStart w:id="127" w:name="_Toc179294651"/>
      <w:r>
        <w:t xml:space="preserve">Project </w:t>
      </w:r>
      <w:r w:rsidR="004754F6" w:rsidRPr="00D31B2B">
        <w:t>Procurement Strategy</w:t>
      </w:r>
      <w:bookmarkEnd w:id="127"/>
    </w:p>
    <w:p w14:paraId="16F9F69B" w14:textId="5002BC7B" w:rsidR="00A602D3" w:rsidRPr="00714412" w:rsidRDefault="00A602D3" w:rsidP="009337E6">
      <w:pPr>
        <w:pStyle w:val="Instructions"/>
      </w:pPr>
      <w:r w:rsidRPr="005A5E10">
        <w:t xml:space="preserve">The </w:t>
      </w:r>
      <w:r w:rsidR="00B61705">
        <w:t xml:space="preserve">Project </w:t>
      </w:r>
      <w:r w:rsidR="00A3353A" w:rsidRPr="005A5E10">
        <w:t xml:space="preserve">DE </w:t>
      </w:r>
      <w:r w:rsidR="00B47437">
        <w:t>Lead</w:t>
      </w:r>
      <w:r w:rsidRPr="005A5E10">
        <w:t xml:space="preserve"> is to document the </w:t>
      </w:r>
      <w:r w:rsidR="00FF0218">
        <w:t xml:space="preserve">project </w:t>
      </w:r>
      <w:r w:rsidRPr="005A5E10">
        <w:t xml:space="preserve">procurement strategy. If unknown, write ‘to be confirmed’. If the procurement strategy involves the </w:t>
      </w:r>
      <w:r w:rsidR="005A5E10" w:rsidRPr="005A5E10">
        <w:t>Designer</w:t>
      </w:r>
      <w:r w:rsidRPr="005A5E10">
        <w:t xml:space="preserve"> as part of the Contractor engagement, the </w:t>
      </w:r>
      <w:r w:rsidR="00DF378E" w:rsidRPr="005A5E10">
        <w:t>Design and Construction DE</w:t>
      </w:r>
      <w:r w:rsidR="003C13AD">
        <w:t>M</w:t>
      </w:r>
      <w:r w:rsidR="00DF378E" w:rsidRPr="005A5E10">
        <w:t>P</w:t>
      </w:r>
      <w:r w:rsidR="003C13AD">
        <w:t xml:space="preserve"> templates</w:t>
      </w:r>
      <w:r w:rsidRPr="005A5E10">
        <w:t xml:space="preserve"> can be combined into one document, the Design and Construction </w:t>
      </w:r>
      <w:r w:rsidR="009D60D2">
        <w:t>DE</w:t>
      </w:r>
      <w:r w:rsidR="003C13AD">
        <w:t>M</w:t>
      </w:r>
      <w:r w:rsidR="009D60D2">
        <w:t>P</w:t>
      </w:r>
      <w:r w:rsidRPr="005A5E10">
        <w:t xml:space="preserve"> using the </w:t>
      </w:r>
      <w:r w:rsidR="003C13AD">
        <w:t>VHBA</w:t>
      </w:r>
      <w:r w:rsidRPr="005A5E10">
        <w:t xml:space="preserve"> templates.</w:t>
      </w:r>
    </w:p>
    <w:p w14:paraId="245C38FD" w14:textId="1117E1C2" w:rsidR="00A602D3" w:rsidRPr="003E17E7" w:rsidRDefault="003E17E7" w:rsidP="00E25AFD">
      <w:pPr>
        <w:pStyle w:val="VHBA"/>
      </w:pPr>
      <w:r w:rsidRPr="00AF7A13">
        <w:lastRenderedPageBreak/>
        <w:t>[Enter procurement method here]</w:t>
      </w:r>
    </w:p>
    <w:p w14:paraId="63AF9EFC" w14:textId="2C1DC2CE" w:rsidR="007C3DA4" w:rsidRDefault="00E25AFD" w:rsidP="00F15F07">
      <w:pPr>
        <w:pStyle w:val="NumberedHeading2"/>
      </w:pPr>
      <w:bookmarkStart w:id="128" w:name="_Toc153488055"/>
      <w:bookmarkStart w:id="129" w:name="_Toc153490438"/>
      <w:bookmarkStart w:id="130" w:name="_Toc153522998"/>
      <w:bookmarkStart w:id="131" w:name="_Toc153525179"/>
      <w:bookmarkStart w:id="132" w:name="_Toc153527365"/>
      <w:bookmarkStart w:id="133" w:name="_Toc153529552"/>
      <w:bookmarkStart w:id="134" w:name="_Toc153488056"/>
      <w:bookmarkStart w:id="135" w:name="_Toc153490439"/>
      <w:bookmarkStart w:id="136" w:name="_Toc153522999"/>
      <w:bookmarkStart w:id="137" w:name="_Toc153525180"/>
      <w:bookmarkStart w:id="138" w:name="_Toc153527366"/>
      <w:bookmarkStart w:id="139" w:name="_Toc153529553"/>
      <w:bookmarkStart w:id="140" w:name="_Toc153488057"/>
      <w:bookmarkStart w:id="141" w:name="_Toc153490440"/>
      <w:bookmarkStart w:id="142" w:name="_Toc153523000"/>
      <w:bookmarkStart w:id="143" w:name="_Toc153525181"/>
      <w:bookmarkStart w:id="144" w:name="_Toc153527367"/>
      <w:bookmarkStart w:id="145" w:name="_Toc153529554"/>
      <w:bookmarkStart w:id="146" w:name="_Toc153357432"/>
      <w:bookmarkStart w:id="147" w:name="_Toc153359293"/>
      <w:bookmarkStart w:id="148" w:name="_Toc153363026"/>
      <w:bookmarkStart w:id="149" w:name="_Toc153376540"/>
      <w:bookmarkStart w:id="150" w:name="_Toc153378514"/>
      <w:bookmarkStart w:id="151" w:name="_Toc153380489"/>
      <w:bookmarkStart w:id="152" w:name="_Toc153472032"/>
      <w:bookmarkStart w:id="153" w:name="_Toc153488058"/>
      <w:bookmarkStart w:id="154" w:name="_Toc153490441"/>
      <w:bookmarkStart w:id="155" w:name="_Toc153523001"/>
      <w:bookmarkStart w:id="156" w:name="_Toc153525182"/>
      <w:bookmarkStart w:id="157" w:name="_Toc153527368"/>
      <w:bookmarkStart w:id="158" w:name="_Toc153529555"/>
      <w:bookmarkStart w:id="159" w:name="_Toc153357433"/>
      <w:bookmarkStart w:id="160" w:name="_Toc153359294"/>
      <w:bookmarkStart w:id="161" w:name="_Toc153363027"/>
      <w:bookmarkStart w:id="162" w:name="_Toc153376541"/>
      <w:bookmarkStart w:id="163" w:name="_Toc153378515"/>
      <w:bookmarkStart w:id="164" w:name="_Toc153380490"/>
      <w:bookmarkStart w:id="165" w:name="_Toc153472033"/>
      <w:bookmarkStart w:id="166" w:name="_Toc153488059"/>
      <w:bookmarkStart w:id="167" w:name="_Toc153490442"/>
      <w:bookmarkStart w:id="168" w:name="_Toc153523002"/>
      <w:bookmarkStart w:id="169" w:name="_Toc153525183"/>
      <w:bookmarkStart w:id="170" w:name="_Toc153527369"/>
      <w:bookmarkStart w:id="171" w:name="_Toc153529556"/>
      <w:bookmarkStart w:id="172" w:name="_Toc153357434"/>
      <w:bookmarkStart w:id="173" w:name="_Toc153359295"/>
      <w:bookmarkStart w:id="174" w:name="_Toc153363028"/>
      <w:bookmarkStart w:id="175" w:name="_Toc153376542"/>
      <w:bookmarkStart w:id="176" w:name="_Toc153378516"/>
      <w:bookmarkStart w:id="177" w:name="_Toc153380491"/>
      <w:bookmarkStart w:id="178" w:name="_Toc153472034"/>
      <w:bookmarkStart w:id="179" w:name="_Toc153488060"/>
      <w:bookmarkStart w:id="180" w:name="_Toc153490443"/>
      <w:bookmarkStart w:id="181" w:name="_Toc153523003"/>
      <w:bookmarkStart w:id="182" w:name="_Toc153525184"/>
      <w:bookmarkStart w:id="183" w:name="_Toc153527370"/>
      <w:bookmarkStart w:id="184" w:name="_Toc153529557"/>
      <w:bookmarkStart w:id="185" w:name="_Toc153357435"/>
      <w:bookmarkStart w:id="186" w:name="_Toc153359296"/>
      <w:bookmarkStart w:id="187" w:name="_Toc153363029"/>
      <w:bookmarkStart w:id="188" w:name="_Toc153376543"/>
      <w:bookmarkStart w:id="189" w:name="_Toc153378517"/>
      <w:bookmarkStart w:id="190" w:name="_Toc153380492"/>
      <w:bookmarkStart w:id="191" w:name="_Toc153472035"/>
      <w:bookmarkStart w:id="192" w:name="_Toc153488061"/>
      <w:bookmarkStart w:id="193" w:name="_Toc153490444"/>
      <w:bookmarkStart w:id="194" w:name="_Toc153523004"/>
      <w:bookmarkStart w:id="195" w:name="_Toc153525185"/>
      <w:bookmarkStart w:id="196" w:name="_Toc153527371"/>
      <w:bookmarkStart w:id="197" w:name="_Toc153529558"/>
      <w:bookmarkStart w:id="198" w:name="_Toc153357436"/>
      <w:bookmarkStart w:id="199" w:name="_Toc153359297"/>
      <w:bookmarkStart w:id="200" w:name="_Toc153363030"/>
      <w:bookmarkStart w:id="201" w:name="_Toc153376544"/>
      <w:bookmarkStart w:id="202" w:name="_Toc153378518"/>
      <w:bookmarkStart w:id="203" w:name="_Toc153380493"/>
      <w:bookmarkStart w:id="204" w:name="_Toc153472036"/>
      <w:bookmarkStart w:id="205" w:name="_Toc153488062"/>
      <w:bookmarkStart w:id="206" w:name="_Toc153490445"/>
      <w:bookmarkStart w:id="207" w:name="_Toc153523005"/>
      <w:bookmarkStart w:id="208" w:name="_Toc153525186"/>
      <w:bookmarkStart w:id="209" w:name="_Toc153527372"/>
      <w:bookmarkStart w:id="210" w:name="_Toc153529559"/>
      <w:bookmarkStart w:id="211" w:name="_Toc153472122"/>
      <w:bookmarkStart w:id="212" w:name="_Toc153488148"/>
      <w:bookmarkStart w:id="213" w:name="_Toc153490531"/>
      <w:bookmarkStart w:id="214" w:name="_Toc153523091"/>
      <w:bookmarkStart w:id="215" w:name="_Toc153525272"/>
      <w:bookmarkStart w:id="216" w:name="_Toc153527458"/>
      <w:bookmarkStart w:id="217" w:name="_Toc153529645"/>
      <w:bookmarkStart w:id="218" w:name="_Toc153472123"/>
      <w:bookmarkStart w:id="219" w:name="_Toc153488149"/>
      <w:bookmarkStart w:id="220" w:name="_Toc153490532"/>
      <w:bookmarkStart w:id="221" w:name="_Toc153523092"/>
      <w:bookmarkStart w:id="222" w:name="_Toc153525273"/>
      <w:bookmarkStart w:id="223" w:name="_Toc153527459"/>
      <w:bookmarkStart w:id="224" w:name="_Toc153529646"/>
      <w:bookmarkStart w:id="225" w:name="_Toc153472124"/>
      <w:bookmarkStart w:id="226" w:name="_Toc153488150"/>
      <w:bookmarkStart w:id="227" w:name="_Toc153490533"/>
      <w:bookmarkStart w:id="228" w:name="_Toc153523093"/>
      <w:bookmarkStart w:id="229" w:name="_Toc153525274"/>
      <w:bookmarkStart w:id="230" w:name="_Toc153527460"/>
      <w:bookmarkStart w:id="231" w:name="_Toc153529647"/>
      <w:bookmarkStart w:id="232" w:name="_Toc153472125"/>
      <w:bookmarkStart w:id="233" w:name="_Toc153488151"/>
      <w:bookmarkStart w:id="234" w:name="_Toc153490534"/>
      <w:bookmarkStart w:id="235" w:name="_Toc153523094"/>
      <w:bookmarkStart w:id="236" w:name="_Toc153525275"/>
      <w:bookmarkStart w:id="237" w:name="_Toc153527461"/>
      <w:bookmarkStart w:id="238" w:name="_Toc153529648"/>
      <w:bookmarkStart w:id="239" w:name="_Toc153472126"/>
      <w:bookmarkStart w:id="240" w:name="_Toc153488152"/>
      <w:bookmarkStart w:id="241" w:name="_Toc153490535"/>
      <w:bookmarkStart w:id="242" w:name="_Toc153523095"/>
      <w:bookmarkStart w:id="243" w:name="_Toc153525276"/>
      <w:bookmarkStart w:id="244" w:name="_Toc153527462"/>
      <w:bookmarkStart w:id="245" w:name="_Toc153529649"/>
      <w:bookmarkStart w:id="246" w:name="_Toc153472135"/>
      <w:bookmarkStart w:id="247" w:name="_Toc153488161"/>
      <w:bookmarkStart w:id="248" w:name="_Toc153490544"/>
      <w:bookmarkStart w:id="249" w:name="_Toc153523104"/>
      <w:bookmarkStart w:id="250" w:name="_Toc153525285"/>
      <w:bookmarkStart w:id="251" w:name="_Toc153527471"/>
      <w:bookmarkStart w:id="252" w:name="_Toc153529658"/>
      <w:bookmarkStart w:id="253" w:name="_Toc153357523"/>
      <w:bookmarkStart w:id="254" w:name="_Toc153359384"/>
      <w:bookmarkStart w:id="255" w:name="_Toc153363117"/>
      <w:bookmarkStart w:id="256" w:name="_Toc153376631"/>
      <w:bookmarkStart w:id="257" w:name="_Toc153378605"/>
      <w:bookmarkStart w:id="258" w:name="_Toc153380580"/>
      <w:bookmarkStart w:id="259" w:name="_Toc153472139"/>
      <w:bookmarkStart w:id="260" w:name="_Toc153488165"/>
      <w:bookmarkStart w:id="261" w:name="_Toc153490548"/>
      <w:bookmarkStart w:id="262" w:name="_Toc153523108"/>
      <w:bookmarkStart w:id="263" w:name="_Toc153525289"/>
      <w:bookmarkStart w:id="264" w:name="_Toc153527475"/>
      <w:bookmarkStart w:id="265" w:name="_Toc153529662"/>
      <w:bookmarkStart w:id="266" w:name="_Toc179294652"/>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t xml:space="preserve">Project </w:t>
      </w:r>
      <w:r w:rsidR="00FF0218">
        <w:t xml:space="preserve">Phases </w:t>
      </w:r>
      <w:r w:rsidR="00E64637">
        <w:t>(</w:t>
      </w:r>
      <w:r w:rsidR="00FF0218">
        <w:t xml:space="preserve">Information Delivery </w:t>
      </w:r>
      <w:r w:rsidR="00E64637">
        <w:t>Milestones)</w:t>
      </w:r>
      <w:bookmarkEnd w:id="266"/>
    </w:p>
    <w:p w14:paraId="62C8205A" w14:textId="7FDF568B" w:rsidR="009829B2" w:rsidRPr="00B52601" w:rsidRDefault="009608B3" w:rsidP="00B52601">
      <w:pPr>
        <w:pStyle w:val="Instructions"/>
        <w:rPr>
          <w:b/>
          <w:bCs/>
        </w:rPr>
      </w:pPr>
      <w:r w:rsidRPr="00B52601">
        <w:rPr>
          <w:b/>
          <w:bCs/>
        </w:rPr>
        <w:t xml:space="preserve">PIR Section </w:t>
      </w:r>
      <w:r w:rsidR="007C1648">
        <w:rPr>
          <w:b/>
          <w:bCs/>
        </w:rPr>
        <w:t xml:space="preserve">1.2. </w:t>
      </w:r>
    </w:p>
    <w:p w14:paraId="3FBAFA8C" w14:textId="02F9A503" w:rsidR="009608B3" w:rsidRPr="00B52601" w:rsidRDefault="009608B3" w:rsidP="00B52601">
      <w:pPr>
        <w:pStyle w:val="Instructions"/>
      </w:pPr>
      <w:r w:rsidRPr="00B52601">
        <w:rPr>
          <w:rStyle w:val="InstructionsChar"/>
          <w:vanish/>
          <w:shd w:val="clear" w:color="auto" w:fill="auto"/>
        </w:rPr>
        <w:t xml:space="preserve">The </w:t>
      </w:r>
      <w:r w:rsidR="004C6356" w:rsidRPr="00B52601">
        <w:rPr>
          <w:rStyle w:val="InstructionsChar"/>
          <w:vanish/>
          <w:shd w:val="clear" w:color="auto" w:fill="auto"/>
        </w:rPr>
        <w:t>P</w:t>
      </w:r>
      <w:r w:rsidR="00986B3F" w:rsidRPr="00B52601">
        <w:rPr>
          <w:rStyle w:val="InstructionsChar"/>
          <w:vanish/>
          <w:shd w:val="clear" w:color="auto" w:fill="auto"/>
        </w:rPr>
        <w:t xml:space="preserve">roject </w:t>
      </w:r>
      <w:r w:rsidR="00A3353A" w:rsidRPr="00B52601">
        <w:rPr>
          <w:rStyle w:val="InstructionsChar"/>
          <w:vanish/>
          <w:shd w:val="clear" w:color="auto" w:fill="auto"/>
        </w:rPr>
        <w:t xml:space="preserve">DE </w:t>
      </w:r>
      <w:r w:rsidR="00544D33" w:rsidRPr="00B52601">
        <w:rPr>
          <w:rStyle w:val="InstructionsChar"/>
          <w:vanish/>
          <w:shd w:val="clear" w:color="auto" w:fill="auto"/>
        </w:rPr>
        <w:t>Lead</w:t>
      </w:r>
      <w:r w:rsidRPr="00B52601">
        <w:rPr>
          <w:rStyle w:val="InstructionsChar"/>
          <w:vanish/>
          <w:shd w:val="clear" w:color="auto" w:fill="auto"/>
        </w:rPr>
        <w:t xml:space="preserve"> is </w:t>
      </w:r>
      <w:proofErr w:type="gramStart"/>
      <w:r w:rsidRPr="00B52601">
        <w:rPr>
          <w:rStyle w:val="InstructionsChar"/>
          <w:vanish/>
          <w:shd w:val="clear" w:color="auto" w:fill="auto"/>
        </w:rPr>
        <w:t>to</w:t>
      </w:r>
      <w:proofErr w:type="gramEnd"/>
      <w:r w:rsidRPr="00B52601">
        <w:rPr>
          <w:rStyle w:val="InstructionsChar"/>
          <w:vanish/>
          <w:shd w:val="clear" w:color="auto" w:fill="auto"/>
        </w:rPr>
        <w:t xml:space="preserve"> complete</w:t>
      </w:r>
      <w:r w:rsidRPr="00B52601">
        <w:t xml:space="preserve"> </w:t>
      </w:r>
      <w:r w:rsidR="004A4396" w:rsidRPr="00B52601">
        <w:fldChar w:fldCharType="begin"/>
      </w:r>
      <w:r w:rsidR="004A4396" w:rsidRPr="00B52601">
        <w:instrText xml:space="preserve"> REF _Ref150933236 \h </w:instrText>
      </w:r>
      <w:r w:rsidR="00B52601">
        <w:instrText xml:space="preserve"> \* MERGEFORMAT </w:instrText>
      </w:r>
      <w:r w:rsidR="004A4396" w:rsidRPr="00B52601">
        <w:fldChar w:fldCharType="separate"/>
      </w:r>
      <w:r w:rsidR="009476B7">
        <w:t>Table 5</w:t>
      </w:r>
      <w:r w:rsidR="004A4396" w:rsidRPr="00B52601">
        <w:fldChar w:fldCharType="end"/>
      </w:r>
      <w:r w:rsidRPr="00B52601">
        <w:t>.</w:t>
      </w:r>
      <w:r w:rsidR="00FF0218">
        <w:t xml:space="preserve"> A link to an external program may also be added but estimated dates shall be displayed in the DEMP below</w:t>
      </w:r>
    </w:p>
    <w:p w14:paraId="40C8E75F" w14:textId="01812D1E" w:rsidR="00FF0218" w:rsidRDefault="00F937BC" w:rsidP="00CE77F9">
      <w:pPr>
        <w:pStyle w:val="VHBAbody"/>
        <w:keepNext/>
      </w:pPr>
      <w:r>
        <w:rPr>
          <w:noProof/>
        </w:rPr>
        <w:drawing>
          <wp:inline distT="0" distB="0" distL="0" distR="0" wp14:anchorId="058CCC88" wp14:editId="6A91861A">
            <wp:extent cx="5732891" cy="674457"/>
            <wp:effectExtent l="0" t="0" r="0" b="0"/>
            <wp:docPr id="1453099477"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099477" name="Picture 172"/>
                    <pic:cNvPicPr>
                      <a:picLocks noChangeAspect="1" noChangeArrowheads="1"/>
                    </pic:cNvPicPr>
                  </pic:nvPicPr>
                  <pic:blipFill>
                    <a:blip r:embed="rId14"/>
                    <a:stretch>
                      <a:fillRect/>
                    </a:stretch>
                  </pic:blipFill>
                  <pic:spPr bwMode="auto">
                    <a:xfrm>
                      <a:off x="0" y="0"/>
                      <a:ext cx="5797720" cy="682084"/>
                    </a:xfrm>
                    <a:prstGeom prst="rect">
                      <a:avLst/>
                    </a:prstGeom>
                    <a:noFill/>
                  </pic:spPr>
                </pic:pic>
              </a:graphicData>
            </a:graphic>
          </wp:inline>
        </w:drawing>
      </w:r>
    </w:p>
    <w:p w14:paraId="64F798D3" w14:textId="13F976A3" w:rsidR="00FF0218" w:rsidRDefault="00FF0218" w:rsidP="00CE77F9">
      <w:pPr>
        <w:pStyle w:val="Caption"/>
        <w:jc w:val="center"/>
      </w:pPr>
      <w:r>
        <w:t xml:space="preserve">Figure </w:t>
      </w:r>
      <w:r>
        <w:fldChar w:fldCharType="begin"/>
      </w:r>
      <w:r>
        <w:instrText xml:space="preserve"> SEQ Figure \* ARABIC </w:instrText>
      </w:r>
      <w:r>
        <w:fldChar w:fldCharType="separate"/>
      </w:r>
      <w:r w:rsidR="009476B7">
        <w:rPr>
          <w:noProof/>
        </w:rPr>
        <w:t>1</w:t>
      </w:r>
      <w:r>
        <w:rPr>
          <w:noProof/>
        </w:rPr>
        <w:fldChar w:fldCharType="end"/>
      </w:r>
      <w:r>
        <w:t>: VHBA DE Framework Project Lifecycle Phases</w:t>
      </w:r>
    </w:p>
    <w:p w14:paraId="567A8752" w14:textId="6A2B7F66" w:rsidR="008F7E8E" w:rsidRPr="00320C4A" w:rsidRDefault="00D91488" w:rsidP="00B52601">
      <w:pPr>
        <w:pStyle w:val="VHBAbody"/>
      </w:pPr>
      <w:r w:rsidRPr="00320C4A">
        <w:t xml:space="preserve">The estimated </w:t>
      </w:r>
      <w:r w:rsidR="008A08C9">
        <w:t>VHBA</w:t>
      </w:r>
      <w:r w:rsidRPr="00320C4A">
        <w:t xml:space="preserve"> project </w:t>
      </w:r>
      <w:r w:rsidR="00FF0218">
        <w:t>phase dates</w:t>
      </w:r>
      <w:r w:rsidR="00FF0218" w:rsidRPr="00320C4A">
        <w:t xml:space="preserve"> </w:t>
      </w:r>
      <w:r w:rsidRPr="00320C4A">
        <w:t xml:space="preserve">are shown in </w:t>
      </w:r>
      <w:r w:rsidR="00C13363">
        <w:t>the following table</w:t>
      </w:r>
      <w:r w:rsidRPr="00320C4A">
        <w:t>.</w:t>
      </w:r>
    </w:p>
    <w:p w14:paraId="2C36DC42" w14:textId="316B0795" w:rsidR="00DA398E" w:rsidRDefault="00DA398E" w:rsidP="00DA398E">
      <w:pPr>
        <w:pStyle w:val="VHBAtablecaption"/>
      </w:pPr>
      <w:bookmarkStart w:id="267" w:name="_Ref150933236"/>
      <w:r>
        <w:t xml:space="preserve">Table </w:t>
      </w:r>
      <w:r>
        <w:fldChar w:fldCharType="begin"/>
      </w:r>
      <w:r>
        <w:instrText xml:space="preserve"> SEQ Table \* ARABIC </w:instrText>
      </w:r>
      <w:r>
        <w:fldChar w:fldCharType="separate"/>
      </w:r>
      <w:r w:rsidR="009476B7">
        <w:rPr>
          <w:noProof/>
        </w:rPr>
        <w:t>5</w:t>
      </w:r>
      <w:r>
        <w:rPr>
          <w:noProof/>
        </w:rPr>
        <w:fldChar w:fldCharType="end"/>
      </w:r>
      <w:bookmarkEnd w:id="267"/>
      <w:r>
        <w:t>: Project Schedule</w:t>
      </w:r>
    </w:p>
    <w:tbl>
      <w:tblPr>
        <w:tblStyle w:val="TableGrid"/>
        <w:tblW w:w="8818" w:type="dxa"/>
        <w:tblLook w:val="04A0" w:firstRow="1" w:lastRow="0" w:firstColumn="1" w:lastColumn="0" w:noHBand="0" w:noVBand="1"/>
      </w:tblPr>
      <w:tblGrid>
        <w:gridCol w:w="3006"/>
        <w:gridCol w:w="2835"/>
        <w:gridCol w:w="2977"/>
      </w:tblGrid>
      <w:tr w:rsidR="001268D1" w:rsidRPr="001A52C8" w14:paraId="0042AA73" w14:textId="77777777" w:rsidTr="00353B2C">
        <w:trPr>
          <w:cnfStyle w:val="100000000000" w:firstRow="1" w:lastRow="0" w:firstColumn="0" w:lastColumn="0" w:oddVBand="0" w:evenVBand="0" w:oddHBand="0" w:evenHBand="0" w:firstRowFirstColumn="0" w:firstRowLastColumn="0" w:lastRowFirstColumn="0" w:lastRowLastColumn="0"/>
          <w:cantSplit/>
        </w:trPr>
        <w:tc>
          <w:tcPr>
            <w:tcW w:w="3006" w:type="dxa"/>
          </w:tcPr>
          <w:p w14:paraId="614CD43D" w14:textId="544F69EC" w:rsidR="001268D1" w:rsidRPr="001268D1" w:rsidRDefault="001268D1" w:rsidP="001268D1">
            <w:pPr>
              <w:pStyle w:val="VHBAtablecolhead"/>
              <w:rPr>
                <w:rFonts w:cstheme="minorHAnsi"/>
                <w:b w:val="0"/>
                <w:bCs/>
                <w:color w:val="FFFFFF" w:themeColor="background1"/>
              </w:rPr>
            </w:pPr>
            <w:r w:rsidRPr="001268D1">
              <w:rPr>
                <w:rStyle w:val="Strong"/>
                <w:rFonts w:cstheme="minorHAnsi"/>
                <w:b/>
                <w:bCs w:val="0"/>
                <w:color w:val="FFFFFF" w:themeColor="background1"/>
              </w:rPr>
              <w:t>Project phase or milestone</w:t>
            </w:r>
          </w:p>
        </w:tc>
        <w:tc>
          <w:tcPr>
            <w:tcW w:w="2835" w:type="dxa"/>
          </w:tcPr>
          <w:p w14:paraId="5B77157B" w14:textId="50418775" w:rsidR="001268D1" w:rsidRPr="001268D1" w:rsidRDefault="001268D1" w:rsidP="001268D1">
            <w:pPr>
              <w:pStyle w:val="VHBAtablecolhead"/>
              <w:rPr>
                <w:rFonts w:cstheme="minorHAnsi"/>
                <w:b w:val="0"/>
                <w:bCs/>
                <w:color w:val="FFFFFF" w:themeColor="background1"/>
              </w:rPr>
            </w:pPr>
            <w:r w:rsidRPr="001268D1">
              <w:rPr>
                <w:rStyle w:val="Strong"/>
                <w:rFonts w:cstheme="minorHAnsi"/>
                <w:b/>
                <w:bCs w:val="0"/>
                <w:color w:val="FFFFFF" w:themeColor="background1"/>
              </w:rPr>
              <w:t>Estimated start date</w:t>
            </w:r>
          </w:p>
        </w:tc>
        <w:tc>
          <w:tcPr>
            <w:tcW w:w="2977" w:type="dxa"/>
          </w:tcPr>
          <w:p w14:paraId="027FEA0D" w14:textId="1709A0E8" w:rsidR="001268D1" w:rsidRPr="001268D1" w:rsidRDefault="001268D1" w:rsidP="001268D1">
            <w:pPr>
              <w:pStyle w:val="VHBAtablecolhead"/>
              <w:rPr>
                <w:rFonts w:cstheme="minorHAnsi"/>
                <w:b w:val="0"/>
                <w:bCs/>
                <w:color w:val="FFFFFF" w:themeColor="background1"/>
              </w:rPr>
            </w:pPr>
            <w:r w:rsidRPr="001268D1">
              <w:rPr>
                <w:rStyle w:val="Strong"/>
                <w:rFonts w:cstheme="minorHAnsi"/>
                <w:b/>
                <w:bCs w:val="0"/>
                <w:color w:val="FFFFFF" w:themeColor="background1"/>
              </w:rPr>
              <w:t>Estimated completion date</w:t>
            </w:r>
          </w:p>
        </w:tc>
      </w:tr>
      <w:tr w:rsidR="00845F69" w:rsidRPr="001A52C8" w14:paraId="0D66DD1F" w14:textId="77777777" w:rsidTr="00353B2C">
        <w:trPr>
          <w:cnfStyle w:val="000000100000" w:firstRow="0" w:lastRow="0" w:firstColumn="0" w:lastColumn="0" w:oddVBand="0" w:evenVBand="0" w:oddHBand="1" w:evenHBand="0" w:firstRowFirstColumn="0" w:firstRowLastColumn="0" w:lastRowFirstColumn="0" w:lastRowLastColumn="0"/>
          <w:cantSplit/>
        </w:trPr>
        <w:tc>
          <w:tcPr>
            <w:tcW w:w="3006" w:type="dxa"/>
            <w:vAlign w:val="center"/>
          </w:tcPr>
          <w:p w14:paraId="1891BA53" w14:textId="7ECB9702" w:rsidR="00845F69" w:rsidRPr="00BE2BAC" w:rsidRDefault="002D4F33" w:rsidP="00FB6CF7">
            <w:pPr>
              <w:pStyle w:val="VHBA"/>
              <w:rPr>
                <w:rStyle w:val="IntenseEmphasis"/>
                <w:i w:val="0"/>
                <w:iCs w:val="0"/>
                <w:color w:val="000000" w:themeColor="text1"/>
              </w:rPr>
            </w:pPr>
            <w:r w:rsidRPr="00BE2BAC">
              <w:rPr>
                <w:rStyle w:val="IntenseEmphasis"/>
                <w:i w:val="0"/>
                <w:iCs w:val="0"/>
                <w:color w:val="000000" w:themeColor="text1"/>
              </w:rPr>
              <w:t>Master Planning</w:t>
            </w:r>
          </w:p>
        </w:tc>
        <w:tc>
          <w:tcPr>
            <w:tcW w:w="2835" w:type="dxa"/>
          </w:tcPr>
          <w:p w14:paraId="29A5C3A3" w14:textId="6D66FCBB" w:rsidR="00845F69" w:rsidRPr="00BE2BAC" w:rsidRDefault="00845F69" w:rsidP="00FB6CF7">
            <w:pPr>
              <w:pStyle w:val="VHBA"/>
            </w:pPr>
            <w:r w:rsidRPr="00BE2BAC">
              <w:t>[XX / XX / XXXX]</w:t>
            </w:r>
          </w:p>
        </w:tc>
        <w:tc>
          <w:tcPr>
            <w:tcW w:w="2977" w:type="dxa"/>
          </w:tcPr>
          <w:p w14:paraId="574F045A" w14:textId="7D754C1F" w:rsidR="00845F69" w:rsidRPr="00BE2BAC" w:rsidRDefault="00845F69" w:rsidP="00FB6CF7">
            <w:pPr>
              <w:pStyle w:val="VHBA"/>
            </w:pPr>
            <w:r w:rsidRPr="00BE2BAC">
              <w:t>[XX / XX / XXXX]</w:t>
            </w:r>
          </w:p>
        </w:tc>
      </w:tr>
      <w:tr w:rsidR="00845F69" w:rsidRPr="001A52C8" w14:paraId="462D6B0E" w14:textId="77777777" w:rsidTr="00353B2C">
        <w:trPr>
          <w:cnfStyle w:val="000000010000" w:firstRow="0" w:lastRow="0" w:firstColumn="0" w:lastColumn="0" w:oddVBand="0" w:evenVBand="0" w:oddHBand="0" w:evenHBand="1" w:firstRowFirstColumn="0" w:firstRowLastColumn="0" w:lastRowFirstColumn="0" w:lastRowLastColumn="0"/>
          <w:cantSplit/>
        </w:trPr>
        <w:tc>
          <w:tcPr>
            <w:tcW w:w="3006" w:type="dxa"/>
            <w:vAlign w:val="center"/>
          </w:tcPr>
          <w:p w14:paraId="3E3D9B5E" w14:textId="69374577" w:rsidR="00845F69" w:rsidRPr="00BE2BAC" w:rsidRDefault="002D4F33" w:rsidP="00FB6CF7">
            <w:pPr>
              <w:pStyle w:val="VHBA"/>
              <w:rPr>
                <w:rStyle w:val="IntenseEmphasis"/>
                <w:i w:val="0"/>
                <w:iCs w:val="0"/>
                <w:color w:val="000000" w:themeColor="text1"/>
              </w:rPr>
            </w:pPr>
            <w:r w:rsidRPr="00BE2BAC">
              <w:rPr>
                <w:rStyle w:val="IntenseEmphasis"/>
                <w:i w:val="0"/>
                <w:iCs w:val="0"/>
                <w:color w:val="000000" w:themeColor="text1"/>
              </w:rPr>
              <w:t>Feasibility Study</w:t>
            </w:r>
          </w:p>
        </w:tc>
        <w:tc>
          <w:tcPr>
            <w:tcW w:w="2835" w:type="dxa"/>
          </w:tcPr>
          <w:p w14:paraId="5C7E4C53" w14:textId="2FA0B486" w:rsidR="00845F69" w:rsidRPr="00BE2BAC" w:rsidRDefault="00845F69" w:rsidP="00FB6CF7">
            <w:pPr>
              <w:pStyle w:val="VHBA"/>
            </w:pPr>
            <w:r w:rsidRPr="00BE2BAC">
              <w:t>[XX / XX / XXXX]</w:t>
            </w:r>
          </w:p>
        </w:tc>
        <w:tc>
          <w:tcPr>
            <w:tcW w:w="2977" w:type="dxa"/>
          </w:tcPr>
          <w:p w14:paraId="7442EA8F" w14:textId="433A427C" w:rsidR="00845F69" w:rsidRPr="00BE2BAC" w:rsidRDefault="00845F69" w:rsidP="00FB6CF7">
            <w:pPr>
              <w:pStyle w:val="VHBA"/>
            </w:pPr>
            <w:r w:rsidRPr="00BE2BAC">
              <w:t>[XX / XX / XXXX]</w:t>
            </w:r>
          </w:p>
        </w:tc>
      </w:tr>
      <w:tr w:rsidR="00845F69" w:rsidRPr="001A52C8" w14:paraId="347FAAA6" w14:textId="77777777" w:rsidTr="00353B2C">
        <w:trPr>
          <w:cnfStyle w:val="000000100000" w:firstRow="0" w:lastRow="0" w:firstColumn="0" w:lastColumn="0" w:oddVBand="0" w:evenVBand="0" w:oddHBand="1" w:evenHBand="0" w:firstRowFirstColumn="0" w:firstRowLastColumn="0" w:lastRowFirstColumn="0" w:lastRowLastColumn="0"/>
          <w:cantSplit/>
        </w:trPr>
        <w:tc>
          <w:tcPr>
            <w:tcW w:w="3006" w:type="dxa"/>
            <w:vAlign w:val="center"/>
          </w:tcPr>
          <w:p w14:paraId="5770E2B5" w14:textId="28EA03B3" w:rsidR="00845F69" w:rsidRPr="00BE2BAC" w:rsidRDefault="00845F69" w:rsidP="00FB6CF7">
            <w:pPr>
              <w:pStyle w:val="VHBA"/>
              <w:rPr>
                <w:rStyle w:val="VHBABodyBoldChar"/>
                <w:rFonts w:asciiTheme="minorHAnsi" w:eastAsiaTheme="minorHAnsi" w:hAnsiTheme="minorHAnsi"/>
                <w:b w:val="0"/>
              </w:rPr>
            </w:pPr>
            <w:r w:rsidRPr="00BE2BAC">
              <w:rPr>
                <w:rStyle w:val="IntenseEmphasis"/>
                <w:i w:val="0"/>
                <w:iCs w:val="0"/>
                <w:color w:val="000000" w:themeColor="text1"/>
              </w:rPr>
              <w:t>Schematic Design</w:t>
            </w:r>
          </w:p>
        </w:tc>
        <w:tc>
          <w:tcPr>
            <w:tcW w:w="2835" w:type="dxa"/>
          </w:tcPr>
          <w:p w14:paraId="20B625CE" w14:textId="349CB4CF" w:rsidR="00845F69" w:rsidRPr="00BE2BAC" w:rsidRDefault="00845F69" w:rsidP="00FB6CF7">
            <w:pPr>
              <w:pStyle w:val="VHBA"/>
            </w:pPr>
            <w:r w:rsidRPr="00BE2BAC">
              <w:t>[XX / XX / XXXX]</w:t>
            </w:r>
          </w:p>
        </w:tc>
        <w:tc>
          <w:tcPr>
            <w:tcW w:w="2977" w:type="dxa"/>
          </w:tcPr>
          <w:p w14:paraId="06D50078" w14:textId="7AD12750" w:rsidR="00845F69" w:rsidRPr="00BE2BAC" w:rsidRDefault="00845F69" w:rsidP="00FB6CF7">
            <w:pPr>
              <w:pStyle w:val="VHBA"/>
            </w:pPr>
            <w:r w:rsidRPr="00BE2BAC">
              <w:t>[XX / XX / XXXX]</w:t>
            </w:r>
          </w:p>
        </w:tc>
      </w:tr>
      <w:tr w:rsidR="00AE1538" w:rsidRPr="001A52C8" w14:paraId="16CE7ED1" w14:textId="77777777" w:rsidTr="00353B2C">
        <w:trPr>
          <w:cnfStyle w:val="000000010000" w:firstRow="0" w:lastRow="0" w:firstColumn="0" w:lastColumn="0" w:oddVBand="0" w:evenVBand="0" w:oddHBand="0" w:evenHBand="1" w:firstRowFirstColumn="0" w:firstRowLastColumn="0" w:lastRowFirstColumn="0" w:lastRowLastColumn="0"/>
          <w:cantSplit/>
        </w:trPr>
        <w:tc>
          <w:tcPr>
            <w:tcW w:w="3006" w:type="dxa"/>
            <w:vAlign w:val="center"/>
          </w:tcPr>
          <w:p w14:paraId="54439A24" w14:textId="1719168D" w:rsidR="00AE1538" w:rsidRPr="00BE2BAC" w:rsidRDefault="00AE1538" w:rsidP="00AE1538">
            <w:pPr>
              <w:pStyle w:val="VHBA"/>
              <w:rPr>
                <w:rStyle w:val="IntenseEmphasis"/>
                <w:i w:val="0"/>
                <w:iCs w:val="0"/>
                <w:color w:val="000000" w:themeColor="text1"/>
              </w:rPr>
            </w:pPr>
            <w:r w:rsidRPr="00BE2BAC">
              <w:rPr>
                <w:rStyle w:val="IntenseEmphasis"/>
                <w:i w:val="0"/>
                <w:iCs w:val="0"/>
                <w:color w:val="000000" w:themeColor="text1"/>
              </w:rPr>
              <w:t>Design</w:t>
            </w:r>
            <w:r w:rsidR="002D4F33" w:rsidRPr="00BE2BAC">
              <w:rPr>
                <w:rStyle w:val="IntenseEmphasis"/>
                <w:i w:val="0"/>
                <w:iCs w:val="0"/>
                <w:color w:val="000000" w:themeColor="text1"/>
              </w:rPr>
              <w:t xml:space="preserve"> Development</w:t>
            </w:r>
          </w:p>
        </w:tc>
        <w:tc>
          <w:tcPr>
            <w:tcW w:w="2835" w:type="dxa"/>
          </w:tcPr>
          <w:p w14:paraId="407D3E54" w14:textId="5FB713D4" w:rsidR="00AE1538" w:rsidRPr="00BE2BAC" w:rsidRDefault="00AE1538" w:rsidP="00AE1538">
            <w:pPr>
              <w:pStyle w:val="VHBA"/>
            </w:pPr>
            <w:r w:rsidRPr="00BE2BAC">
              <w:t>[XX / XX / XXXX]</w:t>
            </w:r>
          </w:p>
        </w:tc>
        <w:tc>
          <w:tcPr>
            <w:tcW w:w="2977" w:type="dxa"/>
          </w:tcPr>
          <w:p w14:paraId="1FCD01E5" w14:textId="0D80845C" w:rsidR="00AE1538" w:rsidRPr="00BE2BAC" w:rsidRDefault="00AE1538" w:rsidP="00AE1538">
            <w:pPr>
              <w:pStyle w:val="VHBA"/>
            </w:pPr>
            <w:r w:rsidRPr="00BE2BAC">
              <w:t>[XX / XX / XXXX]</w:t>
            </w:r>
          </w:p>
        </w:tc>
      </w:tr>
      <w:tr w:rsidR="00AE1538" w:rsidRPr="001A52C8" w14:paraId="0254E890" w14:textId="77777777" w:rsidTr="00353B2C">
        <w:trPr>
          <w:cnfStyle w:val="000000100000" w:firstRow="0" w:lastRow="0" w:firstColumn="0" w:lastColumn="0" w:oddVBand="0" w:evenVBand="0" w:oddHBand="1" w:evenHBand="0" w:firstRowFirstColumn="0" w:firstRowLastColumn="0" w:lastRowFirstColumn="0" w:lastRowLastColumn="0"/>
          <w:cantSplit/>
        </w:trPr>
        <w:tc>
          <w:tcPr>
            <w:tcW w:w="3006" w:type="dxa"/>
            <w:vAlign w:val="center"/>
          </w:tcPr>
          <w:p w14:paraId="64D4B968" w14:textId="5F217D75" w:rsidR="00AE1538" w:rsidRPr="00BE2BAC" w:rsidRDefault="00F937BC" w:rsidP="00AE1538">
            <w:pPr>
              <w:pStyle w:val="VHBA"/>
              <w:rPr>
                <w:rStyle w:val="IntenseEmphasis"/>
                <w:i w:val="0"/>
                <w:iCs w:val="0"/>
                <w:color w:val="000000" w:themeColor="text1"/>
              </w:rPr>
            </w:pPr>
            <w:r>
              <w:rPr>
                <w:rStyle w:val="IntenseEmphasis"/>
                <w:i w:val="0"/>
                <w:iCs w:val="0"/>
                <w:color w:val="000000" w:themeColor="text1"/>
              </w:rPr>
              <w:t xml:space="preserve">Issue for </w:t>
            </w:r>
            <w:r w:rsidR="00AE1538" w:rsidRPr="00BE2BAC">
              <w:rPr>
                <w:rStyle w:val="IntenseEmphasis"/>
                <w:i w:val="0"/>
                <w:iCs w:val="0"/>
                <w:color w:val="000000" w:themeColor="text1"/>
              </w:rPr>
              <w:t xml:space="preserve">Tender </w:t>
            </w:r>
          </w:p>
        </w:tc>
        <w:tc>
          <w:tcPr>
            <w:tcW w:w="2835" w:type="dxa"/>
          </w:tcPr>
          <w:p w14:paraId="4FD9A778" w14:textId="5A750F02" w:rsidR="00AE1538" w:rsidRPr="00BE2BAC" w:rsidRDefault="00AE1538" w:rsidP="00AE1538">
            <w:pPr>
              <w:pStyle w:val="VHBA"/>
            </w:pPr>
            <w:r w:rsidRPr="00BE2BAC">
              <w:t>[XX / XX / XXXX]</w:t>
            </w:r>
          </w:p>
        </w:tc>
        <w:tc>
          <w:tcPr>
            <w:tcW w:w="2977" w:type="dxa"/>
          </w:tcPr>
          <w:p w14:paraId="6BFA7484" w14:textId="57CDACD2" w:rsidR="00AE1538" w:rsidRPr="00BE2BAC" w:rsidRDefault="00AE1538" w:rsidP="00AE1538">
            <w:pPr>
              <w:pStyle w:val="VHBA"/>
            </w:pPr>
            <w:r w:rsidRPr="00BE2BAC">
              <w:t>[XX / XX / XXXX]</w:t>
            </w:r>
          </w:p>
        </w:tc>
      </w:tr>
    </w:tbl>
    <w:p w14:paraId="29B0B7D5" w14:textId="7B893B1F" w:rsidR="006D0066" w:rsidRDefault="006D0066">
      <w:pPr>
        <w:spacing w:after="0" w:line="240" w:lineRule="auto"/>
        <w:rPr>
          <w:rFonts w:asciiTheme="majorHAnsi" w:eastAsia="Times New Roman" w:hAnsiTheme="majorHAnsi"/>
          <w:b/>
          <w:color w:val="5C7281"/>
          <w:sz w:val="28"/>
          <w:szCs w:val="28"/>
        </w:rPr>
      </w:pPr>
    </w:p>
    <w:p w14:paraId="750309EA" w14:textId="4E34F75F" w:rsidR="00575763" w:rsidRPr="00711B0C" w:rsidRDefault="00575763" w:rsidP="00F15F07">
      <w:pPr>
        <w:pStyle w:val="NumberedHeading2"/>
      </w:pPr>
      <w:bookmarkStart w:id="268" w:name="_Toc179294653"/>
      <w:r>
        <w:t>Non-</w:t>
      </w:r>
      <w:r w:rsidR="00AC5FAC">
        <w:t>VHBA</w:t>
      </w:r>
      <w:r w:rsidR="003241E0">
        <w:t xml:space="preserve"> </w:t>
      </w:r>
      <w:r>
        <w:t xml:space="preserve">required uses of </w:t>
      </w:r>
      <w:r w:rsidR="00287182">
        <w:t>D</w:t>
      </w:r>
      <w:r w:rsidR="00EC10B4">
        <w:t>igital Engineering</w:t>
      </w:r>
      <w:bookmarkEnd w:id="268"/>
      <w:r>
        <w:t xml:space="preserve"> </w:t>
      </w:r>
    </w:p>
    <w:p w14:paraId="62285616" w14:textId="2924271E" w:rsidR="007E5C53" w:rsidRPr="007E5C53" w:rsidRDefault="00B70BA0" w:rsidP="009337E6">
      <w:pPr>
        <w:pStyle w:val="Instructions"/>
        <w:rPr>
          <w:b/>
          <w:bCs/>
        </w:rPr>
      </w:pPr>
      <w:r w:rsidRPr="007E5C53">
        <w:rPr>
          <w:b/>
          <w:bCs/>
        </w:rPr>
        <w:t xml:space="preserve">PIR Section </w:t>
      </w:r>
      <w:r w:rsidR="007C3DD6">
        <w:rPr>
          <w:b/>
          <w:bCs/>
        </w:rPr>
        <w:t xml:space="preserve">2.2 &amp; </w:t>
      </w:r>
      <w:r w:rsidR="005D7338">
        <w:rPr>
          <w:b/>
          <w:bCs/>
        </w:rPr>
        <w:t>2.5.</w:t>
      </w:r>
    </w:p>
    <w:p w14:paraId="7461FB9A" w14:textId="6F929C6D" w:rsidR="00462795" w:rsidRPr="00714412" w:rsidRDefault="00B70BA0" w:rsidP="009337E6">
      <w:pPr>
        <w:pStyle w:val="Instructions"/>
      </w:pPr>
      <w:r w:rsidRPr="00714412">
        <w:t xml:space="preserve">Any </w:t>
      </w:r>
      <w:r w:rsidR="00165009">
        <w:t xml:space="preserve">Health Service </w:t>
      </w:r>
      <w:r w:rsidR="003E053F">
        <w:t>or</w:t>
      </w:r>
      <w:r w:rsidR="00165009">
        <w:t xml:space="preserve"> </w:t>
      </w:r>
      <w:r w:rsidRPr="00714412">
        <w:t>non-</w:t>
      </w:r>
      <w:r w:rsidR="00AC5FAC">
        <w:t>VHBA</w:t>
      </w:r>
      <w:r w:rsidRPr="00714412">
        <w:t xml:space="preserve"> required </w:t>
      </w:r>
      <w:r w:rsidR="00ED21D6">
        <w:t>DE</w:t>
      </w:r>
      <w:r w:rsidRPr="00714412">
        <w:t xml:space="preserve"> uses or processes that the </w:t>
      </w:r>
      <w:r w:rsidR="00963FF3">
        <w:t>Project Team</w:t>
      </w:r>
      <w:r w:rsidRPr="00714412">
        <w:t xml:space="preserve"> feel are necessary to complete the </w:t>
      </w:r>
      <w:r w:rsidR="001416B2">
        <w:t xml:space="preserve">Design </w:t>
      </w:r>
      <w:r w:rsidRPr="00714412">
        <w:t xml:space="preserve">of the project (beyond those stated in the PIR) must be detailed below. This is to clearly differentiate these uses and deliverables independently to the requirements of </w:t>
      </w:r>
      <w:r>
        <w:t>the Appointing</w:t>
      </w:r>
      <w:r w:rsidRPr="00714412">
        <w:t xml:space="preserve"> Part</w:t>
      </w:r>
      <w:r w:rsidR="001011CF">
        <w:t>y</w:t>
      </w:r>
      <w:r>
        <w:t xml:space="preserve">. </w:t>
      </w:r>
      <w:r w:rsidRPr="00714412">
        <w:t xml:space="preserve"> </w:t>
      </w:r>
    </w:p>
    <w:p w14:paraId="03D2FB4C" w14:textId="302488CB" w:rsidR="00844912" w:rsidRPr="00320C4A" w:rsidRDefault="00844912" w:rsidP="00844912">
      <w:pPr>
        <w:pStyle w:val="VHBA"/>
      </w:pPr>
      <w:r w:rsidRPr="00320C4A">
        <w:t xml:space="preserve">The following table identifies </w:t>
      </w:r>
      <w:r w:rsidR="00963FF3">
        <w:t>Project Team</w:t>
      </w:r>
      <w:r w:rsidRPr="00320C4A">
        <w:t xml:space="preserve"> </w:t>
      </w:r>
      <w:r w:rsidR="00ED21D6">
        <w:t xml:space="preserve">DE </w:t>
      </w:r>
      <w:r w:rsidRPr="00320C4A">
        <w:t xml:space="preserve">uses </w:t>
      </w:r>
      <w:r w:rsidR="00B70BA0">
        <w:t>not required</w:t>
      </w:r>
      <w:r w:rsidRPr="00320C4A">
        <w:t xml:space="preserve"> </w:t>
      </w:r>
      <w:r w:rsidR="00B70BA0">
        <w:t>by</w:t>
      </w:r>
      <w:r w:rsidRPr="00320C4A">
        <w:t xml:space="preserve"> </w:t>
      </w:r>
      <w:r w:rsidR="00B70BA0">
        <w:t>VHBA</w:t>
      </w:r>
      <w:r w:rsidRPr="00320C4A">
        <w:t>.</w:t>
      </w:r>
    </w:p>
    <w:p w14:paraId="3436C438" w14:textId="616153DF" w:rsidR="001C6046" w:rsidRDefault="001C6046" w:rsidP="001C6046">
      <w:pPr>
        <w:pStyle w:val="VHBAtablecaption"/>
      </w:pPr>
      <w:r>
        <w:t xml:space="preserve">Table </w:t>
      </w:r>
      <w:r>
        <w:fldChar w:fldCharType="begin"/>
      </w:r>
      <w:r>
        <w:instrText xml:space="preserve"> SEQ Table \* ARABIC </w:instrText>
      </w:r>
      <w:r>
        <w:fldChar w:fldCharType="separate"/>
      </w:r>
      <w:r w:rsidR="009476B7">
        <w:rPr>
          <w:noProof/>
        </w:rPr>
        <w:t>6</w:t>
      </w:r>
      <w:r>
        <w:rPr>
          <w:noProof/>
        </w:rPr>
        <w:fldChar w:fldCharType="end"/>
      </w:r>
      <w:r>
        <w:t xml:space="preserve">: </w:t>
      </w:r>
      <w:r w:rsidRPr="00992311">
        <w:t>Project Team Digital Engineering uses</w:t>
      </w:r>
    </w:p>
    <w:tbl>
      <w:tblPr>
        <w:tblStyle w:val="TableGrid"/>
        <w:tblW w:w="8952" w:type="dxa"/>
        <w:tblLook w:val="04A0" w:firstRow="1" w:lastRow="0" w:firstColumn="1" w:lastColumn="0" w:noHBand="0" w:noVBand="1"/>
      </w:tblPr>
      <w:tblGrid>
        <w:gridCol w:w="1730"/>
        <w:gridCol w:w="2126"/>
        <w:gridCol w:w="2127"/>
        <w:gridCol w:w="2969"/>
      </w:tblGrid>
      <w:tr w:rsidR="00F2104B" w:rsidRPr="001A52C8" w14:paraId="5D9C44E7" w14:textId="387F604A" w:rsidTr="00353B2C">
        <w:trPr>
          <w:cnfStyle w:val="100000000000" w:firstRow="1" w:lastRow="0" w:firstColumn="0" w:lastColumn="0" w:oddVBand="0" w:evenVBand="0" w:oddHBand="0" w:evenHBand="0" w:firstRowFirstColumn="0" w:firstRowLastColumn="0" w:lastRowFirstColumn="0" w:lastRowLastColumn="0"/>
          <w:cantSplit/>
        </w:trPr>
        <w:tc>
          <w:tcPr>
            <w:tcW w:w="1730" w:type="dxa"/>
          </w:tcPr>
          <w:p w14:paraId="3060DE09" w14:textId="483E303D" w:rsidR="00F2104B" w:rsidRPr="00B81411" w:rsidRDefault="00BA31DD" w:rsidP="009B0BFA">
            <w:pPr>
              <w:pStyle w:val="VHBAtablecolhead"/>
            </w:pPr>
            <w:r>
              <w:t>Phase</w:t>
            </w:r>
          </w:p>
        </w:tc>
        <w:tc>
          <w:tcPr>
            <w:tcW w:w="2126" w:type="dxa"/>
          </w:tcPr>
          <w:p w14:paraId="0F32BA3E" w14:textId="3980CB3B" w:rsidR="00F2104B" w:rsidRPr="00B81411" w:rsidRDefault="00F2104B" w:rsidP="009B0BFA">
            <w:pPr>
              <w:pStyle w:val="VHBAtablecolhead"/>
            </w:pPr>
            <w:r w:rsidRPr="00B81411">
              <w:t>Use</w:t>
            </w:r>
          </w:p>
        </w:tc>
        <w:tc>
          <w:tcPr>
            <w:tcW w:w="2127" w:type="dxa"/>
          </w:tcPr>
          <w:p w14:paraId="281F8E21" w14:textId="5B6DDCE7" w:rsidR="00F2104B" w:rsidRPr="00B81411" w:rsidRDefault="00F2104B" w:rsidP="009B0BFA">
            <w:pPr>
              <w:pStyle w:val="VHBAtablecolhead"/>
            </w:pPr>
            <w:r w:rsidRPr="00B81411">
              <w:t>By whom</w:t>
            </w:r>
          </w:p>
        </w:tc>
        <w:tc>
          <w:tcPr>
            <w:tcW w:w="2969" w:type="dxa"/>
          </w:tcPr>
          <w:p w14:paraId="099DD54C" w14:textId="20C069FA" w:rsidR="00F2104B" w:rsidRPr="00B81411" w:rsidRDefault="00F2104B" w:rsidP="009B0BFA">
            <w:pPr>
              <w:pStyle w:val="VHBAtablecolhead"/>
            </w:pPr>
            <w:r w:rsidRPr="00B81411">
              <w:t>Comments</w:t>
            </w:r>
          </w:p>
        </w:tc>
      </w:tr>
      <w:tr w:rsidR="00751A98" w:rsidRPr="001A52C8" w14:paraId="7E57BC57" w14:textId="4EFCF395" w:rsidTr="00353B2C">
        <w:trPr>
          <w:cnfStyle w:val="000000100000" w:firstRow="0" w:lastRow="0" w:firstColumn="0" w:lastColumn="0" w:oddVBand="0" w:evenVBand="0" w:oddHBand="1" w:evenHBand="0" w:firstRowFirstColumn="0" w:firstRowLastColumn="0" w:lastRowFirstColumn="0" w:lastRowLastColumn="0"/>
          <w:cantSplit/>
        </w:trPr>
        <w:tc>
          <w:tcPr>
            <w:tcW w:w="1730" w:type="dxa"/>
            <w:vAlign w:val="center"/>
          </w:tcPr>
          <w:p w14:paraId="4F0C459B" w14:textId="1278C323" w:rsidR="00751A98" w:rsidRPr="000D636F" w:rsidRDefault="00751A98" w:rsidP="000D636F">
            <w:pPr>
              <w:pStyle w:val="VHBA"/>
              <w:spacing w:before="40" w:after="40"/>
              <w:rPr>
                <w:rStyle w:val="IntenseEmphasis"/>
                <w:b/>
                <w:bCs/>
                <w:i w:val="0"/>
                <w:iCs w:val="0"/>
                <w:color w:val="000000" w:themeColor="text1"/>
              </w:rPr>
            </w:pPr>
            <w:r w:rsidRPr="000D636F">
              <w:rPr>
                <w:rStyle w:val="IntenseEmphasis"/>
                <w:b/>
                <w:bCs/>
                <w:i w:val="0"/>
                <w:iCs w:val="0"/>
                <w:color w:val="000000" w:themeColor="text1"/>
              </w:rPr>
              <w:t>Master Planning</w:t>
            </w:r>
          </w:p>
        </w:tc>
        <w:tc>
          <w:tcPr>
            <w:tcW w:w="2126" w:type="dxa"/>
            <w:vAlign w:val="center"/>
          </w:tcPr>
          <w:p w14:paraId="24D73688" w14:textId="7A5514CB" w:rsidR="00751A98" w:rsidRPr="001273EF" w:rsidRDefault="007E5C53" w:rsidP="000D636F">
            <w:pPr>
              <w:pStyle w:val="VHBA"/>
              <w:spacing w:before="40" w:after="40"/>
            </w:pPr>
            <w:r>
              <w:t>[Populate]</w:t>
            </w:r>
          </w:p>
        </w:tc>
        <w:tc>
          <w:tcPr>
            <w:tcW w:w="2127" w:type="dxa"/>
            <w:vAlign w:val="center"/>
          </w:tcPr>
          <w:p w14:paraId="6F53D678" w14:textId="56C4A8DC" w:rsidR="00751A98" w:rsidRPr="001273EF" w:rsidRDefault="007E5C53" w:rsidP="000D636F">
            <w:pPr>
              <w:pStyle w:val="VHBA"/>
              <w:spacing w:before="40" w:after="40"/>
            </w:pPr>
            <w:r>
              <w:t>[Populate]</w:t>
            </w:r>
          </w:p>
        </w:tc>
        <w:tc>
          <w:tcPr>
            <w:tcW w:w="2969" w:type="dxa"/>
            <w:vAlign w:val="center"/>
          </w:tcPr>
          <w:p w14:paraId="5919763E" w14:textId="24D6C636" w:rsidR="001613AD" w:rsidRPr="002A52C1" w:rsidRDefault="007E5C53" w:rsidP="000D636F">
            <w:pPr>
              <w:pStyle w:val="VHBA"/>
              <w:spacing w:before="40" w:after="40"/>
              <w:rPr>
                <w:rStyle w:val="IntenseEmphasis"/>
                <w:i w:val="0"/>
                <w:iCs w:val="0"/>
                <w:color w:val="000000" w:themeColor="text1"/>
              </w:rPr>
            </w:pPr>
            <w:r>
              <w:t>[Populate]</w:t>
            </w:r>
          </w:p>
        </w:tc>
      </w:tr>
      <w:tr w:rsidR="00833CAC" w:rsidRPr="001A52C8" w14:paraId="1CDF1C18" w14:textId="77777777" w:rsidTr="00353B2C">
        <w:trPr>
          <w:cnfStyle w:val="000000010000" w:firstRow="0" w:lastRow="0" w:firstColumn="0" w:lastColumn="0" w:oddVBand="0" w:evenVBand="0" w:oddHBand="0" w:evenHBand="1" w:firstRowFirstColumn="0" w:firstRowLastColumn="0" w:lastRowFirstColumn="0" w:lastRowLastColumn="0"/>
          <w:cantSplit/>
        </w:trPr>
        <w:tc>
          <w:tcPr>
            <w:tcW w:w="1730" w:type="dxa"/>
            <w:vAlign w:val="center"/>
          </w:tcPr>
          <w:p w14:paraId="701ED6EC" w14:textId="72ABE946" w:rsidR="00833CAC" w:rsidRPr="000D636F" w:rsidRDefault="00833CAC" w:rsidP="000D636F">
            <w:pPr>
              <w:pStyle w:val="VHBA"/>
              <w:spacing w:before="40" w:after="40"/>
              <w:rPr>
                <w:rStyle w:val="IntenseEmphasis"/>
                <w:b/>
                <w:bCs/>
                <w:i w:val="0"/>
                <w:iCs w:val="0"/>
                <w:color w:val="000000" w:themeColor="text1"/>
              </w:rPr>
            </w:pPr>
            <w:r w:rsidRPr="000D636F">
              <w:rPr>
                <w:rStyle w:val="IntenseEmphasis"/>
                <w:b/>
                <w:bCs/>
                <w:i w:val="0"/>
                <w:iCs w:val="0"/>
                <w:color w:val="000000" w:themeColor="text1"/>
              </w:rPr>
              <w:t>Feasibility Study</w:t>
            </w:r>
          </w:p>
        </w:tc>
        <w:tc>
          <w:tcPr>
            <w:tcW w:w="2126" w:type="dxa"/>
            <w:vAlign w:val="center"/>
          </w:tcPr>
          <w:p w14:paraId="6A281424" w14:textId="316A517B" w:rsidR="00833CAC" w:rsidRPr="001273EF" w:rsidRDefault="007E5C53" w:rsidP="000D636F">
            <w:pPr>
              <w:pStyle w:val="VHBA"/>
              <w:spacing w:before="40" w:after="40"/>
              <w:rPr>
                <w:rStyle w:val="IntenseEmphasis"/>
                <w:i w:val="0"/>
                <w:iCs w:val="0"/>
                <w:color w:val="000000" w:themeColor="text1"/>
              </w:rPr>
            </w:pPr>
            <w:r>
              <w:t>[Populate]</w:t>
            </w:r>
          </w:p>
        </w:tc>
        <w:tc>
          <w:tcPr>
            <w:tcW w:w="2127" w:type="dxa"/>
            <w:vAlign w:val="center"/>
          </w:tcPr>
          <w:p w14:paraId="1E99A563" w14:textId="518EDD35" w:rsidR="00833CAC" w:rsidRPr="001273EF" w:rsidRDefault="007E5C53" w:rsidP="000D636F">
            <w:pPr>
              <w:pStyle w:val="VHBA"/>
              <w:spacing w:before="40" w:after="40"/>
              <w:rPr>
                <w:rStyle w:val="IntenseEmphasis"/>
                <w:i w:val="0"/>
                <w:iCs w:val="0"/>
                <w:color w:val="000000" w:themeColor="text1"/>
              </w:rPr>
            </w:pPr>
            <w:r>
              <w:t>[Populate]</w:t>
            </w:r>
          </w:p>
        </w:tc>
        <w:tc>
          <w:tcPr>
            <w:tcW w:w="2969" w:type="dxa"/>
            <w:vAlign w:val="center"/>
          </w:tcPr>
          <w:p w14:paraId="076A878F" w14:textId="6DE684F3" w:rsidR="00833CAC" w:rsidRPr="001273EF" w:rsidRDefault="007E5C53" w:rsidP="000D636F">
            <w:pPr>
              <w:pStyle w:val="VHBA"/>
              <w:spacing w:before="40" w:after="40"/>
            </w:pPr>
            <w:r>
              <w:t>[Populate]</w:t>
            </w:r>
          </w:p>
        </w:tc>
      </w:tr>
      <w:tr w:rsidR="00751A98" w:rsidRPr="001A52C8" w14:paraId="242366E3" w14:textId="378797E4" w:rsidTr="00353B2C">
        <w:trPr>
          <w:cnfStyle w:val="000000100000" w:firstRow="0" w:lastRow="0" w:firstColumn="0" w:lastColumn="0" w:oddVBand="0" w:evenVBand="0" w:oddHBand="1" w:evenHBand="0" w:firstRowFirstColumn="0" w:firstRowLastColumn="0" w:lastRowFirstColumn="0" w:lastRowLastColumn="0"/>
          <w:cantSplit/>
        </w:trPr>
        <w:tc>
          <w:tcPr>
            <w:tcW w:w="1730" w:type="dxa"/>
            <w:vAlign w:val="center"/>
          </w:tcPr>
          <w:p w14:paraId="06E15476" w14:textId="4113858D" w:rsidR="00751A98" w:rsidRPr="000D636F" w:rsidRDefault="00751A98" w:rsidP="000D636F">
            <w:pPr>
              <w:pStyle w:val="VHBA"/>
              <w:spacing w:before="40" w:after="40"/>
              <w:rPr>
                <w:rStyle w:val="IntenseEmphasis"/>
                <w:b/>
                <w:bCs/>
                <w:i w:val="0"/>
                <w:iCs w:val="0"/>
                <w:color w:val="000000" w:themeColor="text1"/>
              </w:rPr>
            </w:pPr>
            <w:r w:rsidRPr="000D636F">
              <w:rPr>
                <w:rStyle w:val="IntenseEmphasis"/>
                <w:b/>
                <w:bCs/>
                <w:i w:val="0"/>
                <w:iCs w:val="0"/>
                <w:color w:val="000000" w:themeColor="text1"/>
              </w:rPr>
              <w:t>Schematic Design</w:t>
            </w:r>
          </w:p>
        </w:tc>
        <w:tc>
          <w:tcPr>
            <w:tcW w:w="2126" w:type="dxa"/>
            <w:vAlign w:val="center"/>
          </w:tcPr>
          <w:p w14:paraId="0D71FA47" w14:textId="38B33E56" w:rsidR="00751A98" w:rsidRPr="001273EF" w:rsidRDefault="00751A98" w:rsidP="000D636F">
            <w:pPr>
              <w:pStyle w:val="VHBA"/>
              <w:spacing w:before="40" w:after="40"/>
            </w:pPr>
            <w:r w:rsidRPr="001273EF">
              <w:rPr>
                <w:rStyle w:val="IntenseEmphasis"/>
                <w:i w:val="0"/>
                <w:iCs w:val="0"/>
                <w:color w:val="000000" w:themeColor="text1"/>
              </w:rPr>
              <w:t>[E.g. Computational design algorithms]</w:t>
            </w:r>
          </w:p>
        </w:tc>
        <w:tc>
          <w:tcPr>
            <w:tcW w:w="2127" w:type="dxa"/>
            <w:vAlign w:val="center"/>
          </w:tcPr>
          <w:p w14:paraId="689B2D3D" w14:textId="4F6B4661" w:rsidR="00751A98" w:rsidRPr="001273EF" w:rsidRDefault="00751A98" w:rsidP="000D636F">
            <w:pPr>
              <w:pStyle w:val="VHBA"/>
              <w:spacing w:before="40" w:after="40"/>
            </w:pPr>
            <w:r w:rsidRPr="001273EF">
              <w:rPr>
                <w:rStyle w:val="IntenseEmphasis"/>
                <w:i w:val="0"/>
                <w:iCs w:val="0"/>
                <w:color w:val="000000" w:themeColor="text1"/>
              </w:rPr>
              <w:t>[Architect]</w:t>
            </w:r>
          </w:p>
        </w:tc>
        <w:tc>
          <w:tcPr>
            <w:tcW w:w="2969" w:type="dxa"/>
            <w:vAlign w:val="center"/>
          </w:tcPr>
          <w:p w14:paraId="67DAE270" w14:textId="7B9650AA" w:rsidR="00751A98" w:rsidRPr="001273EF" w:rsidRDefault="00751A98" w:rsidP="000D636F">
            <w:pPr>
              <w:pStyle w:val="VHBA"/>
              <w:spacing w:before="40" w:after="40"/>
            </w:pPr>
            <w:r w:rsidRPr="001273EF">
              <w:t xml:space="preserve">[Computational design analysis models will be used to inform the </w:t>
            </w:r>
            <w:r w:rsidR="003811F7">
              <w:t>Architectural</w:t>
            </w:r>
            <w:r w:rsidRPr="001273EF">
              <w:t xml:space="preserve"> BIM but will not be provided to </w:t>
            </w:r>
            <w:r w:rsidR="00097354">
              <w:t>VHBA</w:t>
            </w:r>
            <w:r w:rsidRPr="001273EF">
              <w:t>.]</w:t>
            </w:r>
          </w:p>
        </w:tc>
      </w:tr>
      <w:tr w:rsidR="00751A98" w:rsidRPr="001A52C8" w14:paraId="36648FCC" w14:textId="3429C972" w:rsidTr="00353B2C">
        <w:trPr>
          <w:cnfStyle w:val="000000010000" w:firstRow="0" w:lastRow="0" w:firstColumn="0" w:lastColumn="0" w:oddVBand="0" w:evenVBand="0" w:oddHBand="0" w:evenHBand="1" w:firstRowFirstColumn="0" w:firstRowLastColumn="0" w:lastRowFirstColumn="0" w:lastRowLastColumn="0"/>
          <w:cantSplit/>
        </w:trPr>
        <w:tc>
          <w:tcPr>
            <w:tcW w:w="1730" w:type="dxa"/>
            <w:vAlign w:val="center"/>
          </w:tcPr>
          <w:p w14:paraId="7D2ED140" w14:textId="19FBE3FB" w:rsidR="00751A98" w:rsidRPr="000D636F" w:rsidRDefault="00751A98" w:rsidP="000D636F">
            <w:pPr>
              <w:pStyle w:val="VHBA"/>
              <w:spacing w:before="40" w:after="40"/>
              <w:rPr>
                <w:rStyle w:val="VHBABodyBoldChar"/>
                <w:rFonts w:asciiTheme="minorHAnsi" w:eastAsiaTheme="minorHAnsi" w:hAnsiTheme="minorHAnsi"/>
                <w:b w:val="0"/>
                <w:bCs/>
              </w:rPr>
            </w:pPr>
            <w:r w:rsidRPr="000D636F">
              <w:rPr>
                <w:rStyle w:val="IntenseEmphasis"/>
                <w:b/>
                <w:bCs/>
                <w:i w:val="0"/>
                <w:iCs w:val="0"/>
                <w:color w:val="000000" w:themeColor="text1"/>
              </w:rPr>
              <w:lastRenderedPageBreak/>
              <w:t>Design</w:t>
            </w:r>
            <w:r w:rsidR="00833CAC" w:rsidRPr="000D636F">
              <w:rPr>
                <w:rStyle w:val="IntenseEmphasis"/>
                <w:b/>
                <w:bCs/>
                <w:i w:val="0"/>
                <w:iCs w:val="0"/>
                <w:color w:val="000000" w:themeColor="text1"/>
              </w:rPr>
              <w:t xml:space="preserve"> Development</w:t>
            </w:r>
          </w:p>
        </w:tc>
        <w:tc>
          <w:tcPr>
            <w:tcW w:w="2126" w:type="dxa"/>
            <w:vAlign w:val="center"/>
          </w:tcPr>
          <w:p w14:paraId="081E8CB3" w14:textId="4B57EC8D" w:rsidR="00751A98" w:rsidRPr="001273EF" w:rsidRDefault="00751A98" w:rsidP="000D636F">
            <w:pPr>
              <w:pStyle w:val="VHBA"/>
              <w:spacing w:before="40" w:after="40"/>
            </w:pPr>
            <w:r w:rsidRPr="001273EF">
              <w:t>[E.g. Structural Engineering Analysis]</w:t>
            </w:r>
          </w:p>
        </w:tc>
        <w:tc>
          <w:tcPr>
            <w:tcW w:w="2127" w:type="dxa"/>
            <w:vAlign w:val="center"/>
          </w:tcPr>
          <w:p w14:paraId="170859AA" w14:textId="071ABBF0" w:rsidR="00751A98" w:rsidRPr="001273EF" w:rsidRDefault="00751A98" w:rsidP="000D636F">
            <w:pPr>
              <w:pStyle w:val="VHBA"/>
              <w:spacing w:before="40" w:after="40"/>
            </w:pPr>
            <w:r w:rsidRPr="001273EF">
              <w:t>[Structural Engineer]</w:t>
            </w:r>
          </w:p>
        </w:tc>
        <w:tc>
          <w:tcPr>
            <w:tcW w:w="2969" w:type="dxa"/>
            <w:vAlign w:val="center"/>
          </w:tcPr>
          <w:p w14:paraId="4221D6F5" w14:textId="072B726F" w:rsidR="00751A98" w:rsidRPr="001273EF" w:rsidRDefault="00751A98" w:rsidP="000D636F">
            <w:pPr>
              <w:pStyle w:val="VHBA"/>
              <w:spacing w:before="40" w:after="40"/>
            </w:pPr>
            <w:r w:rsidRPr="001273EF">
              <w:t xml:space="preserve">[The structural analysis model will be used to inform the structural BIM but will not be provided to </w:t>
            </w:r>
            <w:r w:rsidR="00097354">
              <w:t>VHBA</w:t>
            </w:r>
            <w:r w:rsidRPr="001273EF">
              <w:t>.]</w:t>
            </w:r>
          </w:p>
        </w:tc>
      </w:tr>
      <w:tr w:rsidR="00751A98" w:rsidRPr="001A52C8" w14:paraId="1F8090AF" w14:textId="77777777" w:rsidTr="00353B2C">
        <w:trPr>
          <w:cnfStyle w:val="000000100000" w:firstRow="0" w:lastRow="0" w:firstColumn="0" w:lastColumn="0" w:oddVBand="0" w:evenVBand="0" w:oddHBand="1" w:evenHBand="0" w:firstRowFirstColumn="0" w:firstRowLastColumn="0" w:lastRowFirstColumn="0" w:lastRowLastColumn="0"/>
          <w:cantSplit/>
        </w:trPr>
        <w:tc>
          <w:tcPr>
            <w:tcW w:w="1730" w:type="dxa"/>
            <w:vAlign w:val="center"/>
          </w:tcPr>
          <w:p w14:paraId="17B91C57" w14:textId="6AFD61B8" w:rsidR="00751A98" w:rsidRPr="000D636F" w:rsidRDefault="00F937BC" w:rsidP="000D636F">
            <w:pPr>
              <w:pStyle w:val="VHBA"/>
              <w:spacing w:before="40" w:after="40"/>
              <w:rPr>
                <w:rStyle w:val="IntenseEmphasis"/>
                <w:b/>
                <w:bCs/>
                <w:i w:val="0"/>
                <w:iCs w:val="0"/>
                <w:color w:val="000000" w:themeColor="text1"/>
              </w:rPr>
            </w:pPr>
            <w:r>
              <w:rPr>
                <w:rStyle w:val="IntenseEmphasis"/>
                <w:b/>
                <w:bCs/>
                <w:i w:val="0"/>
                <w:iCs w:val="0"/>
                <w:color w:val="000000" w:themeColor="text1"/>
              </w:rPr>
              <w:t xml:space="preserve">Issue for </w:t>
            </w:r>
            <w:r w:rsidR="00EC3ED5" w:rsidRPr="000D636F">
              <w:rPr>
                <w:rStyle w:val="IntenseEmphasis"/>
                <w:b/>
                <w:bCs/>
                <w:i w:val="0"/>
                <w:iCs w:val="0"/>
                <w:color w:val="000000" w:themeColor="text1"/>
              </w:rPr>
              <w:t xml:space="preserve">Tender </w:t>
            </w:r>
          </w:p>
        </w:tc>
        <w:tc>
          <w:tcPr>
            <w:tcW w:w="2126" w:type="dxa"/>
            <w:vAlign w:val="center"/>
          </w:tcPr>
          <w:p w14:paraId="3380E8EF" w14:textId="3F873DD0" w:rsidR="00751A98" w:rsidRPr="001273EF" w:rsidRDefault="007E5C53" w:rsidP="000D636F">
            <w:pPr>
              <w:pStyle w:val="VHBA"/>
              <w:spacing w:before="40" w:after="40"/>
            </w:pPr>
            <w:r>
              <w:t>[Populate]</w:t>
            </w:r>
          </w:p>
        </w:tc>
        <w:tc>
          <w:tcPr>
            <w:tcW w:w="2127" w:type="dxa"/>
            <w:vAlign w:val="center"/>
          </w:tcPr>
          <w:p w14:paraId="7374DC8E" w14:textId="425B1ED1" w:rsidR="00751A98" w:rsidRPr="001273EF" w:rsidRDefault="007E5C53" w:rsidP="000D636F">
            <w:pPr>
              <w:pStyle w:val="VHBA"/>
              <w:spacing w:before="40" w:after="40"/>
            </w:pPr>
            <w:r>
              <w:t>[Populate]</w:t>
            </w:r>
          </w:p>
        </w:tc>
        <w:tc>
          <w:tcPr>
            <w:tcW w:w="2969" w:type="dxa"/>
            <w:vAlign w:val="center"/>
          </w:tcPr>
          <w:p w14:paraId="653E3B94" w14:textId="3CBA11FD" w:rsidR="00751A98" w:rsidRPr="001273EF" w:rsidRDefault="007E5C53" w:rsidP="000D636F">
            <w:pPr>
              <w:pStyle w:val="VHBA"/>
              <w:spacing w:before="40" w:after="40"/>
            </w:pPr>
            <w:r>
              <w:t>[Populate]</w:t>
            </w:r>
          </w:p>
        </w:tc>
      </w:tr>
    </w:tbl>
    <w:p w14:paraId="75166654" w14:textId="77777777" w:rsidR="007710DC" w:rsidRDefault="007710DC" w:rsidP="00F15F07">
      <w:pPr>
        <w:pStyle w:val="NumberedHeading1"/>
      </w:pPr>
      <w:bookmarkStart w:id="269" w:name="_Toc179294654"/>
      <w:r>
        <w:t>Roles and Responsibilities</w:t>
      </w:r>
      <w:bookmarkEnd w:id="269"/>
    </w:p>
    <w:p w14:paraId="231EC557" w14:textId="5FA46297" w:rsidR="00D56740" w:rsidRPr="00711B0C" w:rsidRDefault="00E6369D" w:rsidP="00D56740">
      <w:pPr>
        <w:pStyle w:val="NumberedHeading2"/>
      </w:pPr>
      <w:bookmarkStart w:id="270" w:name="_Toc179294655"/>
      <w:r>
        <w:t xml:space="preserve">Project Organisational </w:t>
      </w:r>
      <w:r w:rsidR="00DC3ABB">
        <w:t>S</w:t>
      </w:r>
      <w:r>
        <w:t>tructure</w:t>
      </w:r>
      <w:bookmarkEnd w:id="270"/>
    </w:p>
    <w:p w14:paraId="26C44203" w14:textId="4C02D2B6" w:rsidR="00DC3ABB" w:rsidRDefault="00DC3ABB" w:rsidP="00DC3ABB">
      <w:pPr>
        <w:pStyle w:val="Instructions"/>
      </w:pPr>
      <w:r>
        <w:t>Insert project organisational structure (diagram) including client parties (VHBA and HS). In this section show VHBA/HS, the Lead Appointed Party, Appointed Parties and how these organisations interact. The DE Project Team is documented in the next section, not here.</w:t>
      </w:r>
    </w:p>
    <w:p w14:paraId="19798D4F" w14:textId="40671704" w:rsidR="007710DC" w:rsidRDefault="00A81293" w:rsidP="007710DC">
      <w:pPr>
        <w:pStyle w:val="VHBAbody"/>
      </w:pPr>
      <w:r w:rsidRPr="00A81293">
        <w:t>[</w:t>
      </w:r>
      <w:r w:rsidR="0059147D">
        <w:t xml:space="preserve">Insert Project Organisational </w:t>
      </w:r>
      <w:r w:rsidR="00DC3ABB">
        <w:t>S</w:t>
      </w:r>
      <w:r w:rsidR="00AA3950">
        <w:t xml:space="preserve">tructure </w:t>
      </w:r>
      <w:r w:rsidR="0059147D">
        <w:t>g</w:t>
      </w:r>
      <w:r w:rsidR="00AA3950">
        <w:t>r</w:t>
      </w:r>
      <w:r w:rsidR="0059147D">
        <w:t>aphic</w:t>
      </w:r>
      <w:r w:rsidRPr="00A81293">
        <w:t xml:space="preserve"> here]</w:t>
      </w:r>
    </w:p>
    <w:p w14:paraId="74F354A0" w14:textId="2257C6EB" w:rsidR="00B826A1" w:rsidRDefault="00F83CFB" w:rsidP="00CE77F9">
      <w:pPr>
        <w:pStyle w:val="NumberedHeading2"/>
      </w:pPr>
      <w:bookmarkStart w:id="271" w:name="_Toc153472252"/>
      <w:bookmarkStart w:id="272" w:name="_Toc153488278"/>
      <w:bookmarkStart w:id="273" w:name="_Toc153490661"/>
      <w:bookmarkStart w:id="274" w:name="_Toc153523221"/>
      <w:bookmarkStart w:id="275" w:name="_Toc153525402"/>
      <w:bookmarkStart w:id="276" w:name="_Toc153527588"/>
      <w:bookmarkStart w:id="277" w:name="_Toc153529775"/>
      <w:bookmarkStart w:id="278" w:name="_Toc153472253"/>
      <w:bookmarkStart w:id="279" w:name="_Toc153488279"/>
      <w:bookmarkStart w:id="280" w:name="_Toc153490662"/>
      <w:bookmarkStart w:id="281" w:name="_Toc153523222"/>
      <w:bookmarkStart w:id="282" w:name="_Toc153525403"/>
      <w:bookmarkStart w:id="283" w:name="_Toc153527589"/>
      <w:bookmarkStart w:id="284" w:name="_Toc153529776"/>
      <w:bookmarkStart w:id="285" w:name="_Ref153375787"/>
      <w:bookmarkStart w:id="286" w:name="_Toc179294656"/>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 xml:space="preserve">Project Digital Engineering </w:t>
      </w:r>
      <w:r w:rsidR="006D64BC">
        <w:t xml:space="preserve">Roles and </w:t>
      </w:r>
      <w:r w:rsidR="0053514A">
        <w:t>C</w:t>
      </w:r>
      <w:r>
        <w:t>ontacts</w:t>
      </w:r>
      <w:bookmarkEnd w:id="285"/>
      <w:bookmarkEnd w:id="286"/>
    </w:p>
    <w:p w14:paraId="69554B99" w14:textId="38EECF32" w:rsidR="00CC74AE" w:rsidRPr="00CE7DE1" w:rsidRDefault="00CC74AE" w:rsidP="00CC74AE">
      <w:pPr>
        <w:pStyle w:val="Instructions"/>
        <w:rPr>
          <w:rStyle w:val="InstructionsChar"/>
          <w:b/>
          <w:bCs/>
          <w:vanish/>
          <w:shd w:val="clear" w:color="auto" w:fill="auto"/>
        </w:rPr>
      </w:pPr>
      <w:r w:rsidRPr="00CE7DE1">
        <w:rPr>
          <w:rStyle w:val="InstructionsChar"/>
          <w:b/>
          <w:bCs/>
          <w:vanish/>
          <w:shd w:val="clear" w:color="auto" w:fill="auto"/>
        </w:rPr>
        <w:t>PIR section</w:t>
      </w:r>
      <w:r w:rsidR="008F23CD">
        <w:rPr>
          <w:rStyle w:val="InstructionsChar"/>
          <w:b/>
          <w:bCs/>
          <w:vanish/>
          <w:shd w:val="clear" w:color="auto" w:fill="auto"/>
        </w:rPr>
        <w:t>s</w:t>
      </w:r>
      <w:r w:rsidRPr="00CE7DE1">
        <w:rPr>
          <w:rStyle w:val="InstructionsChar"/>
          <w:b/>
          <w:bCs/>
          <w:vanish/>
          <w:shd w:val="clear" w:color="auto" w:fill="auto"/>
        </w:rPr>
        <w:t xml:space="preserve"> </w:t>
      </w:r>
      <w:r w:rsidR="00DC3ABB">
        <w:rPr>
          <w:rStyle w:val="InstructionsChar"/>
          <w:b/>
          <w:bCs/>
          <w:vanish/>
          <w:shd w:val="clear" w:color="auto" w:fill="auto"/>
        </w:rPr>
        <w:t>2.</w:t>
      </w:r>
      <w:r w:rsidR="00315F41">
        <w:rPr>
          <w:rStyle w:val="InstructionsChar"/>
          <w:b/>
          <w:bCs/>
          <w:vanish/>
          <w:shd w:val="clear" w:color="auto" w:fill="auto"/>
        </w:rPr>
        <w:t>3</w:t>
      </w:r>
      <w:r w:rsidRPr="00CE7DE1">
        <w:rPr>
          <w:rStyle w:val="InstructionsChar"/>
          <w:b/>
          <w:bCs/>
          <w:vanish/>
          <w:shd w:val="clear" w:color="auto" w:fill="auto"/>
        </w:rPr>
        <w:t xml:space="preserve"> and 3.2</w:t>
      </w:r>
    </w:p>
    <w:p w14:paraId="0C9899FC" w14:textId="0861003A" w:rsidR="009E48CF" w:rsidRDefault="00CC74AE" w:rsidP="00CC74AE">
      <w:pPr>
        <w:pStyle w:val="Instructions"/>
      </w:pPr>
      <w:r w:rsidRPr="00A33FD0">
        <w:t xml:space="preserve">The Project DE Lead must identify who will be responsible for DE on the project by assigning key personnel to the roles listed in the table below </w:t>
      </w:r>
      <w:r w:rsidRPr="00A33FD0">
        <w:rPr>
          <w:rStyle w:val="InstructionsChar"/>
          <w:vanish/>
          <w:shd w:val="clear" w:color="auto" w:fill="auto"/>
        </w:rPr>
        <w:t>and add other disciplines/trades as necessary</w:t>
      </w:r>
      <w:r w:rsidRPr="00A33FD0">
        <w:t xml:space="preserve">. The table should be completed with reference to section 3.2 of the PIR. </w:t>
      </w:r>
    </w:p>
    <w:p w14:paraId="08420A8C" w14:textId="68AF4439" w:rsidR="00CC74AE" w:rsidRPr="00A33FD0" w:rsidRDefault="00CC74AE" w:rsidP="00CC74AE">
      <w:pPr>
        <w:pStyle w:val="Instructions"/>
        <w:rPr>
          <w:rStyle w:val="InstructionsChar"/>
          <w:vanish/>
          <w:shd w:val="clear" w:color="auto" w:fill="auto"/>
        </w:rPr>
      </w:pPr>
      <w:r w:rsidRPr="00A33FD0">
        <w:t xml:space="preserve">The contact details for key stakeholders who will be involved in planning and managing DE on this project are to be detailed in </w:t>
      </w:r>
      <w:r w:rsidR="00101E65">
        <w:fldChar w:fldCharType="begin"/>
      </w:r>
      <w:r w:rsidR="00101E65">
        <w:instrText xml:space="preserve"> REF _Ref173919512 \h </w:instrText>
      </w:r>
      <w:r w:rsidR="00101E65">
        <w:fldChar w:fldCharType="separate"/>
      </w:r>
      <w:r w:rsidR="00101E65">
        <w:t xml:space="preserve">Table </w:t>
      </w:r>
      <w:r w:rsidR="00101E65">
        <w:rPr>
          <w:noProof/>
        </w:rPr>
        <w:t>7</w:t>
      </w:r>
      <w:r w:rsidR="00101E65">
        <w:t>: Key Project Team Members</w:t>
      </w:r>
      <w:r w:rsidR="00101E65">
        <w:fldChar w:fldCharType="end"/>
      </w:r>
      <w:r w:rsidR="00101E65">
        <w:t xml:space="preserve"> </w:t>
      </w:r>
      <w:r w:rsidR="001275BC">
        <w:t>below</w:t>
      </w:r>
      <w:r w:rsidRPr="00A33FD0">
        <w:fldChar w:fldCharType="begin"/>
      </w:r>
      <w:r w:rsidRPr="00A33FD0">
        <w:instrText xml:space="preserve"> REF _Ref149591124 \h  \* MERGEFORMAT </w:instrText>
      </w:r>
      <w:r w:rsidRPr="00A33FD0">
        <w:fldChar w:fldCharType="separate"/>
      </w:r>
      <w:r w:rsidR="009476B7">
        <w:rPr>
          <w:b/>
          <w:bCs/>
          <w:lang w:val="en-US"/>
        </w:rPr>
        <w:t>.</w:t>
      </w:r>
      <w:r w:rsidRPr="00A33FD0">
        <w:fldChar w:fldCharType="end"/>
      </w:r>
      <w:r w:rsidRPr="00A33FD0">
        <w:t xml:space="preserve">. </w:t>
      </w:r>
      <w:r w:rsidRPr="00A33FD0">
        <w:rPr>
          <w:rStyle w:val="InstructionsChar"/>
          <w:vanish/>
          <w:shd w:val="clear" w:color="auto" w:fill="auto"/>
        </w:rPr>
        <w:t>If this table is completed pre-tender, write “TBA” against the unknown Consultants.</w:t>
      </w:r>
      <w:r w:rsidRPr="00A33FD0">
        <w:t xml:space="preserve"> </w:t>
      </w:r>
      <w:r w:rsidRPr="00A33FD0">
        <w:rPr>
          <w:rStyle w:val="InstructionsChar"/>
          <w:vanish/>
          <w:shd w:val="clear" w:color="auto" w:fill="auto"/>
        </w:rPr>
        <w:t>Add extra Project Team members as necessary when known and include their DE approaches in all updates to the Design DEMP, for VHBA approval.</w:t>
      </w:r>
    </w:p>
    <w:p w14:paraId="689B47CB" w14:textId="77777777" w:rsidR="00CC74AE" w:rsidRPr="009F71AA" w:rsidRDefault="00CC74AE" w:rsidP="00CC74AE">
      <w:pPr>
        <w:pStyle w:val="VHBAbody"/>
      </w:pPr>
      <w:r w:rsidRPr="009F71AA">
        <w:t xml:space="preserve">The contact details for key stakeholders involved in planning and managing </w:t>
      </w:r>
      <w:r>
        <w:t>DE</w:t>
      </w:r>
      <w:r w:rsidRPr="009F71AA">
        <w:t xml:space="preserve"> on this project are detailed in </w:t>
      </w:r>
      <w:r>
        <w:t>the following table</w:t>
      </w:r>
      <w:r w:rsidRPr="009F71AA">
        <w:t>.</w:t>
      </w:r>
    </w:p>
    <w:p w14:paraId="281E13A9" w14:textId="4466FF62" w:rsidR="00CC74AE" w:rsidRDefault="00CC74AE" w:rsidP="00CC74AE">
      <w:pPr>
        <w:pStyle w:val="VHBAtablecaption"/>
      </w:pPr>
      <w:bookmarkStart w:id="287" w:name="_Ref173919512"/>
      <w:r>
        <w:t xml:space="preserve">Table </w:t>
      </w:r>
      <w:r>
        <w:fldChar w:fldCharType="begin"/>
      </w:r>
      <w:r>
        <w:instrText xml:space="preserve"> SEQ Table \* ARABIC </w:instrText>
      </w:r>
      <w:r>
        <w:fldChar w:fldCharType="separate"/>
      </w:r>
      <w:r w:rsidR="00647851">
        <w:rPr>
          <w:noProof/>
        </w:rPr>
        <w:t>7</w:t>
      </w:r>
      <w:r>
        <w:rPr>
          <w:noProof/>
        </w:rPr>
        <w:fldChar w:fldCharType="end"/>
      </w:r>
      <w:r>
        <w:t>: Key Project Team Members</w:t>
      </w:r>
      <w:bookmarkEnd w:id="287"/>
    </w:p>
    <w:tbl>
      <w:tblPr>
        <w:tblStyle w:val="TableGrid"/>
        <w:tblW w:w="8959" w:type="dxa"/>
        <w:tblLayout w:type="fixed"/>
        <w:tblLook w:val="04A0" w:firstRow="1" w:lastRow="0" w:firstColumn="1" w:lastColumn="0" w:noHBand="0" w:noVBand="1"/>
      </w:tblPr>
      <w:tblGrid>
        <w:gridCol w:w="1872"/>
        <w:gridCol w:w="1276"/>
        <w:gridCol w:w="1701"/>
        <w:gridCol w:w="1984"/>
        <w:gridCol w:w="2126"/>
      </w:tblGrid>
      <w:tr w:rsidR="00CC74AE" w:rsidRPr="001A52C8" w14:paraId="4EC3B71E" w14:textId="77777777">
        <w:trPr>
          <w:cnfStyle w:val="100000000000" w:firstRow="1" w:lastRow="0" w:firstColumn="0" w:lastColumn="0" w:oddVBand="0" w:evenVBand="0" w:oddHBand="0" w:evenHBand="0" w:firstRowFirstColumn="0" w:firstRowLastColumn="0" w:lastRowFirstColumn="0" w:lastRowLastColumn="0"/>
          <w:cantSplit/>
          <w:tblHeader/>
        </w:trPr>
        <w:tc>
          <w:tcPr>
            <w:tcW w:w="1872" w:type="dxa"/>
          </w:tcPr>
          <w:p w14:paraId="24E4F6DD" w14:textId="081C1605" w:rsidR="00CC74AE" w:rsidRPr="00B632DB" w:rsidRDefault="00CC74AE">
            <w:pPr>
              <w:pStyle w:val="VHBAtablecolhead"/>
            </w:pPr>
            <w:r>
              <w:t>Stakeholder</w:t>
            </w:r>
            <w:r w:rsidR="009E48CF">
              <w:t>/Role</w:t>
            </w:r>
          </w:p>
        </w:tc>
        <w:tc>
          <w:tcPr>
            <w:tcW w:w="1276" w:type="dxa"/>
          </w:tcPr>
          <w:p w14:paraId="7EDF4629" w14:textId="77777777" w:rsidR="00CC74AE" w:rsidRPr="00B632DB" w:rsidRDefault="00CC74AE">
            <w:pPr>
              <w:pStyle w:val="VHBAtablecolhead"/>
            </w:pPr>
            <w:r w:rsidRPr="00B632DB">
              <w:t>Company</w:t>
            </w:r>
          </w:p>
        </w:tc>
        <w:tc>
          <w:tcPr>
            <w:tcW w:w="1701" w:type="dxa"/>
          </w:tcPr>
          <w:p w14:paraId="569396D8" w14:textId="77777777" w:rsidR="00CC74AE" w:rsidRPr="00B632DB" w:rsidRDefault="00CC74AE">
            <w:pPr>
              <w:pStyle w:val="VHBAtablecolhead"/>
            </w:pPr>
            <w:r>
              <w:t>Name</w:t>
            </w:r>
          </w:p>
        </w:tc>
        <w:tc>
          <w:tcPr>
            <w:tcW w:w="1984" w:type="dxa"/>
          </w:tcPr>
          <w:p w14:paraId="770EB15C" w14:textId="77777777" w:rsidR="00CC74AE" w:rsidRPr="00B632DB" w:rsidRDefault="00CC74AE">
            <w:pPr>
              <w:pStyle w:val="VHBAtablecolhead"/>
            </w:pPr>
            <w:r>
              <w:t>Title</w:t>
            </w:r>
          </w:p>
        </w:tc>
        <w:tc>
          <w:tcPr>
            <w:tcW w:w="2126" w:type="dxa"/>
          </w:tcPr>
          <w:p w14:paraId="09B70EE9" w14:textId="77777777" w:rsidR="00CC74AE" w:rsidRPr="00B632DB" w:rsidRDefault="00CC74AE">
            <w:pPr>
              <w:pStyle w:val="VHBAtablecolhead"/>
            </w:pPr>
            <w:r>
              <w:t>Email</w:t>
            </w:r>
          </w:p>
        </w:tc>
      </w:tr>
      <w:tr w:rsidR="00CC74AE" w:rsidRPr="001A52C8" w14:paraId="62A1D573" w14:textId="77777777">
        <w:trPr>
          <w:cnfStyle w:val="000000100000" w:firstRow="0" w:lastRow="0" w:firstColumn="0" w:lastColumn="0" w:oddVBand="0" w:evenVBand="0" w:oddHBand="1" w:evenHBand="0" w:firstRowFirstColumn="0" w:firstRowLastColumn="0" w:lastRowFirstColumn="0" w:lastRowLastColumn="0"/>
          <w:cantSplit/>
        </w:trPr>
        <w:tc>
          <w:tcPr>
            <w:tcW w:w="1872" w:type="dxa"/>
            <w:shd w:val="clear" w:color="auto" w:fill="F8DBE4"/>
            <w:vAlign w:val="center"/>
          </w:tcPr>
          <w:p w14:paraId="4554D5C3" w14:textId="77777777" w:rsidR="00CC74AE" w:rsidRPr="0012309D" w:rsidRDefault="00CC74AE" w:rsidP="00CE77F9">
            <w:pPr>
              <w:pStyle w:val="VHBAtabletext"/>
              <w:rPr>
                <w:bCs/>
                <w:highlight w:val="yellow"/>
              </w:rPr>
            </w:pPr>
            <w:r w:rsidRPr="00CE77F9">
              <w:rPr>
                <w:b/>
                <w:bCs/>
              </w:rPr>
              <w:t>VHBA Project Manager</w:t>
            </w:r>
          </w:p>
        </w:tc>
        <w:tc>
          <w:tcPr>
            <w:tcW w:w="1276" w:type="dxa"/>
            <w:shd w:val="clear" w:color="auto" w:fill="F8DBE4"/>
            <w:vAlign w:val="center"/>
          </w:tcPr>
          <w:p w14:paraId="629967D7" w14:textId="77777777" w:rsidR="00CC74AE" w:rsidRPr="00ED7255" w:rsidRDefault="00CC74AE" w:rsidP="00CE77F9">
            <w:pPr>
              <w:pStyle w:val="VHBAtabletext"/>
              <w:rPr>
                <w:rStyle w:val="IntenseEmphasis"/>
                <w:rFonts w:ascii="Arial" w:hAnsi="Arial" w:cs="Arial"/>
                <w:i w:val="0"/>
                <w:color w:val="auto"/>
              </w:rPr>
            </w:pPr>
            <w:r>
              <w:rPr>
                <w:rFonts w:ascii="Arial" w:hAnsi="Arial" w:cs="Arial"/>
                <w:bCs/>
              </w:rPr>
              <w:t>VHBA</w:t>
            </w:r>
          </w:p>
        </w:tc>
        <w:tc>
          <w:tcPr>
            <w:tcW w:w="1701" w:type="dxa"/>
            <w:shd w:val="clear" w:color="auto" w:fill="F8DBE4"/>
            <w:vAlign w:val="center"/>
          </w:tcPr>
          <w:p w14:paraId="32318051" w14:textId="77777777" w:rsidR="00CC74AE" w:rsidRPr="005E74A0" w:rsidRDefault="00CC74AE" w:rsidP="00CE77F9">
            <w:pPr>
              <w:pStyle w:val="VHBAtabletext"/>
              <w:rPr>
                <w:rStyle w:val="IntenseEmphasis"/>
                <w:rFonts w:ascii="Arial" w:hAnsi="Arial" w:cs="Arial"/>
                <w:bCs/>
                <w:i w:val="0"/>
                <w:iCs w:val="0"/>
                <w:color w:val="auto"/>
              </w:rPr>
            </w:pPr>
            <w:r w:rsidRPr="005E74A0">
              <w:rPr>
                <w:rFonts w:ascii="Arial" w:hAnsi="Arial" w:cs="Arial"/>
                <w:bCs/>
              </w:rPr>
              <w:t>[Enter Name]</w:t>
            </w:r>
          </w:p>
        </w:tc>
        <w:tc>
          <w:tcPr>
            <w:tcW w:w="1984" w:type="dxa"/>
            <w:shd w:val="clear" w:color="auto" w:fill="F8DBE4"/>
            <w:vAlign w:val="center"/>
          </w:tcPr>
          <w:p w14:paraId="30147BC4" w14:textId="77777777" w:rsidR="00CC74AE" w:rsidRPr="00ED7255" w:rsidRDefault="00CC74AE" w:rsidP="00CE77F9">
            <w:pPr>
              <w:pStyle w:val="VHBAtabletext"/>
              <w:rPr>
                <w:bCs/>
              </w:rPr>
            </w:pPr>
            <w:r w:rsidRPr="005E74A0">
              <w:rPr>
                <w:rFonts w:ascii="Arial" w:hAnsi="Arial" w:cs="Arial"/>
                <w:bCs/>
              </w:rPr>
              <w:t xml:space="preserve">[Enter </w:t>
            </w:r>
            <w:r>
              <w:rPr>
                <w:rFonts w:ascii="Arial" w:hAnsi="Arial" w:cs="Arial"/>
                <w:bCs/>
              </w:rPr>
              <w:t>Title</w:t>
            </w:r>
            <w:r w:rsidRPr="005E74A0">
              <w:rPr>
                <w:rFonts w:ascii="Arial" w:hAnsi="Arial" w:cs="Arial"/>
                <w:bCs/>
              </w:rPr>
              <w:t>]</w:t>
            </w:r>
          </w:p>
        </w:tc>
        <w:tc>
          <w:tcPr>
            <w:tcW w:w="2126" w:type="dxa"/>
            <w:shd w:val="clear" w:color="auto" w:fill="F8DBE4"/>
            <w:vAlign w:val="center"/>
          </w:tcPr>
          <w:p w14:paraId="1CDCEDF7" w14:textId="77777777" w:rsidR="00CC74AE" w:rsidRPr="00E85CD5" w:rsidRDefault="00CC74AE" w:rsidP="00CE77F9">
            <w:pPr>
              <w:pStyle w:val="VHBAtabletext"/>
              <w:rPr>
                <w:bCs/>
              </w:rPr>
            </w:pPr>
            <w:r w:rsidRPr="00E85CD5">
              <w:rPr>
                <w:rFonts w:ascii="Arial" w:hAnsi="Arial" w:cs="Arial"/>
                <w:bCs/>
              </w:rPr>
              <w:t>[Enter email]</w:t>
            </w:r>
          </w:p>
        </w:tc>
      </w:tr>
      <w:tr w:rsidR="00CC74AE" w:rsidRPr="001A52C8" w14:paraId="594D486F" w14:textId="77777777">
        <w:trPr>
          <w:cnfStyle w:val="000000010000" w:firstRow="0" w:lastRow="0" w:firstColumn="0" w:lastColumn="0" w:oddVBand="0" w:evenVBand="0" w:oddHBand="0" w:evenHBand="1" w:firstRowFirstColumn="0" w:firstRowLastColumn="0" w:lastRowFirstColumn="0" w:lastRowLastColumn="0"/>
          <w:cantSplit/>
        </w:trPr>
        <w:tc>
          <w:tcPr>
            <w:tcW w:w="1872" w:type="dxa"/>
            <w:shd w:val="clear" w:color="auto" w:fill="F8DBE4"/>
            <w:vAlign w:val="center"/>
          </w:tcPr>
          <w:p w14:paraId="758689DF" w14:textId="77777777" w:rsidR="00CC74AE" w:rsidRPr="0012309D" w:rsidRDefault="00CC74AE" w:rsidP="00CE77F9">
            <w:pPr>
              <w:pStyle w:val="VHBAtabletext"/>
              <w:rPr>
                <w:bCs/>
              </w:rPr>
            </w:pPr>
            <w:r w:rsidRPr="00CE77F9">
              <w:rPr>
                <w:b/>
                <w:bCs/>
              </w:rPr>
              <w:t>VHBA DE Lead</w:t>
            </w:r>
          </w:p>
        </w:tc>
        <w:tc>
          <w:tcPr>
            <w:tcW w:w="1276" w:type="dxa"/>
            <w:shd w:val="clear" w:color="auto" w:fill="F8DBE4"/>
            <w:vAlign w:val="center"/>
          </w:tcPr>
          <w:p w14:paraId="45641BD5" w14:textId="77777777" w:rsidR="00CC74AE" w:rsidRDefault="00CC74AE" w:rsidP="00CE77F9">
            <w:pPr>
              <w:pStyle w:val="VHBAtabletext"/>
              <w:rPr>
                <w:rStyle w:val="IntenseEmphasis"/>
                <w:rFonts w:ascii="Arial" w:hAnsi="Arial" w:cs="Arial"/>
                <w:i w:val="0"/>
                <w:color w:val="auto"/>
              </w:rPr>
            </w:pPr>
            <w:r>
              <w:rPr>
                <w:rFonts w:ascii="Arial" w:hAnsi="Arial" w:cs="Arial"/>
                <w:bCs/>
              </w:rPr>
              <w:t>VHBA</w:t>
            </w:r>
          </w:p>
        </w:tc>
        <w:tc>
          <w:tcPr>
            <w:tcW w:w="1701" w:type="dxa"/>
            <w:shd w:val="clear" w:color="auto" w:fill="F8DBE4"/>
            <w:vAlign w:val="center"/>
          </w:tcPr>
          <w:p w14:paraId="2C8CA2E8" w14:textId="77777777" w:rsidR="00CC74AE" w:rsidRDefault="00CC74AE" w:rsidP="00CE77F9">
            <w:pPr>
              <w:pStyle w:val="VHBAtabletext"/>
              <w:rPr>
                <w:rStyle w:val="IntenseEmphasis"/>
                <w:rFonts w:ascii="Arial" w:hAnsi="Arial" w:cs="Arial"/>
                <w:bCs/>
                <w:i w:val="0"/>
                <w:iCs w:val="0"/>
                <w:color w:val="auto"/>
              </w:rPr>
            </w:pPr>
            <w:r>
              <w:rPr>
                <w:rFonts w:ascii="Arial" w:hAnsi="Arial" w:cs="Arial"/>
                <w:bCs/>
              </w:rPr>
              <w:t>Paul Morgan</w:t>
            </w:r>
          </w:p>
        </w:tc>
        <w:tc>
          <w:tcPr>
            <w:tcW w:w="1984" w:type="dxa"/>
            <w:shd w:val="clear" w:color="auto" w:fill="F8DBE4"/>
            <w:vAlign w:val="center"/>
          </w:tcPr>
          <w:p w14:paraId="2A5260AB" w14:textId="77777777" w:rsidR="00CC74AE" w:rsidRPr="004E20E7" w:rsidRDefault="00CC74AE" w:rsidP="00CE77F9">
            <w:pPr>
              <w:pStyle w:val="VHBAtabletext"/>
              <w:rPr>
                <w:rStyle w:val="IntenseEmphasis"/>
                <w:rFonts w:ascii="Arial" w:hAnsi="Arial" w:cs="Arial"/>
                <w:bCs/>
                <w:i w:val="0"/>
                <w:iCs w:val="0"/>
                <w:color w:val="auto"/>
              </w:rPr>
            </w:pPr>
            <w:r>
              <w:rPr>
                <w:rFonts w:ascii="Arial" w:hAnsi="Arial" w:cs="Arial"/>
                <w:bCs/>
              </w:rPr>
              <w:t>Senior Technical Specialist – Digital Engineering</w:t>
            </w:r>
          </w:p>
        </w:tc>
        <w:tc>
          <w:tcPr>
            <w:tcW w:w="2126" w:type="dxa"/>
            <w:shd w:val="clear" w:color="auto" w:fill="F8DBE4"/>
            <w:vAlign w:val="center"/>
          </w:tcPr>
          <w:p w14:paraId="3553576A" w14:textId="44609A9D" w:rsidR="00CC74AE" w:rsidRPr="00E85CD5" w:rsidRDefault="00896904" w:rsidP="00CE77F9">
            <w:pPr>
              <w:pStyle w:val="VHBAtabletext"/>
              <w:rPr>
                <w:rFonts w:ascii="Arial" w:hAnsi="Arial" w:cs="Arial"/>
                <w:bCs/>
              </w:rPr>
            </w:pPr>
            <w:hyperlink r:id="rId15" w:history="1">
              <w:r w:rsidR="00CC74AE" w:rsidRPr="000726AC">
                <w:rPr>
                  <w:rStyle w:val="Hyperlink"/>
                  <w:rFonts w:ascii="Arial" w:hAnsi="Arial" w:cs="Arial"/>
                  <w:bCs/>
                </w:rPr>
                <w:t>paul.morgan@health.vic.gov.au</w:t>
              </w:r>
            </w:hyperlink>
          </w:p>
        </w:tc>
      </w:tr>
      <w:tr w:rsidR="00CC74AE" w:rsidRPr="001A52C8" w14:paraId="5B748146" w14:textId="77777777">
        <w:trPr>
          <w:cnfStyle w:val="000000100000" w:firstRow="0" w:lastRow="0" w:firstColumn="0" w:lastColumn="0" w:oddVBand="0" w:evenVBand="0" w:oddHBand="1" w:evenHBand="0" w:firstRowFirstColumn="0" w:firstRowLastColumn="0" w:lastRowFirstColumn="0" w:lastRowLastColumn="0"/>
          <w:cantSplit/>
        </w:trPr>
        <w:tc>
          <w:tcPr>
            <w:tcW w:w="1872" w:type="dxa"/>
            <w:shd w:val="clear" w:color="auto" w:fill="F8DBE4"/>
          </w:tcPr>
          <w:p w14:paraId="04E0BCBE" w14:textId="77777777" w:rsidR="00CC74AE" w:rsidRPr="0012309D" w:rsidRDefault="00CC74AE" w:rsidP="00CE77F9">
            <w:pPr>
              <w:pStyle w:val="VHBAtabletext"/>
              <w:rPr>
                <w:bCs/>
              </w:rPr>
            </w:pPr>
            <w:r w:rsidRPr="00CE77F9">
              <w:rPr>
                <w:b/>
                <w:bCs/>
              </w:rPr>
              <w:t>VHBA DE Project Champion</w:t>
            </w:r>
          </w:p>
        </w:tc>
        <w:tc>
          <w:tcPr>
            <w:tcW w:w="1276" w:type="dxa"/>
            <w:shd w:val="clear" w:color="auto" w:fill="F8DBE4"/>
            <w:vAlign w:val="center"/>
          </w:tcPr>
          <w:p w14:paraId="3CB58683" w14:textId="77777777" w:rsidR="00CC74AE" w:rsidRDefault="00CC74AE" w:rsidP="00CE77F9">
            <w:pPr>
              <w:pStyle w:val="VHBAtabletext"/>
              <w:rPr>
                <w:rStyle w:val="IntenseEmphasis"/>
                <w:rFonts w:ascii="Arial" w:hAnsi="Arial" w:cs="Arial"/>
                <w:i w:val="0"/>
                <w:color w:val="auto"/>
              </w:rPr>
            </w:pPr>
            <w:r>
              <w:rPr>
                <w:rFonts w:ascii="Arial" w:hAnsi="Arial" w:cs="Arial"/>
                <w:bCs/>
              </w:rPr>
              <w:t>VHBA</w:t>
            </w:r>
          </w:p>
        </w:tc>
        <w:tc>
          <w:tcPr>
            <w:tcW w:w="1701" w:type="dxa"/>
            <w:shd w:val="clear" w:color="auto" w:fill="F8DBE4"/>
            <w:vAlign w:val="center"/>
          </w:tcPr>
          <w:p w14:paraId="1AF61FFE" w14:textId="77777777" w:rsidR="00CC74AE" w:rsidRDefault="00CC74AE" w:rsidP="00CE77F9">
            <w:pPr>
              <w:pStyle w:val="VHBAtabletext"/>
              <w:rPr>
                <w:rStyle w:val="IntenseEmphasis"/>
                <w:rFonts w:ascii="Arial" w:hAnsi="Arial" w:cs="Arial"/>
                <w:bCs/>
                <w:i w:val="0"/>
                <w:iCs w:val="0"/>
                <w:color w:val="auto"/>
              </w:rPr>
            </w:pPr>
            <w:r w:rsidRPr="005E74A0">
              <w:rPr>
                <w:rFonts w:ascii="Arial" w:hAnsi="Arial" w:cs="Arial"/>
                <w:bCs/>
              </w:rPr>
              <w:t>[Enter Name]</w:t>
            </w:r>
          </w:p>
        </w:tc>
        <w:tc>
          <w:tcPr>
            <w:tcW w:w="1984" w:type="dxa"/>
            <w:shd w:val="clear" w:color="auto" w:fill="F8DBE4"/>
            <w:vAlign w:val="center"/>
          </w:tcPr>
          <w:p w14:paraId="6F3602ED" w14:textId="77777777" w:rsidR="00CC74AE" w:rsidRPr="004E20E7" w:rsidRDefault="00CC74AE" w:rsidP="00CE77F9">
            <w:pPr>
              <w:pStyle w:val="VHBAtabletext"/>
              <w:rPr>
                <w:bCs/>
              </w:rPr>
            </w:pPr>
            <w:r w:rsidRPr="004E20E7">
              <w:rPr>
                <w:rFonts w:ascii="Arial" w:hAnsi="Arial" w:cs="Arial"/>
                <w:bCs/>
              </w:rPr>
              <w:t>[Enter Title]</w:t>
            </w:r>
          </w:p>
        </w:tc>
        <w:tc>
          <w:tcPr>
            <w:tcW w:w="2126" w:type="dxa"/>
            <w:shd w:val="clear" w:color="auto" w:fill="F8DBE4"/>
            <w:vAlign w:val="center"/>
          </w:tcPr>
          <w:p w14:paraId="061B2C05" w14:textId="77777777" w:rsidR="00CC74AE" w:rsidRPr="00E85CD5" w:rsidRDefault="00CC74AE" w:rsidP="00CE77F9">
            <w:pPr>
              <w:pStyle w:val="VHBAtabletext"/>
              <w:rPr>
                <w:bCs/>
              </w:rPr>
            </w:pPr>
            <w:r w:rsidRPr="00E85CD5">
              <w:rPr>
                <w:rFonts w:ascii="Arial" w:hAnsi="Arial" w:cs="Arial"/>
                <w:bCs/>
              </w:rPr>
              <w:t>[Enter email]</w:t>
            </w:r>
          </w:p>
        </w:tc>
      </w:tr>
      <w:tr w:rsidR="00CC74AE" w:rsidRPr="001A52C8" w14:paraId="3E50DADD" w14:textId="77777777">
        <w:trPr>
          <w:cnfStyle w:val="000000010000" w:firstRow="0" w:lastRow="0" w:firstColumn="0" w:lastColumn="0" w:oddVBand="0" w:evenVBand="0" w:oddHBand="0" w:evenHBand="1" w:firstRowFirstColumn="0" w:firstRowLastColumn="0" w:lastRowFirstColumn="0" w:lastRowLastColumn="0"/>
          <w:cantSplit/>
          <w:trHeight w:val="631"/>
        </w:trPr>
        <w:tc>
          <w:tcPr>
            <w:tcW w:w="1872" w:type="dxa"/>
            <w:vAlign w:val="center"/>
          </w:tcPr>
          <w:p w14:paraId="1F9042E2" w14:textId="77777777" w:rsidR="00CC74AE" w:rsidRPr="00F3531B" w:rsidRDefault="00CC74AE" w:rsidP="00CE77F9">
            <w:pPr>
              <w:pStyle w:val="VHBAtabletext"/>
              <w:rPr>
                <w:rStyle w:val="IntenseEmphasis"/>
                <w:b/>
                <w:i w:val="0"/>
                <w:iCs w:val="0"/>
                <w:color w:val="auto"/>
              </w:rPr>
            </w:pPr>
            <w:r w:rsidRPr="00F3531B">
              <w:rPr>
                <w:rStyle w:val="IntenseEmphasis"/>
                <w:b/>
                <w:i w:val="0"/>
                <w:iCs w:val="0"/>
                <w:color w:val="auto"/>
              </w:rPr>
              <w:t>Project DE Lead</w:t>
            </w:r>
          </w:p>
          <w:p w14:paraId="7C629384" w14:textId="77777777" w:rsidR="00CC74AE" w:rsidRPr="00F3531B" w:rsidRDefault="00CC74AE" w:rsidP="00CE77F9">
            <w:pPr>
              <w:pStyle w:val="VHBAtabletext"/>
              <w:rPr>
                <w:rStyle w:val="IntenseEmphasis"/>
                <w:b/>
                <w:i w:val="0"/>
                <w:iCs w:val="0"/>
                <w:color w:val="000000" w:themeColor="text1"/>
              </w:rPr>
            </w:pPr>
            <w:r w:rsidRPr="005B4A75">
              <w:rPr>
                <w:rStyle w:val="IntenseEmphasis"/>
                <w:bCs/>
                <w:i w:val="0"/>
                <w:iCs w:val="0"/>
                <w:color w:val="auto"/>
              </w:rPr>
              <w:t>(See Appendix B)</w:t>
            </w:r>
          </w:p>
        </w:tc>
        <w:tc>
          <w:tcPr>
            <w:tcW w:w="1276" w:type="dxa"/>
            <w:vAlign w:val="center"/>
          </w:tcPr>
          <w:p w14:paraId="6CC230BA" w14:textId="77777777" w:rsidR="00CC74AE" w:rsidRPr="00ED7255" w:rsidRDefault="00CC74AE" w:rsidP="00CE77F9">
            <w:pPr>
              <w:pStyle w:val="VHBAtabletext"/>
              <w:rPr>
                <w:rStyle w:val="IntenseEmphasis"/>
                <w:i w:val="0"/>
                <w:iCs w:val="0"/>
                <w:color w:val="000000" w:themeColor="text1"/>
              </w:rPr>
            </w:pPr>
            <w:r w:rsidRPr="006B2A08">
              <w:rPr>
                <w:rFonts w:ascii="Arial" w:hAnsi="Arial" w:cs="Arial"/>
              </w:rPr>
              <w:t>[Company Name]</w:t>
            </w:r>
          </w:p>
        </w:tc>
        <w:tc>
          <w:tcPr>
            <w:tcW w:w="1701" w:type="dxa"/>
            <w:vAlign w:val="center"/>
          </w:tcPr>
          <w:p w14:paraId="70D4407C" w14:textId="77777777" w:rsidR="00CC74AE" w:rsidRPr="005E74A0" w:rsidRDefault="00CC74AE" w:rsidP="00CE77F9">
            <w:pPr>
              <w:pStyle w:val="VHBAtabletext"/>
              <w:rPr>
                <w:rStyle w:val="IntenseEmphasis"/>
                <w:i w:val="0"/>
                <w:iCs w:val="0"/>
                <w:color w:val="000000" w:themeColor="text1"/>
              </w:rPr>
            </w:pPr>
            <w:r w:rsidRPr="005E74A0">
              <w:rPr>
                <w:rFonts w:ascii="Arial" w:hAnsi="Arial" w:cs="Arial"/>
              </w:rPr>
              <w:t>[Enter Name]</w:t>
            </w:r>
          </w:p>
        </w:tc>
        <w:tc>
          <w:tcPr>
            <w:tcW w:w="1984" w:type="dxa"/>
            <w:vAlign w:val="center"/>
          </w:tcPr>
          <w:p w14:paraId="19BACB10" w14:textId="77777777" w:rsidR="00CC74AE" w:rsidRPr="004E20E7" w:rsidRDefault="00CC74AE" w:rsidP="00CE77F9">
            <w:pPr>
              <w:pStyle w:val="VHBAtabletext"/>
              <w:rPr>
                <w:bCs/>
              </w:rPr>
            </w:pPr>
            <w:r w:rsidRPr="004E20E7">
              <w:rPr>
                <w:rFonts w:ascii="Arial" w:hAnsi="Arial" w:cs="Arial"/>
                <w:bCs/>
              </w:rPr>
              <w:t>[Enter Title]</w:t>
            </w:r>
          </w:p>
        </w:tc>
        <w:tc>
          <w:tcPr>
            <w:tcW w:w="2126" w:type="dxa"/>
            <w:vAlign w:val="center"/>
          </w:tcPr>
          <w:p w14:paraId="2E0CDB96" w14:textId="77777777" w:rsidR="00CC74AE" w:rsidRPr="00E85CD5" w:rsidRDefault="00CC74AE" w:rsidP="00CE77F9">
            <w:pPr>
              <w:pStyle w:val="VHBAtabletext"/>
              <w:rPr>
                <w:rStyle w:val="IntenseEmphasis"/>
                <w:bCs/>
                <w:i w:val="0"/>
                <w:iCs w:val="0"/>
                <w:color w:val="000000" w:themeColor="text1"/>
              </w:rPr>
            </w:pPr>
            <w:r w:rsidRPr="00E85CD5">
              <w:rPr>
                <w:rFonts w:ascii="Arial" w:hAnsi="Arial" w:cs="Arial"/>
                <w:bCs/>
              </w:rPr>
              <w:t>[Enter email]</w:t>
            </w:r>
          </w:p>
        </w:tc>
      </w:tr>
      <w:tr w:rsidR="00CC74AE" w:rsidRPr="001A52C8" w14:paraId="7D6E7A17" w14:textId="77777777">
        <w:trPr>
          <w:cnfStyle w:val="000000100000" w:firstRow="0" w:lastRow="0" w:firstColumn="0" w:lastColumn="0" w:oddVBand="0" w:evenVBand="0" w:oddHBand="1" w:evenHBand="0" w:firstRowFirstColumn="0" w:firstRowLastColumn="0" w:lastRowFirstColumn="0" w:lastRowLastColumn="0"/>
          <w:cantSplit/>
        </w:trPr>
        <w:tc>
          <w:tcPr>
            <w:tcW w:w="1872" w:type="dxa"/>
            <w:vAlign w:val="center"/>
          </w:tcPr>
          <w:p w14:paraId="3EE9342A" w14:textId="77777777" w:rsidR="00CC74AE" w:rsidRPr="00F3531B" w:rsidRDefault="00CC74AE" w:rsidP="00CE77F9">
            <w:pPr>
              <w:pStyle w:val="VHBAtabletext"/>
              <w:rPr>
                <w:rStyle w:val="IntenseEmphasis"/>
                <w:b/>
                <w:i w:val="0"/>
                <w:iCs w:val="0"/>
                <w:color w:val="auto"/>
              </w:rPr>
            </w:pPr>
            <w:r w:rsidRPr="00F3531B">
              <w:rPr>
                <w:rStyle w:val="IntenseEmphasis"/>
                <w:b/>
                <w:i w:val="0"/>
                <w:iCs w:val="0"/>
                <w:color w:val="000000" w:themeColor="text1"/>
              </w:rPr>
              <w:t>QS</w:t>
            </w:r>
          </w:p>
        </w:tc>
        <w:tc>
          <w:tcPr>
            <w:tcW w:w="1276" w:type="dxa"/>
            <w:vAlign w:val="center"/>
          </w:tcPr>
          <w:p w14:paraId="13830DF8" w14:textId="77777777" w:rsidR="00CC74AE" w:rsidRPr="006B2A08" w:rsidRDefault="00CC74AE" w:rsidP="00CE77F9">
            <w:pPr>
              <w:pStyle w:val="VHBAtabletext"/>
              <w:rPr>
                <w:rFonts w:ascii="Arial" w:hAnsi="Arial" w:cs="Arial"/>
              </w:rPr>
            </w:pPr>
            <w:r w:rsidRPr="00ED7255">
              <w:rPr>
                <w:rFonts w:ascii="Arial" w:hAnsi="Arial" w:cs="Arial"/>
              </w:rPr>
              <w:t>[Company</w:t>
            </w:r>
            <w:r>
              <w:rPr>
                <w:rFonts w:ascii="Arial" w:hAnsi="Arial" w:cs="Arial"/>
              </w:rPr>
              <w:t xml:space="preserve"> Name</w:t>
            </w:r>
            <w:r w:rsidRPr="00ED7255">
              <w:rPr>
                <w:rFonts w:ascii="Arial" w:hAnsi="Arial" w:cs="Arial"/>
              </w:rPr>
              <w:t>]</w:t>
            </w:r>
          </w:p>
        </w:tc>
        <w:tc>
          <w:tcPr>
            <w:tcW w:w="1701" w:type="dxa"/>
            <w:vAlign w:val="center"/>
          </w:tcPr>
          <w:p w14:paraId="25BBAD5A" w14:textId="77777777" w:rsidR="00CC74AE" w:rsidRPr="005E74A0" w:rsidRDefault="00CC74AE" w:rsidP="00CE77F9">
            <w:pPr>
              <w:pStyle w:val="VHBAtabletext"/>
              <w:rPr>
                <w:rFonts w:ascii="Arial" w:hAnsi="Arial" w:cs="Arial"/>
              </w:rPr>
            </w:pPr>
            <w:r w:rsidRPr="005E74A0">
              <w:rPr>
                <w:rFonts w:ascii="Arial" w:hAnsi="Arial" w:cs="Arial"/>
              </w:rPr>
              <w:t>[Enter Name]</w:t>
            </w:r>
          </w:p>
        </w:tc>
        <w:tc>
          <w:tcPr>
            <w:tcW w:w="1984" w:type="dxa"/>
            <w:vAlign w:val="center"/>
          </w:tcPr>
          <w:p w14:paraId="2BF60966" w14:textId="77777777" w:rsidR="00CC74AE" w:rsidRPr="004E20E7" w:rsidRDefault="00CC74AE" w:rsidP="00CE77F9">
            <w:pPr>
              <w:pStyle w:val="VHBAtabletext"/>
              <w:rPr>
                <w:rFonts w:ascii="Arial" w:hAnsi="Arial" w:cs="Arial"/>
                <w:bCs/>
              </w:rPr>
            </w:pPr>
            <w:r w:rsidRPr="004E20E7">
              <w:rPr>
                <w:rFonts w:ascii="Arial" w:hAnsi="Arial" w:cs="Arial"/>
                <w:bCs/>
              </w:rPr>
              <w:t>[Enter Title]</w:t>
            </w:r>
          </w:p>
        </w:tc>
        <w:tc>
          <w:tcPr>
            <w:tcW w:w="2126" w:type="dxa"/>
            <w:vAlign w:val="center"/>
          </w:tcPr>
          <w:p w14:paraId="18D34E45" w14:textId="77777777" w:rsidR="00CC74AE" w:rsidRPr="00E85CD5" w:rsidRDefault="00CC74AE" w:rsidP="00CE77F9">
            <w:pPr>
              <w:pStyle w:val="VHBAtabletext"/>
              <w:rPr>
                <w:rFonts w:ascii="Arial" w:hAnsi="Arial" w:cs="Arial"/>
                <w:bCs/>
              </w:rPr>
            </w:pPr>
            <w:r w:rsidRPr="00E85CD5">
              <w:rPr>
                <w:rFonts w:ascii="Arial" w:hAnsi="Arial" w:cs="Arial"/>
                <w:bCs/>
              </w:rPr>
              <w:t>[Enter email]</w:t>
            </w:r>
          </w:p>
        </w:tc>
      </w:tr>
      <w:tr w:rsidR="00CC74AE" w:rsidRPr="001A52C8" w14:paraId="5C16E582" w14:textId="77777777">
        <w:trPr>
          <w:cnfStyle w:val="000000010000" w:firstRow="0" w:lastRow="0" w:firstColumn="0" w:lastColumn="0" w:oddVBand="0" w:evenVBand="0" w:oddHBand="0" w:evenHBand="1" w:firstRowFirstColumn="0" w:firstRowLastColumn="0" w:lastRowFirstColumn="0" w:lastRowLastColumn="0"/>
          <w:cantSplit/>
        </w:trPr>
        <w:tc>
          <w:tcPr>
            <w:tcW w:w="1872" w:type="dxa"/>
            <w:vAlign w:val="center"/>
          </w:tcPr>
          <w:p w14:paraId="124EBA12" w14:textId="77777777" w:rsidR="00CC74AE" w:rsidRPr="00F3531B" w:rsidRDefault="00CC74AE" w:rsidP="00CE77F9">
            <w:pPr>
              <w:pStyle w:val="VHBAtabletext"/>
              <w:rPr>
                <w:rStyle w:val="IntenseEmphasis"/>
                <w:b/>
                <w:i w:val="0"/>
                <w:iCs w:val="0"/>
                <w:color w:val="000000" w:themeColor="text1"/>
              </w:rPr>
            </w:pPr>
            <w:r w:rsidRPr="00F3531B">
              <w:rPr>
                <w:rStyle w:val="IntenseEmphasis"/>
                <w:b/>
                <w:i w:val="0"/>
                <w:iCs w:val="0"/>
                <w:color w:val="000000" w:themeColor="text1"/>
              </w:rPr>
              <w:t>Civil Engineer</w:t>
            </w:r>
          </w:p>
        </w:tc>
        <w:tc>
          <w:tcPr>
            <w:tcW w:w="1276" w:type="dxa"/>
            <w:vAlign w:val="center"/>
          </w:tcPr>
          <w:p w14:paraId="714505CD" w14:textId="77777777" w:rsidR="00CC74AE" w:rsidRPr="00ED7255" w:rsidRDefault="00CC74AE" w:rsidP="00CE77F9">
            <w:pPr>
              <w:pStyle w:val="VHBAtabletext"/>
              <w:rPr>
                <w:rStyle w:val="IntenseEmphasis"/>
                <w:i w:val="0"/>
                <w:iCs w:val="0"/>
                <w:color w:val="000000" w:themeColor="text1"/>
              </w:rPr>
            </w:pPr>
            <w:r w:rsidRPr="006B2A08">
              <w:rPr>
                <w:rFonts w:ascii="Arial" w:hAnsi="Arial" w:cs="Arial"/>
              </w:rPr>
              <w:t>[Company Name]</w:t>
            </w:r>
          </w:p>
        </w:tc>
        <w:tc>
          <w:tcPr>
            <w:tcW w:w="1701" w:type="dxa"/>
            <w:vAlign w:val="center"/>
          </w:tcPr>
          <w:p w14:paraId="7FFC6B53" w14:textId="77777777" w:rsidR="00CC74AE" w:rsidRPr="005E74A0" w:rsidRDefault="00CC74AE" w:rsidP="00CE77F9">
            <w:pPr>
              <w:pStyle w:val="VHBAtabletext"/>
              <w:rPr>
                <w:rStyle w:val="IntenseEmphasis"/>
                <w:i w:val="0"/>
                <w:iCs w:val="0"/>
                <w:color w:val="000000" w:themeColor="text1"/>
              </w:rPr>
            </w:pPr>
            <w:r w:rsidRPr="005E74A0">
              <w:rPr>
                <w:rFonts w:ascii="Arial" w:hAnsi="Arial" w:cs="Arial"/>
              </w:rPr>
              <w:t>[Enter Name]</w:t>
            </w:r>
          </w:p>
        </w:tc>
        <w:tc>
          <w:tcPr>
            <w:tcW w:w="1984" w:type="dxa"/>
            <w:vAlign w:val="center"/>
          </w:tcPr>
          <w:p w14:paraId="11AE580D" w14:textId="77777777" w:rsidR="00CC74AE" w:rsidRPr="004E20E7" w:rsidRDefault="00CC74AE" w:rsidP="00CE77F9">
            <w:pPr>
              <w:pStyle w:val="VHBAtabletext"/>
              <w:rPr>
                <w:rStyle w:val="IntenseEmphasis"/>
                <w:bCs/>
                <w:i w:val="0"/>
                <w:iCs w:val="0"/>
                <w:color w:val="000000" w:themeColor="text1"/>
              </w:rPr>
            </w:pPr>
            <w:r w:rsidRPr="004E20E7">
              <w:rPr>
                <w:rFonts w:ascii="Arial" w:hAnsi="Arial" w:cs="Arial"/>
                <w:bCs/>
              </w:rPr>
              <w:t>[Enter Title]</w:t>
            </w:r>
          </w:p>
        </w:tc>
        <w:tc>
          <w:tcPr>
            <w:tcW w:w="2126" w:type="dxa"/>
            <w:vAlign w:val="center"/>
          </w:tcPr>
          <w:p w14:paraId="687498CD" w14:textId="77777777" w:rsidR="00CC74AE" w:rsidRPr="00E85CD5" w:rsidRDefault="00CC74AE" w:rsidP="00CE77F9">
            <w:pPr>
              <w:pStyle w:val="VHBAtabletext"/>
              <w:rPr>
                <w:bCs/>
              </w:rPr>
            </w:pPr>
            <w:r w:rsidRPr="00E85CD5">
              <w:rPr>
                <w:rFonts w:ascii="Arial" w:hAnsi="Arial" w:cs="Arial"/>
                <w:bCs/>
              </w:rPr>
              <w:t>[Enter email]</w:t>
            </w:r>
          </w:p>
        </w:tc>
      </w:tr>
      <w:tr w:rsidR="00CC74AE" w:rsidRPr="001A52C8" w14:paraId="106A4221" w14:textId="77777777">
        <w:trPr>
          <w:cnfStyle w:val="000000100000" w:firstRow="0" w:lastRow="0" w:firstColumn="0" w:lastColumn="0" w:oddVBand="0" w:evenVBand="0" w:oddHBand="1" w:evenHBand="0" w:firstRowFirstColumn="0" w:firstRowLastColumn="0" w:lastRowFirstColumn="0" w:lastRowLastColumn="0"/>
          <w:cantSplit/>
        </w:trPr>
        <w:tc>
          <w:tcPr>
            <w:tcW w:w="1872" w:type="dxa"/>
            <w:vAlign w:val="center"/>
          </w:tcPr>
          <w:p w14:paraId="756FA1C9" w14:textId="77777777" w:rsidR="00CC74AE" w:rsidRPr="00F3531B" w:rsidRDefault="00CC74AE" w:rsidP="00CE77F9">
            <w:pPr>
              <w:pStyle w:val="VHBAtabletext"/>
              <w:rPr>
                <w:rStyle w:val="IntenseEmphasis"/>
                <w:b/>
                <w:i w:val="0"/>
                <w:iCs w:val="0"/>
                <w:color w:val="000000" w:themeColor="text1"/>
              </w:rPr>
            </w:pPr>
            <w:r w:rsidRPr="00F3531B">
              <w:rPr>
                <w:rStyle w:val="IntenseEmphasis"/>
                <w:b/>
                <w:i w:val="0"/>
                <w:iCs w:val="0"/>
                <w:color w:val="000000" w:themeColor="text1"/>
              </w:rPr>
              <w:t>Architectural DE Lead</w:t>
            </w:r>
          </w:p>
        </w:tc>
        <w:tc>
          <w:tcPr>
            <w:tcW w:w="1276" w:type="dxa"/>
            <w:vAlign w:val="center"/>
          </w:tcPr>
          <w:p w14:paraId="569E9BFF" w14:textId="77777777" w:rsidR="00CC74AE" w:rsidRPr="00ED7255" w:rsidRDefault="00CC74AE" w:rsidP="00CE77F9">
            <w:pPr>
              <w:pStyle w:val="VHBAtabletext"/>
              <w:rPr>
                <w:rStyle w:val="IntenseEmphasis"/>
                <w:i w:val="0"/>
                <w:iCs w:val="0"/>
                <w:color w:val="000000" w:themeColor="text1"/>
              </w:rPr>
            </w:pPr>
            <w:r w:rsidRPr="006B2A08">
              <w:rPr>
                <w:rFonts w:ascii="Arial" w:hAnsi="Arial" w:cs="Arial"/>
              </w:rPr>
              <w:t>[Company Name]</w:t>
            </w:r>
          </w:p>
        </w:tc>
        <w:tc>
          <w:tcPr>
            <w:tcW w:w="1701" w:type="dxa"/>
            <w:vAlign w:val="center"/>
          </w:tcPr>
          <w:p w14:paraId="1DD368C5" w14:textId="77777777" w:rsidR="00CC74AE" w:rsidRPr="005E74A0" w:rsidRDefault="00CC74AE" w:rsidP="00CE77F9">
            <w:pPr>
              <w:pStyle w:val="VHBAtabletext"/>
              <w:rPr>
                <w:rStyle w:val="IntenseEmphasis"/>
                <w:i w:val="0"/>
                <w:iCs w:val="0"/>
                <w:color w:val="000000" w:themeColor="text1"/>
              </w:rPr>
            </w:pPr>
            <w:r w:rsidRPr="005E74A0">
              <w:rPr>
                <w:rFonts w:ascii="Arial" w:hAnsi="Arial" w:cs="Arial"/>
              </w:rPr>
              <w:t>[Enter Name]</w:t>
            </w:r>
          </w:p>
        </w:tc>
        <w:tc>
          <w:tcPr>
            <w:tcW w:w="1984" w:type="dxa"/>
            <w:vAlign w:val="center"/>
          </w:tcPr>
          <w:p w14:paraId="52670CF4" w14:textId="77777777" w:rsidR="00CC74AE" w:rsidRPr="004E20E7" w:rsidRDefault="00CC74AE" w:rsidP="00CE77F9">
            <w:pPr>
              <w:pStyle w:val="VHBAtabletext"/>
              <w:rPr>
                <w:rStyle w:val="IntenseEmphasis"/>
                <w:bCs/>
                <w:i w:val="0"/>
                <w:iCs w:val="0"/>
                <w:color w:val="000000" w:themeColor="text1"/>
              </w:rPr>
            </w:pPr>
            <w:r w:rsidRPr="004E20E7">
              <w:rPr>
                <w:rFonts w:ascii="Arial" w:hAnsi="Arial" w:cs="Arial"/>
                <w:bCs/>
              </w:rPr>
              <w:t>[Enter Title]</w:t>
            </w:r>
          </w:p>
        </w:tc>
        <w:tc>
          <w:tcPr>
            <w:tcW w:w="2126" w:type="dxa"/>
            <w:vAlign w:val="center"/>
          </w:tcPr>
          <w:p w14:paraId="5668E01B" w14:textId="77777777" w:rsidR="00CC74AE" w:rsidRPr="00E85CD5" w:rsidRDefault="00CC74AE" w:rsidP="00CE77F9">
            <w:pPr>
              <w:pStyle w:val="VHBAtabletext"/>
              <w:rPr>
                <w:bCs/>
              </w:rPr>
            </w:pPr>
            <w:r w:rsidRPr="00E85CD5">
              <w:rPr>
                <w:rFonts w:ascii="Arial" w:hAnsi="Arial" w:cs="Arial"/>
                <w:bCs/>
              </w:rPr>
              <w:t>[Enter email]</w:t>
            </w:r>
          </w:p>
        </w:tc>
      </w:tr>
      <w:tr w:rsidR="00CC74AE" w:rsidRPr="001A52C8" w14:paraId="7D396E32" w14:textId="77777777">
        <w:trPr>
          <w:cnfStyle w:val="000000010000" w:firstRow="0" w:lastRow="0" w:firstColumn="0" w:lastColumn="0" w:oddVBand="0" w:evenVBand="0" w:oddHBand="0" w:evenHBand="1" w:firstRowFirstColumn="0" w:firstRowLastColumn="0" w:lastRowFirstColumn="0" w:lastRowLastColumn="0"/>
          <w:cantSplit/>
        </w:trPr>
        <w:tc>
          <w:tcPr>
            <w:tcW w:w="1872" w:type="dxa"/>
            <w:vAlign w:val="center"/>
          </w:tcPr>
          <w:p w14:paraId="5777A90E" w14:textId="77777777" w:rsidR="00CC74AE" w:rsidRPr="00F3531B" w:rsidRDefault="00CC74AE" w:rsidP="00CE77F9">
            <w:pPr>
              <w:pStyle w:val="VHBAtabletext"/>
              <w:rPr>
                <w:rStyle w:val="IntenseEmphasis"/>
                <w:b/>
                <w:i w:val="0"/>
                <w:iCs w:val="0"/>
                <w:color w:val="000000" w:themeColor="text1"/>
              </w:rPr>
            </w:pPr>
            <w:r w:rsidRPr="00F3531B">
              <w:rPr>
                <w:rStyle w:val="IntenseEmphasis"/>
                <w:b/>
                <w:i w:val="0"/>
                <w:iCs w:val="0"/>
                <w:color w:val="000000" w:themeColor="text1"/>
              </w:rPr>
              <w:lastRenderedPageBreak/>
              <w:t>Structural DE Lead</w:t>
            </w:r>
          </w:p>
        </w:tc>
        <w:tc>
          <w:tcPr>
            <w:tcW w:w="1276" w:type="dxa"/>
            <w:vAlign w:val="center"/>
          </w:tcPr>
          <w:p w14:paraId="249D595A" w14:textId="77777777" w:rsidR="00CC74AE" w:rsidRPr="00ED7255" w:rsidRDefault="00CC74AE" w:rsidP="00CE77F9">
            <w:pPr>
              <w:pStyle w:val="VHBAtabletext"/>
              <w:rPr>
                <w:rStyle w:val="IntenseEmphasis"/>
                <w:i w:val="0"/>
                <w:iCs w:val="0"/>
                <w:color w:val="000000" w:themeColor="text1"/>
              </w:rPr>
            </w:pPr>
            <w:r w:rsidRPr="006B2A08">
              <w:rPr>
                <w:rFonts w:ascii="Arial" w:hAnsi="Arial" w:cs="Arial"/>
              </w:rPr>
              <w:t>[Company Name]</w:t>
            </w:r>
          </w:p>
        </w:tc>
        <w:tc>
          <w:tcPr>
            <w:tcW w:w="1701" w:type="dxa"/>
            <w:vAlign w:val="center"/>
          </w:tcPr>
          <w:p w14:paraId="43798E50" w14:textId="77777777" w:rsidR="00CC74AE" w:rsidRPr="005E74A0" w:rsidRDefault="00CC74AE" w:rsidP="00CE77F9">
            <w:pPr>
              <w:pStyle w:val="VHBAtabletext"/>
              <w:rPr>
                <w:rStyle w:val="IntenseEmphasis"/>
                <w:i w:val="0"/>
                <w:iCs w:val="0"/>
                <w:color w:val="000000" w:themeColor="text1"/>
              </w:rPr>
            </w:pPr>
            <w:r w:rsidRPr="005E74A0">
              <w:rPr>
                <w:rFonts w:ascii="Arial" w:hAnsi="Arial" w:cs="Arial"/>
              </w:rPr>
              <w:t>[Enter Name]</w:t>
            </w:r>
          </w:p>
        </w:tc>
        <w:tc>
          <w:tcPr>
            <w:tcW w:w="1984" w:type="dxa"/>
            <w:vAlign w:val="center"/>
          </w:tcPr>
          <w:p w14:paraId="29556AE1" w14:textId="77777777" w:rsidR="00CC74AE" w:rsidRPr="004E20E7" w:rsidRDefault="00CC74AE" w:rsidP="00CE77F9">
            <w:pPr>
              <w:pStyle w:val="VHBAtabletext"/>
              <w:rPr>
                <w:rStyle w:val="IntenseEmphasis"/>
                <w:bCs/>
                <w:i w:val="0"/>
                <w:iCs w:val="0"/>
                <w:color w:val="000000" w:themeColor="text1"/>
              </w:rPr>
            </w:pPr>
            <w:r w:rsidRPr="004E20E7">
              <w:rPr>
                <w:rFonts w:ascii="Arial" w:hAnsi="Arial" w:cs="Arial"/>
                <w:bCs/>
              </w:rPr>
              <w:t>[Enter Title]</w:t>
            </w:r>
          </w:p>
        </w:tc>
        <w:tc>
          <w:tcPr>
            <w:tcW w:w="2126" w:type="dxa"/>
            <w:vAlign w:val="center"/>
          </w:tcPr>
          <w:p w14:paraId="4CF20F15" w14:textId="77777777" w:rsidR="00CC74AE" w:rsidRPr="00E85CD5" w:rsidRDefault="00CC74AE" w:rsidP="00CE77F9">
            <w:pPr>
              <w:pStyle w:val="VHBAtabletext"/>
              <w:rPr>
                <w:bCs/>
              </w:rPr>
            </w:pPr>
            <w:r w:rsidRPr="00E85CD5">
              <w:rPr>
                <w:rFonts w:ascii="Arial" w:hAnsi="Arial" w:cs="Arial"/>
                <w:bCs/>
              </w:rPr>
              <w:t>[Enter email]</w:t>
            </w:r>
          </w:p>
        </w:tc>
      </w:tr>
      <w:tr w:rsidR="00CC74AE" w:rsidRPr="001A52C8" w14:paraId="4ACAC487" w14:textId="77777777">
        <w:trPr>
          <w:cnfStyle w:val="000000100000" w:firstRow="0" w:lastRow="0" w:firstColumn="0" w:lastColumn="0" w:oddVBand="0" w:evenVBand="0" w:oddHBand="1" w:evenHBand="0" w:firstRowFirstColumn="0" w:firstRowLastColumn="0" w:lastRowFirstColumn="0" w:lastRowLastColumn="0"/>
          <w:cantSplit/>
        </w:trPr>
        <w:tc>
          <w:tcPr>
            <w:tcW w:w="1872" w:type="dxa"/>
            <w:vAlign w:val="center"/>
          </w:tcPr>
          <w:p w14:paraId="1F455EA4" w14:textId="77777777" w:rsidR="00CC74AE" w:rsidRPr="00F3531B" w:rsidRDefault="00CC74AE" w:rsidP="00CE77F9">
            <w:pPr>
              <w:pStyle w:val="VHBAtabletext"/>
              <w:rPr>
                <w:rStyle w:val="IntenseEmphasis"/>
                <w:b/>
                <w:i w:val="0"/>
                <w:iCs w:val="0"/>
                <w:color w:val="000000" w:themeColor="text1"/>
              </w:rPr>
            </w:pPr>
            <w:r w:rsidRPr="00F3531B">
              <w:rPr>
                <w:rStyle w:val="IntenseEmphasis"/>
                <w:b/>
                <w:i w:val="0"/>
                <w:iCs w:val="0"/>
                <w:color w:val="000000" w:themeColor="text1"/>
              </w:rPr>
              <w:t>Mechanical DE Lead</w:t>
            </w:r>
          </w:p>
        </w:tc>
        <w:tc>
          <w:tcPr>
            <w:tcW w:w="1276" w:type="dxa"/>
            <w:vAlign w:val="center"/>
          </w:tcPr>
          <w:p w14:paraId="434C7166" w14:textId="77777777" w:rsidR="00CC74AE" w:rsidRPr="00ED7255" w:rsidRDefault="00CC74AE" w:rsidP="00CE77F9">
            <w:pPr>
              <w:pStyle w:val="VHBAtabletext"/>
              <w:rPr>
                <w:rStyle w:val="IntenseEmphasis"/>
                <w:i w:val="0"/>
                <w:iCs w:val="0"/>
                <w:color w:val="000000" w:themeColor="text1"/>
              </w:rPr>
            </w:pPr>
            <w:r w:rsidRPr="006B2A08">
              <w:rPr>
                <w:rFonts w:ascii="Arial" w:hAnsi="Arial" w:cs="Arial"/>
              </w:rPr>
              <w:t>[Company Name]</w:t>
            </w:r>
          </w:p>
        </w:tc>
        <w:tc>
          <w:tcPr>
            <w:tcW w:w="1701" w:type="dxa"/>
            <w:vAlign w:val="center"/>
          </w:tcPr>
          <w:p w14:paraId="66A73C41" w14:textId="77777777" w:rsidR="00CC74AE" w:rsidRPr="005E74A0" w:rsidRDefault="00CC74AE" w:rsidP="00CE77F9">
            <w:pPr>
              <w:pStyle w:val="VHBAtabletext"/>
              <w:rPr>
                <w:rStyle w:val="IntenseEmphasis"/>
                <w:i w:val="0"/>
                <w:iCs w:val="0"/>
                <w:color w:val="000000" w:themeColor="text1"/>
              </w:rPr>
            </w:pPr>
            <w:r w:rsidRPr="005E74A0">
              <w:rPr>
                <w:rFonts w:ascii="Arial" w:hAnsi="Arial" w:cs="Arial"/>
              </w:rPr>
              <w:t>[Enter Name]</w:t>
            </w:r>
          </w:p>
        </w:tc>
        <w:tc>
          <w:tcPr>
            <w:tcW w:w="1984" w:type="dxa"/>
            <w:vAlign w:val="center"/>
          </w:tcPr>
          <w:p w14:paraId="38BF8086" w14:textId="77777777" w:rsidR="00CC74AE" w:rsidRPr="004E20E7" w:rsidRDefault="00CC74AE" w:rsidP="00CE77F9">
            <w:pPr>
              <w:pStyle w:val="VHBAtabletext"/>
              <w:rPr>
                <w:rStyle w:val="IntenseEmphasis"/>
                <w:bCs/>
                <w:i w:val="0"/>
                <w:iCs w:val="0"/>
                <w:color w:val="000000" w:themeColor="text1"/>
              </w:rPr>
            </w:pPr>
            <w:r w:rsidRPr="004E20E7">
              <w:rPr>
                <w:rFonts w:ascii="Arial" w:hAnsi="Arial" w:cs="Arial"/>
                <w:bCs/>
              </w:rPr>
              <w:t>[Enter Title]</w:t>
            </w:r>
          </w:p>
        </w:tc>
        <w:tc>
          <w:tcPr>
            <w:tcW w:w="2126" w:type="dxa"/>
            <w:vAlign w:val="center"/>
          </w:tcPr>
          <w:p w14:paraId="25B278A3" w14:textId="77777777" w:rsidR="00CC74AE" w:rsidRPr="00E85CD5" w:rsidRDefault="00CC74AE" w:rsidP="00CE77F9">
            <w:pPr>
              <w:pStyle w:val="VHBAtabletext"/>
              <w:rPr>
                <w:bCs/>
              </w:rPr>
            </w:pPr>
            <w:r w:rsidRPr="00E85CD5">
              <w:rPr>
                <w:rFonts w:ascii="Arial" w:hAnsi="Arial" w:cs="Arial"/>
                <w:bCs/>
              </w:rPr>
              <w:t>[Enter email]</w:t>
            </w:r>
          </w:p>
        </w:tc>
      </w:tr>
      <w:tr w:rsidR="00CC74AE" w:rsidRPr="001A52C8" w14:paraId="267279F0" w14:textId="77777777">
        <w:trPr>
          <w:cnfStyle w:val="000000010000" w:firstRow="0" w:lastRow="0" w:firstColumn="0" w:lastColumn="0" w:oddVBand="0" w:evenVBand="0" w:oddHBand="0" w:evenHBand="1" w:firstRowFirstColumn="0" w:firstRowLastColumn="0" w:lastRowFirstColumn="0" w:lastRowLastColumn="0"/>
          <w:cantSplit/>
        </w:trPr>
        <w:tc>
          <w:tcPr>
            <w:tcW w:w="1872" w:type="dxa"/>
            <w:vAlign w:val="center"/>
          </w:tcPr>
          <w:p w14:paraId="5FE25B8A" w14:textId="77777777" w:rsidR="00CC74AE" w:rsidRPr="00F3531B" w:rsidRDefault="00CC74AE" w:rsidP="00CE77F9">
            <w:pPr>
              <w:pStyle w:val="VHBAtabletext"/>
              <w:rPr>
                <w:rStyle w:val="IntenseEmphasis"/>
                <w:b/>
                <w:i w:val="0"/>
                <w:iCs w:val="0"/>
                <w:color w:val="000000" w:themeColor="text1"/>
              </w:rPr>
            </w:pPr>
            <w:r w:rsidRPr="00F3531B">
              <w:rPr>
                <w:rStyle w:val="IntenseEmphasis"/>
                <w:b/>
                <w:i w:val="0"/>
                <w:iCs w:val="0"/>
                <w:color w:val="000000" w:themeColor="text1"/>
              </w:rPr>
              <w:t>Hydraulic DE Lead</w:t>
            </w:r>
          </w:p>
        </w:tc>
        <w:tc>
          <w:tcPr>
            <w:tcW w:w="1276" w:type="dxa"/>
            <w:vAlign w:val="center"/>
          </w:tcPr>
          <w:p w14:paraId="09DE9793" w14:textId="77777777" w:rsidR="00CC74AE" w:rsidRPr="00ED7255" w:rsidRDefault="00CC74AE" w:rsidP="00CE77F9">
            <w:pPr>
              <w:pStyle w:val="VHBAtabletext"/>
              <w:rPr>
                <w:rStyle w:val="IntenseEmphasis"/>
                <w:i w:val="0"/>
                <w:iCs w:val="0"/>
                <w:color w:val="000000" w:themeColor="text1"/>
              </w:rPr>
            </w:pPr>
            <w:r w:rsidRPr="006B2A08">
              <w:rPr>
                <w:rFonts w:ascii="Arial" w:hAnsi="Arial" w:cs="Arial"/>
              </w:rPr>
              <w:t>[Company Name]</w:t>
            </w:r>
          </w:p>
        </w:tc>
        <w:tc>
          <w:tcPr>
            <w:tcW w:w="1701" w:type="dxa"/>
            <w:vAlign w:val="center"/>
          </w:tcPr>
          <w:p w14:paraId="3B699F18" w14:textId="77777777" w:rsidR="00CC74AE" w:rsidRPr="005E74A0" w:rsidRDefault="00CC74AE" w:rsidP="00CE77F9">
            <w:pPr>
              <w:pStyle w:val="VHBAtabletext"/>
              <w:rPr>
                <w:rStyle w:val="IntenseEmphasis"/>
                <w:i w:val="0"/>
                <w:iCs w:val="0"/>
                <w:color w:val="000000" w:themeColor="text1"/>
              </w:rPr>
            </w:pPr>
            <w:r w:rsidRPr="005E74A0">
              <w:rPr>
                <w:rFonts w:ascii="Arial" w:hAnsi="Arial" w:cs="Arial"/>
              </w:rPr>
              <w:t>[Enter Name]</w:t>
            </w:r>
          </w:p>
        </w:tc>
        <w:tc>
          <w:tcPr>
            <w:tcW w:w="1984" w:type="dxa"/>
            <w:vAlign w:val="center"/>
          </w:tcPr>
          <w:p w14:paraId="5E093A80" w14:textId="77777777" w:rsidR="00CC74AE" w:rsidRPr="004E20E7" w:rsidRDefault="00CC74AE" w:rsidP="00CE77F9">
            <w:pPr>
              <w:pStyle w:val="VHBAtabletext"/>
              <w:rPr>
                <w:rStyle w:val="IntenseEmphasis"/>
                <w:bCs/>
                <w:i w:val="0"/>
                <w:iCs w:val="0"/>
                <w:color w:val="000000" w:themeColor="text1"/>
              </w:rPr>
            </w:pPr>
            <w:r w:rsidRPr="004E20E7">
              <w:rPr>
                <w:rFonts w:ascii="Arial" w:hAnsi="Arial" w:cs="Arial"/>
                <w:bCs/>
              </w:rPr>
              <w:t>[Enter Title]</w:t>
            </w:r>
          </w:p>
        </w:tc>
        <w:tc>
          <w:tcPr>
            <w:tcW w:w="2126" w:type="dxa"/>
            <w:vAlign w:val="center"/>
          </w:tcPr>
          <w:p w14:paraId="23163816" w14:textId="77777777" w:rsidR="00CC74AE" w:rsidRPr="00E85CD5" w:rsidRDefault="00CC74AE" w:rsidP="00CE77F9">
            <w:pPr>
              <w:pStyle w:val="VHBAtabletext"/>
              <w:rPr>
                <w:bCs/>
              </w:rPr>
            </w:pPr>
            <w:r w:rsidRPr="00E85CD5">
              <w:rPr>
                <w:rFonts w:ascii="Arial" w:hAnsi="Arial" w:cs="Arial"/>
                <w:bCs/>
              </w:rPr>
              <w:t>[Enter email]</w:t>
            </w:r>
          </w:p>
        </w:tc>
      </w:tr>
      <w:tr w:rsidR="00CC74AE" w:rsidRPr="001A52C8" w14:paraId="0EB05A05" w14:textId="77777777">
        <w:trPr>
          <w:cnfStyle w:val="000000100000" w:firstRow="0" w:lastRow="0" w:firstColumn="0" w:lastColumn="0" w:oddVBand="0" w:evenVBand="0" w:oddHBand="1" w:evenHBand="0" w:firstRowFirstColumn="0" w:firstRowLastColumn="0" w:lastRowFirstColumn="0" w:lastRowLastColumn="0"/>
          <w:cantSplit/>
        </w:trPr>
        <w:tc>
          <w:tcPr>
            <w:tcW w:w="1872" w:type="dxa"/>
            <w:vAlign w:val="center"/>
          </w:tcPr>
          <w:p w14:paraId="10BCACC7" w14:textId="77777777" w:rsidR="00CC74AE" w:rsidRPr="00F3531B" w:rsidRDefault="00CC74AE" w:rsidP="00CE77F9">
            <w:pPr>
              <w:pStyle w:val="VHBAtabletext"/>
              <w:rPr>
                <w:rStyle w:val="IntenseEmphasis"/>
                <w:b/>
                <w:i w:val="0"/>
                <w:iCs w:val="0"/>
                <w:color w:val="000000" w:themeColor="text1"/>
              </w:rPr>
            </w:pPr>
            <w:r w:rsidRPr="00F3531B">
              <w:rPr>
                <w:rStyle w:val="IntenseEmphasis"/>
                <w:b/>
                <w:i w:val="0"/>
                <w:iCs w:val="0"/>
                <w:color w:val="000000" w:themeColor="text1"/>
              </w:rPr>
              <w:t>Electrical DE Lead</w:t>
            </w:r>
          </w:p>
        </w:tc>
        <w:tc>
          <w:tcPr>
            <w:tcW w:w="1276" w:type="dxa"/>
            <w:vAlign w:val="center"/>
          </w:tcPr>
          <w:p w14:paraId="313D17CD" w14:textId="77777777" w:rsidR="00CC74AE" w:rsidRPr="00ED7255" w:rsidRDefault="00CC74AE" w:rsidP="00CE77F9">
            <w:pPr>
              <w:pStyle w:val="VHBAtabletext"/>
              <w:rPr>
                <w:rStyle w:val="IntenseEmphasis"/>
                <w:i w:val="0"/>
                <w:iCs w:val="0"/>
                <w:color w:val="000000" w:themeColor="text1"/>
              </w:rPr>
            </w:pPr>
            <w:r w:rsidRPr="006B2A08">
              <w:rPr>
                <w:rFonts w:ascii="Arial" w:hAnsi="Arial" w:cs="Arial"/>
              </w:rPr>
              <w:t>[Company Name]</w:t>
            </w:r>
          </w:p>
        </w:tc>
        <w:tc>
          <w:tcPr>
            <w:tcW w:w="1701" w:type="dxa"/>
            <w:vAlign w:val="center"/>
          </w:tcPr>
          <w:p w14:paraId="0FC6CE38" w14:textId="77777777" w:rsidR="00CC74AE" w:rsidRPr="005E74A0" w:rsidRDefault="00CC74AE" w:rsidP="00CE77F9">
            <w:pPr>
              <w:pStyle w:val="VHBAtabletext"/>
              <w:rPr>
                <w:rStyle w:val="IntenseEmphasis"/>
                <w:i w:val="0"/>
                <w:iCs w:val="0"/>
                <w:color w:val="000000" w:themeColor="text1"/>
              </w:rPr>
            </w:pPr>
            <w:r w:rsidRPr="005E74A0">
              <w:rPr>
                <w:rFonts w:ascii="Arial" w:hAnsi="Arial" w:cs="Arial"/>
              </w:rPr>
              <w:t>[Enter Name]</w:t>
            </w:r>
          </w:p>
        </w:tc>
        <w:tc>
          <w:tcPr>
            <w:tcW w:w="1984" w:type="dxa"/>
            <w:vAlign w:val="center"/>
          </w:tcPr>
          <w:p w14:paraId="58E1FD67" w14:textId="77777777" w:rsidR="00CC74AE" w:rsidRPr="004E20E7" w:rsidRDefault="00CC74AE" w:rsidP="00CE77F9">
            <w:pPr>
              <w:pStyle w:val="VHBAtabletext"/>
              <w:rPr>
                <w:rStyle w:val="IntenseEmphasis"/>
                <w:bCs/>
                <w:i w:val="0"/>
                <w:iCs w:val="0"/>
                <w:color w:val="000000" w:themeColor="text1"/>
              </w:rPr>
            </w:pPr>
            <w:r w:rsidRPr="004E20E7">
              <w:rPr>
                <w:rFonts w:ascii="Arial" w:hAnsi="Arial" w:cs="Arial"/>
                <w:bCs/>
              </w:rPr>
              <w:t>[Enter Title]</w:t>
            </w:r>
          </w:p>
        </w:tc>
        <w:tc>
          <w:tcPr>
            <w:tcW w:w="2126" w:type="dxa"/>
            <w:vAlign w:val="center"/>
          </w:tcPr>
          <w:p w14:paraId="70C3480F" w14:textId="77777777" w:rsidR="00CC74AE" w:rsidRPr="00E85CD5" w:rsidRDefault="00CC74AE" w:rsidP="00CE77F9">
            <w:pPr>
              <w:pStyle w:val="VHBAtabletext"/>
              <w:rPr>
                <w:bCs/>
              </w:rPr>
            </w:pPr>
            <w:r w:rsidRPr="00E85CD5">
              <w:rPr>
                <w:rFonts w:ascii="Arial" w:hAnsi="Arial" w:cs="Arial"/>
                <w:bCs/>
              </w:rPr>
              <w:t>[Enter email]</w:t>
            </w:r>
          </w:p>
        </w:tc>
      </w:tr>
      <w:tr w:rsidR="00CC74AE" w:rsidRPr="001A52C8" w14:paraId="24AD7E5A" w14:textId="77777777">
        <w:trPr>
          <w:cnfStyle w:val="000000010000" w:firstRow="0" w:lastRow="0" w:firstColumn="0" w:lastColumn="0" w:oddVBand="0" w:evenVBand="0" w:oddHBand="0" w:evenHBand="1" w:firstRowFirstColumn="0" w:firstRowLastColumn="0" w:lastRowFirstColumn="0" w:lastRowLastColumn="0"/>
          <w:cantSplit/>
        </w:trPr>
        <w:tc>
          <w:tcPr>
            <w:tcW w:w="1872" w:type="dxa"/>
            <w:vAlign w:val="center"/>
          </w:tcPr>
          <w:p w14:paraId="1E7A1AF4" w14:textId="77777777" w:rsidR="00CC74AE" w:rsidRPr="00F3531B" w:rsidRDefault="00CC74AE" w:rsidP="00CE77F9">
            <w:pPr>
              <w:pStyle w:val="VHBAtabletext"/>
              <w:rPr>
                <w:rStyle w:val="IntenseEmphasis"/>
                <w:b/>
                <w:i w:val="0"/>
                <w:iCs w:val="0"/>
                <w:color w:val="000000" w:themeColor="text1"/>
              </w:rPr>
            </w:pPr>
            <w:r w:rsidRPr="00F3531B">
              <w:rPr>
                <w:rStyle w:val="IntenseEmphasis"/>
                <w:b/>
                <w:i w:val="0"/>
                <w:iCs w:val="0"/>
                <w:color w:val="000000" w:themeColor="text1"/>
              </w:rPr>
              <w:t xml:space="preserve">VT DE </w:t>
            </w:r>
            <w:proofErr w:type="gramStart"/>
            <w:r w:rsidRPr="00F3531B">
              <w:rPr>
                <w:rStyle w:val="IntenseEmphasis"/>
                <w:b/>
                <w:i w:val="0"/>
                <w:iCs w:val="0"/>
                <w:color w:val="000000" w:themeColor="text1"/>
              </w:rPr>
              <w:t>Lead</w:t>
            </w:r>
            <w:proofErr w:type="gramEnd"/>
          </w:p>
        </w:tc>
        <w:tc>
          <w:tcPr>
            <w:tcW w:w="1276" w:type="dxa"/>
            <w:vAlign w:val="center"/>
          </w:tcPr>
          <w:p w14:paraId="4D68D1C4" w14:textId="77777777" w:rsidR="00CC74AE" w:rsidRPr="00ED7255" w:rsidRDefault="00CC74AE" w:rsidP="00CE77F9">
            <w:pPr>
              <w:pStyle w:val="VHBAtabletext"/>
              <w:rPr>
                <w:rStyle w:val="IntenseEmphasis"/>
                <w:i w:val="0"/>
                <w:iCs w:val="0"/>
                <w:color w:val="000000" w:themeColor="text1"/>
              </w:rPr>
            </w:pPr>
            <w:r w:rsidRPr="006B2A08">
              <w:rPr>
                <w:rFonts w:ascii="Arial" w:hAnsi="Arial" w:cs="Arial"/>
              </w:rPr>
              <w:t>[Company Name]</w:t>
            </w:r>
          </w:p>
        </w:tc>
        <w:tc>
          <w:tcPr>
            <w:tcW w:w="1701" w:type="dxa"/>
            <w:vAlign w:val="center"/>
          </w:tcPr>
          <w:p w14:paraId="49441ED9" w14:textId="77777777" w:rsidR="00CC74AE" w:rsidRPr="005E74A0" w:rsidRDefault="00CC74AE" w:rsidP="00CE77F9">
            <w:pPr>
              <w:pStyle w:val="VHBAtabletext"/>
              <w:rPr>
                <w:rStyle w:val="IntenseEmphasis"/>
                <w:i w:val="0"/>
                <w:iCs w:val="0"/>
                <w:color w:val="000000" w:themeColor="text1"/>
              </w:rPr>
            </w:pPr>
            <w:r w:rsidRPr="005E74A0">
              <w:rPr>
                <w:rFonts w:ascii="Arial" w:hAnsi="Arial" w:cs="Arial"/>
              </w:rPr>
              <w:t>[Enter Name]</w:t>
            </w:r>
          </w:p>
        </w:tc>
        <w:tc>
          <w:tcPr>
            <w:tcW w:w="1984" w:type="dxa"/>
            <w:vAlign w:val="center"/>
          </w:tcPr>
          <w:p w14:paraId="55605215" w14:textId="77777777" w:rsidR="00CC74AE" w:rsidRPr="004E20E7" w:rsidRDefault="00CC74AE" w:rsidP="00CE77F9">
            <w:pPr>
              <w:pStyle w:val="VHBAtabletext"/>
              <w:rPr>
                <w:rStyle w:val="IntenseEmphasis"/>
                <w:bCs/>
                <w:i w:val="0"/>
                <w:iCs w:val="0"/>
                <w:color w:val="000000" w:themeColor="text1"/>
              </w:rPr>
            </w:pPr>
            <w:r w:rsidRPr="004E20E7">
              <w:rPr>
                <w:rFonts w:ascii="Arial" w:hAnsi="Arial" w:cs="Arial"/>
                <w:bCs/>
              </w:rPr>
              <w:t>[Enter Title]</w:t>
            </w:r>
          </w:p>
        </w:tc>
        <w:tc>
          <w:tcPr>
            <w:tcW w:w="2126" w:type="dxa"/>
            <w:vAlign w:val="center"/>
          </w:tcPr>
          <w:p w14:paraId="6B39D501" w14:textId="77777777" w:rsidR="00CC74AE" w:rsidRPr="00E85CD5" w:rsidRDefault="00CC74AE" w:rsidP="00CE77F9">
            <w:pPr>
              <w:pStyle w:val="VHBAtabletext"/>
              <w:rPr>
                <w:bCs/>
              </w:rPr>
            </w:pPr>
            <w:r w:rsidRPr="00E85CD5">
              <w:rPr>
                <w:rFonts w:ascii="Arial" w:hAnsi="Arial" w:cs="Arial"/>
                <w:bCs/>
              </w:rPr>
              <w:t>[Enter email]</w:t>
            </w:r>
          </w:p>
        </w:tc>
      </w:tr>
      <w:tr w:rsidR="00CC74AE" w:rsidRPr="001A52C8" w14:paraId="1647C269" w14:textId="77777777">
        <w:trPr>
          <w:cnfStyle w:val="000000100000" w:firstRow="0" w:lastRow="0" w:firstColumn="0" w:lastColumn="0" w:oddVBand="0" w:evenVBand="0" w:oddHBand="1" w:evenHBand="0" w:firstRowFirstColumn="0" w:firstRowLastColumn="0" w:lastRowFirstColumn="0" w:lastRowLastColumn="0"/>
          <w:cantSplit/>
        </w:trPr>
        <w:tc>
          <w:tcPr>
            <w:tcW w:w="1872" w:type="dxa"/>
            <w:vAlign w:val="center"/>
          </w:tcPr>
          <w:p w14:paraId="2ED50742" w14:textId="77777777" w:rsidR="00CC74AE" w:rsidRPr="00B70CB7" w:rsidRDefault="00CC74AE" w:rsidP="00CE77F9">
            <w:pPr>
              <w:pStyle w:val="VHBAtabletext"/>
              <w:rPr>
                <w:rStyle w:val="IntenseEmphasis"/>
                <w:i w:val="0"/>
                <w:iCs w:val="0"/>
                <w:color w:val="000000" w:themeColor="text1"/>
              </w:rPr>
            </w:pPr>
            <w:r w:rsidRPr="00B70CB7">
              <w:rPr>
                <w:rFonts w:ascii="Arial" w:hAnsi="Arial" w:cs="Arial"/>
              </w:rPr>
              <w:t>[Enter additional roles]</w:t>
            </w:r>
          </w:p>
        </w:tc>
        <w:tc>
          <w:tcPr>
            <w:tcW w:w="1276" w:type="dxa"/>
            <w:vAlign w:val="center"/>
          </w:tcPr>
          <w:p w14:paraId="3D842A2C" w14:textId="77777777" w:rsidR="00CC74AE" w:rsidRDefault="00CC74AE" w:rsidP="00CE77F9">
            <w:pPr>
              <w:pStyle w:val="VHBAtabletext"/>
              <w:rPr>
                <w:rStyle w:val="CommentReference"/>
              </w:rPr>
            </w:pPr>
          </w:p>
        </w:tc>
        <w:tc>
          <w:tcPr>
            <w:tcW w:w="1701" w:type="dxa"/>
            <w:vAlign w:val="center"/>
          </w:tcPr>
          <w:p w14:paraId="1252A07F" w14:textId="77777777" w:rsidR="00CC74AE" w:rsidRDefault="00CC74AE" w:rsidP="00CE77F9">
            <w:pPr>
              <w:pStyle w:val="VHBAtabletext"/>
              <w:rPr>
                <w:rStyle w:val="CommentReference"/>
              </w:rPr>
            </w:pPr>
          </w:p>
        </w:tc>
        <w:tc>
          <w:tcPr>
            <w:tcW w:w="1984" w:type="dxa"/>
            <w:vAlign w:val="center"/>
          </w:tcPr>
          <w:p w14:paraId="06E3D8B2" w14:textId="77777777" w:rsidR="00CC74AE" w:rsidRPr="00ED7255" w:rsidRDefault="00CC74AE" w:rsidP="00CE77F9">
            <w:pPr>
              <w:pStyle w:val="VHBAtabletext"/>
              <w:rPr>
                <w:rStyle w:val="IntenseEmphasis"/>
                <w:i w:val="0"/>
                <w:iCs w:val="0"/>
                <w:color w:val="000000" w:themeColor="text1"/>
              </w:rPr>
            </w:pPr>
          </w:p>
        </w:tc>
        <w:tc>
          <w:tcPr>
            <w:tcW w:w="2126" w:type="dxa"/>
            <w:vAlign w:val="center"/>
          </w:tcPr>
          <w:p w14:paraId="6DFCCCC0" w14:textId="77777777" w:rsidR="00CC74AE" w:rsidRPr="00ED7255" w:rsidRDefault="00CC74AE" w:rsidP="00CE77F9">
            <w:pPr>
              <w:pStyle w:val="VHBAtabletext"/>
              <w:rPr>
                <w:rFonts w:ascii="Arial" w:hAnsi="Arial" w:cs="Arial"/>
              </w:rPr>
            </w:pPr>
          </w:p>
        </w:tc>
      </w:tr>
    </w:tbl>
    <w:p w14:paraId="6C54D2ED" w14:textId="77777777" w:rsidR="00F83CFB" w:rsidRDefault="00F83CFB" w:rsidP="007710DC">
      <w:pPr>
        <w:pStyle w:val="VHBAbody"/>
      </w:pPr>
    </w:p>
    <w:p w14:paraId="2D815766" w14:textId="77777777" w:rsidR="00B832E6" w:rsidRDefault="00B832E6" w:rsidP="00B832E6">
      <w:pPr>
        <w:pStyle w:val="NumberedHeading2"/>
      </w:pPr>
      <w:bookmarkStart w:id="288" w:name="_Toc153488281"/>
      <w:bookmarkStart w:id="289" w:name="_Toc153490664"/>
      <w:bookmarkStart w:id="290" w:name="_Toc153523224"/>
      <w:bookmarkStart w:id="291" w:name="_Toc153525405"/>
      <w:bookmarkStart w:id="292" w:name="_Toc153527591"/>
      <w:bookmarkStart w:id="293" w:name="_Toc153529778"/>
      <w:bookmarkStart w:id="294" w:name="_Toc153488282"/>
      <w:bookmarkStart w:id="295" w:name="_Toc153490665"/>
      <w:bookmarkStart w:id="296" w:name="_Toc153523225"/>
      <w:bookmarkStart w:id="297" w:name="_Toc153525406"/>
      <w:bookmarkStart w:id="298" w:name="_Toc153527592"/>
      <w:bookmarkStart w:id="299" w:name="_Toc153529779"/>
      <w:bookmarkStart w:id="300" w:name="_Toc153488283"/>
      <w:bookmarkStart w:id="301" w:name="_Toc153490666"/>
      <w:bookmarkStart w:id="302" w:name="_Toc153523226"/>
      <w:bookmarkStart w:id="303" w:name="_Toc153525407"/>
      <w:bookmarkStart w:id="304" w:name="_Toc153527593"/>
      <w:bookmarkStart w:id="305" w:name="_Toc153529780"/>
      <w:bookmarkStart w:id="306" w:name="_Toc153488284"/>
      <w:bookmarkStart w:id="307" w:name="_Toc153490667"/>
      <w:bookmarkStart w:id="308" w:name="_Toc153523227"/>
      <w:bookmarkStart w:id="309" w:name="_Toc153525408"/>
      <w:bookmarkStart w:id="310" w:name="_Toc153527594"/>
      <w:bookmarkStart w:id="311" w:name="_Toc153529781"/>
      <w:bookmarkStart w:id="312" w:name="_Toc153488285"/>
      <w:bookmarkStart w:id="313" w:name="_Toc153490668"/>
      <w:bookmarkStart w:id="314" w:name="_Toc153523228"/>
      <w:bookmarkStart w:id="315" w:name="_Toc153525409"/>
      <w:bookmarkStart w:id="316" w:name="_Toc153527595"/>
      <w:bookmarkStart w:id="317" w:name="_Toc153529782"/>
      <w:bookmarkStart w:id="318" w:name="_Toc153488286"/>
      <w:bookmarkStart w:id="319" w:name="_Toc153490669"/>
      <w:bookmarkStart w:id="320" w:name="_Toc153523229"/>
      <w:bookmarkStart w:id="321" w:name="_Toc153525410"/>
      <w:bookmarkStart w:id="322" w:name="_Toc153527596"/>
      <w:bookmarkStart w:id="323" w:name="_Toc153529783"/>
      <w:bookmarkStart w:id="324" w:name="_Toc153488287"/>
      <w:bookmarkStart w:id="325" w:name="_Toc153490670"/>
      <w:bookmarkStart w:id="326" w:name="_Toc153523230"/>
      <w:bookmarkStart w:id="327" w:name="_Toc153525411"/>
      <w:bookmarkStart w:id="328" w:name="_Toc153527597"/>
      <w:bookmarkStart w:id="329" w:name="_Toc153529784"/>
      <w:bookmarkStart w:id="330" w:name="_Toc153488288"/>
      <w:bookmarkStart w:id="331" w:name="_Toc153490671"/>
      <w:bookmarkStart w:id="332" w:name="_Toc153523231"/>
      <w:bookmarkStart w:id="333" w:name="_Toc153525412"/>
      <w:bookmarkStart w:id="334" w:name="_Toc153527598"/>
      <w:bookmarkStart w:id="335" w:name="_Toc153529785"/>
      <w:bookmarkStart w:id="336" w:name="_Toc17929465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t>Roles and Responsibilities (RACI) Matrix</w:t>
      </w:r>
      <w:bookmarkEnd w:id="336"/>
    </w:p>
    <w:p w14:paraId="19C676EA" w14:textId="46E8A675" w:rsidR="00A35CE6" w:rsidRPr="00CE77F9" w:rsidRDefault="00A35CE6" w:rsidP="00DC3ABB">
      <w:pPr>
        <w:pStyle w:val="Instructions"/>
        <w:rPr>
          <w:b/>
          <w:bCs/>
        </w:rPr>
      </w:pPr>
      <w:bookmarkStart w:id="337" w:name="_Hlk153474437"/>
      <w:r w:rsidRPr="00CE77F9">
        <w:rPr>
          <w:b/>
          <w:bCs/>
        </w:rPr>
        <w:t>PIR section 3.2.1</w:t>
      </w:r>
    </w:p>
    <w:p w14:paraId="54024AAF" w14:textId="1E6952A5" w:rsidR="00DC3ABB" w:rsidRPr="00DC3ABB" w:rsidRDefault="00DC3ABB" w:rsidP="00DC3ABB">
      <w:pPr>
        <w:pStyle w:val="Instructions"/>
      </w:pPr>
      <w:r w:rsidRPr="00DC3ABB">
        <w:t xml:space="preserve">Roles and responsibilities </w:t>
      </w:r>
      <w:r w:rsidR="00A35CE6" w:rsidRPr="00A35CE6">
        <w:t xml:space="preserve">for each Appointed Party at various points of the project’s life cycle </w:t>
      </w:r>
      <w:r w:rsidRPr="00DC3ABB">
        <w:t>should be clarified.</w:t>
      </w:r>
    </w:p>
    <w:p w14:paraId="76F7FB08" w14:textId="77777777" w:rsidR="00DC3ABB" w:rsidRPr="00DC3ABB" w:rsidRDefault="00DC3ABB" w:rsidP="00DC3ABB">
      <w:pPr>
        <w:pStyle w:val="Instructions"/>
      </w:pPr>
      <w:r w:rsidRPr="00DC3ABB">
        <w:t>A RACI table may be structured using AS ISO 19650-2.</w:t>
      </w:r>
    </w:p>
    <w:p w14:paraId="22664B7B" w14:textId="77777777" w:rsidR="00DC3ABB" w:rsidRPr="00DC3ABB" w:rsidRDefault="00DC3ABB" w:rsidP="00CE77F9">
      <w:pPr>
        <w:pStyle w:val="VHBAbody"/>
        <w:rPr>
          <w:highlight w:val="cyan"/>
        </w:rPr>
      </w:pPr>
      <w:bookmarkStart w:id="338" w:name="_Ref125555949"/>
      <w:bookmarkEnd w:id="337"/>
      <w:r w:rsidRPr="00DC3ABB">
        <w:t>Roles and responsibilities of individual team members as well as the schedule of responsibilities for deliverables of the overall team are defined in the RACI [located in Appendix x]. The RACI matrix is a core element of the contractual obligations for all parties.</w:t>
      </w:r>
    </w:p>
    <w:p w14:paraId="496A84FA" w14:textId="77777777" w:rsidR="00DC3ABB" w:rsidRDefault="00DC3ABB" w:rsidP="00CE77F9">
      <w:pPr>
        <w:pStyle w:val="VHBAbody"/>
      </w:pPr>
      <w:r>
        <w:t xml:space="preserve"> [insert response here]</w:t>
      </w:r>
    </w:p>
    <w:p w14:paraId="1BEA6023" w14:textId="052CFCD4" w:rsidR="000E66A7" w:rsidRDefault="006C3EEB" w:rsidP="00CE77F9">
      <w:pPr>
        <w:pStyle w:val="NumberedHeading1"/>
      </w:pPr>
      <w:bookmarkStart w:id="339" w:name="_Toc179294658"/>
      <w:bookmarkEnd w:id="338"/>
      <w:r>
        <w:t>Project Setout</w:t>
      </w:r>
      <w:bookmarkEnd w:id="339"/>
    </w:p>
    <w:p w14:paraId="607CD0B9" w14:textId="7A93F05A" w:rsidR="006C3EEB" w:rsidRPr="00DC4341" w:rsidRDefault="00BD1C6F" w:rsidP="006C3EEB">
      <w:pPr>
        <w:pStyle w:val="NumberedHeading2"/>
      </w:pPr>
      <w:bookmarkStart w:id="340" w:name="_Toc153472257"/>
      <w:bookmarkStart w:id="341" w:name="_Toc153488291"/>
      <w:bookmarkStart w:id="342" w:name="_Toc153490674"/>
      <w:bookmarkStart w:id="343" w:name="_Toc153523234"/>
      <w:bookmarkStart w:id="344" w:name="_Toc153525415"/>
      <w:bookmarkStart w:id="345" w:name="_Toc153527601"/>
      <w:bookmarkStart w:id="346" w:name="_Toc153529788"/>
      <w:bookmarkStart w:id="347" w:name="_Toc153472258"/>
      <w:bookmarkStart w:id="348" w:name="_Toc153488292"/>
      <w:bookmarkStart w:id="349" w:name="_Toc153490675"/>
      <w:bookmarkStart w:id="350" w:name="_Toc153523235"/>
      <w:bookmarkStart w:id="351" w:name="_Toc153525416"/>
      <w:bookmarkStart w:id="352" w:name="_Toc153527602"/>
      <w:bookmarkStart w:id="353" w:name="_Toc153529789"/>
      <w:bookmarkStart w:id="354" w:name="_Toc153472259"/>
      <w:bookmarkStart w:id="355" w:name="_Toc153488293"/>
      <w:bookmarkStart w:id="356" w:name="_Toc153490676"/>
      <w:bookmarkStart w:id="357" w:name="_Toc153523236"/>
      <w:bookmarkStart w:id="358" w:name="_Toc153525417"/>
      <w:bookmarkStart w:id="359" w:name="_Toc153527603"/>
      <w:bookmarkStart w:id="360" w:name="_Toc153529790"/>
      <w:bookmarkStart w:id="361" w:name="_Toc153472260"/>
      <w:bookmarkStart w:id="362" w:name="_Toc153488294"/>
      <w:bookmarkStart w:id="363" w:name="_Toc153490677"/>
      <w:bookmarkStart w:id="364" w:name="_Toc153523237"/>
      <w:bookmarkStart w:id="365" w:name="_Toc153525418"/>
      <w:bookmarkStart w:id="366" w:name="_Toc153527604"/>
      <w:bookmarkStart w:id="367" w:name="_Toc153529791"/>
      <w:bookmarkStart w:id="368" w:name="_Toc17929465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t>Location</w:t>
      </w:r>
      <w:r w:rsidR="00154D8C">
        <w:t xml:space="preserve"> and</w:t>
      </w:r>
      <w:r>
        <w:t xml:space="preserve"> Orientation</w:t>
      </w:r>
      <w:bookmarkEnd w:id="368"/>
    </w:p>
    <w:p w14:paraId="2F6041EB" w14:textId="77777777" w:rsidR="006C3EEB" w:rsidRPr="00EA0286" w:rsidRDefault="006C3EEB" w:rsidP="006C3EEB">
      <w:pPr>
        <w:pStyle w:val="Instructions"/>
        <w:rPr>
          <w:b/>
          <w:bCs/>
        </w:rPr>
      </w:pPr>
      <w:r w:rsidRPr="00EA0286">
        <w:rPr>
          <w:b/>
          <w:bCs/>
        </w:rPr>
        <w:t>PIR section 4.6</w:t>
      </w:r>
    </w:p>
    <w:p w14:paraId="225875C4" w14:textId="77777777" w:rsidR="00E12CFC" w:rsidRPr="00714412" w:rsidRDefault="00E12CFC" w:rsidP="00E12CFC">
      <w:pPr>
        <w:pStyle w:val="Instructions"/>
      </w:pPr>
      <w:r w:rsidRPr="00714412">
        <w:t>In</w:t>
      </w:r>
      <w:r>
        <w:t xml:space="preserve"> the following sections </w:t>
      </w:r>
      <w:r w:rsidRPr="00356F15">
        <w:t>below,</w:t>
      </w:r>
      <w:r w:rsidRPr="00714412">
        <w:t xml:space="preserve"> the</w:t>
      </w:r>
      <w:r>
        <w:t xml:space="preserve"> Project</w:t>
      </w:r>
      <w:r w:rsidRPr="00714412">
        <w:t xml:space="preserve"> </w:t>
      </w:r>
      <w:r>
        <w:t>DE Lead</w:t>
      </w:r>
      <w:r w:rsidRPr="00714412">
        <w:t xml:space="preserve"> shall nominate a single file that has all the World and Local Setout coordinates and location settings, so each individual discipline/trade BIM/s can reference these for the project. This file, identified as the </w:t>
      </w:r>
      <w:r>
        <w:t>Set-up</w:t>
      </w:r>
      <w:r w:rsidRPr="00714412">
        <w:t xml:space="preserve"> file, will serve as the source of the project coordinates and for sharing such information. Any changes shall be documented and communicated to the </w:t>
      </w:r>
      <w:r>
        <w:t>Project Team</w:t>
      </w:r>
      <w:r w:rsidRPr="00714412">
        <w:t xml:space="preserve"> when exchanging this file.</w:t>
      </w:r>
    </w:p>
    <w:p w14:paraId="5D76583F" w14:textId="26A12C3C" w:rsidR="006C3EEB" w:rsidRPr="007A011D" w:rsidRDefault="006C3EEB" w:rsidP="006C3EEB">
      <w:pPr>
        <w:pStyle w:val="Instructions"/>
      </w:pPr>
      <w:r>
        <w:t xml:space="preserve">Nominate at least two project location benchmarks that remain accessible through design and construction. Use  </w:t>
      </w:r>
      <w:r w:rsidR="003C663F">
        <w:t xml:space="preserve">the </w:t>
      </w:r>
      <w:r>
        <w:t xml:space="preserve">table in </w:t>
      </w:r>
      <w:r w:rsidRPr="007A011D">
        <w:t>the section below to document:</w:t>
      </w:r>
    </w:p>
    <w:p w14:paraId="20245E60" w14:textId="77777777" w:rsidR="006C3EEB" w:rsidRPr="007A011D" w:rsidRDefault="006C3EEB" w:rsidP="006C3EEB">
      <w:pPr>
        <w:pStyle w:val="Instructions"/>
        <w:spacing w:before="40" w:after="20" w:line="240" w:lineRule="auto"/>
      </w:pPr>
      <w:r w:rsidRPr="007A011D">
        <w:t>a) Establish an origin mark of permanent nature with current GDA eastings and northings.</w:t>
      </w:r>
    </w:p>
    <w:p w14:paraId="2E455B86" w14:textId="77777777" w:rsidR="006C3EEB" w:rsidRPr="007A011D" w:rsidRDefault="006C3EEB" w:rsidP="006C3EEB">
      <w:pPr>
        <w:pStyle w:val="Instructions"/>
        <w:spacing w:before="40" w:after="20" w:line="240" w:lineRule="auto"/>
      </w:pPr>
      <w:r w:rsidRPr="007A011D">
        <w:t>b) The Azimuth of this survey is to be MGA and extend planar from the above origin mark.</w:t>
      </w:r>
    </w:p>
    <w:p w14:paraId="35D4E492" w14:textId="77777777" w:rsidR="006C3EEB" w:rsidRPr="007A011D" w:rsidRDefault="006C3EEB" w:rsidP="006C3EEB">
      <w:pPr>
        <w:pStyle w:val="Instructions"/>
        <w:spacing w:before="40" w:after="20" w:line="240" w:lineRule="auto"/>
      </w:pPr>
      <w:r w:rsidRPr="007A011D">
        <w:t>c) This mark is to be levelled and given an AHD value.</w:t>
      </w:r>
    </w:p>
    <w:p w14:paraId="4351740E" w14:textId="77777777" w:rsidR="006C3EEB" w:rsidRPr="007A011D" w:rsidRDefault="006C3EEB" w:rsidP="006C3EEB">
      <w:pPr>
        <w:pStyle w:val="Instructions"/>
        <w:spacing w:before="40" w:after="20" w:line="240" w:lineRule="auto"/>
      </w:pPr>
      <w:r w:rsidRPr="007A011D">
        <w:t>d) The planar coordinate system, AHD levels and MGA azimuth are to be maintained for the duration of the project.</w:t>
      </w:r>
    </w:p>
    <w:p w14:paraId="26DE0DB6" w14:textId="77777777" w:rsidR="006C3EEB" w:rsidRPr="007A011D" w:rsidRDefault="006C3EEB" w:rsidP="006C3EEB">
      <w:pPr>
        <w:pStyle w:val="Instructions"/>
        <w:spacing w:before="40" w:after="20" w:line="240" w:lineRule="auto"/>
      </w:pPr>
      <w:r w:rsidRPr="007A011D">
        <w:t>e) All coordinates and levels must be based on the system above.</w:t>
      </w:r>
    </w:p>
    <w:p w14:paraId="06194D4B" w14:textId="39CE2BD6" w:rsidR="006C3EEB" w:rsidRDefault="006C3EEB" w:rsidP="006C3EEB">
      <w:pPr>
        <w:pStyle w:val="VHBAtablecaption"/>
      </w:pPr>
      <w:bookmarkStart w:id="369" w:name="_Ref149635972"/>
      <w:r>
        <w:t xml:space="preserve">Table </w:t>
      </w:r>
      <w:r>
        <w:fldChar w:fldCharType="begin"/>
      </w:r>
      <w:r>
        <w:instrText xml:space="preserve"> SEQ Table \* ARABIC </w:instrText>
      </w:r>
      <w:r>
        <w:fldChar w:fldCharType="separate"/>
      </w:r>
      <w:r w:rsidR="009476B7">
        <w:rPr>
          <w:noProof/>
        </w:rPr>
        <w:t>8</w:t>
      </w:r>
      <w:r>
        <w:rPr>
          <w:noProof/>
        </w:rPr>
        <w:fldChar w:fldCharType="end"/>
      </w:r>
      <w:bookmarkEnd w:id="369"/>
      <w:r>
        <w:t>: Model Geographic Location</w:t>
      </w:r>
    </w:p>
    <w:tbl>
      <w:tblPr>
        <w:tblStyle w:val="TableGrid"/>
        <w:tblW w:w="8959" w:type="dxa"/>
        <w:tblLook w:val="04A0" w:firstRow="1" w:lastRow="0" w:firstColumn="1" w:lastColumn="0" w:noHBand="0" w:noVBand="1"/>
      </w:tblPr>
      <w:tblGrid>
        <w:gridCol w:w="2276"/>
        <w:gridCol w:w="6683"/>
      </w:tblGrid>
      <w:tr w:rsidR="00837D72" w:rsidRPr="001A52C8" w14:paraId="64A2E1E1" w14:textId="77777777">
        <w:trPr>
          <w:cnfStyle w:val="100000000000" w:firstRow="1" w:lastRow="0" w:firstColumn="0" w:lastColumn="0" w:oddVBand="0" w:evenVBand="0" w:oddHBand="0" w:evenHBand="0" w:firstRowFirstColumn="0" w:firstRowLastColumn="0" w:lastRowFirstColumn="0" w:lastRowLastColumn="0"/>
          <w:cantSplit/>
        </w:trPr>
        <w:tc>
          <w:tcPr>
            <w:tcW w:w="2276" w:type="dxa"/>
          </w:tcPr>
          <w:p w14:paraId="0B6D1249" w14:textId="77777777" w:rsidR="00837D72" w:rsidRPr="009B0BFA" w:rsidRDefault="00837D72">
            <w:pPr>
              <w:pStyle w:val="VHBAtablecolhead"/>
            </w:pPr>
            <w:r w:rsidRPr="009B0BFA">
              <w:t>Attribute</w:t>
            </w:r>
          </w:p>
        </w:tc>
        <w:tc>
          <w:tcPr>
            <w:tcW w:w="6683" w:type="dxa"/>
          </w:tcPr>
          <w:p w14:paraId="72634033" w14:textId="77777777" w:rsidR="00837D72" w:rsidRPr="009B0BFA" w:rsidRDefault="00837D72">
            <w:pPr>
              <w:pStyle w:val="VHBAtablecolhead"/>
            </w:pPr>
            <w:r w:rsidRPr="009B0BFA">
              <w:t>Details</w:t>
            </w:r>
          </w:p>
        </w:tc>
      </w:tr>
      <w:tr w:rsidR="00837D72" w:rsidRPr="001A52C8" w14:paraId="57A4A08C" w14:textId="77777777" w:rsidTr="00CE77F9">
        <w:trPr>
          <w:cnfStyle w:val="000000100000" w:firstRow="0" w:lastRow="0" w:firstColumn="0" w:lastColumn="0" w:oddVBand="0" w:evenVBand="0" w:oddHBand="1" w:evenHBand="0" w:firstRowFirstColumn="0" w:firstRowLastColumn="0" w:lastRowFirstColumn="0" w:lastRowLastColumn="0"/>
          <w:cantSplit/>
        </w:trPr>
        <w:tc>
          <w:tcPr>
            <w:tcW w:w="0" w:type="dxa"/>
            <w:vAlign w:val="center"/>
          </w:tcPr>
          <w:p w14:paraId="57C07098" w14:textId="77777777" w:rsidR="00837D72" w:rsidRPr="004673A9" w:rsidRDefault="00837D72" w:rsidP="0018612A">
            <w:pPr>
              <w:pStyle w:val="VHBA"/>
              <w:rPr>
                <w:rStyle w:val="IntenseEmphasis"/>
                <w:b/>
                <w:bCs/>
                <w:i w:val="0"/>
                <w:iCs w:val="0"/>
                <w:color w:val="000000" w:themeColor="text1"/>
              </w:rPr>
            </w:pPr>
            <w:r w:rsidRPr="004673A9">
              <w:rPr>
                <w:b/>
                <w:bCs/>
              </w:rPr>
              <w:lastRenderedPageBreak/>
              <w:t>Geodetic Datum</w:t>
            </w:r>
          </w:p>
        </w:tc>
        <w:tc>
          <w:tcPr>
            <w:tcW w:w="0" w:type="dxa"/>
            <w:vAlign w:val="center"/>
          </w:tcPr>
          <w:p w14:paraId="0CAC5ABA" w14:textId="77777777" w:rsidR="00837D72" w:rsidRDefault="00837D72" w:rsidP="0018612A">
            <w:pPr>
              <w:pStyle w:val="VHBA"/>
            </w:pPr>
            <w:r>
              <w:t xml:space="preserve">GDA2020 </w:t>
            </w:r>
          </w:p>
          <w:p w14:paraId="4B214D70" w14:textId="77777777" w:rsidR="00837D72" w:rsidRPr="006A2AD1" w:rsidRDefault="00837D72" w:rsidP="0018612A">
            <w:pPr>
              <w:pStyle w:val="VHBA"/>
            </w:pPr>
            <w:r>
              <w:t>[Enter</w:t>
            </w:r>
            <w:r w:rsidRPr="006A2AD1">
              <w:t xml:space="preserve"> which Mapping Grid of Australia</w:t>
            </w:r>
            <w:r>
              <w:t xml:space="preserve"> Zone used</w:t>
            </w:r>
            <w:r w:rsidRPr="006A2AD1">
              <w:t>]</w:t>
            </w:r>
          </w:p>
        </w:tc>
      </w:tr>
      <w:tr w:rsidR="00837D72" w:rsidRPr="001A52C8" w14:paraId="0723BAD3" w14:textId="77777777" w:rsidTr="00CE77F9">
        <w:trPr>
          <w:cnfStyle w:val="000000010000" w:firstRow="0" w:lastRow="0" w:firstColumn="0" w:lastColumn="0" w:oddVBand="0" w:evenVBand="0" w:oddHBand="0" w:evenHBand="1" w:firstRowFirstColumn="0" w:firstRowLastColumn="0" w:lastRowFirstColumn="0" w:lastRowLastColumn="0"/>
          <w:cantSplit/>
        </w:trPr>
        <w:tc>
          <w:tcPr>
            <w:tcW w:w="0" w:type="dxa"/>
            <w:vAlign w:val="center"/>
          </w:tcPr>
          <w:p w14:paraId="61AFF30C" w14:textId="77777777" w:rsidR="00837D72" w:rsidRPr="004673A9" w:rsidRDefault="00837D72" w:rsidP="0018612A">
            <w:pPr>
              <w:pStyle w:val="VHBA"/>
              <w:rPr>
                <w:rStyle w:val="IntenseEmphasis"/>
                <w:b/>
                <w:bCs/>
                <w:i w:val="0"/>
                <w:iCs w:val="0"/>
                <w:color w:val="000000" w:themeColor="text1"/>
              </w:rPr>
            </w:pPr>
            <w:r w:rsidRPr="004673A9">
              <w:rPr>
                <w:b/>
                <w:bCs/>
              </w:rPr>
              <w:t>Height Reference</w:t>
            </w:r>
          </w:p>
        </w:tc>
        <w:tc>
          <w:tcPr>
            <w:tcW w:w="0" w:type="dxa"/>
            <w:vAlign w:val="center"/>
          </w:tcPr>
          <w:p w14:paraId="0F86CAF2" w14:textId="77777777" w:rsidR="00837D72" w:rsidRDefault="00837D72" w:rsidP="0018612A">
            <w:pPr>
              <w:pStyle w:val="VHBA"/>
            </w:pPr>
            <w:r>
              <w:t>Australian Height Datum (AHD)</w:t>
            </w:r>
          </w:p>
          <w:p w14:paraId="360C0B8C" w14:textId="26D189CD" w:rsidR="00B87576" w:rsidRPr="006A2AD1" w:rsidRDefault="00B87576" w:rsidP="0018612A">
            <w:pPr>
              <w:pStyle w:val="VHBA"/>
            </w:pPr>
            <w:r>
              <w:t>[Enter AHD Level]</w:t>
            </w:r>
          </w:p>
        </w:tc>
      </w:tr>
      <w:tr w:rsidR="00837D72" w:rsidRPr="001A52C8" w14:paraId="3CC16CFF" w14:textId="77777777" w:rsidTr="00CE77F9">
        <w:trPr>
          <w:cnfStyle w:val="000000100000" w:firstRow="0" w:lastRow="0" w:firstColumn="0" w:lastColumn="0" w:oddVBand="0" w:evenVBand="0" w:oddHBand="1" w:evenHBand="0" w:firstRowFirstColumn="0" w:firstRowLastColumn="0" w:lastRowFirstColumn="0" w:lastRowLastColumn="0"/>
          <w:cantSplit/>
        </w:trPr>
        <w:tc>
          <w:tcPr>
            <w:tcW w:w="0" w:type="dxa"/>
            <w:vAlign w:val="center"/>
          </w:tcPr>
          <w:p w14:paraId="00C2F6A4" w14:textId="77777777" w:rsidR="00837D72" w:rsidRPr="006A2AD1" w:rsidRDefault="00837D72" w:rsidP="0018612A">
            <w:pPr>
              <w:pStyle w:val="VHBA"/>
              <w:rPr>
                <w:rStyle w:val="IntenseEmphasis"/>
                <w:i w:val="0"/>
                <w:iCs w:val="0"/>
                <w:color w:val="000000" w:themeColor="text1"/>
              </w:rPr>
            </w:pPr>
            <w:r>
              <w:rPr>
                <w:b/>
                <w:bCs/>
              </w:rPr>
              <w:t>Project Base Point</w:t>
            </w:r>
          </w:p>
        </w:tc>
        <w:tc>
          <w:tcPr>
            <w:tcW w:w="0" w:type="dxa"/>
            <w:vAlign w:val="center"/>
          </w:tcPr>
          <w:p w14:paraId="527C97B7" w14:textId="77777777" w:rsidR="00837D72" w:rsidRPr="00A33448" w:rsidRDefault="00837D72" w:rsidP="0018612A">
            <w:pPr>
              <w:pStyle w:val="VHBAtabletext"/>
              <w:rPr>
                <w:color w:val="000000" w:themeColor="text1"/>
              </w:rPr>
            </w:pPr>
            <w:r w:rsidRPr="00A33448">
              <w:rPr>
                <w:color w:val="000000" w:themeColor="text1"/>
              </w:rPr>
              <w:t xml:space="preserve">N/S: </w:t>
            </w:r>
            <w:r>
              <w:t>[Enter</w:t>
            </w:r>
            <w:r w:rsidRPr="006A2AD1">
              <w:t xml:space="preserve"> </w:t>
            </w:r>
            <w:r>
              <w:t>North/South coordinates</w:t>
            </w:r>
            <w:r w:rsidRPr="006A2AD1">
              <w:t>]</w:t>
            </w:r>
          </w:p>
          <w:p w14:paraId="10D532C8" w14:textId="77777777" w:rsidR="00837D72" w:rsidRPr="00A33448" w:rsidRDefault="00837D72" w:rsidP="0018612A">
            <w:pPr>
              <w:pStyle w:val="VHBAtabletext"/>
              <w:rPr>
                <w:color w:val="000000" w:themeColor="text1"/>
              </w:rPr>
            </w:pPr>
            <w:r w:rsidRPr="00A33448">
              <w:rPr>
                <w:color w:val="000000" w:themeColor="text1"/>
              </w:rPr>
              <w:t>E/W:</w:t>
            </w:r>
            <w:r>
              <w:rPr>
                <w:color w:val="000000" w:themeColor="text1"/>
              </w:rPr>
              <w:t xml:space="preserve"> </w:t>
            </w:r>
            <w:r>
              <w:t>[Enter</w:t>
            </w:r>
            <w:r w:rsidRPr="006A2AD1">
              <w:t xml:space="preserve"> </w:t>
            </w:r>
            <w:r>
              <w:t>East/West coordinates</w:t>
            </w:r>
            <w:r w:rsidRPr="006A2AD1">
              <w:t>]</w:t>
            </w:r>
          </w:p>
          <w:p w14:paraId="5E09E5CA" w14:textId="77777777" w:rsidR="00837D72" w:rsidRPr="006A2AD1" w:rsidRDefault="00837D72" w:rsidP="0018612A">
            <w:pPr>
              <w:pStyle w:val="VHBA"/>
              <w:rPr>
                <w:rStyle w:val="IntenseEmphasis"/>
                <w:i w:val="0"/>
                <w:iCs w:val="0"/>
                <w:color w:val="000000" w:themeColor="text1"/>
              </w:rPr>
            </w:pPr>
            <w:r w:rsidRPr="00A33448">
              <w:t xml:space="preserve">Elevation: </w:t>
            </w:r>
            <w:r>
              <w:t>[Enter</w:t>
            </w:r>
            <w:r w:rsidRPr="006A2AD1">
              <w:t xml:space="preserve"> </w:t>
            </w:r>
            <w:r>
              <w:t>Elevation</w:t>
            </w:r>
            <w:r w:rsidRPr="006A2AD1">
              <w:t>]</w:t>
            </w:r>
          </w:p>
        </w:tc>
      </w:tr>
      <w:tr w:rsidR="0085052C" w:rsidRPr="001A52C8" w14:paraId="4A13A293" w14:textId="77777777" w:rsidTr="00CE77F9">
        <w:trPr>
          <w:cnfStyle w:val="000000010000" w:firstRow="0" w:lastRow="0" w:firstColumn="0" w:lastColumn="0" w:oddVBand="0" w:evenVBand="0" w:oddHBand="0" w:evenHBand="1" w:firstRowFirstColumn="0" w:firstRowLastColumn="0" w:lastRowFirstColumn="0" w:lastRowLastColumn="0"/>
          <w:cantSplit/>
        </w:trPr>
        <w:tc>
          <w:tcPr>
            <w:tcW w:w="0" w:type="dxa"/>
            <w:vAlign w:val="center"/>
          </w:tcPr>
          <w:p w14:paraId="637F3AB7" w14:textId="77777777" w:rsidR="0085052C" w:rsidRPr="005C7469" w:rsidRDefault="0085052C" w:rsidP="0018612A">
            <w:pPr>
              <w:pStyle w:val="VHBA"/>
            </w:pPr>
            <w:r>
              <w:rPr>
                <w:b/>
                <w:bCs/>
              </w:rPr>
              <w:t>Survey Point</w:t>
            </w:r>
          </w:p>
        </w:tc>
        <w:tc>
          <w:tcPr>
            <w:tcW w:w="0" w:type="dxa"/>
            <w:vAlign w:val="center"/>
          </w:tcPr>
          <w:p w14:paraId="22FC74A5" w14:textId="77777777" w:rsidR="0085052C" w:rsidRPr="0098305D" w:rsidRDefault="0085052C" w:rsidP="0018612A">
            <w:pPr>
              <w:pStyle w:val="VHBAtabletext"/>
              <w:rPr>
                <w:color w:val="000000" w:themeColor="text1"/>
              </w:rPr>
            </w:pPr>
            <w:r>
              <w:t>[Enter</w:t>
            </w:r>
            <w:r w:rsidRPr="006A2AD1">
              <w:t xml:space="preserve"> </w:t>
            </w:r>
            <w:r>
              <w:t>Survey Point</w:t>
            </w:r>
            <w:r w:rsidRPr="006A2AD1">
              <w:t>]</w:t>
            </w:r>
          </w:p>
        </w:tc>
      </w:tr>
      <w:tr w:rsidR="00A67707" w:rsidRPr="001A52C8" w14:paraId="4983D2C0" w14:textId="77777777" w:rsidTr="00CE77F9">
        <w:trPr>
          <w:cnfStyle w:val="000000100000" w:firstRow="0" w:lastRow="0" w:firstColumn="0" w:lastColumn="0" w:oddVBand="0" w:evenVBand="0" w:oddHBand="1" w:evenHBand="0" w:firstRowFirstColumn="0" w:firstRowLastColumn="0" w:lastRowFirstColumn="0" w:lastRowLastColumn="0"/>
          <w:cantSplit/>
        </w:trPr>
        <w:tc>
          <w:tcPr>
            <w:tcW w:w="0" w:type="dxa"/>
            <w:vAlign w:val="center"/>
          </w:tcPr>
          <w:p w14:paraId="7291D981" w14:textId="0DEF03F7" w:rsidR="00A67707" w:rsidRDefault="00A67707" w:rsidP="0018612A">
            <w:pPr>
              <w:pStyle w:val="VHBA"/>
              <w:rPr>
                <w:b/>
                <w:bCs/>
              </w:rPr>
            </w:pPr>
            <w:r>
              <w:rPr>
                <w:b/>
                <w:bCs/>
              </w:rPr>
              <w:t>Model Origin</w:t>
            </w:r>
          </w:p>
        </w:tc>
        <w:tc>
          <w:tcPr>
            <w:tcW w:w="0" w:type="dxa"/>
            <w:vAlign w:val="center"/>
          </w:tcPr>
          <w:p w14:paraId="60521F33" w14:textId="2577C285" w:rsidR="00A67707" w:rsidRDefault="00A67707" w:rsidP="0018612A">
            <w:pPr>
              <w:pStyle w:val="VHBAtabletext"/>
            </w:pPr>
            <w:r>
              <w:t>[Enter</w:t>
            </w:r>
            <w:r w:rsidRPr="006A2AD1">
              <w:t xml:space="preserve"> </w:t>
            </w:r>
            <w:r>
              <w:t>Model Positioning i.e. By Shared Coordinates</w:t>
            </w:r>
            <w:r w:rsidRPr="006A2AD1">
              <w:t>]</w:t>
            </w:r>
          </w:p>
        </w:tc>
      </w:tr>
      <w:tr w:rsidR="00A67707" w:rsidRPr="001A52C8" w14:paraId="649F6945" w14:textId="77777777" w:rsidTr="00CE77F9">
        <w:trPr>
          <w:cnfStyle w:val="000000010000" w:firstRow="0" w:lastRow="0" w:firstColumn="0" w:lastColumn="0" w:oddVBand="0" w:evenVBand="0" w:oddHBand="0" w:evenHBand="1" w:firstRowFirstColumn="0" w:firstRowLastColumn="0" w:lastRowFirstColumn="0" w:lastRowLastColumn="0"/>
          <w:cantSplit/>
        </w:trPr>
        <w:tc>
          <w:tcPr>
            <w:tcW w:w="0" w:type="dxa"/>
            <w:vAlign w:val="center"/>
          </w:tcPr>
          <w:p w14:paraId="6E50C9ED" w14:textId="77777777" w:rsidR="00A67707" w:rsidRPr="005C7469" w:rsidRDefault="00A67707" w:rsidP="0018612A">
            <w:pPr>
              <w:pStyle w:val="VHBA"/>
              <w:rPr>
                <w:rStyle w:val="IntenseEmphasis"/>
                <w:i w:val="0"/>
                <w:iCs w:val="0"/>
                <w:color w:val="000000" w:themeColor="text1"/>
              </w:rPr>
            </w:pPr>
            <w:r>
              <w:rPr>
                <w:b/>
                <w:bCs/>
              </w:rPr>
              <w:t xml:space="preserve">Model Rotation </w:t>
            </w:r>
            <w:r w:rsidRPr="0098305D">
              <w:t>(Angle to True North)</w:t>
            </w:r>
          </w:p>
        </w:tc>
        <w:tc>
          <w:tcPr>
            <w:tcW w:w="0" w:type="dxa"/>
            <w:vAlign w:val="center"/>
          </w:tcPr>
          <w:p w14:paraId="2C5F71D9" w14:textId="77777777" w:rsidR="00A67707" w:rsidRDefault="00A67707" w:rsidP="0018612A">
            <w:pPr>
              <w:pStyle w:val="VHBA"/>
            </w:pPr>
            <w:r>
              <w:t>[Enter</w:t>
            </w:r>
            <w:r w:rsidRPr="006A2AD1">
              <w:t xml:space="preserve"> </w:t>
            </w:r>
            <w:r>
              <w:t>Model Rotation</w:t>
            </w:r>
            <w:r w:rsidRPr="006A2AD1">
              <w:t>]</w:t>
            </w:r>
          </w:p>
        </w:tc>
      </w:tr>
    </w:tbl>
    <w:p w14:paraId="36038298" w14:textId="77777777" w:rsidR="004A1324" w:rsidRPr="005F7445" w:rsidRDefault="004A1324" w:rsidP="004A1324">
      <w:pPr>
        <w:pStyle w:val="NumberedHeading3"/>
      </w:pPr>
      <w:r>
        <w:t>Survey File</w:t>
      </w:r>
    </w:p>
    <w:p w14:paraId="3FB5CDB9" w14:textId="77777777" w:rsidR="004A1324" w:rsidRPr="0007287A" w:rsidRDefault="004A1324" w:rsidP="004A1324">
      <w:pPr>
        <w:pStyle w:val="Instructions"/>
        <w:rPr>
          <w:b/>
          <w:bCs/>
        </w:rPr>
      </w:pPr>
      <w:r w:rsidRPr="0007287A">
        <w:rPr>
          <w:b/>
          <w:bCs/>
        </w:rPr>
        <w:t>PIR Section 4.6</w:t>
      </w:r>
    </w:p>
    <w:p w14:paraId="3CA1F724" w14:textId="77777777" w:rsidR="004A1324" w:rsidRPr="002D2FF1" w:rsidRDefault="004A1324" w:rsidP="004A1324">
      <w:pPr>
        <w:pStyle w:val="Instructions"/>
      </w:pPr>
      <w:r>
        <w:t xml:space="preserve">The Lead Appointed Party is to establish the project’s real-world coordinates which shall be derived from a .dwg file prepared by a licensed surveyor in coordination with the VHBA DE Project Champion. </w:t>
      </w:r>
    </w:p>
    <w:p w14:paraId="2C92FE1D" w14:textId="77777777" w:rsidR="004A1324" w:rsidRDefault="004A1324" w:rsidP="004A1324">
      <w:pPr>
        <w:pStyle w:val="VHBAbody"/>
        <w:rPr>
          <w:lang w:eastAsia="en-AU"/>
        </w:rPr>
      </w:pPr>
      <w:r>
        <w:rPr>
          <w:lang w:eastAsia="en-AU"/>
        </w:rPr>
        <w:t>[Enter Survey File here]</w:t>
      </w:r>
    </w:p>
    <w:p w14:paraId="28F7850F" w14:textId="77777777" w:rsidR="004A1324" w:rsidRPr="005F7445" w:rsidRDefault="004A1324" w:rsidP="004A1324">
      <w:pPr>
        <w:pStyle w:val="NumberedHeading2"/>
      </w:pPr>
      <w:bookmarkStart w:id="370" w:name="_Toc153488321"/>
      <w:bookmarkStart w:id="371" w:name="_Toc153490679"/>
      <w:bookmarkStart w:id="372" w:name="_Toc153523239"/>
      <w:bookmarkStart w:id="373" w:name="_Toc153525420"/>
      <w:bookmarkStart w:id="374" w:name="_Toc153527606"/>
      <w:bookmarkStart w:id="375" w:name="_Toc153529793"/>
      <w:bookmarkStart w:id="376" w:name="_Toc153488322"/>
      <w:bookmarkStart w:id="377" w:name="_Toc153490680"/>
      <w:bookmarkStart w:id="378" w:name="_Toc153523240"/>
      <w:bookmarkStart w:id="379" w:name="_Toc153525421"/>
      <w:bookmarkStart w:id="380" w:name="_Toc153527607"/>
      <w:bookmarkStart w:id="381" w:name="_Toc153529794"/>
      <w:bookmarkStart w:id="382" w:name="_Toc153488323"/>
      <w:bookmarkStart w:id="383" w:name="_Toc153490681"/>
      <w:bookmarkStart w:id="384" w:name="_Toc153523241"/>
      <w:bookmarkStart w:id="385" w:name="_Toc153525422"/>
      <w:bookmarkStart w:id="386" w:name="_Toc153527608"/>
      <w:bookmarkStart w:id="387" w:name="_Toc153529795"/>
      <w:bookmarkStart w:id="388" w:name="_Toc153488324"/>
      <w:bookmarkStart w:id="389" w:name="_Toc153490682"/>
      <w:bookmarkStart w:id="390" w:name="_Toc153523242"/>
      <w:bookmarkStart w:id="391" w:name="_Toc153525423"/>
      <w:bookmarkStart w:id="392" w:name="_Toc153527609"/>
      <w:bookmarkStart w:id="393" w:name="_Toc153529796"/>
      <w:bookmarkStart w:id="394" w:name="_Toc153488325"/>
      <w:bookmarkStart w:id="395" w:name="_Toc153490683"/>
      <w:bookmarkStart w:id="396" w:name="_Toc153523243"/>
      <w:bookmarkStart w:id="397" w:name="_Toc153525424"/>
      <w:bookmarkStart w:id="398" w:name="_Toc153527610"/>
      <w:bookmarkStart w:id="399" w:name="_Toc153529797"/>
      <w:bookmarkStart w:id="400" w:name="_Toc153488326"/>
      <w:bookmarkStart w:id="401" w:name="_Toc153490684"/>
      <w:bookmarkStart w:id="402" w:name="_Toc153523244"/>
      <w:bookmarkStart w:id="403" w:name="_Toc153525425"/>
      <w:bookmarkStart w:id="404" w:name="_Toc153527611"/>
      <w:bookmarkStart w:id="405" w:name="_Toc153529798"/>
      <w:bookmarkStart w:id="406" w:name="_Toc153488327"/>
      <w:bookmarkStart w:id="407" w:name="_Toc153490685"/>
      <w:bookmarkStart w:id="408" w:name="_Toc153523245"/>
      <w:bookmarkStart w:id="409" w:name="_Toc153525426"/>
      <w:bookmarkStart w:id="410" w:name="_Toc153527612"/>
      <w:bookmarkStart w:id="411" w:name="_Toc153529799"/>
      <w:bookmarkStart w:id="412" w:name="_Toc153488328"/>
      <w:bookmarkStart w:id="413" w:name="_Toc153490686"/>
      <w:bookmarkStart w:id="414" w:name="_Toc153523246"/>
      <w:bookmarkStart w:id="415" w:name="_Toc153525427"/>
      <w:bookmarkStart w:id="416" w:name="_Toc153527613"/>
      <w:bookmarkStart w:id="417" w:name="_Toc153529800"/>
      <w:bookmarkStart w:id="418" w:name="_Toc153488329"/>
      <w:bookmarkStart w:id="419" w:name="_Toc153490687"/>
      <w:bookmarkStart w:id="420" w:name="_Toc153523247"/>
      <w:bookmarkStart w:id="421" w:name="_Toc153525428"/>
      <w:bookmarkStart w:id="422" w:name="_Toc153527614"/>
      <w:bookmarkStart w:id="423" w:name="_Toc153529801"/>
      <w:bookmarkStart w:id="424" w:name="_Toc153488330"/>
      <w:bookmarkStart w:id="425" w:name="_Toc153490688"/>
      <w:bookmarkStart w:id="426" w:name="_Toc153523248"/>
      <w:bookmarkStart w:id="427" w:name="_Toc153525429"/>
      <w:bookmarkStart w:id="428" w:name="_Toc153527615"/>
      <w:bookmarkStart w:id="429" w:name="_Toc153529802"/>
      <w:bookmarkStart w:id="430" w:name="_Toc153488331"/>
      <w:bookmarkStart w:id="431" w:name="_Toc153490689"/>
      <w:bookmarkStart w:id="432" w:name="_Toc153523249"/>
      <w:bookmarkStart w:id="433" w:name="_Toc153525430"/>
      <w:bookmarkStart w:id="434" w:name="_Toc153527616"/>
      <w:bookmarkStart w:id="435" w:name="_Toc153529803"/>
      <w:bookmarkStart w:id="436" w:name="_Toc153488332"/>
      <w:bookmarkStart w:id="437" w:name="_Toc153490690"/>
      <w:bookmarkStart w:id="438" w:name="_Toc153523250"/>
      <w:bookmarkStart w:id="439" w:name="_Toc153525431"/>
      <w:bookmarkStart w:id="440" w:name="_Toc153527617"/>
      <w:bookmarkStart w:id="441" w:name="_Toc153529804"/>
      <w:bookmarkStart w:id="442" w:name="_Toc153488333"/>
      <w:bookmarkStart w:id="443" w:name="_Toc153490691"/>
      <w:bookmarkStart w:id="444" w:name="_Toc153523251"/>
      <w:bookmarkStart w:id="445" w:name="_Toc153525432"/>
      <w:bookmarkStart w:id="446" w:name="_Toc153527618"/>
      <w:bookmarkStart w:id="447" w:name="_Toc153529805"/>
      <w:bookmarkStart w:id="448" w:name="_Toc179294660"/>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t>Setup File</w:t>
      </w:r>
      <w:bookmarkEnd w:id="448"/>
    </w:p>
    <w:p w14:paraId="3AB858C1" w14:textId="77777777" w:rsidR="004A1324" w:rsidRPr="0007287A" w:rsidRDefault="004A1324" w:rsidP="004A1324">
      <w:pPr>
        <w:pStyle w:val="Instructions"/>
        <w:rPr>
          <w:b/>
          <w:bCs/>
        </w:rPr>
      </w:pPr>
      <w:r w:rsidRPr="0007287A">
        <w:rPr>
          <w:b/>
          <w:bCs/>
        </w:rPr>
        <w:t>PIR Section 4.6</w:t>
      </w:r>
    </w:p>
    <w:p w14:paraId="4D31C8D1" w14:textId="77777777" w:rsidR="004A1324" w:rsidRDefault="004A1324" w:rsidP="004A1324">
      <w:pPr>
        <w:pStyle w:val="Instructions"/>
      </w:pPr>
      <w:r>
        <w:t>T</w:t>
      </w:r>
      <w:r w:rsidRPr="00714412">
        <w:t>he</w:t>
      </w:r>
      <w:r>
        <w:t xml:space="preserve"> Project</w:t>
      </w:r>
      <w:r w:rsidRPr="00714412">
        <w:t xml:space="preserve"> </w:t>
      </w:r>
      <w:r>
        <w:t>DE Lead</w:t>
      </w:r>
      <w:r w:rsidRPr="00714412">
        <w:t xml:space="preserve"> shall nominate a single file that has all the World and Local Setout coordinates and location settings, so each individual discipline/trade BIM/s can reference these for the project. This file, identified as the </w:t>
      </w:r>
      <w:r>
        <w:t>Setup</w:t>
      </w:r>
      <w:r w:rsidRPr="00714412">
        <w:t xml:space="preserve"> file, will serve as the source of the project coordinates and for sharing such information. Any changes shall be documented and communicated to the </w:t>
      </w:r>
      <w:r>
        <w:t>Project Team</w:t>
      </w:r>
      <w:r w:rsidRPr="00714412">
        <w:t xml:space="preserve"> when exchanging this file.</w:t>
      </w:r>
    </w:p>
    <w:p w14:paraId="09F1D890" w14:textId="68C626FB" w:rsidR="004A1324" w:rsidRPr="00320C4A" w:rsidRDefault="004A1324" w:rsidP="004A1324">
      <w:pPr>
        <w:pStyle w:val="VHBAbody"/>
      </w:pPr>
      <w:r>
        <w:t>The setup</w:t>
      </w:r>
      <w:r w:rsidRPr="00320C4A">
        <w:t xml:space="preserve"> file </w:t>
      </w:r>
      <w:r>
        <w:t xml:space="preserve">where </w:t>
      </w:r>
      <w:r w:rsidRPr="00320C4A">
        <w:t xml:space="preserve">coordinates and survey data </w:t>
      </w:r>
      <w:r w:rsidR="007B7540" w:rsidRPr="00320C4A">
        <w:t>are</w:t>
      </w:r>
      <w:r w:rsidRPr="00320C4A">
        <w:t xml:space="preserve"> detailed</w:t>
      </w:r>
      <w:r>
        <w:t xml:space="preserve"> is nominated below</w:t>
      </w:r>
      <w:r w:rsidRPr="00320C4A">
        <w:t xml:space="preserve">. All </w:t>
      </w:r>
      <w:r>
        <w:t>Project Team</w:t>
      </w:r>
      <w:r w:rsidRPr="00320C4A">
        <w:t xml:space="preserve"> </w:t>
      </w:r>
      <w:r>
        <w:t>M</w:t>
      </w:r>
      <w:r w:rsidRPr="00320C4A">
        <w:t xml:space="preserve">odel </w:t>
      </w:r>
      <w:r>
        <w:t>Element A</w:t>
      </w:r>
      <w:r w:rsidRPr="00320C4A">
        <w:t xml:space="preserve">uthors are to use these real-world coordinates to establish their model positions. </w:t>
      </w:r>
      <w:r>
        <w:t>All exported formats must use real-world coordinates.</w:t>
      </w:r>
      <w:r w:rsidRPr="00320C4A">
        <w:t xml:space="preserve"> </w:t>
      </w:r>
    </w:p>
    <w:p w14:paraId="1E0DCF9A" w14:textId="77777777" w:rsidR="004A1324" w:rsidRPr="00231C2B" w:rsidRDefault="004A1324" w:rsidP="004A1324">
      <w:pPr>
        <w:pStyle w:val="VHBAbody"/>
      </w:pPr>
      <w:r>
        <w:rPr>
          <w:b/>
        </w:rPr>
        <w:t>Setup</w:t>
      </w:r>
      <w:r w:rsidRPr="008A7814">
        <w:rPr>
          <w:b/>
        </w:rPr>
        <w:t xml:space="preserve"> file name</w:t>
      </w:r>
      <w:r>
        <w:rPr>
          <w:b/>
        </w:rPr>
        <w:t>:</w:t>
      </w:r>
      <w:r w:rsidRPr="008A7814">
        <w:t xml:space="preserve"> [Enter </w:t>
      </w:r>
      <w:r>
        <w:t>Setup</w:t>
      </w:r>
      <w:r w:rsidRPr="008A7814">
        <w:t xml:space="preserve"> file name here]</w:t>
      </w:r>
    </w:p>
    <w:p w14:paraId="0FA0534E" w14:textId="2AD06889" w:rsidR="00AD40F5" w:rsidRDefault="00883BD8" w:rsidP="00CE77F9">
      <w:pPr>
        <w:pStyle w:val="NumberedHeading2"/>
        <w:rPr>
          <w:lang w:eastAsia="en-AU"/>
        </w:rPr>
      </w:pPr>
      <w:bookmarkStart w:id="449" w:name="_Toc179294661"/>
      <w:r>
        <w:rPr>
          <w:lang w:eastAsia="en-AU"/>
        </w:rPr>
        <w:t xml:space="preserve">View </w:t>
      </w:r>
      <w:r w:rsidR="004A1324">
        <w:rPr>
          <w:lang w:eastAsia="en-AU"/>
        </w:rPr>
        <w:t xml:space="preserve">and Drawing </w:t>
      </w:r>
      <w:r>
        <w:rPr>
          <w:lang w:eastAsia="en-AU"/>
        </w:rPr>
        <w:t>Orientation</w:t>
      </w:r>
      <w:bookmarkEnd w:id="449"/>
    </w:p>
    <w:p w14:paraId="7C7775BC" w14:textId="275E0886" w:rsidR="00883BD8" w:rsidRDefault="00883BD8" w:rsidP="00883BD8">
      <w:pPr>
        <w:pStyle w:val="VHBAbody"/>
        <w:rPr>
          <w:lang w:eastAsia="en-AU"/>
        </w:rPr>
      </w:pPr>
      <w:r w:rsidRPr="00883BD8">
        <w:rPr>
          <w:lang w:eastAsia="en-AU"/>
        </w:rPr>
        <w:t>[</w:t>
      </w:r>
      <w:r w:rsidR="000376E4">
        <w:rPr>
          <w:lang w:eastAsia="en-AU"/>
        </w:rPr>
        <w:t xml:space="preserve">Insert </w:t>
      </w:r>
      <w:r>
        <w:rPr>
          <w:lang w:eastAsia="en-AU"/>
        </w:rPr>
        <w:t>view orientation</w:t>
      </w:r>
      <w:r w:rsidR="000376E4">
        <w:rPr>
          <w:lang w:eastAsia="en-AU"/>
        </w:rPr>
        <w:t xml:space="preserve"> and scope boxes</w:t>
      </w:r>
      <w:r>
        <w:rPr>
          <w:lang w:eastAsia="en-AU"/>
        </w:rPr>
        <w:t xml:space="preserve"> </w:t>
      </w:r>
      <w:r w:rsidR="000376E4">
        <w:rPr>
          <w:lang w:eastAsia="en-AU"/>
        </w:rPr>
        <w:t>graphic here</w:t>
      </w:r>
      <w:r w:rsidRPr="00883BD8">
        <w:rPr>
          <w:lang w:eastAsia="en-AU"/>
        </w:rPr>
        <w:t>]</w:t>
      </w:r>
    </w:p>
    <w:p w14:paraId="68532542" w14:textId="07A5B657" w:rsidR="00B578C3" w:rsidRDefault="00B578C3" w:rsidP="00B578C3">
      <w:pPr>
        <w:pStyle w:val="NumberedHeading2"/>
        <w:rPr>
          <w:lang w:eastAsia="en-AU"/>
        </w:rPr>
      </w:pPr>
      <w:bookmarkStart w:id="450" w:name="_Toc179294662"/>
      <w:r>
        <w:rPr>
          <w:lang w:eastAsia="en-AU"/>
        </w:rPr>
        <w:t>Project Levels</w:t>
      </w:r>
      <w:bookmarkEnd w:id="450"/>
    </w:p>
    <w:p w14:paraId="7939B16D" w14:textId="5796B457" w:rsidR="00B578C3" w:rsidRPr="002D2FF1" w:rsidRDefault="00B578C3" w:rsidP="00B578C3">
      <w:pPr>
        <w:pStyle w:val="Instructions"/>
      </w:pPr>
      <w:r>
        <w:t xml:space="preserve">Use the table below to </w:t>
      </w:r>
      <w:r w:rsidR="002C75AE">
        <w:t>detail the Project Levels to be used on the project</w:t>
      </w:r>
      <w:r w:rsidR="004A1324">
        <w:t>. Align with HS asset manager needs.</w:t>
      </w:r>
    </w:p>
    <w:p w14:paraId="0EA7075D" w14:textId="508D89E9" w:rsidR="002C75AE" w:rsidRDefault="002C75AE" w:rsidP="002C75AE">
      <w:pPr>
        <w:pStyle w:val="VHBAtablecaption"/>
      </w:pPr>
      <w:r>
        <w:t xml:space="preserve">Table </w:t>
      </w:r>
      <w:r>
        <w:fldChar w:fldCharType="begin"/>
      </w:r>
      <w:r>
        <w:instrText xml:space="preserve"> SEQ Table \* ARABIC </w:instrText>
      </w:r>
      <w:r>
        <w:fldChar w:fldCharType="separate"/>
      </w:r>
      <w:r w:rsidR="009476B7">
        <w:rPr>
          <w:noProof/>
        </w:rPr>
        <w:t>9</w:t>
      </w:r>
      <w:r>
        <w:rPr>
          <w:noProof/>
        </w:rPr>
        <w:fldChar w:fldCharType="end"/>
      </w:r>
      <w:r>
        <w:t xml:space="preserve">: </w:t>
      </w:r>
      <w:r w:rsidR="007455F0">
        <w:t>Project Levels</w:t>
      </w:r>
    </w:p>
    <w:tbl>
      <w:tblPr>
        <w:tblStyle w:val="TableGrid"/>
        <w:tblW w:w="8959" w:type="dxa"/>
        <w:tblLook w:val="04A0" w:firstRow="1" w:lastRow="0" w:firstColumn="1" w:lastColumn="0" w:noHBand="0" w:noVBand="1"/>
      </w:tblPr>
      <w:tblGrid>
        <w:gridCol w:w="2276"/>
        <w:gridCol w:w="6683"/>
      </w:tblGrid>
      <w:tr w:rsidR="002C75AE" w:rsidRPr="001A52C8" w14:paraId="0F2244FA" w14:textId="77777777">
        <w:trPr>
          <w:cnfStyle w:val="100000000000" w:firstRow="1" w:lastRow="0" w:firstColumn="0" w:lastColumn="0" w:oddVBand="0" w:evenVBand="0" w:oddHBand="0" w:evenHBand="0" w:firstRowFirstColumn="0" w:firstRowLastColumn="0" w:lastRowFirstColumn="0" w:lastRowLastColumn="0"/>
          <w:cantSplit/>
        </w:trPr>
        <w:tc>
          <w:tcPr>
            <w:tcW w:w="2276" w:type="dxa"/>
          </w:tcPr>
          <w:p w14:paraId="38D23E5F" w14:textId="2BBCAA9C" w:rsidR="002C75AE" w:rsidRPr="009B0BFA" w:rsidRDefault="002C75AE">
            <w:pPr>
              <w:pStyle w:val="VHBAtablecolhead"/>
            </w:pPr>
            <w:r>
              <w:t>Level</w:t>
            </w:r>
          </w:p>
        </w:tc>
        <w:tc>
          <w:tcPr>
            <w:tcW w:w="6683" w:type="dxa"/>
          </w:tcPr>
          <w:p w14:paraId="74AF9634" w14:textId="15B82976" w:rsidR="002C75AE" w:rsidRPr="009B0BFA" w:rsidRDefault="00913B35">
            <w:pPr>
              <w:pStyle w:val="VHBAtablecolhead"/>
            </w:pPr>
            <w:r>
              <w:t>Level Name</w:t>
            </w:r>
          </w:p>
        </w:tc>
      </w:tr>
      <w:tr w:rsidR="002C75AE" w:rsidRPr="001A52C8" w14:paraId="492C5DFF" w14:textId="77777777">
        <w:trPr>
          <w:cnfStyle w:val="000000100000" w:firstRow="0" w:lastRow="0" w:firstColumn="0" w:lastColumn="0" w:oddVBand="0" w:evenVBand="0" w:oddHBand="1" w:evenHBand="0" w:firstRowFirstColumn="0" w:firstRowLastColumn="0" w:lastRowFirstColumn="0" w:lastRowLastColumn="0"/>
          <w:cantSplit/>
        </w:trPr>
        <w:tc>
          <w:tcPr>
            <w:tcW w:w="2276" w:type="dxa"/>
            <w:vAlign w:val="center"/>
          </w:tcPr>
          <w:p w14:paraId="30BCD681" w14:textId="7BBB7047" w:rsidR="002C75AE" w:rsidRPr="007455F0" w:rsidRDefault="00913B35">
            <w:pPr>
              <w:pStyle w:val="VHBA"/>
              <w:rPr>
                <w:rStyle w:val="IntenseEmphasis"/>
                <w:b/>
                <w:bCs/>
                <w:i w:val="0"/>
                <w:iCs w:val="0"/>
                <w:color w:val="000000" w:themeColor="text1"/>
              </w:rPr>
            </w:pPr>
            <w:r w:rsidRPr="00CE77F9">
              <w:rPr>
                <w:b/>
                <w:bCs/>
              </w:rPr>
              <w:t>[Enter Level Code here]</w:t>
            </w:r>
          </w:p>
        </w:tc>
        <w:tc>
          <w:tcPr>
            <w:tcW w:w="6683" w:type="dxa"/>
            <w:vAlign w:val="center"/>
          </w:tcPr>
          <w:p w14:paraId="14562DEB" w14:textId="31D6C5D3" w:rsidR="002C75AE" w:rsidRPr="006A2AD1" w:rsidRDefault="00913B35">
            <w:pPr>
              <w:pStyle w:val="VHBA"/>
            </w:pPr>
            <w:r>
              <w:t>[Enter Level Name here</w:t>
            </w:r>
            <w:r w:rsidR="007455F0">
              <w:t>]</w:t>
            </w:r>
          </w:p>
        </w:tc>
      </w:tr>
      <w:tr w:rsidR="007455F0" w:rsidRPr="001A52C8" w14:paraId="75A99DA2" w14:textId="77777777">
        <w:trPr>
          <w:cnfStyle w:val="000000010000" w:firstRow="0" w:lastRow="0" w:firstColumn="0" w:lastColumn="0" w:oddVBand="0" w:evenVBand="0" w:oddHBand="0" w:evenHBand="1" w:firstRowFirstColumn="0" w:firstRowLastColumn="0" w:lastRowFirstColumn="0" w:lastRowLastColumn="0"/>
          <w:cantSplit/>
        </w:trPr>
        <w:tc>
          <w:tcPr>
            <w:tcW w:w="2276" w:type="dxa"/>
            <w:vAlign w:val="center"/>
          </w:tcPr>
          <w:p w14:paraId="461EE05E" w14:textId="456B7DEE" w:rsidR="007455F0" w:rsidRPr="007455F0" w:rsidRDefault="007455F0" w:rsidP="007455F0">
            <w:pPr>
              <w:pStyle w:val="VHBA"/>
              <w:rPr>
                <w:rStyle w:val="IntenseEmphasis"/>
                <w:b/>
                <w:bCs/>
                <w:i w:val="0"/>
                <w:iCs w:val="0"/>
                <w:color w:val="000000" w:themeColor="text1"/>
              </w:rPr>
            </w:pPr>
            <w:r w:rsidRPr="00CE77F9">
              <w:rPr>
                <w:b/>
                <w:bCs/>
              </w:rPr>
              <w:lastRenderedPageBreak/>
              <w:t>[Enter Level Code here]</w:t>
            </w:r>
          </w:p>
        </w:tc>
        <w:tc>
          <w:tcPr>
            <w:tcW w:w="6683" w:type="dxa"/>
            <w:vAlign w:val="center"/>
          </w:tcPr>
          <w:p w14:paraId="6FF06D9A" w14:textId="4574DD10" w:rsidR="007455F0" w:rsidRPr="006A2AD1" w:rsidRDefault="007455F0" w:rsidP="007455F0">
            <w:pPr>
              <w:pStyle w:val="VHBA"/>
            </w:pPr>
            <w:r>
              <w:t>[Enter Level Name here]</w:t>
            </w:r>
          </w:p>
        </w:tc>
      </w:tr>
    </w:tbl>
    <w:p w14:paraId="35666AB0" w14:textId="117E54BC" w:rsidR="00AF6629" w:rsidRDefault="00AF6629" w:rsidP="00F15F07">
      <w:pPr>
        <w:pStyle w:val="NumberedHeading1"/>
      </w:pPr>
      <w:bookmarkStart w:id="451" w:name="_Toc153357645"/>
      <w:bookmarkStart w:id="452" w:name="_Toc153359506"/>
      <w:bookmarkStart w:id="453" w:name="_Toc153363257"/>
      <w:bookmarkStart w:id="454" w:name="_Toc153376771"/>
      <w:bookmarkStart w:id="455" w:name="_Toc153378745"/>
      <w:bookmarkStart w:id="456" w:name="_Toc153380720"/>
      <w:bookmarkStart w:id="457" w:name="_Toc153472266"/>
      <w:bookmarkStart w:id="458" w:name="_Toc153488340"/>
      <w:bookmarkStart w:id="459" w:name="_Toc153490698"/>
      <w:bookmarkStart w:id="460" w:name="_Toc153523258"/>
      <w:bookmarkStart w:id="461" w:name="_Toc153525439"/>
      <w:bookmarkStart w:id="462" w:name="_Toc153527625"/>
      <w:bookmarkStart w:id="463" w:name="_Toc153529812"/>
      <w:bookmarkStart w:id="464" w:name="_Toc153357646"/>
      <w:bookmarkStart w:id="465" w:name="_Toc153359507"/>
      <w:bookmarkStart w:id="466" w:name="_Toc153363258"/>
      <w:bookmarkStart w:id="467" w:name="_Toc153376772"/>
      <w:bookmarkStart w:id="468" w:name="_Toc153378746"/>
      <w:bookmarkStart w:id="469" w:name="_Toc153380721"/>
      <w:bookmarkStart w:id="470" w:name="_Toc153472267"/>
      <w:bookmarkStart w:id="471" w:name="_Toc153488341"/>
      <w:bookmarkStart w:id="472" w:name="_Toc153490699"/>
      <w:bookmarkStart w:id="473" w:name="_Toc153523259"/>
      <w:bookmarkStart w:id="474" w:name="_Toc153525440"/>
      <w:bookmarkStart w:id="475" w:name="_Toc153527626"/>
      <w:bookmarkStart w:id="476" w:name="_Toc153529813"/>
      <w:bookmarkStart w:id="477" w:name="_Toc153357647"/>
      <w:bookmarkStart w:id="478" w:name="_Toc153359508"/>
      <w:bookmarkStart w:id="479" w:name="_Toc153363259"/>
      <w:bookmarkStart w:id="480" w:name="_Toc153376773"/>
      <w:bookmarkStart w:id="481" w:name="_Toc153378747"/>
      <w:bookmarkStart w:id="482" w:name="_Toc153380722"/>
      <w:bookmarkStart w:id="483" w:name="_Toc153472268"/>
      <w:bookmarkStart w:id="484" w:name="_Toc153488342"/>
      <w:bookmarkStart w:id="485" w:name="_Toc153490700"/>
      <w:bookmarkStart w:id="486" w:name="_Toc153523260"/>
      <w:bookmarkStart w:id="487" w:name="_Toc153525441"/>
      <w:bookmarkStart w:id="488" w:name="_Toc153527627"/>
      <w:bookmarkStart w:id="489" w:name="_Toc153529814"/>
      <w:bookmarkStart w:id="490" w:name="_Toc153357648"/>
      <w:bookmarkStart w:id="491" w:name="_Toc153359509"/>
      <w:bookmarkStart w:id="492" w:name="_Toc153363260"/>
      <w:bookmarkStart w:id="493" w:name="_Toc153376774"/>
      <w:bookmarkStart w:id="494" w:name="_Toc153378748"/>
      <w:bookmarkStart w:id="495" w:name="_Toc153380723"/>
      <w:bookmarkStart w:id="496" w:name="_Toc153472269"/>
      <w:bookmarkStart w:id="497" w:name="_Toc153488343"/>
      <w:bookmarkStart w:id="498" w:name="_Toc153490701"/>
      <w:bookmarkStart w:id="499" w:name="_Toc153523261"/>
      <w:bookmarkStart w:id="500" w:name="_Toc153525442"/>
      <w:bookmarkStart w:id="501" w:name="_Toc153527628"/>
      <w:bookmarkStart w:id="502" w:name="_Toc153529815"/>
      <w:bookmarkStart w:id="503" w:name="_Toc153357649"/>
      <w:bookmarkStart w:id="504" w:name="_Toc153359510"/>
      <w:bookmarkStart w:id="505" w:name="_Toc153363261"/>
      <w:bookmarkStart w:id="506" w:name="_Toc153376775"/>
      <w:bookmarkStart w:id="507" w:name="_Toc153378749"/>
      <w:bookmarkStart w:id="508" w:name="_Toc153380724"/>
      <w:bookmarkStart w:id="509" w:name="_Toc153472270"/>
      <w:bookmarkStart w:id="510" w:name="_Toc153488344"/>
      <w:bookmarkStart w:id="511" w:name="_Toc153490702"/>
      <w:bookmarkStart w:id="512" w:name="_Toc153523262"/>
      <w:bookmarkStart w:id="513" w:name="_Toc153525443"/>
      <w:bookmarkStart w:id="514" w:name="_Toc153527629"/>
      <w:bookmarkStart w:id="515" w:name="_Toc153529816"/>
      <w:bookmarkStart w:id="516" w:name="_Toc153357650"/>
      <w:bookmarkStart w:id="517" w:name="_Toc153359511"/>
      <w:bookmarkStart w:id="518" w:name="_Toc153363262"/>
      <w:bookmarkStart w:id="519" w:name="_Toc153376776"/>
      <w:bookmarkStart w:id="520" w:name="_Toc153378750"/>
      <w:bookmarkStart w:id="521" w:name="_Toc153380725"/>
      <w:bookmarkStart w:id="522" w:name="_Toc153472271"/>
      <w:bookmarkStart w:id="523" w:name="_Toc153488345"/>
      <w:bookmarkStart w:id="524" w:name="_Toc153490703"/>
      <w:bookmarkStart w:id="525" w:name="_Toc153523263"/>
      <w:bookmarkStart w:id="526" w:name="_Toc153525444"/>
      <w:bookmarkStart w:id="527" w:name="_Toc153527630"/>
      <w:bookmarkStart w:id="528" w:name="_Toc153529817"/>
      <w:bookmarkStart w:id="529" w:name="_Toc179294663"/>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t>Information Management</w:t>
      </w:r>
      <w:bookmarkEnd w:id="529"/>
    </w:p>
    <w:p w14:paraId="5C75FDF0" w14:textId="77777777" w:rsidR="001B25E3" w:rsidRDefault="001B25E3" w:rsidP="001B25E3">
      <w:pPr>
        <w:pStyle w:val="NumberedHeading2"/>
      </w:pPr>
      <w:bookmarkStart w:id="530" w:name="_Toc153488347"/>
      <w:bookmarkStart w:id="531" w:name="_Toc153490705"/>
      <w:bookmarkStart w:id="532" w:name="_Toc153523265"/>
      <w:bookmarkStart w:id="533" w:name="_Toc153525446"/>
      <w:bookmarkStart w:id="534" w:name="_Toc153527632"/>
      <w:bookmarkStart w:id="535" w:name="_Toc153529819"/>
      <w:bookmarkStart w:id="536" w:name="_Toc153488348"/>
      <w:bookmarkStart w:id="537" w:name="_Toc153490706"/>
      <w:bookmarkStart w:id="538" w:name="_Toc153523266"/>
      <w:bookmarkStart w:id="539" w:name="_Toc153525447"/>
      <w:bookmarkStart w:id="540" w:name="_Toc153527633"/>
      <w:bookmarkStart w:id="541" w:name="_Toc153529820"/>
      <w:bookmarkStart w:id="542" w:name="_Toc153488349"/>
      <w:bookmarkStart w:id="543" w:name="_Toc153490707"/>
      <w:bookmarkStart w:id="544" w:name="_Toc153523267"/>
      <w:bookmarkStart w:id="545" w:name="_Toc153525448"/>
      <w:bookmarkStart w:id="546" w:name="_Toc153527634"/>
      <w:bookmarkStart w:id="547" w:name="_Toc153529821"/>
      <w:bookmarkStart w:id="548" w:name="_Toc153488350"/>
      <w:bookmarkStart w:id="549" w:name="_Toc153490708"/>
      <w:bookmarkStart w:id="550" w:name="_Toc153523268"/>
      <w:bookmarkStart w:id="551" w:name="_Toc153525449"/>
      <w:bookmarkStart w:id="552" w:name="_Toc153527635"/>
      <w:bookmarkStart w:id="553" w:name="_Toc153529822"/>
      <w:bookmarkStart w:id="554" w:name="_Toc153488351"/>
      <w:bookmarkStart w:id="555" w:name="_Toc153490709"/>
      <w:bookmarkStart w:id="556" w:name="_Toc153523269"/>
      <w:bookmarkStart w:id="557" w:name="_Toc153525450"/>
      <w:bookmarkStart w:id="558" w:name="_Toc153527636"/>
      <w:bookmarkStart w:id="559" w:name="_Toc153529823"/>
      <w:bookmarkStart w:id="560" w:name="_Toc153488352"/>
      <w:bookmarkStart w:id="561" w:name="_Toc153490710"/>
      <w:bookmarkStart w:id="562" w:name="_Toc153523270"/>
      <w:bookmarkStart w:id="563" w:name="_Toc153525451"/>
      <w:bookmarkStart w:id="564" w:name="_Toc153527637"/>
      <w:bookmarkStart w:id="565" w:name="_Toc153529824"/>
      <w:bookmarkStart w:id="566" w:name="_Toc153488353"/>
      <w:bookmarkStart w:id="567" w:name="_Toc153490711"/>
      <w:bookmarkStart w:id="568" w:name="_Toc153523271"/>
      <w:bookmarkStart w:id="569" w:name="_Toc153525452"/>
      <w:bookmarkStart w:id="570" w:name="_Toc153527638"/>
      <w:bookmarkStart w:id="571" w:name="_Toc153529825"/>
      <w:bookmarkStart w:id="572" w:name="_Toc153488354"/>
      <w:bookmarkStart w:id="573" w:name="_Toc153490712"/>
      <w:bookmarkStart w:id="574" w:name="_Toc153523272"/>
      <w:bookmarkStart w:id="575" w:name="_Toc153525453"/>
      <w:bookmarkStart w:id="576" w:name="_Toc153527639"/>
      <w:bookmarkStart w:id="577" w:name="_Toc153529826"/>
      <w:bookmarkStart w:id="578" w:name="_Toc153488355"/>
      <w:bookmarkStart w:id="579" w:name="_Toc153490713"/>
      <w:bookmarkStart w:id="580" w:name="_Toc153523273"/>
      <w:bookmarkStart w:id="581" w:name="_Toc153525454"/>
      <w:bookmarkStart w:id="582" w:name="_Toc153527640"/>
      <w:bookmarkStart w:id="583" w:name="_Toc153529827"/>
      <w:bookmarkStart w:id="584" w:name="_Toc153488356"/>
      <w:bookmarkStart w:id="585" w:name="_Toc153490714"/>
      <w:bookmarkStart w:id="586" w:name="_Toc153523274"/>
      <w:bookmarkStart w:id="587" w:name="_Toc153525455"/>
      <w:bookmarkStart w:id="588" w:name="_Toc153527641"/>
      <w:bookmarkStart w:id="589" w:name="_Toc153529828"/>
      <w:bookmarkStart w:id="590" w:name="_Toc153488357"/>
      <w:bookmarkStart w:id="591" w:name="_Toc153490715"/>
      <w:bookmarkStart w:id="592" w:name="_Toc153523275"/>
      <w:bookmarkStart w:id="593" w:name="_Toc153525456"/>
      <w:bookmarkStart w:id="594" w:name="_Toc153527642"/>
      <w:bookmarkStart w:id="595" w:name="_Toc153529829"/>
      <w:bookmarkStart w:id="596" w:name="_Toc153488358"/>
      <w:bookmarkStart w:id="597" w:name="_Toc153490716"/>
      <w:bookmarkStart w:id="598" w:name="_Toc153523276"/>
      <w:bookmarkStart w:id="599" w:name="_Toc153525457"/>
      <w:bookmarkStart w:id="600" w:name="_Toc153527643"/>
      <w:bookmarkStart w:id="601" w:name="_Toc153529830"/>
      <w:bookmarkStart w:id="602" w:name="_Toc153488359"/>
      <w:bookmarkStart w:id="603" w:name="_Toc153490717"/>
      <w:bookmarkStart w:id="604" w:name="_Toc153523277"/>
      <w:bookmarkStart w:id="605" w:name="_Toc153525458"/>
      <w:bookmarkStart w:id="606" w:name="_Toc153527644"/>
      <w:bookmarkStart w:id="607" w:name="_Toc153529831"/>
      <w:bookmarkStart w:id="608" w:name="_Toc153357653"/>
      <w:bookmarkStart w:id="609" w:name="_Toc153359514"/>
      <w:bookmarkStart w:id="610" w:name="_Toc153363267"/>
      <w:bookmarkStart w:id="611" w:name="_Toc153376781"/>
      <w:bookmarkStart w:id="612" w:name="_Toc153378755"/>
      <w:bookmarkStart w:id="613" w:name="_Toc153380730"/>
      <w:bookmarkStart w:id="614" w:name="_Toc153472274"/>
      <w:bookmarkStart w:id="615" w:name="_Toc153488360"/>
      <w:bookmarkStart w:id="616" w:name="_Toc153490718"/>
      <w:bookmarkStart w:id="617" w:name="_Toc153523278"/>
      <w:bookmarkStart w:id="618" w:name="_Toc153525459"/>
      <w:bookmarkStart w:id="619" w:name="_Toc153527645"/>
      <w:bookmarkStart w:id="620" w:name="_Toc153529832"/>
      <w:bookmarkStart w:id="621" w:name="_Toc153357654"/>
      <w:bookmarkStart w:id="622" w:name="_Toc153359515"/>
      <w:bookmarkStart w:id="623" w:name="_Toc153363268"/>
      <w:bookmarkStart w:id="624" w:name="_Toc153376782"/>
      <w:bookmarkStart w:id="625" w:name="_Toc153378756"/>
      <w:bookmarkStart w:id="626" w:name="_Toc153380731"/>
      <w:bookmarkStart w:id="627" w:name="_Toc153472275"/>
      <w:bookmarkStart w:id="628" w:name="_Toc153488361"/>
      <w:bookmarkStart w:id="629" w:name="_Toc153490719"/>
      <w:bookmarkStart w:id="630" w:name="_Toc153523279"/>
      <w:bookmarkStart w:id="631" w:name="_Toc153525460"/>
      <w:bookmarkStart w:id="632" w:name="_Toc153527646"/>
      <w:bookmarkStart w:id="633" w:name="_Toc153529833"/>
      <w:bookmarkStart w:id="634" w:name="_Toc153357655"/>
      <w:bookmarkStart w:id="635" w:name="_Toc153359516"/>
      <w:bookmarkStart w:id="636" w:name="_Toc153363269"/>
      <w:bookmarkStart w:id="637" w:name="_Toc153376783"/>
      <w:bookmarkStart w:id="638" w:name="_Toc153378757"/>
      <w:bookmarkStart w:id="639" w:name="_Toc153380732"/>
      <w:bookmarkStart w:id="640" w:name="_Toc153472276"/>
      <w:bookmarkStart w:id="641" w:name="_Toc153488362"/>
      <w:bookmarkStart w:id="642" w:name="_Toc153490720"/>
      <w:bookmarkStart w:id="643" w:name="_Toc153523280"/>
      <w:bookmarkStart w:id="644" w:name="_Toc153525461"/>
      <w:bookmarkStart w:id="645" w:name="_Toc153527647"/>
      <w:bookmarkStart w:id="646" w:name="_Toc153529834"/>
      <w:bookmarkStart w:id="647" w:name="_Toc153357656"/>
      <w:bookmarkStart w:id="648" w:name="_Toc153359517"/>
      <w:bookmarkStart w:id="649" w:name="_Toc153363270"/>
      <w:bookmarkStart w:id="650" w:name="_Toc153376784"/>
      <w:bookmarkStart w:id="651" w:name="_Toc153378758"/>
      <w:bookmarkStart w:id="652" w:name="_Toc153380733"/>
      <w:bookmarkStart w:id="653" w:name="_Toc153472277"/>
      <w:bookmarkStart w:id="654" w:name="_Toc153488363"/>
      <w:bookmarkStart w:id="655" w:name="_Toc153490721"/>
      <w:bookmarkStart w:id="656" w:name="_Toc153523281"/>
      <w:bookmarkStart w:id="657" w:name="_Toc153525462"/>
      <w:bookmarkStart w:id="658" w:name="_Toc153527648"/>
      <w:bookmarkStart w:id="659" w:name="_Toc153529835"/>
      <w:bookmarkStart w:id="660" w:name="_Toc153357657"/>
      <w:bookmarkStart w:id="661" w:name="_Toc153359518"/>
      <w:bookmarkStart w:id="662" w:name="_Toc153363271"/>
      <w:bookmarkStart w:id="663" w:name="_Toc153376785"/>
      <w:bookmarkStart w:id="664" w:name="_Toc153378759"/>
      <w:bookmarkStart w:id="665" w:name="_Toc153380734"/>
      <w:bookmarkStart w:id="666" w:name="_Toc153472278"/>
      <w:bookmarkStart w:id="667" w:name="_Toc153488364"/>
      <w:bookmarkStart w:id="668" w:name="_Toc153490722"/>
      <w:bookmarkStart w:id="669" w:name="_Toc153523282"/>
      <w:bookmarkStart w:id="670" w:name="_Toc153525463"/>
      <w:bookmarkStart w:id="671" w:name="_Toc153527649"/>
      <w:bookmarkStart w:id="672" w:name="_Toc153529836"/>
      <w:bookmarkStart w:id="673" w:name="_Toc153357658"/>
      <w:bookmarkStart w:id="674" w:name="_Toc153359519"/>
      <w:bookmarkStart w:id="675" w:name="_Toc153363272"/>
      <w:bookmarkStart w:id="676" w:name="_Toc153376786"/>
      <w:bookmarkStart w:id="677" w:name="_Toc153378760"/>
      <w:bookmarkStart w:id="678" w:name="_Toc153380735"/>
      <w:bookmarkStart w:id="679" w:name="_Toc153472279"/>
      <w:bookmarkStart w:id="680" w:name="_Toc153488365"/>
      <w:bookmarkStart w:id="681" w:name="_Toc153490723"/>
      <w:bookmarkStart w:id="682" w:name="_Toc153523283"/>
      <w:bookmarkStart w:id="683" w:name="_Toc153525464"/>
      <w:bookmarkStart w:id="684" w:name="_Toc153527650"/>
      <w:bookmarkStart w:id="685" w:name="_Toc153529837"/>
      <w:bookmarkStart w:id="686" w:name="_Toc153357659"/>
      <w:bookmarkStart w:id="687" w:name="_Toc153359520"/>
      <w:bookmarkStart w:id="688" w:name="_Toc153363273"/>
      <w:bookmarkStart w:id="689" w:name="_Toc153376787"/>
      <w:bookmarkStart w:id="690" w:name="_Toc153378761"/>
      <w:bookmarkStart w:id="691" w:name="_Toc153380736"/>
      <w:bookmarkStart w:id="692" w:name="_Toc153472280"/>
      <w:bookmarkStart w:id="693" w:name="_Toc153488366"/>
      <w:bookmarkStart w:id="694" w:name="_Toc153490724"/>
      <w:bookmarkStart w:id="695" w:name="_Toc153523284"/>
      <w:bookmarkStart w:id="696" w:name="_Toc153525465"/>
      <w:bookmarkStart w:id="697" w:name="_Toc153527651"/>
      <w:bookmarkStart w:id="698" w:name="_Toc153529838"/>
      <w:bookmarkStart w:id="699" w:name="_Toc153357660"/>
      <w:bookmarkStart w:id="700" w:name="_Toc153359521"/>
      <w:bookmarkStart w:id="701" w:name="_Toc153363274"/>
      <w:bookmarkStart w:id="702" w:name="_Toc153376788"/>
      <w:bookmarkStart w:id="703" w:name="_Toc153378762"/>
      <w:bookmarkStart w:id="704" w:name="_Toc153380737"/>
      <w:bookmarkStart w:id="705" w:name="_Toc153472281"/>
      <w:bookmarkStart w:id="706" w:name="_Toc153488367"/>
      <w:bookmarkStart w:id="707" w:name="_Toc153490725"/>
      <w:bookmarkStart w:id="708" w:name="_Toc153523285"/>
      <w:bookmarkStart w:id="709" w:name="_Toc153525466"/>
      <w:bookmarkStart w:id="710" w:name="_Toc153527652"/>
      <w:bookmarkStart w:id="711" w:name="_Toc153529839"/>
      <w:bookmarkStart w:id="712" w:name="_Toc153357661"/>
      <w:bookmarkStart w:id="713" w:name="_Toc153359522"/>
      <w:bookmarkStart w:id="714" w:name="_Toc153363275"/>
      <w:bookmarkStart w:id="715" w:name="_Toc153376789"/>
      <w:bookmarkStart w:id="716" w:name="_Toc153378763"/>
      <w:bookmarkStart w:id="717" w:name="_Toc153380738"/>
      <w:bookmarkStart w:id="718" w:name="_Toc153472282"/>
      <w:bookmarkStart w:id="719" w:name="_Toc153488368"/>
      <w:bookmarkStart w:id="720" w:name="_Toc153490726"/>
      <w:bookmarkStart w:id="721" w:name="_Toc153523286"/>
      <w:bookmarkStart w:id="722" w:name="_Toc153525467"/>
      <w:bookmarkStart w:id="723" w:name="_Toc153527653"/>
      <w:bookmarkStart w:id="724" w:name="_Toc153529840"/>
      <w:bookmarkStart w:id="725" w:name="_Toc179294664"/>
      <w:bookmarkStart w:id="726" w:name="_Ref153027128"/>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t>Units of Measurement</w:t>
      </w:r>
      <w:r w:rsidRPr="00975CAE">
        <w:t xml:space="preserve"> </w:t>
      </w:r>
      <w:r>
        <w:t>and Quantification</w:t>
      </w:r>
      <w:bookmarkEnd w:id="725"/>
      <w:r>
        <w:t xml:space="preserve"> </w:t>
      </w:r>
    </w:p>
    <w:p w14:paraId="359BD4B4" w14:textId="77777777" w:rsidR="001B25E3" w:rsidRPr="000B62FA" w:rsidRDefault="001B25E3" w:rsidP="001B25E3">
      <w:pPr>
        <w:pStyle w:val="Instructions"/>
        <w:rPr>
          <w:b/>
          <w:bCs/>
        </w:rPr>
      </w:pPr>
      <w:r w:rsidRPr="000B62FA">
        <w:rPr>
          <w:b/>
          <w:bCs/>
        </w:rPr>
        <w:t>PIR Section 4.7</w:t>
      </w:r>
    </w:p>
    <w:p w14:paraId="363BC22D" w14:textId="77777777" w:rsidR="001B25E3" w:rsidRPr="001402EC" w:rsidRDefault="001B25E3" w:rsidP="001B25E3">
      <w:pPr>
        <w:pStyle w:val="Instructions"/>
      </w:pPr>
      <w:r w:rsidRPr="001402EC">
        <w:t xml:space="preserve">Appointed Parties to </w:t>
      </w:r>
      <w:r>
        <w:t xml:space="preserve">implement the </w:t>
      </w:r>
      <w:r w:rsidRPr="001402EC">
        <w:t xml:space="preserve">QS </w:t>
      </w:r>
      <w:r>
        <w:t xml:space="preserve">extraction </w:t>
      </w:r>
      <w:r w:rsidRPr="001402EC">
        <w:t xml:space="preserve">and </w:t>
      </w:r>
      <w:r>
        <w:t>units of measurement below in the BIM/s.</w:t>
      </w:r>
    </w:p>
    <w:p w14:paraId="2D950873" w14:textId="77777777" w:rsidR="001B25E3" w:rsidRPr="009156E2" w:rsidRDefault="001B25E3" w:rsidP="001B25E3">
      <w:pPr>
        <w:pStyle w:val="VHBAbody"/>
      </w:pPr>
      <w:r>
        <w:t xml:space="preserve">The key units of measure for Model Elements are as in the table below. Generally, all physical dimensions are driven from millimetres (mm) in one, two or three dimensions. All Model Elements with units of measure in m² or m³ will need to be exported to three decimal places. </w:t>
      </w:r>
    </w:p>
    <w:p w14:paraId="4971DDEC" w14:textId="55C342FC" w:rsidR="001B25E3" w:rsidRDefault="001B25E3" w:rsidP="001B25E3">
      <w:pPr>
        <w:pStyle w:val="VHBAtablecaption"/>
      </w:pPr>
      <w:r>
        <w:t xml:space="preserve">Table </w:t>
      </w:r>
      <w:r>
        <w:fldChar w:fldCharType="begin"/>
      </w:r>
      <w:r>
        <w:instrText xml:space="preserve"> SEQ Table \* ARABIC </w:instrText>
      </w:r>
      <w:r>
        <w:fldChar w:fldCharType="separate"/>
      </w:r>
      <w:r w:rsidR="009476B7">
        <w:rPr>
          <w:noProof/>
        </w:rPr>
        <w:t>10</w:t>
      </w:r>
      <w:r>
        <w:rPr>
          <w:noProof/>
        </w:rPr>
        <w:fldChar w:fldCharType="end"/>
      </w:r>
      <w:r>
        <w:t>: Units and Measurement</w:t>
      </w:r>
    </w:p>
    <w:tbl>
      <w:tblPr>
        <w:tblStyle w:val="TableGrid"/>
        <w:tblW w:w="9269" w:type="dxa"/>
        <w:tblInd w:w="-5" w:type="dxa"/>
        <w:tblLayout w:type="fixed"/>
        <w:tblLook w:val="04A0" w:firstRow="1" w:lastRow="0" w:firstColumn="1" w:lastColumn="0" w:noHBand="0" w:noVBand="1"/>
      </w:tblPr>
      <w:tblGrid>
        <w:gridCol w:w="1423"/>
        <w:gridCol w:w="1843"/>
        <w:gridCol w:w="1559"/>
        <w:gridCol w:w="4444"/>
      </w:tblGrid>
      <w:tr w:rsidR="001B25E3" w:rsidRPr="00892078" w14:paraId="708F3ADA" w14:textId="77777777" w:rsidTr="00F206F4">
        <w:trPr>
          <w:cnfStyle w:val="100000000000" w:firstRow="1" w:lastRow="0" w:firstColumn="0" w:lastColumn="0" w:oddVBand="0" w:evenVBand="0" w:oddHBand="0" w:evenHBand="0" w:firstRowFirstColumn="0" w:firstRowLastColumn="0" w:lastRowFirstColumn="0" w:lastRowLastColumn="0"/>
          <w:trHeight w:val="613"/>
        </w:trPr>
        <w:tc>
          <w:tcPr>
            <w:tcW w:w="1423" w:type="dxa"/>
          </w:tcPr>
          <w:p w14:paraId="305B7EC7" w14:textId="77777777" w:rsidR="001B25E3" w:rsidRPr="00B34024" w:rsidRDefault="001B25E3">
            <w:pPr>
              <w:pStyle w:val="VHBAtablecolhead"/>
              <w:rPr>
                <w:b w:val="0"/>
                <w:sz w:val="16"/>
                <w:szCs w:val="16"/>
              </w:rPr>
            </w:pPr>
            <w:r>
              <w:t>Attribute</w:t>
            </w:r>
          </w:p>
        </w:tc>
        <w:tc>
          <w:tcPr>
            <w:tcW w:w="1843" w:type="dxa"/>
          </w:tcPr>
          <w:p w14:paraId="411B5C2E" w14:textId="77777777" w:rsidR="001B25E3" w:rsidRPr="00B34024" w:rsidRDefault="001B25E3">
            <w:pPr>
              <w:pStyle w:val="VHBAtablecolhead"/>
              <w:rPr>
                <w:b w:val="0"/>
                <w:sz w:val="16"/>
                <w:szCs w:val="16"/>
              </w:rPr>
            </w:pPr>
            <w:r>
              <w:t>Unit</w:t>
            </w:r>
          </w:p>
        </w:tc>
        <w:tc>
          <w:tcPr>
            <w:tcW w:w="1559" w:type="dxa"/>
          </w:tcPr>
          <w:p w14:paraId="51AC19EA" w14:textId="77777777" w:rsidR="001B25E3" w:rsidRDefault="001B25E3">
            <w:pPr>
              <w:pStyle w:val="VHBAtablecolhead"/>
            </w:pPr>
            <w:r>
              <w:t>Abbreviation</w:t>
            </w:r>
          </w:p>
        </w:tc>
        <w:tc>
          <w:tcPr>
            <w:tcW w:w="4444" w:type="dxa"/>
          </w:tcPr>
          <w:p w14:paraId="526B119B" w14:textId="77777777" w:rsidR="001B25E3" w:rsidRPr="00626DB3" w:rsidRDefault="001B25E3">
            <w:pPr>
              <w:pStyle w:val="VHBAtablecolhead"/>
              <w:rPr>
                <w:b w:val="0"/>
                <w:sz w:val="16"/>
                <w:szCs w:val="16"/>
              </w:rPr>
            </w:pPr>
            <w:r w:rsidRPr="00626DB3">
              <w:t>Description</w:t>
            </w:r>
          </w:p>
        </w:tc>
      </w:tr>
      <w:tr w:rsidR="001B25E3" w:rsidRPr="00873DDD" w14:paraId="78B1D972" w14:textId="77777777" w:rsidTr="00F206F4">
        <w:trPr>
          <w:cnfStyle w:val="000000100000" w:firstRow="0" w:lastRow="0" w:firstColumn="0" w:lastColumn="0" w:oddVBand="0" w:evenVBand="0" w:oddHBand="1" w:evenHBand="0" w:firstRowFirstColumn="0" w:firstRowLastColumn="0" w:lastRowFirstColumn="0" w:lastRowLastColumn="0"/>
          <w:trHeight w:val="147"/>
        </w:trPr>
        <w:tc>
          <w:tcPr>
            <w:tcW w:w="1423" w:type="dxa"/>
          </w:tcPr>
          <w:p w14:paraId="41D1AB57" w14:textId="77777777" w:rsidR="001B25E3" w:rsidRPr="00322515" w:rsidRDefault="001B25E3">
            <w:pPr>
              <w:pStyle w:val="VHBAtabletext"/>
              <w:rPr>
                <w:b/>
                <w:bCs/>
                <w:color w:val="000000" w:themeColor="text1"/>
              </w:rPr>
            </w:pPr>
            <w:r w:rsidRPr="00322515">
              <w:rPr>
                <w:b/>
                <w:bCs/>
                <w:color w:val="000000" w:themeColor="text1"/>
              </w:rPr>
              <w:t>Count</w:t>
            </w:r>
          </w:p>
        </w:tc>
        <w:tc>
          <w:tcPr>
            <w:tcW w:w="1843" w:type="dxa"/>
          </w:tcPr>
          <w:p w14:paraId="23A7030C" w14:textId="77777777" w:rsidR="001B25E3" w:rsidRDefault="001B25E3">
            <w:pPr>
              <w:pStyle w:val="VHBAtabletext"/>
              <w:rPr>
                <w:color w:val="000000" w:themeColor="text1"/>
              </w:rPr>
            </w:pPr>
            <w:r>
              <w:rPr>
                <w:color w:val="000000" w:themeColor="text1"/>
              </w:rPr>
              <w:t>Number</w:t>
            </w:r>
          </w:p>
        </w:tc>
        <w:tc>
          <w:tcPr>
            <w:tcW w:w="1559" w:type="dxa"/>
          </w:tcPr>
          <w:p w14:paraId="592CA00D" w14:textId="77777777" w:rsidR="001B25E3" w:rsidRPr="00731A28" w:rsidRDefault="001B25E3">
            <w:pPr>
              <w:pStyle w:val="VHBAtabletext"/>
              <w:rPr>
                <w:color w:val="000000" w:themeColor="text1"/>
              </w:rPr>
            </w:pPr>
            <w:r>
              <w:rPr>
                <w:color w:val="000000" w:themeColor="text1"/>
              </w:rPr>
              <w:t>No</w:t>
            </w:r>
          </w:p>
        </w:tc>
        <w:tc>
          <w:tcPr>
            <w:tcW w:w="4444" w:type="dxa"/>
          </w:tcPr>
          <w:p w14:paraId="2004F182" w14:textId="77777777" w:rsidR="001B25E3" w:rsidRPr="00731A28" w:rsidRDefault="001B25E3">
            <w:pPr>
              <w:pStyle w:val="VHBAtabletext"/>
              <w:rPr>
                <w:color w:val="000000" w:themeColor="text1"/>
              </w:rPr>
            </w:pPr>
            <w:r>
              <w:rPr>
                <w:color w:val="000000" w:themeColor="text1"/>
              </w:rPr>
              <w:t>Count of an object</w:t>
            </w:r>
          </w:p>
        </w:tc>
      </w:tr>
      <w:tr w:rsidR="001B25E3" w:rsidRPr="00873DDD" w14:paraId="31F8FCB5" w14:textId="77777777" w:rsidTr="00F206F4">
        <w:trPr>
          <w:cnfStyle w:val="000000010000" w:firstRow="0" w:lastRow="0" w:firstColumn="0" w:lastColumn="0" w:oddVBand="0" w:evenVBand="0" w:oddHBand="0" w:evenHBand="1" w:firstRowFirstColumn="0" w:firstRowLastColumn="0" w:lastRowFirstColumn="0" w:lastRowLastColumn="0"/>
          <w:trHeight w:val="147"/>
        </w:trPr>
        <w:tc>
          <w:tcPr>
            <w:tcW w:w="1423" w:type="dxa"/>
          </w:tcPr>
          <w:p w14:paraId="59EFE6B8" w14:textId="77777777" w:rsidR="001B25E3" w:rsidRPr="00322515" w:rsidRDefault="001B25E3">
            <w:pPr>
              <w:pStyle w:val="VHBAtabletext"/>
              <w:rPr>
                <w:b/>
                <w:bCs/>
                <w:color w:val="000000" w:themeColor="text1"/>
              </w:rPr>
            </w:pPr>
            <w:r w:rsidRPr="00322515">
              <w:rPr>
                <w:b/>
                <w:bCs/>
                <w:color w:val="000000" w:themeColor="text1"/>
              </w:rPr>
              <w:t>Length</w:t>
            </w:r>
          </w:p>
        </w:tc>
        <w:tc>
          <w:tcPr>
            <w:tcW w:w="1843" w:type="dxa"/>
          </w:tcPr>
          <w:p w14:paraId="637307DE" w14:textId="77777777" w:rsidR="001B25E3" w:rsidRDefault="001B25E3">
            <w:pPr>
              <w:pStyle w:val="VHBAtabletext"/>
              <w:rPr>
                <w:color w:val="000000" w:themeColor="text1"/>
              </w:rPr>
            </w:pPr>
            <w:r>
              <w:rPr>
                <w:color w:val="000000" w:themeColor="text1"/>
              </w:rPr>
              <w:t>Millimetres</w:t>
            </w:r>
          </w:p>
        </w:tc>
        <w:tc>
          <w:tcPr>
            <w:tcW w:w="1559" w:type="dxa"/>
          </w:tcPr>
          <w:p w14:paraId="4F01C67C" w14:textId="77777777" w:rsidR="001B25E3" w:rsidRPr="00731A28" w:rsidRDefault="001B25E3">
            <w:pPr>
              <w:pStyle w:val="VHBAtabletext"/>
              <w:rPr>
                <w:color w:val="000000" w:themeColor="text1"/>
              </w:rPr>
            </w:pPr>
            <w:r>
              <w:rPr>
                <w:color w:val="000000" w:themeColor="text1"/>
              </w:rPr>
              <w:t>mm</w:t>
            </w:r>
          </w:p>
        </w:tc>
        <w:tc>
          <w:tcPr>
            <w:tcW w:w="4444" w:type="dxa"/>
          </w:tcPr>
          <w:p w14:paraId="12286009" w14:textId="77777777" w:rsidR="001B25E3" w:rsidRPr="00731A28" w:rsidRDefault="001B25E3">
            <w:pPr>
              <w:pStyle w:val="VHBAtabletext"/>
              <w:rPr>
                <w:color w:val="000000" w:themeColor="text1"/>
              </w:rPr>
            </w:pPr>
            <w:r>
              <w:rPr>
                <w:color w:val="000000" w:themeColor="text1"/>
              </w:rPr>
              <w:t>Length of an object</w:t>
            </w:r>
          </w:p>
        </w:tc>
      </w:tr>
      <w:tr w:rsidR="001B25E3" w:rsidRPr="00873DDD" w14:paraId="1495F0C6" w14:textId="77777777" w:rsidTr="00F206F4">
        <w:trPr>
          <w:cnfStyle w:val="000000100000" w:firstRow="0" w:lastRow="0" w:firstColumn="0" w:lastColumn="0" w:oddVBand="0" w:evenVBand="0" w:oddHBand="1" w:evenHBand="0" w:firstRowFirstColumn="0" w:firstRowLastColumn="0" w:lastRowFirstColumn="0" w:lastRowLastColumn="0"/>
          <w:trHeight w:val="147"/>
        </w:trPr>
        <w:tc>
          <w:tcPr>
            <w:tcW w:w="1423" w:type="dxa"/>
          </w:tcPr>
          <w:p w14:paraId="38037183" w14:textId="77777777" w:rsidR="001B25E3" w:rsidRPr="00322515" w:rsidRDefault="001B25E3">
            <w:pPr>
              <w:pStyle w:val="VHBAtabletext"/>
              <w:rPr>
                <w:b/>
                <w:bCs/>
                <w:color w:val="000000" w:themeColor="text1"/>
              </w:rPr>
            </w:pPr>
            <w:r w:rsidRPr="00322515">
              <w:rPr>
                <w:b/>
                <w:bCs/>
                <w:color w:val="000000" w:themeColor="text1"/>
              </w:rPr>
              <w:t>Height</w:t>
            </w:r>
          </w:p>
        </w:tc>
        <w:tc>
          <w:tcPr>
            <w:tcW w:w="1843" w:type="dxa"/>
          </w:tcPr>
          <w:p w14:paraId="77268C8C" w14:textId="77777777" w:rsidR="001B25E3" w:rsidRDefault="001B25E3">
            <w:pPr>
              <w:pStyle w:val="VHBAtabletext"/>
              <w:rPr>
                <w:color w:val="000000" w:themeColor="text1"/>
              </w:rPr>
            </w:pPr>
            <w:r>
              <w:rPr>
                <w:color w:val="000000" w:themeColor="text1"/>
              </w:rPr>
              <w:t>Millimetres</w:t>
            </w:r>
          </w:p>
        </w:tc>
        <w:tc>
          <w:tcPr>
            <w:tcW w:w="1559" w:type="dxa"/>
          </w:tcPr>
          <w:p w14:paraId="1CEACE86" w14:textId="77777777" w:rsidR="001B25E3" w:rsidRPr="00731A28" w:rsidRDefault="001B25E3">
            <w:pPr>
              <w:pStyle w:val="VHBAtabletext"/>
              <w:rPr>
                <w:color w:val="000000" w:themeColor="text1"/>
              </w:rPr>
            </w:pPr>
            <w:r w:rsidRPr="00211D55">
              <w:rPr>
                <w:color w:val="000000" w:themeColor="text1"/>
              </w:rPr>
              <w:t>mm</w:t>
            </w:r>
          </w:p>
        </w:tc>
        <w:tc>
          <w:tcPr>
            <w:tcW w:w="4444" w:type="dxa"/>
          </w:tcPr>
          <w:p w14:paraId="7701A14D" w14:textId="77777777" w:rsidR="001B25E3" w:rsidRPr="00731A28" w:rsidRDefault="001B25E3">
            <w:pPr>
              <w:pStyle w:val="VHBAtabletext"/>
              <w:rPr>
                <w:color w:val="000000" w:themeColor="text1"/>
              </w:rPr>
            </w:pPr>
            <w:r>
              <w:rPr>
                <w:color w:val="000000" w:themeColor="text1"/>
              </w:rPr>
              <w:t>Height of an object</w:t>
            </w:r>
          </w:p>
        </w:tc>
      </w:tr>
      <w:tr w:rsidR="001B25E3" w:rsidRPr="00873DDD" w14:paraId="57AB80A3" w14:textId="77777777" w:rsidTr="00F206F4">
        <w:trPr>
          <w:cnfStyle w:val="000000010000" w:firstRow="0" w:lastRow="0" w:firstColumn="0" w:lastColumn="0" w:oddVBand="0" w:evenVBand="0" w:oddHBand="0" w:evenHBand="1" w:firstRowFirstColumn="0" w:firstRowLastColumn="0" w:lastRowFirstColumn="0" w:lastRowLastColumn="0"/>
          <w:trHeight w:val="147"/>
        </w:trPr>
        <w:tc>
          <w:tcPr>
            <w:tcW w:w="1423" w:type="dxa"/>
          </w:tcPr>
          <w:p w14:paraId="5742A1B0" w14:textId="77777777" w:rsidR="001B25E3" w:rsidRPr="00322515" w:rsidRDefault="001B25E3">
            <w:pPr>
              <w:pStyle w:val="VHBAtabletext"/>
              <w:rPr>
                <w:b/>
                <w:bCs/>
                <w:color w:val="000000" w:themeColor="text1"/>
              </w:rPr>
            </w:pPr>
            <w:r w:rsidRPr="00322515">
              <w:rPr>
                <w:b/>
                <w:bCs/>
                <w:color w:val="000000" w:themeColor="text1"/>
              </w:rPr>
              <w:t>Width</w:t>
            </w:r>
          </w:p>
        </w:tc>
        <w:tc>
          <w:tcPr>
            <w:tcW w:w="1843" w:type="dxa"/>
          </w:tcPr>
          <w:p w14:paraId="3241BAE6" w14:textId="77777777" w:rsidR="001B25E3" w:rsidRDefault="001B25E3">
            <w:pPr>
              <w:pStyle w:val="VHBAtabletext"/>
              <w:rPr>
                <w:color w:val="000000" w:themeColor="text1"/>
              </w:rPr>
            </w:pPr>
            <w:r>
              <w:rPr>
                <w:color w:val="000000" w:themeColor="text1"/>
              </w:rPr>
              <w:t>Millimetres</w:t>
            </w:r>
          </w:p>
        </w:tc>
        <w:tc>
          <w:tcPr>
            <w:tcW w:w="1559" w:type="dxa"/>
          </w:tcPr>
          <w:p w14:paraId="1EABDADB" w14:textId="77777777" w:rsidR="001B25E3" w:rsidRPr="00731A28" w:rsidRDefault="001B25E3">
            <w:pPr>
              <w:pStyle w:val="VHBAtabletext"/>
              <w:rPr>
                <w:color w:val="000000" w:themeColor="text1"/>
              </w:rPr>
            </w:pPr>
            <w:r w:rsidRPr="00211D55">
              <w:rPr>
                <w:color w:val="000000" w:themeColor="text1"/>
              </w:rPr>
              <w:t>mm</w:t>
            </w:r>
          </w:p>
        </w:tc>
        <w:tc>
          <w:tcPr>
            <w:tcW w:w="4444" w:type="dxa"/>
          </w:tcPr>
          <w:p w14:paraId="41F7BA1B" w14:textId="77777777" w:rsidR="001B25E3" w:rsidRPr="00731A28" w:rsidRDefault="001B25E3">
            <w:pPr>
              <w:pStyle w:val="VHBAtabletext"/>
              <w:rPr>
                <w:color w:val="000000" w:themeColor="text1"/>
              </w:rPr>
            </w:pPr>
            <w:r>
              <w:rPr>
                <w:color w:val="000000" w:themeColor="text1"/>
              </w:rPr>
              <w:t>Width of an object</w:t>
            </w:r>
          </w:p>
        </w:tc>
      </w:tr>
      <w:tr w:rsidR="001B25E3" w:rsidRPr="00873DDD" w14:paraId="5BBAFE88" w14:textId="77777777" w:rsidTr="00F206F4">
        <w:trPr>
          <w:cnfStyle w:val="000000100000" w:firstRow="0" w:lastRow="0" w:firstColumn="0" w:lastColumn="0" w:oddVBand="0" w:evenVBand="0" w:oddHBand="1" w:evenHBand="0" w:firstRowFirstColumn="0" w:firstRowLastColumn="0" w:lastRowFirstColumn="0" w:lastRowLastColumn="0"/>
          <w:trHeight w:val="147"/>
        </w:trPr>
        <w:tc>
          <w:tcPr>
            <w:tcW w:w="1423" w:type="dxa"/>
          </w:tcPr>
          <w:p w14:paraId="6972DD75" w14:textId="77777777" w:rsidR="001B25E3" w:rsidRPr="00322515" w:rsidRDefault="001B25E3">
            <w:pPr>
              <w:pStyle w:val="VHBAtabletext"/>
              <w:rPr>
                <w:b/>
                <w:bCs/>
                <w:color w:val="000000" w:themeColor="text1"/>
              </w:rPr>
            </w:pPr>
            <w:r w:rsidRPr="00322515">
              <w:rPr>
                <w:b/>
                <w:bCs/>
                <w:color w:val="000000" w:themeColor="text1"/>
              </w:rPr>
              <w:t>Depth</w:t>
            </w:r>
          </w:p>
        </w:tc>
        <w:tc>
          <w:tcPr>
            <w:tcW w:w="1843" w:type="dxa"/>
          </w:tcPr>
          <w:p w14:paraId="76A6AF16" w14:textId="77777777" w:rsidR="001B25E3" w:rsidRDefault="001B25E3">
            <w:pPr>
              <w:pStyle w:val="VHBAtabletext"/>
              <w:rPr>
                <w:color w:val="000000" w:themeColor="text1"/>
              </w:rPr>
            </w:pPr>
            <w:r>
              <w:rPr>
                <w:color w:val="000000" w:themeColor="text1"/>
              </w:rPr>
              <w:t>Millimetres</w:t>
            </w:r>
          </w:p>
        </w:tc>
        <w:tc>
          <w:tcPr>
            <w:tcW w:w="1559" w:type="dxa"/>
          </w:tcPr>
          <w:p w14:paraId="7397DA2C" w14:textId="77777777" w:rsidR="001B25E3" w:rsidRPr="00731A28" w:rsidRDefault="001B25E3">
            <w:pPr>
              <w:pStyle w:val="VHBAtabletext"/>
              <w:rPr>
                <w:color w:val="000000" w:themeColor="text1"/>
              </w:rPr>
            </w:pPr>
            <w:r w:rsidRPr="00211D55">
              <w:rPr>
                <w:color w:val="000000" w:themeColor="text1"/>
              </w:rPr>
              <w:t>mm</w:t>
            </w:r>
          </w:p>
        </w:tc>
        <w:tc>
          <w:tcPr>
            <w:tcW w:w="4444" w:type="dxa"/>
          </w:tcPr>
          <w:p w14:paraId="2399BB81" w14:textId="77777777" w:rsidR="001B25E3" w:rsidRPr="00731A28" w:rsidRDefault="001B25E3">
            <w:pPr>
              <w:pStyle w:val="VHBAtabletext"/>
              <w:rPr>
                <w:color w:val="000000" w:themeColor="text1"/>
              </w:rPr>
            </w:pPr>
            <w:r>
              <w:rPr>
                <w:color w:val="000000" w:themeColor="text1"/>
              </w:rPr>
              <w:t>Depth of an object</w:t>
            </w:r>
          </w:p>
        </w:tc>
      </w:tr>
      <w:tr w:rsidR="001B25E3" w:rsidRPr="00873DDD" w14:paraId="7191EB90" w14:textId="77777777" w:rsidTr="00F206F4">
        <w:trPr>
          <w:cnfStyle w:val="000000010000" w:firstRow="0" w:lastRow="0" w:firstColumn="0" w:lastColumn="0" w:oddVBand="0" w:evenVBand="0" w:oddHBand="0" w:evenHBand="1" w:firstRowFirstColumn="0" w:firstRowLastColumn="0" w:lastRowFirstColumn="0" w:lastRowLastColumn="0"/>
          <w:trHeight w:val="147"/>
        </w:trPr>
        <w:tc>
          <w:tcPr>
            <w:tcW w:w="1423" w:type="dxa"/>
          </w:tcPr>
          <w:p w14:paraId="2FC389DD" w14:textId="77777777" w:rsidR="001B25E3" w:rsidRPr="00322515" w:rsidRDefault="001B25E3">
            <w:pPr>
              <w:pStyle w:val="VHBAtabletext"/>
              <w:rPr>
                <w:b/>
                <w:bCs/>
                <w:color w:val="000000" w:themeColor="text1"/>
              </w:rPr>
            </w:pPr>
            <w:r w:rsidRPr="00322515">
              <w:rPr>
                <w:b/>
                <w:bCs/>
                <w:color w:val="000000" w:themeColor="text1"/>
              </w:rPr>
              <w:t>Perimeter</w:t>
            </w:r>
          </w:p>
        </w:tc>
        <w:tc>
          <w:tcPr>
            <w:tcW w:w="1843" w:type="dxa"/>
          </w:tcPr>
          <w:p w14:paraId="7B8CB0AF" w14:textId="77777777" w:rsidR="001B25E3" w:rsidRDefault="001B25E3">
            <w:pPr>
              <w:pStyle w:val="VHBAtabletext"/>
              <w:rPr>
                <w:color w:val="000000" w:themeColor="text1"/>
              </w:rPr>
            </w:pPr>
            <w:r>
              <w:rPr>
                <w:color w:val="000000" w:themeColor="text1"/>
              </w:rPr>
              <w:t>Millimetres</w:t>
            </w:r>
          </w:p>
        </w:tc>
        <w:tc>
          <w:tcPr>
            <w:tcW w:w="1559" w:type="dxa"/>
          </w:tcPr>
          <w:p w14:paraId="5F631BC3" w14:textId="77777777" w:rsidR="001B25E3" w:rsidRPr="00731A28" w:rsidRDefault="001B25E3">
            <w:pPr>
              <w:pStyle w:val="VHBAtabletext"/>
              <w:rPr>
                <w:color w:val="000000" w:themeColor="text1"/>
              </w:rPr>
            </w:pPr>
            <w:r w:rsidRPr="00211D55">
              <w:rPr>
                <w:color w:val="000000" w:themeColor="text1"/>
              </w:rPr>
              <w:t>mm</w:t>
            </w:r>
          </w:p>
        </w:tc>
        <w:tc>
          <w:tcPr>
            <w:tcW w:w="4444" w:type="dxa"/>
          </w:tcPr>
          <w:p w14:paraId="782D0125" w14:textId="77777777" w:rsidR="001B25E3" w:rsidRPr="00731A28" w:rsidRDefault="001B25E3">
            <w:pPr>
              <w:pStyle w:val="VHBAtabletext"/>
              <w:rPr>
                <w:color w:val="000000" w:themeColor="text1"/>
              </w:rPr>
            </w:pPr>
            <w:r>
              <w:rPr>
                <w:color w:val="000000" w:themeColor="text1"/>
              </w:rPr>
              <w:t>Length of a perimeter</w:t>
            </w:r>
          </w:p>
        </w:tc>
      </w:tr>
      <w:tr w:rsidR="001B25E3" w:rsidRPr="00873DDD" w14:paraId="4591B20D" w14:textId="77777777" w:rsidTr="00F206F4">
        <w:trPr>
          <w:cnfStyle w:val="000000100000" w:firstRow="0" w:lastRow="0" w:firstColumn="0" w:lastColumn="0" w:oddVBand="0" w:evenVBand="0" w:oddHBand="1" w:evenHBand="0" w:firstRowFirstColumn="0" w:firstRowLastColumn="0" w:lastRowFirstColumn="0" w:lastRowLastColumn="0"/>
          <w:trHeight w:val="147"/>
        </w:trPr>
        <w:tc>
          <w:tcPr>
            <w:tcW w:w="1423" w:type="dxa"/>
          </w:tcPr>
          <w:p w14:paraId="0606EEB9" w14:textId="77777777" w:rsidR="001B25E3" w:rsidRPr="00322515" w:rsidRDefault="001B25E3">
            <w:pPr>
              <w:pStyle w:val="VHBAtabletext"/>
              <w:rPr>
                <w:b/>
                <w:bCs/>
                <w:color w:val="000000" w:themeColor="text1"/>
              </w:rPr>
            </w:pPr>
            <w:r w:rsidRPr="00322515">
              <w:rPr>
                <w:b/>
                <w:bCs/>
                <w:color w:val="000000" w:themeColor="text1"/>
              </w:rPr>
              <w:t>Area</w:t>
            </w:r>
          </w:p>
        </w:tc>
        <w:tc>
          <w:tcPr>
            <w:tcW w:w="1843" w:type="dxa"/>
          </w:tcPr>
          <w:p w14:paraId="5300E8FA" w14:textId="77777777" w:rsidR="001B25E3" w:rsidRDefault="001B25E3">
            <w:pPr>
              <w:pStyle w:val="VHBAtabletext"/>
              <w:rPr>
                <w:color w:val="000000" w:themeColor="text1"/>
              </w:rPr>
            </w:pPr>
            <w:r>
              <w:rPr>
                <w:color w:val="000000" w:themeColor="text1"/>
              </w:rPr>
              <w:t>Square metres</w:t>
            </w:r>
          </w:p>
        </w:tc>
        <w:tc>
          <w:tcPr>
            <w:tcW w:w="1559" w:type="dxa"/>
          </w:tcPr>
          <w:p w14:paraId="64F69A61" w14:textId="77777777" w:rsidR="001B25E3" w:rsidRPr="00731A28" w:rsidRDefault="001B25E3">
            <w:pPr>
              <w:pStyle w:val="VHBAtabletext"/>
              <w:rPr>
                <w:color w:val="000000" w:themeColor="text1"/>
              </w:rPr>
            </w:pPr>
            <w:r>
              <w:t>m²</w:t>
            </w:r>
          </w:p>
        </w:tc>
        <w:tc>
          <w:tcPr>
            <w:tcW w:w="4444" w:type="dxa"/>
          </w:tcPr>
          <w:p w14:paraId="638D7A17" w14:textId="77777777" w:rsidR="001B25E3" w:rsidRPr="00731A28" w:rsidRDefault="001B25E3">
            <w:pPr>
              <w:pStyle w:val="VHBAtabletext"/>
              <w:rPr>
                <w:color w:val="000000" w:themeColor="text1"/>
              </w:rPr>
            </w:pPr>
            <w:r>
              <w:rPr>
                <w:color w:val="000000" w:themeColor="text1"/>
              </w:rPr>
              <w:t>Single face area of an object</w:t>
            </w:r>
          </w:p>
        </w:tc>
      </w:tr>
      <w:tr w:rsidR="001B25E3" w:rsidRPr="00873DDD" w14:paraId="60E89FA6" w14:textId="77777777" w:rsidTr="00F206F4">
        <w:trPr>
          <w:cnfStyle w:val="000000010000" w:firstRow="0" w:lastRow="0" w:firstColumn="0" w:lastColumn="0" w:oddVBand="0" w:evenVBand="0" w:oddHBand="0" w:evenHBand="1" w:firstRowFirstColumn="0" w:firstRowLastColumn="0" w:lastRowFirstColumn="0" w:lastRowLastColumn="0"/>
          <w:trHeight w:val="147"/>
        </w:trPr>
        <w:tc>
          <w:tcPr>
            <w:tcW w:w="1423" w:type="dxa"/>
          </w:tcPr>
          <w:p w14:paraId="01687392" w14:textId="77777777" w:rsidR="001B25E3" w:rsidRPr="00322515" w:rsidRDefault="001B25E3">
            <w:pPr>
              <w:pStyle w:val="VHBAtabletext"/>
              <w:rPr>
                <w:b/>
                <w:bCs/>
                <w:color w:val="000000" w:themeColor="text1"/>
              </w:rPr>
            </w:pPr>
            <w:r w:rsidRPr="00322515">
              <w:rPr>
                <w:b/>
                <w:bCs/>
                <w:color w:val="000000" w:themeColor="text1"/>
              </w:rPr>
              <w:t>Volume</w:t>
            </w:r>
          </w:p>
        </w:tc>
        <w:tc>
          <w:tcPr>
            <w:tcW w:w="1843" w:type="dxa"/>
          </w:tcPr>
          <w:p w14:paraId="1F264929" w14:textId="77777777" w:rsidR="001B25E3" w:rsidRDefault="001B25E3">
            <w:pPr>
              <w:pStyle w:val="VHBAtabletext"/>
              <w:rPr>
                <w:color w:val="000000" w:themeColor="text1"/>
              </w:rPr>
            </w:pPr>
            <w:r>
              <w:rPr>
                <w:color w:val="000000" w:themeColor="text1"/>
              </w:rPr>
              <w:t>Cubic metres</w:t>
            </w:r>
          </w:p>
        </w:tc>
        <w:tc>
          <w:tcPr>
            <w:tcW w:w="1559" w:type="dxa"/>
          </w:tcPr>
          <w:p w14:paraId="1AD16850" w14:textId="77777777" w:rsidR="001B25E3" w:rsidRPr="00731A28" w:rsidRDefault="001B25E3">
            <w:pPr>
              <w:pStyle w:val="VHBAtabletext"/>
              <w:rPr>
                <w:color w:val="000000" w:themeColor="text1"/>
              </w:rPr>
            </w:pPr>
            <w:r>
              <w:t>m³</w:t>
            </w:r>
          </w:p>
        </w:tc>
        <w:tc>
          <w:tcPr>
            <w:tcW w:w="4444" w:type="dxa"/>
          </w:tcPr>
          <w:p w14:paraId="6E9B8FCD" w14:textId="77777777" w:rsidR="001B25E3" w:rsidRPr="00731A28" w:rsidRDefault="001B25E3">
            <w:pPr>
              <w:pStyle w:val="VHBAtabletext"/>
              <w:rPr>
                <w:color w:val="000000" w:themeColor="text1"/>
              </w:rPr>
            </w:pPr>
            <w:r>
              <w:rPr>
                <w:color w:val="000000" w:themeColor="text1"/>
              </w:rPr>
              <w:t>Volume of an object</w:t>
            </w:r>
          </w:p>
        </w:tc>
      </w:tr>
      <w:tr w:rsidR="001B25E3" w:rsidRPr="00873DDD" w14:paraId="354040E3" w14:textId="77777777" w:rsidTr="00F206F4">
        <w:trPr>
          <w:cnfStyle w:val="000000100000" w:firstRow="0" w:lastRow="0" w:firstColumn="0" w:lastColumn="0" w:oddVBand="0" w:evenVBand="0" w:oddHBand="1" w:evenHBand="0" w:firstRowFirstColumn="0" w:firstRowLastColumn="0" w:lastRowFirstColumn="0" w:lastRowLastColumn="0"/>
          <w:trHeight w:val="147"/>
        </w:trPr>
        <w:tc>
          <w:tcPr>
            <w:tcW w:w="1423" w:type="dxa"/>
          </w:tcPr>
          <w:p w14:paraId="57418263" w14:textId="77777777" w:rsidR="001B25E3" w:rsidRPr="00322515" w:rsidRDefault="001B25E3">
            <w:pPr>
              <w:pStyle w:val="VHBAtabletext"/>
              <w:rPr>
                <w:b/>
                <w:bCs/>
                <w:color w:val="000000" w:themeColor="text1"/>
              </w:rPr>
            </w:pPr>
            <w:r w:rsidRPr="00322515">
              <w:rPr>
                <w:b/>
                <w:bCs/>
                <w:color w:val="000000" w:themeColor="text1"/>
              </w:rPr>
              <w:t>Weight</w:t>
            </w:r>
          </w:p>
        </w:tc>
        <w:tc>
          <w:tcPr>
            <w:tcW w:w="1843" w:type="dxa"/>
          </w:tcPr>
          <w:p w14:paraId="0733FD10" w14:textId="77777777" w:rsidR="001B25E3" w:rsidRDefault="001B25E3">
            <w:pPr>
              <w:pStyle w:val="VHBAtabletext"/>
              <w:rPr>
                <w:color w:val="000000" w:themeColor="text1"/>
              </w:rPr>
            </w:pPr>
            <w:r>
              <w:rPr>
                <w:color w:val="000000" w:themeColor="text1"/>
              </w:rPr>
              <w:t>Kilograms</w:t>
            </w:r>
          </w:p>
        </w:tc>
        <w:tc>
          <w:tcPr>
            <w:tcW w:w="1559" w:type="dxa"/>
          </w:tcPr>
          <w:p w14:paraId="70801445" w14:textId="77777777" w:rsidR="001B25E3" w:rsidRPr="00731A28" w:rsidRDefault="001B25E3">
            <w:pPr>
              <w:pStyle w:val="VHBAtabletext"/>
              <w:rPr>
                <w:color w:val="000000" w:themeColor="text1"/>
              </w:rPr>
            </w:pPr>
            <w:r>
              <w:rPr>
                <w:color w:val="000000" w:themeColor="text1"/>
              </w:rPr>
              <w:t>kg</w:t>
            </w:r>
          </w:p>
        </w:tc>
        <w:tc>
          <w:tcPr>
            <w:tcW w:w="4444" w:type="dxa"/>
          </w:tcPr>
          <w:p w14:paraId="7C968383" w14:textId="77777777" w:rsidR="001B25E3" w:rsidRPr="00731A28" w:rsidRDefault="001B25E3">
            <w:pPr>
              <w:pStyle w:val="VHBAtabletext"/>
              <w:rPr>
                <w:color w:val="000000" w:themeColor="text1"/>
              </w:rPr>
            </w:pPr>
            <w:r>
              <w:rPr>
                <w:color w:val="000000" w:themeColor="text1"/>
              </w:rPr>
              <w:t>Weight of an object</w:t>
            </w:r>
          </w:p>
        </w:tc>
      </w:tr>
    </w:tbl>
    <w:p w14:paraId="7D060786" w14:textId="77777777" w:rsidR="001B25E3" w:rsidRPr="00BA0F1D" w:rsidRDefault="001B25E3" w:rsidP="001B25E3">
      <w:pPr>
        <w:pStyle w:val="VHBAbody"/>
      </w:pPr>
    </w:p>
    <w:p w14:paraId="039D209E" w14:textId="2C118C14" w:rsidR="00F82CBD" w:rsidRDefault="00F82CBD">
      <w:pPr>
        <w:pStyle w:val="NumberedHeading2"/>
      </w:pPr>
      <w:bookmarkStart w:id="727" w:name="_Ref174008417"/>
      <w:bookmarkStart w:id="728" w:name="_Toc179294665"/>
      <w:r>
        <w:t>PIM &amp; AIM Strategy</w:t>
      </w:r>
      <w:bookmarkEnd w:id="726"/>
      <w:bookmarkEnd w:id="727"/>
      <w:bookmarkEnd w:id="728"/>
    </w:p>
    <w:p w14:paraId="3A9B7937" w14:textId="77777777" w:rsidR="00B80337" w:rsidRDefault="00B80337" w:rsidP="00CE77F9">
      <w:pPr>
        <w:pStyle w:val="NumberedHeading3"/>
      </w:pPr>
      <w:bookmarkStart w:id="729" w:name="_Ref153364940"/>
      <w:bookmarkStart w:id="730" w:name="_Ref153366405"/>
      <w:r>
        <w:t>Information Containers</w:t>
      </w:r>
    </w:p>
    <w:p w14:paraId="7985F703" w14:textId="76FEC5EF" w:rsidR="00B80337" w:rsidRPr="00B436C7" w:rsidRDefault="00B80337" w:rsidP="00B80337">
      <w:pPr>
        <w:pStyle w:val="Instructions"/>
        <w:rPr>
          <w:b/>
          <w:bCs/>
        </w:rPr>
      </w:pPr>
      <w:r w:rsidRPr="00B436C7">
        <w:rPr>
          <w:b/>
          <w:bCs/>
        </w:rPr>
        <w:t>PIR Section 2.</w:t>
      </w:r>
      <w:r w:rsidR="000373F9">
        <w:rPr>
          <w:b/>
          <w:bCs/>
        </w:rPr>
        <w:t>4</w:t>
      </w:r>
      <w:r w:rsidRPr="00B436C7">
        <w:rPr>
          <w:b/>
          <w:bCs/>
        </w:rPr>
        <w:t>.1</w:t>
      </w:r>
      <w:r w:rsidR="00F301BE">
        <w:rPr>
          <w:b/>
          <w:bCs/>
        </w:rPr>
        <w:t xml:space="preserve"> and</w:t>
      </w:r>
      <w:r w:rsidRPr="00B436C7">
        <w:rPr>
          <w:b/>
          <w:bCs/>
        </w:rPr>
        <w:t xml:space="preserve"> 4.10</w:t>
      </w:r>
      <w:r w:rsidR="007A69D3">
        <w:rPr>
          <w:b/>
          <w:bCs/>
        </w:rPr>
        <w:t>.</w:t>
      </w:r>
    </w:p>
    <w:p w14:paraId="23622B99" w14:textId="77777777" w:rsidR="00B80337" w:rsidRPr="00C849FC" w:rsidRDefault="00B80337" w:rsidP="00B80337">
      <w:pPr>
        <w:pStyle w:val="Instructions"/>
      </w:pPr>
      <w:r w:rsidRPr="001402EC">
        <w:t xml:space="preserve">Appointed Parties to document the information containers graphically showing the relationships </w:t>
      </w:r>
      <w:r>
        <w:t>e.g.,</w:t>
      </w:r>
      <w:r w:rsidRPr="001402EC">
        <w:t xml:space="preserve"> discipline BIM/s</w:t>
      </w:r>
      <w:r>
        <w:t xml:space="preserve">, </w:t>
      </w:r>
      <w:r w:rsidRPr="001402EC">
        <w:t xml:space="preserve">Federated Model, </w:t>
      </w:r>
      <w:r>
        <w:t xml:space="preserve">schedules, </w:t>
      </w:r>
      <w:r w:rsidRPr="001402EC">
        <w:t>cost plan</w:t>
      </w:r>
      <w:r>
        <w:t xml:space="preserve">, documentation, </w:t>
      </w:r>
      <w:r w:rsidRPr="001402EC">
        <w:t>etc. Check the Aconex guide if relevant</w:t>
      </w:r>
      <w:r>
        <w:t>. May use TIDP/MIDP if preferred.</w:t>
      </w:r>
    </w:p>
    <w:p w14:paraId="082F49A7" w14:textId="77777777" w:rsidR="00B80337" w:rsidRDefault="00B80337" w:rsidP="00B80337">
      <w:pPr>
        <w:pStyle w:val="VHBAbody"/>
      </w:pPr>
      <w:r w:rsidRPr="00696BAE">
        <w:t xml:space="preserve">The below diagram identifies the high-level information delivery plan and the associated information containers. </w:t>
      </w:r>
    </w:p>
    <w:p w14:paraId="19294092" w14:textId="77777777" w:rsidR="00B80337" w:rsidRDefault="00B80337" w:rsidP="00B80337">
      <w:pPr>
        <w:pStyle w:val="VHBAbody"/>
      </w:pPr>
      <w:r>
        <w:t>[Enter diagram here]</w:t>
      </w:r>
      <w:r w:rsidRPr="00696BAE">
        <w:t xml:space="preserve"> </w:t>
      </w:r>
    </w:p>
    <w:p w14:paraId="5E9EDDA8" w14:textId="77777777" w:rsidR="00B80337" w:rsidRDefault="00B80337" w:rsidP="00CE77F9">
      <w:pPr>
        <w:pStyle w:val="NumberedHeading4"/>
      </w:pPr>
      <w:r>
        <w:t xml:space="preserve">Information Container Naming </w:t>
      </w:r>
    </w:p>
    <w:p w14:paraId="0FAA4DDA" w14:textId="77777777" w:rsidR="00B80337" w:rsidRPr="00EA60F5" w:rsidRDefault="00B80337" w:rsidP="00B80337">
      <w:pPr>
        <w:pStyle w:val="Instructions"/>
        <w:rPr>
          <w:b/>
          <w:bCs/>
        </w:rPr>
      </w:pPr>
      <w:r w:rsidRPr="00EA60F5">
        <w:rPr>
          <w:b/>
          <w:bCs/>
        </w:rPr>
        <w:t>PIR Section 4.10.1</w:t>
      </w:r>
    </w:p>
    <w:p w14:paraId="1379532E" w14:textId="77777777" w:rsidR="00B80337" w:rsidRPr="00C849FC" w:rsidRDefault="00B80337" w:rsidP="00B80337">
      <w:pPr>
        <w:pStyle w:val="Instructions"/>
      </w:pPr>
      <w:r>
        <w:t xml:space="preserve">Lead </w:t>
      </w:r>
      <w:r w:rsidRPr="001402EC">
        <w:t>Appointed Part</w:t>
      </w:r>
      <w:r>
        <w:t>y</w:t>
      </w:r>
      <w:r w:rsidRPr="001402EC">
        <w:t xml:space="preserve"> to document the</w:t>
      </w:r>
      <w:r>
        <w:t xml:space="preserve"> proposed</w:t>
      </w:r>
      <w:r w:rsidRPr="001402EC">
        <w:t xml:space="preserve"> information container</w:t>
      </w:r>
      <w:r>
        <w:t xml:space="preserve"> naming standards for VHBA approval</w:t>
      </w:r>
    </w:p>
    <w:p w14:paraId="3078BAEB" w14:textId="77777777" w:rsidR="00B80337" w:rsidRPr="0033196C" w:rsidRDefault="00B80337" w:rsidP="00B80337">
      <w:pPr>
        <w:pStyle w:val="VHBAbody"/>
      </w:pPr>
      <w:r>
        <w:t>[Enter file naming standards and convention here]</w:t>
      </w:r>
      <w:r w:rsidRPr="00696BAE">
        <w:t xml:space="preserve"> </w:t>
      </w:r>
    </w:p>
    <w:p w14:paraId="22A78D7C" w14:textId="77777777" w:rsidR="00B80337" w:rsidRDefault="00B80337" w:rsidP="00CE77F9">
      <w:pPr>
        <w:pStyle w:val="NumberedHeading4"/>
      </w:pPr>
      <w:r>
        <w:lastRenderedPageBreak/>
        <w:t>Information state, status, revision and classification</w:t>
      </w:r>
    </w:p>
    <w:p w14:paraId="10EB85CC" w14:textId="26FC61E1" w:rsidR="00B80337" w:rsidRPr="00F309EA" w:rsidRDefault="00B80337" w:rsidP="00B80337">
      <w:pPr>
        <w:pStyle w:val="Instructions"/>
        <w:rPr>
          <w:b/>
          <w:bCs/>
        </w:rPr>
      </w:pPr>
      <w:r w:rsidRPr="00F309EA">
        <w:rPr>
          <w:b/>
          <w:bCs/>
        </w:rPr>
        <w:t>PIR Section 4.3.</w:t>
      </w:r>
    </w:p>
    <w:p w14:paraId="36789BFB" w14:textId="77777777" w:rsidR="00B80337" w:rsidRPr="001402EC" w:rsidRDefault="00B80337" w:rsidP="00B80337">
      <w:pPr>
        <w:pStyle w:val="Instructions"/>
      </w:pPr>
      <w:r w:rsidRPr="001402EC">
        <w:t xml:space="preserve">Document the proposed approach to managing the information containers held within the CDE, such as </w:t>
      </w:r>
      <w:r>
        <w:t xml:space="preserve">state WIP, Shared, Published), </w:t>
      </w:r>
      <w:r w:rsidRPr="001402EC">
        <w:t>status</w:t>
      </w:r>
      <w:r>
        <w:t xml:space="preserve"> (S1-5, etc.),</w:t>
      </w:r>
      <w:r w:rsidRPr="001402EC">
        <w:t xml:space="preserve"> revision (1,2,3, and A, B, C</w:t>
      </w:r>
      <w:r>
        <w:t>,</w:t>
      </w:r>
      <w:r w:rsidRPr="001402EC">
        <w:t xml:space="preserve"> etc</w:t>
      </w:r>
      <w:r>
        <w:t>.</w:t>
      </w:r>
      <w:r w:rsidRPr="001402EC">
        <w:t>) and information container classification. Check the Aconex guide if relevant</w:t>
      </w:r>
    </w:p>
    <w:p w14:paraId="4C04C0DA" w14:textId="77777777" w:rsidR="00B80337" w:rsidRPr="00EE7691" w:rsidRDefault="00B80337" w:rsidP="00B80337">
      <w:pPr>
        <w:pStyle w:val="VHBAbody"/>
      </w:pPr>
      <w:r>
        <w:t>[Enter details here]</w:t>
      </w:r>
    </w:p>
    <w:p w14:paraId="2543CA25" w14:textId="3B43B88D" w:rsidR="00127994" w:rsidRPr="00127994" w:rsidRDefault="00127994" w:rsidP="00CE77F9">
      <w:pPr>
        <w:pStyle w:val="NumberedHeading3"/>
      </w:pPr>
      <w:bookmarkStart w:id="731" w:name="_Toc153488412"/>
      <w:bookmarkStart w:id="732" w:name="_Toc153488413"/>
      <w:bookmarkStart w:id="733" w:name="_Toc153488414"/>
      <w:bookmarkStart w:id="734" w:name="_Toc153488415"/>
      <w:bookmarkStart w:id="735" w:name="_Toc153488416"/>
      <w:bookmarkStart w:id="736" w:name="_Toc153488417"/>
      <w:bookmarkStart w:id="737" w:name="_Toc153488418"/>
      <w:bookmarkStart w:id="738" w:name="_Toc153488419"/>
      <w:bookmarkStart w:id="739" w:name="_Toc153488420"/>
      <w:bookmarkStart w:id="740" w:name="_Ref173934658"/>
      <w:bookmarkEnd w:id="731"/>
      <w:bookmarkEnd w:id="732"/>
      <w:bookmarkEnd w:id="733"/>
      <w:bookmarkEnd w:id="734"/>
      <w:bookmarkEnd w:id="735"/>
      <w:bookmarkEnd w:id="736"/>
      <w:bookmarkEnd w:id="737"/>
      <w:bookmarkEnd w:id="738"/>
      <w:bookmarkEnd w:id="739"/>
      <w:r>
        <w:t>Asset Attributes workflow</w:t>
      </w:r>
      <w:bookmarkEnd w:id="729"/>
      <w:bookmarkEnd w:id="730"/>
      <w:bookmarkEnd w:id="740"/>
    </w:p>
    <w:p w14:paraId="312B8CF6" w14:textId="7659C749" w:rsidR="000F2F95" w:rsidRPr="00451D75" w:rsidRDefault="000F2F95" w:rsidP="000F2F95">
      <w:pPr>
        <w:pStyle w:val="Instructions"/>
        <w:rPr>
          <w:b/>
          <w:bCs/>
        </w:rPr>
      </w:pPr>
      <w:r w:rsidRPr="00451D75">
        <w:rPr>
          <w:b/>
          <w:bCs/>
        </w:rPr>
        <w:t>PIR Section 4.5.</w:t>
      </w:r>
      <w:r w:rsidR="000752AA">
        <w:rPr>
          <w:b/>
          <w:bCs/>
        </w:rPr>
        <w:t>5</w:t>
      </w:r>
    </w:p>
    <w:p w14:paraId="6ECB7DB3" w14:textId="20A6468A" w:rsidR="000F2F95" w:rsidRDefault="000F2F95" w:rsidP="000F2F95">
      <w:pPr>
        <w:pStyle w:val="Instructions"/>
      </w:pPr>
      <w:r>
        <w:t xml:space="preserve">Appointed Parties to use Asset Attribute Tables </w:t>
      </w:r>
      <w:r w:rsidR="00CE278C">
        <w:t>from the PIR</w:t>
      </w:r>
      <w:r>
        <w:t xml:space="preserve"> for asset information population guidance. U</w:t>
      </w:r>
      <w:r w:rsidRPr="00D359E7">
        <w:t xml:space="preserve">se the </w:t>
      </w:r>
      <w:r w:rsidR="00CE278C">
        <w:t xml:space="preserve">Shared Parameters and </w:t>
      </w:r>
      <w:r w:rsidR="002D7B32">
        <w:t>Project Schedules files</w:t>
      </w:r>
      <w:r w:rsidRPr="00D359E7">
        <w:t xml:space="preserve"> provided below to configure the parameters</w:t>
      </w:r>
      <w:r>
        <w:t xml:space="preserve"> if no template is made available</w:t>
      </w:r>
      <w:r w:rsidRPr="00D359E7">
        <w:t>. Contact the VHBA DE Project Champion to access the most current supporting files.</w:t>
      </w:r>
    </w:p>
    <w:p w14:paraId="0FA22F0C" w14:textId="22576B7D" w:rsidR="000F2F95" w:rsidRPr="007024B5" w:rsidRDefault="000F2F95" w:rsidP="000F2F95">
      <w:pPr>
        <w:pStyle w:val="Instructions"/>
      </w:pPr>
      <w:r>
        <w:t xml:space="preserve">These </w:t>
      </w:r>
      <w:r w:rsidR="00FE1E4B">
        <w:t>schedules</w:t>
      </w:r>
      <w:r>
        <w:t xml:space="preserve"> are provided in this template so the Lead Appointed Party may add additional parameters expected of their Appointed Parties, to facilitate additional functionality within BIM (e.g. QSID field for costing, or Finishes field for scheduling finishes, etc.). Parameters must not be removed from the tables.</w:t>
      </w:r>
    </w:p>
    <w:p w14:paraId="5BF38BF1" w14:textId="6D3F3427" w:rsidR="000F2F95" w:rsidRPr="00097798" w:rsidRDefault="000F2F95" w:rsidP="000F2F95">
      <w:pPr>
        <w:pStyle w:val="VHBAbody"/>
        <w:rPr>
          <w:lang w:eastAsia="en-AU"/>
        </w:rPr>
      </w:pPr>
      <w:r w:rsidRPr="00097798">
        <w:rPr>
          <w:lang w:eastAsia="en-AU"/>
        </w:rPr>
        <w:t xml:space="preserve">The list of parameters used in BIM is detailed in </w:t>
      </w:r>
      <w:r w:rsidR="00127994">
        <w:rPr>
          <w:lang w:eastAsia="en-AU"/>
        </w:rPr>
        <w:t xml:space="preserve">section </w:t>
      </w:r>
      <w:r w:rsidR="00333DCC">
        <w:rPr>
          <w:lang w:eastAsia="en-AU"/>
        </w:rPr>
        <w:t>4.5.</w:t>
      </w:r>
      <w:r w:rsidR="00C82451">
        <w:rPr>
          <w:lang w:eastAsia="en-AU"/>
        </w:rPr>
        <w:t>5</w:t>
      </w:r>
      <w:r w:rsidR="00333DCC">
        <w:rPr>
          <w:lang w:eastAsia="en-AU"/>
        </w:rPr>
        <w:t xml:space="preserve"> of the PIR.</w:t>
      </w:r>
      <w:r w:rsidRPr="00097798">
        <w:rPr>
          <w:lang w:eastAsia="en-AU"/>
        </w:rPr>
        <w:t xml:space="preserve"> VHBA has prefixed all parameter names with </w:t>
      </w:r>
      <w:r w:rsidRPr="00E30703">
        <w:rPr>
          <w:i/>
          <w:iCs/>
          <w:lang w:eastAsia="en-AU"/>
        </w:rPr>
        <w:t>VHBA_</w:t>
      </w:r>
      <w:r w:rsidRPr="00097798">
        <w:rPr>
          <w:lang w:eastAsia="en-AU"/>
        </w:rPr>
        <w:t xml:space="preserve"> as they relate directly to VHBA’s needs. </w:t>
      </w:r>
    </w:p>
    <w:p w14:paraId="294C7950" w14:textId="2CC0A718" w:rsidR="000F2F95" w:rsidRPr="00097798" w:rsidRDefault="000F2F95" w:rsidP="000F2F95">
      <w:pPr>
        <w:pStyle w:val="VHBAbody"/>
        <w:rPr>
          <w:lang w:eastAsia="en-AU"/>
        </w:rPr>
      </w:pPr>
      <w:r w:rsidRPr="00097798">
        <w:rPr>
          <w:lang w:eastAsia="en-AU"/>
        </w:rPr>
        <w:t>To assist the supply chain, these parameters are available preconfigured for the project environment in Autodesk Revit 202</w:t>
      </w:r>
      <w:r w:rsidR="00326B37">
        <w:rPr>
          <w:lang w:eastAsia="en-AU"/>
        </w:rPr>
        <w:t>3</w:t>
      </w:r>
      <w:r w:rsidRPr="00097798">
        <w:rPr>
          <w:lang w:eastAsia="en-AU"/>
        </w:rPr>
        <w:t xml:space="preserve">. It is understood that not all designers use this BIM authoring tool, and it is intended that future versions of the VHBA DE Framework may provide preconfigured parameters for other applications, if requested. </w:t>
      </w:r>
    </w:p>
    <w:p w14:paraId="75D6C6F4" w14:textId="77777777" w:rsidR="000F2F95" w:rsidRPr="003349DB" w:rsidRDefault="000F2F95" w:rsidP="000F2F95">
      <w:pPr>
        <w:pStyle w:val="VHBAnumberloweralpha"/>
        <w:numPr>
          <w:ilvl w:val="0"/>
          <w:numId w:val="58"/>
        </w:numPr>
      </w:pPr>
      <w:r w:rsidRPr="003349DB">
        <w:t>Refer VHBA BIM Shared Parameters.txt available from September 2024</w:t>
      </w:r>
    </w:p>
    <w:p w14:paraId="4B9B7720" w14:textId="77777777" w:rsidR="000F2F95" w:rsidRPr="003349DB" w:rsidRDefault="000F2F95" w:rsidP="000F2F95">
      <w:pPr>
        <w:pStyle w:val="VHBAnumberloweralpha"/>
        <w:numPr>
          <w:ilvl w:val="0"/>
          <w:numId w:val="58"/>
        </w:numPr>
      </w:pPr>
      <w:r w:rsidRPr="003349DB">
        <w:t>Refer VHBA Project Schedules (Revit</w:t>
      </w:r>
      <w:proofErr w:type="gramStart"/>
      <w:r w:rsidRPr="003349DB">
        <w:t>).</w:t>
      </w:r>
      <w:proofErr w:type="spellStart"/>
      <w:r w:rsidRPr="003349DB">
        <w:t>rvt</w:t>
      </w:r>
      <w:proofErr w:type="spellEnd"/>
      <w:proofErr w:type="gramEnd"/>
      <w:r w:rsidRPr="003349DB">
        <w:t xml:space="preserve"> available from September 2024</w:t>
      </w:r>
    </w:p>
    <w:p w14:paraId="2635E377" w14:textId="75D6FEFC" w:rsidR="000F2F95" w:rsidRDefault="000F2F95" w:rsidP="000F2F95">
      <w:pPr>
        <w:pStyle w:val="VHBAbody"/>
        <w:rPr>
          <w:lang w:eastAsia="en-AU"/>
        </w:rPr>
      </w:pPr>
      <w:r w:rsidRPr="00301246">
        <w:rPr>
          <w:lang w:eastAsia="en-AU"/>
        </w:rPr>
        <w:t xml:space="preserve">If these documents aren’t compatible with selected BIM authoring tools, use the </w:t>
      </w:r>
      <w:r>
        <w:rPr>
          <w:lang w:eastAsia="en-AU"/>
        </w:rPr>
        <w:t>asset attribute tables</w:t>
      </w:r>
      <w:r w:rsidR="005342AD">
        <w:rPr>
          <w:lang w:eastAsia="en-AU"/>
        </w:rPr>
        <w:t>, in section 4.5.</w:t>
      </w:r>
      <w:r w:rsidR="00AC6D00">
        <w:rPr>
          <w:lang w:eastAsia="en-AU"/>
        </w:rPr>
        <w:t>5</w:t>
      </w:r>
      <w:r w:rsidR="005342AD">
        <w:rPr>
          <w:lang w:eastAsia="en-AU"/>
        </w:rPr>
        <w:t xml:space="preserve"> of the PIR, </w:t>
      </w:r>
      <w:r w:rsidRPr="00301246">
        <w:rPr>
          <w:lang w:eastAsia="en-AU"/>
        </w:rPr>
        <w:t>to configure the parameters.</w:t>
      </w:r>
    </w:p>
    <w:p w14:paraId="13004D36" w14:textId="253351AD" w:rsidR="00713C3E" w:rsidRDefault="00713C3E" w:rsidP="00CE77F9">
      <w:pPr>
        <w:pStyle w:val="NumberedHeading3"/>
        <w:rPr>
          <w:lang w:eastAsia="en-AU"/>
        </w:rPr>
      </w:pPr>
      <w:bookmarkStart w:id="741" w:name="_Ref153447000"/>
      <w:r>
        <w:rPr>
          <w:lang w:eastAsia="en-AU"/>
        </w:rPr>
        <w:t>Asset Attribute population</w:t>
      </w:r>
      <w:bookmarkEnd w:id="741"/>
    </w:p>
    <w:p w14:paraId="0BAB2746" w14:textId="5400FD63" w:rsidR="00713C3E" w:rsidRPr="001513CE" w:rsidRDefault="00713C3E" w:rsidP="00713C3E">
      <w:pPr>
        <w:pStyle w:val="Instructions"/>
        <w:rPr>
          <w:b/>
          <w:bCs/>
        </w:rPr>
      </w:pPr>
      <w:r w:rsidRPr="001513CE">
        <w:rPr>
          <w:b/>
          <w:bCs/>
        </w:rPr>
        <w:t>PIR Section 4.5.</w:t>
      </w:r>
      <w:r w:rsidR="00812FB3">
        <w:rPr>
          <w:b/>
          <w:bCs/>
        </w:rPr>
        <w:t>5</w:t>
      </w:r>
    </w:p>
    <w:p w14:paraId="400E4F65" w14:textId="169E1353" w:rsidR="00713C3E" w:rsidRPr="001402EC" w:rsidRDefault="00713C3E" w:rsidP="00713C3E">
      <w:pPr>
        <w:pStyle w:val="Instructions"/>
      </w:pPr>
      <w:r w:rsidRPr="00ED6D0F">
        <w:t>Appointed</w:t>
      </w:r>
      <w:r w:rsidRPr="001402EC">
        <w:t xml:space="preserve"> Parties to document the </w:t>
      </w:r>
      <w:r>
        <w:t xml:space="preserve">process for how the </w:t>
      </w:r>
      <w:r w:rsidRPr="001402EC">
        <w:t xml:space="preserve">asset </w:t>
      </w:r>
      <w:r w:rsidR="006C761D">
        <w:t>information attributes will be populated</w:t>
      </w:r>
      <w:r>
        <w:t>.</w:t>
      </w:r>
      <w:r w:rsidRPr="001402EC">
        <w:t xml:space="preserve"> </w:t>
      </w:r>
      <w:r>
        <w:t>Enter details for how the data will be populated, e.g.,</w:t>
      </w:r>
      <w:r w:rsidR="00BA241C">
        <w:t xml:space="preserve"> natively within model/s,</w:t>
      </w:r>
      <w:r w:rsidRPr="001402EC">
        <w:t xml:space="preserve"> </w:t>
      </w:r>
      <w:r>
        <w:t>linked spreadsheet management, add-in software used</w:t>
      </w:r>
      <w:r w:rsidR="00865C30">
        <w:t>.</w:t>
      </w:r>
    </w:p>
    <w:p w14:paraId="4A6E86BD" w14:textId="6AACD817" w:rsidR="00713C3E" w:rsidRPr="00CE77F9" w:rsidRDefault="001C120A" w:rsidP="00CE77F9">
      <w:pPr>
        <w:pStyle w:val="BodyText"/>
        <w:rPr>
          <w:rFonts w:cstheme="minorHAnsi"/>
        </w:rPr>
      </w:pPr>
      <w:r>
        <w:rPr>
          <w:rFonts w:asciiTheme="minorHAnsi" w:hAnsiTheme="minorHAnsi" w:cstheme="minorHAnsi"/>
          <w:color w:val="auto"/>
          <w:sz w:val="20"/>
          <w:szCs w:val="20"/>
        </w:rPr>
        <w:t>[Enter here process of asset attribute population]</w:t>
      </w:r>
    </w:p>
    <w:p w14:paraId="1D1F111F" w14:textId="77777777" w:rsidR="00823EF4" w:rsidRDefault="00823EF4" w:rsidP="00823EF4">
      <w:pPr>
        <w:pStyle w:val="NumberedHeading3"/>
      </w:pPr>
      <w:r>
        <w:t>Asset Information Exchange</w:t>
      </w:r>
    </w:p>
    <w:p w14:paraId="4BE0898F" w14:textId="01BB7469" w:rsidR="00823EF4" w:rsidRPr="007875F5" w:rsidRDefault="00823EF4" w:rsidP="00823EF4">
      <w:pPr>
        <w:pStyle w:val="Instructions"/>
        <w:rPr>
          <w:b/>
          <w:bCs/>
        </w:rPr>
      </w:pPr>
      <w:r w:rsidRPr="007875F5">
        <w:rPr>
          <w:b/>
          <w:bCs/>
        </w:rPr>
        <w:t>PIR Section</w:t>
      </w:r>
      <w:r w:rsidR="003C1EE7">
        <w:rPr>
          <w:b/>
          <w:bCs/>
        </w:rPr>
        <w:t>s</w:t>
      </w:r>
      <w:r w:rsidRPr="007875F5">
        <w:rPr>
          <w:b/>
          <w:bCs/>
        </w:rPr>
        <w:t xml:space="preserve"> 4.</w:t>
      </w:r>
      <w:r w:rsidR="00637C46">
        <w:rPr>
          <w:b/>
          <w:bCs/>
        </w:rPr>
        <w:t>3.</w:t>
      </w:r>
      <w:r w:rsidR="003C1EE7">
        <w:rPr>
          <w:b/>
          <w:bCs/>
        </w:rPr>
        <w:t xml:space="preserve"> and 4.10.</w:t>
      </w:r>
    </w:p>
    <w:p w14:paraId="000A0EBE" w14:textId="77777777" w:rsidR="00823EF4" w:rsidRPr="00E022FD" w:rsidRDefault="00823EF4" w:rsidP="00823EF4">
      <w:pPr>
        <w:pStyle w:val="Instructions"/>
      </w:pPr>
      <w:r w:rsidRPr="00E022FD">
        <w:t xml:space="preserve">Use this section to define </w:t>
      </w:r>
      <w:r>
        <w:t>the process of consolidating each Appointed Party’s asset information export from the BIM/s into the VHBA asset information template.</w:t>
      </w:r>
      <w:r w:rsidRPr="00E022FD">
        <w:t xml:space="preserve"> </w:t>
      </w:r>
      <w:r>
        <w:t>Consider how some asset data may be ingested into BIM using linked spreadsheets or other standardised processes that may be used by the Project Team.</w:t>
      </w:r>
    </w:p>
    <w:p w14:paraId="1CE42FB2" w14:textId="2953A1EF" w:rsidR="00823EF4" w:rsidRPr="00AE0320" w:rsidRDefault="00823EF4" w:rsidP="00823EF4">
      <w:pPr>
        <w:pStyle w:val="VHBAbody"/>
      </w:pPr>
      <w:r w:rsidRPr="00AE0320">
        <w:t>All populated asset attribution specified in section 4.5.</w:t>
      </w:r>
      <w:r w:rsidR="00253A7F">
        <w:t>5</w:t>
      </w:r>
      <w:r>
        <w:t xml:space="preserve"> of the PIR</w:t>
      </w:r>
      <w:r w:rsidRPr="00AE0320">
        <w:t xml:space="preserve"> is to be captured in BIM/s and exported at each project phase from Design Development onwards and provided to VHBA in the provided </w:t>
      </w:r>
      <w:r w:rsidR="00B04225">
        <w:t>VHBA Asset Data Uploader Template</w:t>
      </w:r>
      <w:r w:rsidRPr="00AE0320">
        <w:t>.</w:t>
      </w:r>
    </w:p>
    <w:p w14:paraId="79067AA2" w14:textId="77777777" w:rsidR="00823EF4" w:rsidRPr="00AE0320" w:rsidRDefault="00823EF4" w:rsidP="00823EF4">
      <w:pPr>
        <w:pStyle w:val="Alert"/>
        <w:rPr>
          <w:rFonts w:asciiTheme="minorHAnsi" w:hAnsiTheme="minorHAnsi" w:cstheme="minorHAnsi"/>
          <w:color w:val="850024" w:themeColor="accent2"/>
          <w:szCs w:val="20"/>
          <w:lang w:eastAsia="en-AU"/>
        </w:rPr>
      </w:pPr>
      <w:r w:rsidRPr="00AE0320">
        <w:rPr>
          <w:rFonts w:asciiTheme="minorHAnsi" w:hAnsiTheme="minorHAnsi" w:cstheme="minorHAnsi"/>
          <w:color w:val="850024" w:themeColor="accent2"/>
          <w:szCs w:val="20"/>
          <w:lang w:eastAsia="en-AU"/>
        </w:rPr>
        <w:t>The resulting export from each discipline/trade is to be consolidated into a single document by the Lead Appointed Party prior to delivery at each project phase.</w:t>
      </w:r>
    </w:p>
    <w:p w14:paraId="0601AEAD" w14:textId="4AF27CE5" w:rsidR="00F82CBD" w:rsidRPr="00F82CBD" w:rsidRDefault="00823EF4" w:rsidP="00CE77F9">
      <w:pPr>
        <w:pStyle w:val="VHBAbody"/>
        <w:rPr>
          <w:lang w:eastAsia="en-AU"/>
        </w:rPr>
      </w:pPr>
      <w:r>
        <w:t xml:space="preserve">[Insert diagram or </w:t>
      </w:r>
      <w:proofErr w:type="gramStart"/>
      <w:r>
        <w:t>Enter</w:t>
      </w:r>
      <w:proofErr w:type="gramEnd"/>
      <w:r>
        <w:t xml:space="preserve"> here the process of consolidating the asset information for each phase]</w:t>
      </w:r>
    </w:p>
    <w:p w14:paraId="2E922FA3" w14:textId="729A1EE8" w:rsidR="0066481F" w:rsidRPr="00711B0C" w:rsidRDefault="0066481F" w:rsidP="00A50459">
      <w:pPr>
        <w:pStyle w:val="NumberedHeading2"/>
      </w:pPr>
      <w:bookmarkStart w:id="742" w:name="_Ref153478876"/>
      <w:bookmarkStart w:id="743" w:name="_Toc179294666"/>
      <w:r>
        <w:lastRenderedPageBreak/>
        <w:t>Common Data Environment</w:t>
      </w:r>
      <w:r w:rsidR="00E170A2">
        <w:t>s</w:t>
      </w:r>
      <w:bookmarkEnd w:id="742"/>
      <w:bookmarkEnd w:id="743"/>
    </w:p>
    <w:p w14:paraId="393A429A" w14:textId="77777777" w:rsidR="0066481F" w:rsidRPr="00392095" w:rsidRDefault="0066481F" w:rsidP="0066481F">
      <w:pPr>
        <w:pStyle w:val="Instructions"/>
        <w:rPr>
          <w:b/>
          <w:bCs/>
        </w:rPr>
      </w:pPr>
      <w:r w:rsidRPr="00392095">
        <w:rPr>
          <w:b/>
          <w:bCs/>
        </w:rPr>
        <w:t>PIR section 4.3</w:t>
      </w:r>
    </w:p>
    <w:p w14:paraId="0B19E53E" w14:textId="31FA21E8" w:rsidR="0066481F" w:rsidRDefault="0066481F" w:rsidP="0066481F">
      <w:pPr>
        <w:pStyle w:val="Instructions"/>
      </w:pPr>
      <w:r>
        <w:t>N</w:t>
      </w:r>
      <w:r w:rsidRPr="0033501A">
        <w:t xml:space="preserve">ominate the project CDE </w:t>
      </w:r>
      <w:r>
        <w:t xml:space="preserve">platforms </w:t>
      </w:r>
      <w:r w:rsidRPr="0033501A">
        <w:t xml:space="preserve">for design </w:t>
      </w:r>
      <w:r w:rsidR="00457A22">
        <w:t xml:space="preserve">(where prompted) </w:t>
      </w:r>
      <w:r w:rsidRPr="0033501A">
        <w:t>and how access will be managed for VHBA.</w:t>
      </w:r>
    </w:p>
    <w:p w14:paraId="7B7C2016" w14:textId="77777777" w:rsidR="0066481F" w:rsidRDefault="0066481F" w:rsidP="0066481F">
      <w:pPr>
        <w:pStyle w:val="Instructions"/>
      </w:pPr>
      <w:r w:rsidRPr="00C658D2">
        <w:t>Details about the CDE are to be provided in t</w:t>
      </w:r>
      <w:r>
        <w:t>his</w:t>
      </w:r>
      <w:r w:rsidRPr="00C658D2">
        <w:t xml:space="preserve"> section of the </w:t>
      </w:r>
      <w:r>
        <w:t>DEM</w:t>
      </w:r>
      <w:r w:rsidRPr="00C658D2">
        <w:t>P.</w:t>
      </w:r>
      <w:r>
        <w:t xml:space="preserve"> </w:t>
      </w:r>
      <w:r w:rsidRPr="000D0E75">
        <w:t xml:space="preserve">In the table below, the </w:t>
      </w:r>
      <w:r>
        <w:t>Tenderer</w:t>
      </w:r>
      <w:r w:rsidRPr="000D0E75">
        <w:t xml:space="preserve"> must nominate the </w:t>
      </w:r>
      <w:r>
        <w:t>CDE</w:t>
      </w:r>
      <w:r w:rsidRPr="000D0E75">
        <w:t>s they will be using on the project and specify their intended purpose.</w:t>
      </w:r>
      <w:r w:rsidRPr="00016577">
        <w:t xml:space="preserve"> </w:t>
      </w:r>
    </w:p>
    <w:p w14:paraId="63E7DE68" w14:textId="77777777" w:rsidR="0066481F" w:rsidRPr="00016577" w:rsidRDefault="0066481F" w:rsidP="0066481F">
      <w:pPr>
        <w:pStyle w:val="Instructions"/>
      </w:pPr>
      <w:r>
        <w:t xml:space="preserve">Also include diagrams showing the </w:t>
      </w:r>
      <w:r w:rsidRPr="00016577">
        <w:t xml:space="preserve">how the </w:t>
      </w:r>
      <w:r>
        <w:t>CDE</w:t>
      </w:r>
      <w:r w:rsidRPr="00016577">
        <w:t xml:space="preserve"> will work, including:</w:t>
      </w:r>
    </w:p>
    <w:p w14:paraId="514C23B5" w14:textId="77777777" w:rsidR="0066481F" w:rsidRPr="00016577" w:rsidRDefault="0066481F" w:rsidP="0066481F">
      <w:pPr>
        <w:pStyle w:val="Instructions"/>
      </w:pPr>
      <w:r w:rsidRPr="00016577">
        <w:t>a)</w:t>
      </w:r>
      <w:r>
        <w:t xml:space="preserve"> </w:t>
      </w:r>
      <w:r w:rsidRPr="00016577">
        <w:t xml:space="preserve">a home page image (i.e., screenshot) and/or diagram showing the location of the </w:t>
      </w:r>
      <w:r>
        <w:t>CDE</w:t>
      </w:r>
      <w:r w:rsidRPr="00016577">
        <w:t xml:space="preserve">, the project team’s information containers in the </w:t>
      </w:r>
      <w:r>
        <w:t>CDE</w:t>
      </w:r>
      <w:r w:rsidRPr="00016577">
        <w:t xml:space="preserve"> and how to access this information,</w:t>
      </w:r>
    </w:p>
    <w:p w14:paraId="7102AE1E" w14:textId="77777777" w:rsidR="0066481F" w:rsidRDefault="0066481F" w:rsidP="0066481F">
      <w:pPr>
        <w:pStyle w:val="Instructions"/>
      </w:pPr>
      <w:r>
        <w:t>b</w:t>
      </w:r>
      <w:r w:rsidRPr="00016577">
        <w:t>)</w:t>
      </w:r>
      <w:r>
        <w:t xml:space="preserve"> </w:t>
      </w:r>
      <w:r w:rsidRPr="00016577">
        <w:t xml:space="preserve">diagrams and/or images demonstrating flow of information </w:t>
      </w:r>
    </w:p>
    <w:p w14:paraId="0EDEAD29" w14:textId="77777777" w:rsidR="0066481F" w:rsidRPr="001402EC" w:rsidRDefault="0066481F" w:rsidP="0066481F">
      <w:pPr>
        <w:pStyle w:val="Instructions"/>
      </w:pPr>
      <w:r>
        <w:t>c</w:t>
      </w:r>
      <w:r w:rsidRPr="00016577">
        <w:t>)</w:t>
      </w:r>
      <w:r>
        <w:t xml:space="preserve"> diagrams and/or images showing Information States, including</w:t>
      </w:r>
      <w:r w:rsidRPr="00016577">
        <w:t xml:space="preserve"> work in-progress, shared, and published.</w:t>
      </w:r>
    </w:p>
    <w:p w14:paraId="75EAC474" w14:textId="77777777" w:rsidR="007A0A58" w:rsidRDefault="00B15805" w:rsidP="0066481F">
      <w:pPr>
        <w:pStyle w:val="VHBAbody"/>
      </w:pPr>
      <w:r>
        <w:t>Given the range of tasks and deliverables typical on a project</w:t>
      </w:r>
      <w:r w:rsidR="00A0114E">
        <w:t xml:space="preserve">, multiple “task specific” Common Data Environments are often required to manage the flow of information and to help streamline the process of collection, collaboration and communication. </w:t>
      </w:r>
    </w:p>
    <w:p w14:paraId="0FA5C5E7" w14:textId="2DDD4F3A" w:rsidR="0066481F" w:rsidRDefault="00A0114E" w:rsidP="0066481F">
      <w:pPr>
        <w:pStyle w:val="VHBAbody"/>
      </w:pPr>
      <w:r>
        <w:t>For VHBA p</w:t>
      </w:r>
      <w:r w:rsidR="0070309F">
        <w:t>rojects</w:t>
      </w:r>
      <w:r w:rsidR="00EF4CE2">
        <w:t>,</w:t>
      </w:r>
      <w:r w:rsidR="0070309F">
        <w:t xml:space="preserve"> the following CDE platforms are proposed: </w:t>
      </w:r>
    </w:p>
    <w:p w14:paraId="5F9DDF68" w14:textId="0EFF275C" w:rsidR="00F67A0A" w:rsidRDefault="00F67A0A" w:rsidP="00F67A0A">
      <w:pPr>
        <w:pStyle w:val="VHBAtablecaption"/>
      </w:pPr>
      <w:r>
        <w:t xml:space="preserve">Table </w:t>
      </w:r>
      <w:r>
        <w:fldChar w:fldCharType="begin"/>
      </w:r>
      <w:r>
        <w:instrText xml:space="preserve"> SEQ Table \* ARABIC </w:instrText>
      </w:r>
      <w:r>
        <w:fldChar w:fldCharType="separate"/>
      </w:r>
      <w:r w:rsidR="009476B7">
        <w:rPr>
          <w:noProof/>
        </w:rPr>
        <w:t>11</w:t>
      </w:r>
      <w:r>
        <w:rPr>
          <w:noProof/>
        </w:rPr>
        <w:fldChar w:fldCharType="end"/>
      </w:r>
      <w:r>
        <w:t xml:space="preserve">: </w:t>
      </w:r>
      <w:r w:rsidR="002C78A0">
        <w:t>Common Data Environments</w:t>
      </w:r>
    </w:p>
    <w:tbl>
      <w:tblPr>
        <w:tblStyle w:val="TableGrid"/>
        <w:tblW w:w="8952" w:type="dxa"/>
        <w:tblLook w:val="04A0" w:firstRow="1" w:lastRow="0" w:firstColumn="1" w:lastColumn="0" w:noHBand="0" w:noVBand="1"/>
      </w:tblPr>
      <w:tblGrid>
        <w:gridCol w:w="3715"/>
        <w:gridCol w:w="2126"/>
        <w:gridCol w:w="3111"/>
      </w:tblGrid>
      <w:tr w:rsidR="005E6610" w:rsidRPr="003072C6" w14:paraId="50818505" w14:textId="77777777" w:rsidTr="005E6610">
        <w:trPr>
          <w:cnfStyle w:val="100000000000" w:firstRow="1" w:lastRow="0" w:firstColumn="0" w:lastColumn="0" w:oddVBand="0" w:evenVBand="0" w:oddHBand="0" w:evenHBand="0" w:firstRowFirstColumn="0" w:firstRowLastColumn="0" w:lastRowFirstColumn="0" w:lastRowLastColumn="0"/>
          <w:cantSplit/>
          <w:trHeight w:val="423"/>
          <w:tblHeader/>
        </w:trPr>
        <w:tc>
          <w:tcPr>
            <w:tcW w:w="3715" w:type="dxa"/>
          </w:tcPr>
          <w:p w14:paraId="469085F4" w14:textId="6AF66BFA" w:rsidR="00F67A0A" w:rsidRPr="009F6C58" w:rsidRDefault="002C78A0">
            <w:pPr>
              <w:pStyle w:val="VHBAtablecolhead"/>
              <w:rPr>
                <w:rFonts w:cstheme="minorHAnsi"/>
                <w:b w:val="0"/>
                <w:bCs/>
                <w:color w:val="auto"/>
              </w:rPr>
            </w:pPr>
            <w:r>
              <w:rPr>
                <w:rStyle w:val="Strong"/>
                <w:rFonts w:ascii="Arial" w:hAnsi="Arial" w:cs="Arial"/>
                <w:b/>
                <w:bCs w:val="0"/>
              </w:rPr>
              <w:t>C</w:t>
            </w:r>
            <w:r>
              <w:rPr>
                <w:rStyle w:val="Strong"/>
                <w:rFonts w:ascii="Arial" w:hAnsi="Arial" w:cs="Arial"/>
                <w:b/>
              </w:rPr>
              <w:t>omon Data Environment</w:t>
            </w:r>
          </w:p>
        </w:tc>
        <w:tc>
          <w:tcPr>
            <w:tcW w:w="2126" w:type="dxa"/>
          </w:tcPr>
          <w:p w14:paraId="316FAE12" w14:textId="2663E3FA" w:rsidR="00F67A0A" w:rsidRPr="009F6C58" w:rsidRDefault="00132708">
            <w:pPr>
              <w:pStyle w:val="VHBAtablecolhead"/>
              <w:rPr>
                <w:rFonts w:cstheme="minorHAnsi"/>
                <w:b w:val="0"/>
                <w:bCs/>
                <w:color w:val="auto"/>
              </w:rPr>
            </w:pPr>
            <w:r>
              <w:rPr>
                <w:rStyle w:val="Strong"/>
                <w:rFonts w:ascii="Arial" w:hAnsi="Arial" w:cs="Arial"/>
                <w:b/>
                <w:bCs w:val="0"/>
              </w:rPr>
              <w:t>V</w:t>
            </w:r>
            <w:r>
              <w:rPr>
                <w:rStyle w:val="Strong"/>
                <w:rFonts w:ascii="Arial" w:hAnsi="Arial" w:cs="Arial"/>
                <w:b/>
              </w:rPr>
              <w:t>endor</w:t>
            </w:r>
          </w:p>
        </w:tc>
        <w:tc>
          <w:tcPr>
            <w:tcW w:w="3111" w:type="dxa"/>
          </w:tcPr>
          <w:p w14:paraId="2475A682" w14:textId="584DB330" w:rsidR="00F67A0A" w:rsidRPr="009F6C58" w:rsidRDefault="00132708">
            <w:pPr>
              <w:pStyle w:val="VHBAtablecolhead"/>
              <w:rPr>
                <w:rFonts w:ascii="Arial" w:hAnsi="Arial" w:cs="Arial"/>
                <w:b w:val="0"/>
                <w:bCs/>
                <w:color w:val="auto"/>
              </w:rPr>
            </w:pPr>
            <w:r>
              <w:rPr>
                <w:rStyle w:val="Strong"/>
                <w:b/>
                <w:bCs w:val="0"/>
              </w:rPr>
              <w:t>M</w:t>
            </w:r>
            <w:r>
              <w:rPr>
                <w:rStyle w:val="Strong"/>
                <w:b/>
              </w:rPr>
              <w:t>anaged by</w:t>
            </w:r>
          </w:p>
        </w:tc>
      </w:tr>
      <w:tr w:rsidR="005E6610" w:rsidRPr="003072C6" w14:paraId="2374EB9D" w14:textId="77777777" w:rsidTr="005E6610">
        <w:trPr>
          <w:cnfStyle w:val="000000100000" w:firstRow="0" w:lastRow="0" w:firstColumn="0" w:lastColumn="0" w:oddVBand="0" w:evenVBand="0" w:oddHBand="1" w:evenHBand="0" w:firstRowFirstColumn="0" w:firstRowLastColumn="0" w:lastRowFirstColumn="0" w:lastRowLastColumn="0"/>
          <w:cantSplit/>
        </w:trPr>
        <w:tc>
          <w:tcPr>
            <w:tcW w:w="3715" w:type="dxa"/>
            <w:vAlign w:val="center"/>
          </w:tcPr>
          <w:p w14:paraId="7BA2A994" w14:textId="77777777" w:rsidR="00B53BA1" w:rsidRPr="00CE77F9" w:rsidRDefault="00B53BA1" w:rsidP="00CE77F9">
            <w:pPr>
              <w:pStyle w:val="VHBAtabletext"/>
              <w:rPr>
                <w:b/>
                <w:bCs/>
              </w:rPr>
            </w:pPr>
            <w:r w:rsidRPr="00CE77F9">
              <w:rPr>
                <w:b/>
                <w:bCs/>
              </w:rPr>
              <w:t>Cloud based project management and document management system</w:t>
            </w:r>
          </w:p>
          <w:p w14:paraId="13D8E8B6" w14:textId="160D1175" w:rsidR="00A17FB3" w:rsidRPr="004A6F7A" w:rsidRDefault="00A17FB3" w:rsidP="00CE77F9">
            <w:pPr>
              <w:pStyle w:val="VHBAtabletext"/>
            </w:pPr>
            <w:r w:rsidRPr="00CE77F9">
              <w:t>(</w:t>
            </w:r>
            <w:r w:rsidRPr="004A6F7A">
              <w:t>Documentation CDE</w:t>
            </w:r>
            <w:r w:rsidRPr="00CE77F9">
              <w:t>)</w:t>
            </w:r>
          </w:p>
        </w:tc>
        <w:tc>
          <w:tcPr>
            <w:tcW w:w="2126" w:type="dxa"/>
            <w:vAlign w:val="center"/>
          </w:tcPr>
          <w:p w14:paraId="03644412" w14:textId="5B152B8B" w:rsidR="00F67A0A" w:rsidRPr="004A6F7A" w:rsidRDefault="00EB46C6" w:rsidP="00CE77F9">
            <w:pPr>
              <w:pStyle w:val="VHBAtabletext"/>
            </w:pPr>
            <w:r w:rsidRPr="004A6F7A">
              <w:rPr>
                <w:rFonts w:ascii="Arial" w:hAnsi="Arial" w:cs="Arial"/>
              </w:rPr>
              <w:t>Aconex</w:t>
            </w:r>
          </w:p>
        </w:tc>
        <w:tc>
          <w:tcPr>
            <w:tcW w:w="3111" w:type="dxa"/>
            <w:vAlign w:val="center"/>
          </w:tcPr>
          <w:p w14:paraId="389411A0" w14:textId="6212F345" w:rsidR="00F67A0A" w:rsidRPr="004A6F7A" w:rsidRDefault="00132708" w:rsidP="00CE77F9">
            <w:pPr>
              <w:pStyle w:val="VHBAtabletext"/>
              <w:rPr>
                <w:rFonts w:ascii="Arial" w:hAnsi="Arial" w:cs="Arial"/>
              </w:rPr>
            </w:pPr>
            <w:r w:rsidRPr="004A6F7A">
              <w:rPr>
                <w:rStyle w:val="IntenseEmphasis"/>
                <w:rFonts w:cs="Arial"/>
                <w:i w:val="0"/>
                <w:iCs w:val="0"/>
                <w:color w:val="auto"/>
              </w:rPr>
              <w:t>[Enter]</w:t>
            </w:r>
          </w:p>
        </w:tc>
      </w:tr>
      <w:tr w:rsidR="00F67A0A" w:rsidRPr="003072C6" w14:paraId="078DB531" w14:textId="77777777" w:rsidTr="00CE77F9">
        <w:trPr>
          <w:cnfStyle w:val="000000010000" w:firstRow="0" w:lastRow="0" w:firstColumn="0" w:lastColumn="0" w:oddVBand="0" w:evenVBand="0" w:oddHBand="0" w:evenHBand="1" w:firstRowFirstColumn="0" w:firstRowLastColumn="0" w:lastRowFirstColumn="0" w:lastRowLastColumn="0"/>
          <w:cantSplit/>
        </w:trPr>
        <w:tc>
          <w:tcPr>
            <w:tcW w:w="3715" w:type="dxa"/>
            <w:vAlign w:val="center"/>
          </w:tcPr>
          <w:p w14:paraId="35A10C49" w14:textId="77777777" w:rsidR="00F67A0A" w:rsidRPr="00CE77F9" w:rsidRDefault="00B600F6" w:rsidP="00CE77F9">
            <w:pPr>
              <w:pStyle w:val="VHBAtabletext"/>
              <w:rPr>
                <w:rStyle w:val="IntenseEmphasis"/>
                <w:b/>
                <w:bCs/>
                <w:i w:val="0"/>
                <w:iCs w:val="0"/>
                <w:color w:val="auto"/>
              </w:rPr>
            </w:pPr>
            <w:r w:rsidRPr="00CE77F9">
              <w:rPr>
                <w:rStyle w:val="IntenseEmphasis"/>
                <w:b/>
                <w:bCs/>
                <w:i w:val="0"/>
                <w:iCs w:val="0"/>
                <w:color w:val="auto"/>
              </w:rPr>
              <w:t>Design Model WIP Collaboration</w:t>
            </w:r>
          </w:p>
          <w:p w14:paraId="577F9A42" w14:textId="06CE9095" w:rsidR="00227146" w:rsidRPr="00CE77F9" w:rsidRDefault="00227146" w:rsidP="00CE77F9">
            <w:pPr>
              <w:pStyle w:val="VHBAtabletext"/>
            </w:pPr>
            <w:r w:rsidRPr="00CE77F9">
              <w:rPr>
                <w:rFonts w:cstheme="minorHAnsi"/>
              </w:rPr>
              <w:t>(Geometrical Information CDE)</w:t>
            </w:r>
          </w:p>
        </w:tc>
        <w:tc>
          <w:tcPr>
            <w:tcW w:w="2126" w:type="dxa"/>
            <w:vAlign w:val="center"/>
          </w:tcPr>
          <w:p w14:paraId="554DC6F8" w14:textId="2A83CEF0" w:rsidR="00F67A0A" w:rsidRPr="00CE77F9" w:rsidRDefault="00D026E6" w:rsidP="00CE77F9">
            <w:pPr>
              <w:pStyle w:val="VHBAtabletext"/>
            </w:pPr>
            <w:r w:rsidRPr="004A6F7A">
              <w:rPr>
                <w:rFonts w:ascii="Arial" w:hAnsi="Arial"/>
              </w:rPr>
              <w:t>Autodesk</w:t>
            </w:r>
            <w:r w:rsidR="005E173F" w:rsidRPr="00CE77F9">
              <w:rPr>
                <w:rFonts w:ascii="Arial" w:hAnsi="Arial" w:cstheme="minorHAnsi"/>
              </w:rPr>
              <w:t xml:space="preserve"> Construction Cloud</w:t>
            </w:r>
            <w:r w:rsidR="00F67A0A" w:rsidRPr="004A6F7A">
              <w:rPr>
                <w:rStyle w:val="IntenseEmphasis"/>
                <w:rFonts w:cs="Arial"/>
                <w:i w:val="0"/>
                <w:iCs w:val="0"/>
                <w:color w:val="auto"/>
              </w:rPr>
              <w:t xml:space="preserve"> </w:t>
            </w:r>
          </w:p>
        </w:tc>
        <w:tc>
          <w:tcPr>
            <w:tcW w:w="3111" w:type="dxa"/>
            <w:vAlign w:val="center"/>
          </w:tcPr>
          <w:p w14:paraId="23D6EEA3" w14:textId="0407B7AD" w:rsidR="00F67A0A" w:rsidRPr="00CE77F9" w:rsidRDefault="00132708" w:rsidP="00CE77F9">
            <w:pPr>
              <w:pStyle w:val="VHBAtabletext"/>
              <w:rPr>
                <w:rFonts w:ascii="Arial" w:hAnsi="Arial" w:cs="Arial"/>
              </w:rPr>
            </w:pPr>
            <w:r w:rsidRPr="004A6F7A">
              <w:rPr>
                <w:rStyle w:val="IntenseEmphasis"/>
                <w:rFonts w:cs="Arial"/>
                <w:i w:val="0"/>
                <w:iCs w:val="0"/>
                <w:color w:val="auto"/>
              </w:rPr>
              <w:t>[Enter]</w:t>
            </w:r>
          </w:p>
        </w:tc>
      </w:tr>
      <w:tr w:rsidR="005E6610" w:rsidRPr="003072C6" w14:paraId="12E3F363" w14:textId="77777777" w:rsidTr="005E6610">
        <w:trPr>
          <w:cnfStyle w:val="000000100000" w:firstRow="0" w:lastRow="0" w:firstColumn="0" w:lastColumn="0" w:oddVBand="0" w:evenVBand="0" w:oddHBand="1" w:evenHBand="0" w:firstRowFirstColumn="0" w:firstRowLastColumn="0" w:lastRowFirstColumn="0" w:lastRowLastColumn="0"/>
          <w:cantSplit/>
        </w:trPr>
        <w:tc>
          <w:tcPr>
            <w:tcW w:w="3715" w:type="dxa"/>
            <w:vAlign w:val="center"/>
          </w:tcPr>
          <w:p w14:paraId="510CB157" w14:textId="77777777" w:rsidR="00CD5BFC" w:rsidRPr="00CE77F9" w:rsidRDefault="00CD5BFC" w:rsidP="00CE77F9">
            <w:pPr>
              <w:pStyle w:val="VHBAtabletext"/>
              <w:rPr>
                <w:b/>
                <w:bCs/>
              </w:rPr>
            </w:pPr>
            <w:r w:rsidRPr="00CE77F9">
              <w:rPr>
                <w:b/>
                <w:bCs/>
              </w:rPr>
              <w:t xml:space="preserve">Cloud based Model Issue Management Platform </w:t>
            </w:r>
          </w:p>
          <w:p w14:paraId="626CC156" w14:textId="4D70F72F" w:rsidR="00F67A0A" w:rsidRPr="00CE77F9" w:rsidRDefault="00CD5BFC" w:rsidP="00CE77F9">
            <w:pPr>
              <w:pStyle w:val="VHBAtabletext"/>
            </w:pPr>
            <w:r w:rsidRPr="004A6F7A">
              <w:t>(</w:t>
            </w:r>
            <w:r w:rsidR="0054272A" w:rsidRPr="004A6F7A">
              <w:t>Model Review Platform</w:t>
            </w:r>
            <w:r w:rsidRPr="004A6F7A">
              <w:t>)</w:t>
            </w:r>
          </w:p>
        </w:tc>
        <w:tc>
          <w:tcPr>
            <w:tcW w:w="2126" w:type="dxa"/>
            <w:vAlign w:val="center"/>
          </w:tcPr>
          <w:p w14:paraId="0141E45A" w14:textId="5655B9AC" w:rsidR="00F67A0A" w:rsidRPr="00CE77F9" w:rsidRDefault="009F5121" w:rsidP="00CE77F9">
            <w:pPr>
              <w:pStyle w:val="VHBAtabletext"/>
            </w:pPr>
            <w:r w:rsidRPr="004A6F7A">
              <w:rPr>
                <w:rStyle w:val="IntenseEmphasis"/>
                <w:rFonts w:cs="Arial"/>
                <w:i w:val="0"/>
                <w:iCs w:val="0"/>
                <w:color w:val="auto"/>
              </w:rPr>
              <w:t>[Enter]</w:t>
            </w:r>
          </w:p>
        </w:tc>
        <w:tc>
          <w:tcPr>
            <w:tcW w:w="3111" w:type="dxa"/>
            <w:vAlign w:val="center"/>
          </w:tcPr>
          <w:p w14:paraId="57E1F795" w14:textId="77777777" w:rsidR="00F67A0A" w:rsidRPr="00CE77F9" w:rsidRDefault="00F67A0A" w:rsidP="00CE77F9">
            <w:pPr>
              <w:pStyle w:val="VHBAtabletext"/>
              <w:rPr>
                <w:rFonts w:ascii="Arial" w:hAnsi="Arial" w:cs="Arial"/>
              </w:rPr>
            </w:pPr>
            <w:r w:rsidRPr="004A6F7A">
              <w:rPr>
                <w:rStyle w:val="IntenseEmphasis"/>
                <w:rFonts w:cs="Arial"/>
                <w:i w:val="0"/>
                <w:iCs w:val="0"/>
                <w:color w:val="auto"/>
              </w:rPr>
              <w:t>[Enter]</w:t>
            </w:r>
          </w:p>
        </w:tc>
      </w:tr>
      <w:tr w:rsidR="00554691" w:rsidRPr="003072C6" w14:paraId="3A69FF62" w14:textId="77777777" w:rsidTr="00CE77F9">
        <w:trPr>
          <w:cnfStyle w:val="000000010000" w:firstRow="0" w:lastRow="0" w:firstColumn="0" w:lastColumn="0" w:oddVBand="0" w:evenVBand="0" w:oddHBand="0" w:evenHBand="1" w:firstRowFirstColumn="0" w:firstRowLastColumn="0" w:lastRowFirstColumn="0" w:lastRowLastColumn="0"/>
          <w:cantSplit/>
        </w:trPr>
        <w:tc>
          <w:tcPr>
            <w:tcW w:w="3715" w:type="dxa"/>
            <w:vAlign w:val="center"/>
          </w:tcPr>
          <w:p w14:paraId="75F3464C" w14:textId="77777777" w:rsidR="00554691" w:rsidRPr="00CE77F9" w:rsidRDefault="00554691" w:rsidP="00CE77F9">
            <w:pPr>
              <w:pStyle w:val="VHBAtabletext"/>
              <w:rPr>
                <w:b/>
                <w:bCs/>
              </w:rPr>
            </w:pPr>
            <w:r w:rsidRPr="00CE77F9">
              <w:rPr>
                <w:b/>
                <w:bCs/>
              </w:rPr>
              <w:t>Room Data Sheet Management</w:t>
            </w:r>
          </w:p>
          <w:p w14:paraId="29DD2BD0" w14:textId="09D4777E" w:rsidR="00DD2E4F" w:rsidRPr="004A6F7A" w:rsidRDefault="00DD2E4F" w:rsidP="00CE77F9">
            <w:pPr>
              <w:pStyle w:val="VHBAtabletext"/>
            </w:pPr>
            <w:r w:rsidRPr="004A6F7A">
              <w:t>(RDS environment)</w:t>
            </w:r>
          </w:p>
        </w:tc>
        <w:tc>
          <w:tcPr>
            <w:tcW w:w="2126" w:type="dxa"/>
            <w:vAlign w:val="center"/>
          </w:tcPr>
          <w:p w14:paraId="24E69E7C" w14:textId="364F12E5" w:rsidR="00554691" w:rsidRPr="004A6F7A" w:rsidRDefault="00554691" w:rsidP="00CE77F9">
            <w:pPr>
              <w:pStyle w:val="VHBAtabletext"/>
              <w:rPr>
                <w:rStyle w:val="IntenseEmphasis"/>
                <w:rFonts w:cs="Arial"/>
                <w:i w:val="0"/>
                <w:iCs w:val="0"/>
                <w:color w:val="auto"/>
              </w:rPr>
            </w:pPr>
            <w:r w:rsidRPr="004A6F7A">
              <w:rPr>
                <w:rStyle w:val="IntenseEmphasis"/>
                <w:rFonts w:cs="Arial"/>
                <w:i w:val="0"/>
                <w:iCs w:val="0"/>
                <w:color w:val="auto"/>
              </w:rPr>
              <w:t>[Enter]</w:t>
            </w:r>
          </w:p>
        </w:tc>
        <w:tc>
          <w:tcPr>
            <w:tcW w:w="3111" w:type="dxa"/>
            <w:vAlign w:val="center"/>
          </w:tcPr>
          <w:p w14:paraId="3E5ABF4F" w14:textId="1294A945" w:rsidR="00554691" w:rsidRPr="004A6F7A" w:rsidRDefault="00554691" w:rsidP="00CE77F9">
            <w:pPr>
              <w:pStyle w:val="VHBAtabletext"/>
              <w:rPr>
                <w:rStyle w:val="IntenseEmphasis"/>
                <w:rFonts w:cs="Arial"/>
                <w:i w:val="0"/>
                <w:iCs w:val="0"/>
                <w:color w:val="auto"/>
              </w:rPr>
            </w:pPr>
            <w:r w:rsidRPr="004A6F7A">
              <w:rPr>
                <w:rStyle w:val="IntenseEmphasis"/>
                <w:rFonts w:cs="Arial"/>
                <w:i w:val="0"/>
                <w:iCs w:val="0"/>
                <w:color w:val="auto"/>
              </w:rPr>
              <w:t>[Enter]</w:t>
            </w:r>
          </w:p>
        </w:tc>
      </w:tr>
      <w:tr w:rsidR="00BE4A3C" w:rsidRPr="003072C6" w14:paraId="71F9B6A7" w14:textId="77777777" w:rsidTr="00CE77F9">
        <w:trPr>
          <w:cnfStyle w:val="000000100000" w:firstRow="0" w:lastRow="0" w:firstColumn="0" w:lastColumn="0" w:oddVBand="0" w:evenVBand="0" w:oddHBand="1" w:evenHBand="0" w:firstRowFirstColumn="0" w:firstRowLastColumn="0" w:lastRowFirstColumn="0" w:lastRowLastColumn="0"/>
          <w:cantSplit/>
        </w:trPr>
        <w:tc>
          <w:tcPr>
            <w:tcW w:w="3715" w:type="dxa"/>
            <w:vAlign w:val="center"/>
          </w:tcPr>
          <w:p w14:paraId="3CE9BAEC" w14:textId="77777777" w:rsidR="00BE4A3C" w:rsidRPr="00CE77F9" w:rsidRDefault="00BE4A3C" w:rsidP="00CE77F9">
            <w:pPr>
              <w:pStyle w:val="VHBAtabletext"/>
              <w:rPr>
                <w:b/>
                <w:bCs/>
              </w:rPr>
            </w:pPr>
            <w:r w:rsidRPr="00CE77F9">
              <w:rPr>
                <w:b/>
                <w:bCs/>
              </w:rPr>
              <w:t>Asset Management Platform</w:t>
            </w:r>
          </w:p>
          <w:p w14:paraId="290E56A5" w14:textId="47EED5ED" w:rsidR="00BE4A3C" w:rsidRPr="004A6F7A" w:rsidRDefault="00BE4A3C" w:rsidP="00CE77F9">
            <w:pPr>
              <w:pStyle w:val="VHBAtabletext"/>
            </w:pPr>
            <w:r w:rsidRPr="004A6F7A">
              <w:t>(O&amp;M Handover Platform)</w:t>
            </w:r>
          </w:p>
        </w:tc>
        <w:tc>
          <w:tcPr>
            <w:tcW w:w="2126" w:type="dxa"/>
            <w:vAlign w:val="center"/>
          </w:tcPr>
          <w:p w14:paraId="261EAFB1" w14:textId="1AD82ED8" w:rsidR="00BE4A3C" w:rsidRPr="004A6F7A" w:rsidRDefault="00BE4A3C" w:rsidP="00CE77F9">
            <w:pPr>
              <w:pStyle w:val="VHBAtabletext"/>
              <w:rPr>
                <w:rStyle w:val="IntenseEmphasis"/>
                <w:rFonts w:cs="Arial"/>
                <w:i w:val="0"/>
                <w:iCs w:val="0"/>
                <w:color w:val="auto"/>
              </w:rPr>
            </w:pPr>
            <w:r w:rsidRPr="004A6F7A">
              <w:rPr>
                <w:rStyle w:val="IntenseEmphasis"/>
                <w:rFonts w:cs="Arial"/>
                <w:i w:val="0"/>
                <w:iCs w:val="0"/>
                <w:color w:val="auto"/>
              </w:rPr>
              <w:t>[Enter]</w:t>
            </w:r>
          </w:p>
        </w:tc>
        <w:tc>
          <w:tcPr>
            <w:tcW w:w="3111" w:type="dxa"/>
            <w:vAlign w:val="center"/>
          </w:tcPr>
          <w:p w14:paraId="0246D22D" w14:textId="7289C2B2" w:rsidR="00BE4A3C" w:rsidRPr="004A6F7A" w:rsidRDefault="00BE4A3C" w:rsidP="00CE77F9">
            <w:pPr>
              <w:pStyle w:val="VHBAtabletext"/>
              <w:rPr>
                <w:rStyle w:val="IntenseEmphasis"/>
                <w:rFonts w:cs="Arial"/>
                <w:i w:val="0"/>
                <w:iCs w:val="0"/>
                <w:color w:val="auto"/>
              </w:rPr>
            </w:pPr>
            <w:r w:rsidRPr="004A6F7A">
              <w:rPr>
                <w:rStyle w:val="IntenseEmphasis"/>
                <w:rFonts w:cs="Arial"/>
                <w:i w:val="0"/>
                <w:iCs w:val="0"/>
                <w:color w:val="auto"/>
              </w:rPr>
              <w:t>[Enter]</w:t>
            </w:r>
          </w:p>
        </w:tc>
      </w:tr>
    </w:tbl>
    <w:p w14:paraId="76A2DA80" w14:textId="77777777" w:rsidR="000D4B3D" w:rsidRDefault="000D4B3D" w:rsidP="0066481F">
      <w:pPr>
        <w:pStyle w:val="VHBAbody"/>
      </w:pPr>
    </w:p>
    <w:p w14:paraId="6106C3A3" w14:textId="77777777" w:rsidR="00A97FC8" w:rsidRDefault="00A97FC8" w:rsidP="00A97FC8">
      <w:pPr>
        <w:pStyle w:val="NumberedHeading3"/>
      </w:pPr>
      <w:r>
        <w:t>Common Data Environment (PIM) - Aconex</w:t>
      </w:r>
    </w:p>
    <w:p w14:paraId="5B8C3F95" w14:textId="77777777" w:rsidR="00A97FC8" w:rsidRPr="00B436C7" w:rsidRDefault="00A97FC8" w:rsidP="00A97FC8">
      <w:pPr>
        <w:pStyle w:val="Instructions"/>
        <w:rPr>
          <w:b/>
          <w:bCs/>
        </w:rPr>
      </w:pPr>
      <w:r w:rsidRPr="00B436C7">
        <w:rPr>
          <w:b/>
          <w:bCs/>
        </w:rPr>
        <w:t xml:space="preserve">PIR Section 4.3.2 </w:t>
      </w:r>
    </w:p>
    <w:p w14:paraId="2E7026EC" w14:textId="77777777" w:rsidR="00A97FC8" w:rsidRPr="00C849FC" w:rsidRDefault="00A97FC8" w:rsidP="00A97FC8">
      <w:pPr>
        <w:pStyle w:val="Instructions"/>
      </w:pPr>
      <w:r>
        <w:t>The Lead Appointed Party Project DE Lead</w:t>
      </w:r>
      <w:r w:rsidRPr="001402EC">
        <w:t xml:space="preserve"> to document the </w:t>
      </w:r>
      <w:r>
        <w:t>usage of VHBA’s Aconex environment. The Lead Appointed Party shall document if they opt for their own Documentation CDE environment but must provide in detail the Published (uploading) Information process to VHBA’s Aconex environment.</w:t>
      </w:r>
    </w:p>
    <w:p w14:paraId="1F9205E0" w14:textId="05527F76" w:rsidR="00A97FC8" w:rsidRDefault="00DD01D9" w:rsidP="00A97FC8">
      <w:pPr>
        <w:pStyle w:val="VHBAbody"/>
      </w:pPr>
      <w:r>
        <w:t xml:space="preserve">The </w:t>
      </w:r>
      <w:r w:rsidR="00A67AFA">
        <w:t xml:space="preserve">table below </w:t>
      </w:r>
      <w:r w:rsidR="007D3A5E">
        <w:t>provides</w:t>
      </w:r>
      <w:r w:rsidR="00A67AFA">
        <w:t xml:space="preserve"> </w:t>
      </w:r>
      <w:r w:rsidR="00E7112A">
        <w:t>the Aconex project management platform details.</w:t>
      </w:r>
    </w:p>
    <w:p w14:paraId="1C59F28E" w14:textId="3167AE25" w:rsidR="00701DF5" w:rsidRDefault="00701DF5" w:rsidP="00701DF5">
      <w:pPr>
        <w:pStyle w:val="VHBAtablecaption"/>
      </w:pPr>
      <w:r>
        <w:t xml:space="preserve">Table </w:t>
      </w:r>
      <w:r>
        <w:fldChar w:fldCharType="begin"/>
      </w:r>
      <w:r>
        <w:instrText xml:space="preserve"> SEQ Table \* ARABIC </w:instrText>
      </w:r>
      <w:r>
        <w:fldChar w:fldCharType="separate"/>
      </w:r>
      <w:r w:rsidR="009476B7">
        <w:rPr>
          <w:noProof/>
        </w:rPr>
        <w:t>12</w:t>
      </w:r>
      <w:r>
        <w:rPr>
          <w:noProof/>
        </w:rPr>
        <w:fldChar w:fldCharType="end"/>
      </w:r>
      <w:r>
        <w:t xml:space="preserve">: </w:t>
      </w:r>
      <w:r w:rsidR="00E81EF1">
        <w:t>Aconex details</w:t>
      </w:r>
    </w:p>
    <w:tbl>
      <w:tblPr>
        <w:tblStyle w:val="TableGrid"/>
        <w:tblW w:w="8959" w:type="dxa"/>
        <w:tblLook w:val="04A0" w:firstRow="1" w:lastRow="0" w:firstColumn="1" w:lastColumn="0" w:noHBand="0" w:noVBand="1"/>
      </w:tblPr>
      <w:tblGrid>
        <w:gridCol w:w="2864"/>
        <w:gridCol w:w="6095"/>
      </w:tblGrid>
      <w:tr w:rsidR="005E6610" w:rsidRPr="003072C6" w14:paraId="2488438D" w14:textId="77777777" w:rsidTr="00CE77F9">
        <w:trPr>
          <w:cnfStyle w:val="100000000000" w:firstRow="1" w:lastRow="0" w:firstColumn="0" w:lastColumn="0" w:oddVBand="0" w:evenVBand="0" w:oddHBand="0" w:evenHBand="0" w:firstRowFirstColumn="0" w:firstRowLastColumn="0" w:lastRowFirstColumn="0" w:lastRowLastColumn="0"/>
          <w:cantSplit/>
          <w:trHeight w:val="423"/>
          <w:tblHeader/>
        </w:trPr>
        <w:tc>
          <w:tcPr>
            <w:tcW w:w="2864" w:type="dxa"/>
          </w:tcPr>
          <w:p w14:paraId="41BAF64C" w14:textId="08DE39F7" w:rsidR="005E6610" w:rsidRPr="009F6C58" w:rsidRDefault="005E6610">
            <w:pPr>
              <w:pStyle w:val="VHBAtablecolhead"/>
              <w:rPr>
                <w:rFonts w:cstheme="minorHAnsi"/>
                <w:b w:val="0"/>
                <w:bCs/>
                <w:color w:val="auto"/>
              </w:rPr>
            </w:pPr>
            <w:r>
              <w:rPr>
                <w:rStyle w:val="Strong"/>
                <w:rFonts w:ascii="Arial" w:hAnsi="Arial" w:cs="Arial"/>
                <w:b/>
                <w:bCs w:val="0"/>
              </w:rPr>
              <w:t>W</w:t>
            </w:r>
            <w:r>
              <w:rPr>
                <w:rStyle w:val="Strong"/>
                <w:rFonts w:ascii="Arial" w:hAnsi="Arial" w:cs="Arial"/>
                <w:b/>
              </w:rPr>
              <w:t>eb Portal Name</w:t>
            </w:r>
          </w:p>
        </w:tc>
        <w:tc>
          <w:tcPr>
            <w:tcW w:w="6095" w:type="dxa"/>
          </w:tcPr>
          <w:p w14:paraId="3C878ABD" w14:textId="627E30CC" w:rsidR="005E6610" w:rsidRPr="009F6C58" w:rsidRDefault="005E6610">
            <w:pPr>
              <w:pStyle w:val="VHBAtablecolhead"/>
              <w:rPr>
                <w:rFonts w:cstheme="minorHAnsi"/>
                <w:b w:val="0"/>
                <w:bCs/>
                <w:color w:val="auto"/>
              </w:rPr>
            </w:pPr>
            <w:r>
              <w:rPr>
                <w:rStyle w:val="Strong"/>
                <w:rFonts w:ascii="Arial" w:hAnsi="Arial" w:cs="Arial"/>
                <w:b/>
                <w:bCs w:val="0"/>
              </w:rPr>
              <w:t>W</w:t>
            </w:r>
            <w:r>
              <w:rPr>
                <w:rStyle w:val="Strong"/>
                <w:rFonts w:ascii="Arial" w:hAnsi="Arial" w:cs="Arial"/>
                <w:b/>
              </w:rPr>
              <w:t>eb Address</w:t>
            </w:r>
          </w:p>
        </w:tc>
      </w:tr>
      <w:tr w:rsidR="005E6610" w:rsidRPr="003072C6" w14:paraId="730A4408" w14:textId="77777777" w:rsidTr="00CE77F9">
        <w:trPr>
          <w:cnfStyle w:val="000000100000" w:firstRow="0" w:lastRow="0" w:firstColumn="0" w:lastColumn="0" w:oddVBand="0" w:evenVBand="0" w:oddHBand="1" w:evenHBand="0" w:firstRowFirstColumn="0" w:firstRowLastColumn="0" w:lastRowFirstColumn="0" w:lastRowLastColumn="0"/>
          <w:cantSplit/>
        </w:trPr>
        <w:tc>
          <w:tcPr>
            <w:tcW w:w="2864" w:type="dxa"/>
            <w:vAlign w:val="center"/>
          </w:tcPr>
          <w:p w14:paraId="1A943FA2" w14:textId="677BE328" w:rsidR="005E6610" w:rsidRPr="00CE77F9" w:rsidRDefault="00DA18F6" w:rsidP="00CE77F9">
            <w:pPr>
              <w:pStyle w:val="VHBAtabletext"/>
              <w:rPr>
                <w:b/>
                <w:bCs/>
              </w:rPr>
            </w:pPr>
            <w:r w:rsidRPr="00CE77F9">
              <w:rPr>
                <w:b/>
                <w:bCs/>
              </w:rPr>
              <w:t>Aconex</w:t>
            </w:r>
          </w:p>
        </w:tc>
        <w:tc>
          <w:tcPr>
            <w:tcW w:w="6095" w:type="dxa"/>
            <w:vAlign w:val="center"/>
          </w:tcPr>
          <w:p w14:paraId="4459E14C" w14:textId="513506C3" w:rsidR="005E6815" w:rsidRPr="009F6C58" w:rsidRDefault="00896904" w:rsidP="00CE77F9">
            <w:pPr>
              <w:pStyle w:val="VHBAtabletext"/>
            </w:pPr>
            <w:hyperlink r:id="rId16" w:history="1">
              <w:r w:rsidR="005E6815" w:rsidRPr="00CB4B07">
                <w:rPr>
                  <w:rStyle w:val="Hyperlink"/>
                  <w:rFonts w:ascii="Arial" w:hAnsi="Arial" w:cs="Arial"/>
                </w:rPr>
                <w:t>https://au1.aconex.com/Logon</w:t>
              </w:r>
            </w:hyperlink>
          </w:p>
        </w:tc>
      </w:tr>
      <w:tr w:rsidR="005E6610" w:rsidRPr="003072C6" w14:paraId="32A6F766" w14:textId="77777777" w:rsidTr="00CE77F9">
        <w:trPr>
          <w:cnfStyle w:val="000000010000" w:firstRow="0" w:lastRow="0" w:firstColumn="0" w:lastColumn="0" w:oddVBand="0" w:evenVBand="0" w:oddHBand="0" w:evenHBand="1" w:firstRowFirstColumn="0" w:firstRowLastColumn="0" w:lastRowFirstColumn="0" w:lastRowLastColumn="0"/>
          <w:cantSplit/>
        </w:trPr>
        <w:tc>
          <w:tcPr>
            <w:tcW w:w="2864" w:type="dxa"/>
            <w:vAlign w:val="center"/>
          </w:tcPr>
          <w:p w14:paraId="6BE0C8FC" w14:textId="55326F64" w:rsidR="005E6610" w:rsidRPr="00CE77F9" w:rsidRDefault="00DA18F6" w:rsidP="00CE77F9">
            <w:pPr>
              <w:pStyle w:val="VHBAtabletext"/>
              <w:rPr>
                <w:b/>
                <w:bCs/>
              </w:rPr>
            </w:pPr>
            <w:r w:rsidRPr="00CE77F9">
              <w:rPr>
                <w:rFonts w:cstheme="minorHAnsi"/>
                <w:b/>
                <w:bCs/>
                <w:color w:val="000000" w:themeColor="text1"/>
              </w:rPr>
              <w:lastRenderedPageBreak/>
              <w:t>A</w:t>
            </w:r>
            <w:r w:rsidRPr="00CE77F9">
              <w:rPr>
                <w:rFonts w:cstheme="minorHAnsi"/>
                <w:b/>
                <w:bCs/>
              </w:rPr>
              <w:t>conex Project Name</w:t>
            </w:r>
          </w:p>
        </w:tc>
        <w:tc>
          <w:tcPr>
            <w:tcW w:w="6095" w:type="dxa"/>
            <w:vAlign w:val="center"/>
          </w:tcPr>
          <w:p w14:paraId="298B62E9" w14:textId="0AE8415F" w:rsidR="005E6610" w:rsidRPr="009F6C58" w:rsidRDefault="005E6815" w:rsidP="00CE77F9">
            <w:pPr>
              <w:pStyle w:val="VHBAtabletext"/>
              <w:rPr>
                <w:i/>
                <w:iCs/>
              </w:rPr>
            </w:pPr>
            <w:r>
              <w:rPr>
                <w:rStyle w:val="IntenseEmphasis"/>
                <w:rFonts w:cs="Arial"/>
                <w:i w:val="0"/>
                <w:iCs w:val="0"/>
                <w:color w:val="auto"/>
              </w:rPr>
              <w:t>[Enter</w:t>
            </w:r>
            <w:r w:rsidR="00F940E6">
              <w:rPr>
                <w:rStyle w:val="IntenseEmphasis"/>
                <w:rFonts w:cs="Arial"/>
                <w:i w:val="0"/>
                <w:iCs w:val="0"/>
                <w:color w:val="auto"/>
              </w:rPr>
              <w:t>]</w:t>
            </w:r>
            <w:r w:rsidR="005E6610" w:rsidRPr="009F6C58">
              <w:rPr>
                <w:rStyle w:val="IntenseEmphasis"/>
                <w:rFonts w:cs="Arial"/>
                <w:i w:val="0"/>
                <w:iCs w:val="0"/>
                <w:color w:val="auto"/>
              </w:rPr>
              <w:t xml:space="preserve"> </w:t>
            </w:r>
          </w:p>
        </w:tc>
      </w:tr>
      <w:tr w:rsidR="005E6610" w:rsidRPr="003072C6" w14:paraId="09923EC1" w14:textId="77777777" w:rsidTr="00CE77F9">
        <w:trPr>
          <w:cnfStyle w:val="000000100000" w:firstRow="0" w:lastRow="0" w:firstColumn="0" w:lastColumn="0" w:oddVBand="0" w:evenVBand="0" w:oddHBand="1" w:evenHBand="0" w:firstRowFirstColumn="0" w:firstRowLastColumn="0" w:lastRowFirstColumn="0" w:lastRowLastColumn="0"/>
          <w:cantSplit/>
        </w:trPr>
        <w:tc>
          <w:tcPr>
            <w:tcW w:w="2864" w:type="dxa"/>
            <w:vAlign w:val="center"/>
          </w:tcPr>
          <w:p w14:paraId="4A6DC850" w14:textId="0B209E86" w:rsidR="005E6610" w:rsidRPr="00CE77F9" w:rsidRDefault="00DA18F6" w:rsidP="00CE77F9">
            <w:pPr>
              <w:pStyle w:val="VHBAtabletext"/>
              <w:rPr>
                <w:b/>
                <w:bCs/>
              </w:rPr>
            </w:pPr>
            <w:r w:rsidRPr="00CE77F9">
              <w:rPr>
                <w:rFonts w:cstheme="minorHAnsi"/>
                <w:b/>
                <w:bCs/>
                <w:color w:val="000000" w:themeColor="text1"/>
              </w:rPr>
              <w:t>Aconex Support</w:t>
            </w:r>
          </w:p>
        </w:tc>
        <w:tc>
          <w:tcPr>
            <w:tcW w:w="6095" w:type="dxa"/>
            <w:vAlign w:val="center"/>
          </w:tcPr>
          <w:p w14:paraId="70AA911B" w14:textId="1B4A97F4" w:rsidR="00B65AC8" w:rsidRPr="009F6C58" w:rsidRDefault="00896904" w:rsidP="00CE77F9">
            <w:pPr>
              <w:pStyle w:val="VHBAtabletext"/>
              <w:rPr>
                <w:i/>
                <w:iCs/>
              </w:rPr>
            </w:pPr>
            <w:hyperlink r:id="rId17" w:history="1">
              <w:r w:rsidR="00B65AC8" w:rsidRPr="00CB4B07">
                <w:rPr>
                  <w:rStyle w:val="Hyperlink"/>
                  <w:rFonts w:cs="Arial"/>
                </w:rPr>
                <w:t>https://help.aconex.com/</w:t>
              </w:r>
            </w:hyperlink>
          </w:p>
        </w:tc>
      </w:tr>
    </w:tbl>
    <w:p w14:paraId="7BF0AB6E" w14:textId="0899D2F0" w:rsidR="00E7112A" w:rsidRDefault="00E7112A" w:rsidP="00E7112A">
      <w:pPr>
        <w:pStyle w:val="VHBAbody"/>
      </w:pPr>
      <w:r>
        <w:t xml:space="preserve">[Enter Documentation CDE processes and </w:t>
      </w:r>
      <w:r w:rsidR="0085700F">
        <w:t xml:space="preserve">workflow </w:t>
      </w:r>
      <w:r>
        <w:t>diagram here]</w:t>
      </w:r>
      <w:r w:rsidRPr="00696BAE">
        <w:t xml:space="preserve"> </w:t>
      </w:r>
    </w:p>
    <w:p w14:paraId="65A5F7BF" w14:textId="40FEF5DF" w:rsidR="0066481F" w:rsidRDefault="00A97FC8" w:rsidP="0066481F">
      <w:pPr>
        <w:pStyle w:val="NumberedHeading3"/>
      </w:pPr>
      <w:bookmarkStart w:id="744" w:name="_Toc153363322"/>
      <w:bookmarkStart w:id="745" w:name="_Toc153376836"/>
      <w:bookmarkStart w:id="746" w:name="_Toc153378810"/>
      <w:bookmarkStart w:id="747" w:name="_Toc153380785"/>
      <w:bookmarkStart w:id="748" w:name="_Toc153488467"/>
      <w:bookmarkEnd w:id="744"/>
      <w:bookmarkEnd w:id="745"/>
      <w:bookmarkEnd w:id="746"/>
      <w:bookmarkEnd w:id="747"/>
      <w:bookmarkEnd w:id="748"/>
      <w:r>
        <w:t xml:space="preserve">Common Data Environment (PIM) - </w:t>
      </w:r>
      <w:r w:rsidR="0066481F">
        <w:t>Autodesk Construction Cloud</w:t>
      </w:r>
    </w:p>
    <w:p w14:paraId="2B1E4982" w14:textId="77777777" w:rsidR="0066481F" w:rsidRPr="00B436C7" w:rsidRDefault="0066481F" w:rsidP="0066481F">
      <w:pPr>
        <w:pStyle w:val="Instructions"/>
        <w:rPr>
          <w:b/>
          <w:bCs/>
        </w:rPr>
      </w:pPr>
      <w:r w:rsidRPr="00B436C7">
        <w:rPr>
          <w:b/>
          <w:bCs/>
        </w:rPr>
        <w:t xml:space="preserve">PIR Section 4.3.1 </w:t>
      </w:r>
    </w:p>
    <w:p w14:paraId="43F6C204" w14:textId="77777777" w:rsidR="0066481F" w:rsidRDefault="0066481F" w:rsidP="0066481F">
      <w:pPr>
        <w:pStyle w:val="Instructions"/>
      </w:pPr>
      <w:r>
        <w:t>The Lead Appointed Party Project DE Lead</w:t>
      </w:r>
      <w:r w:rsidRPr="001402EC">
        <w:t xml:space="preserve"> to document the </w:t>
      </w:r>
      <w:r>
        <w:t xml:space="preserve">usage of VHBA’s ACC environment following consultation and confirmation with VHBA DE Project Champion. This shall include Appointed Parties’ use of their own supplied BIM Collaboration Licenses, </w:t>
      </w:r>
      <w:r w:rsidRPr="00916F65">
        <w:t>project specific settings, such as folder structure</w:t>
      </w:r>
      <w:r>
        <w:t xml:space="preserve"> and</w:t>
      </w:r>
      <w:r w:rsidRPr="00916F65">
        <w:t xml:space="preserve"> permissions</w:t>
      </w:r>
      <w:r>
        <w:t>.</w:t>
      </w:r>
    </w:p>
    <w:p w14:paraId="7B0A7FE8" w14:textId="2907045F" w:rsidR="00772906" w:rsidRPr="00C849FC" w:rsidRDefault="00772906" w:rsidP="00CE77F9">
      <w:pPr>
        <w:pStyle w:val="VHBAbody"/>
      </w:pPr>
      <w:r>
        <w:t xml:space="preserve">The table below provides the Autodesk Construction Cloud </w:t>
      </w:r>
      <w:r w:rsidR="0050563A">
        <w:t xml:space="preserve">(ACC) </w:t>
      </w:r>
      <w:r>
        <w:t>platform details.</w:t>
      </w:r>
    </w:p>
    <w:p w14:paraId="664CF6FC" w14:textId="38E36137" w:rsidR="008710D6" w:rsidRDefault="008710D6" w:rsidP="008710D6">
      <w:pPr>
        <w:pStyle w:val="VHBAtablecaption"/>
      </w:pPr>
      <w:r>
        <w:t xml:space="preserve">Table </w:t>
      </w:r>
      <w:r>
        <w:fldChar w:fldCharType="begin"/>
      </w:r>
      <w:r>
        <w:instrText xml:space="preserve"> SEQ Table \* ARABIC </w:instrText>
      </w:r>
      <w:r>
        <w:fldChar w:fldCharType="separate"/>
      </w:r>
      <w:r w:rsidR="009476B7">
        <w:rPr>
          <w:noProof/>
        </w:rPr>
        <w:t>13</w:t>
      </w:r>
      <w:r>
        <w:rPr>
          <w:noProof/>
        </w:rPr>
        <w:fldChar w:fldCharType="end"/>
      </w:r>
      <w:r>
        <w:t>: Autodesk Construction Cloud details</w:t>
      </w:r>
    </w:p>
    <w:tbl>
      <w:tblPr>
        <w:tblStyle w:val="TableGrid"/>
        <w:tblW w:w="8959" w:type="dxa"/>
        <w:tblLook w:val="04A0" w:firstRow="1" w:lastRow="0" w:firstColumn="1" w:lastColumn="0" w:noHBand="0" w:noVBand="1"/>
      </w:tblPr>
      <w:tblGrid>
        <w:gridCol w:w="2864"/>
        <w:gridCol w:w="6095"/>
      </w:tblGrid>
      <w:tr w:rsidR="008710D6" w:rsidRPr="003072C6" w14:paraId="73168485" w14:textId="77777777">
        <w:trPr>
          <w:cnfStyle w:val="100000000000" w:firstRow="1" w:lastRow="0" w:firstColumn="0" w:lastColumn="0" w:oddVBand="0" w:evenVBand="0" w:oddHBand="0" w:evenHBand="0" w:firstRowFirstColumn="0" w:firstRowLastColumn="0" w:lastRowFirstColumn="0" w:lastRowLastColumn="0"/>
          <w:cantSplit/>
          <w:trHeight w:val="423"/>
          <w:tblHeader/>
        </w:trPr>
        <w:tc>
          <w:tcPr>
            <w:tcW w:w="2864" w:type="dxa"/>
          </w:tcPr>
          <w:p w14:paraId="31AC141D" w14:textId="77777777" w:rsidR="008710D6" w:rsidRPr="009F6C58" w:rsidRDefault="008710D6">
            <w:pPr>
              <w:pStyle w:val="VHBAtablecolhead"/>
              <w:rPr>
                <w:rFonts w:cstheme="minorHAnsi"/>
                <w:b w:val="0"/>
                <w:bCs/>
                <w:color w:val="auto"/>
              </w:rPr>
            </w:pPr>
            <w:r>
              <w:rPr>
                <w:rStyle w:val="Strong"/>
                <w:rFonts w:ascii="Arial" w:hAnsi="Arial" w:cs="Arial"/>
                <w:b/>
                <w:bCs w:val="0"/>
              </w:rPr>
              <w:t>W</w:t>
            </w:r>
            <w:r>
              <w:rPr>
                <w:rStyle w:val="Strong"/>
                <w:rFonts w:ascii="Arial" w:hAnsi="Arial" w:cs="Arial"/>
                <w:b/>
              </w:rPr>
              <w:t>eb Portal Name</w:t>
            </w:r>
          </w:p>
        </w:tc>
        <w:tc>
          <w:tcPr>
            <w:tcW w:w="6095" w:type="dxa"/>
          </w:tcPr>
          <w:p w14:paraId="318C6BF6" w14:textId="77777777" w:rsidR="008710D6" w:rsidRPr="009F6C58" w:rsidRDefault="008710D6">
            <w:pPr>
              <w:pStyle w:val="VHBAtablecolhead"/>
              <w:rPr>
                <w:rFonts w:cstheme="minorHAnsi"/>
                <w:b w:val="0"/>
                <w:bCs/>
                <w:color w:val="auto"/>
              </w:rPr>
            </w:pPr>
            <w:r>
              <w:rPr>
                <w:rStyle w:val="Strong"/>
                <w:rFonts w:ascii="Arial" w:hAnsi="Arial" w:cs="Arial"/>
                <w:b/>
                <w:bCs w:val="0"/>
              </w:rPr>
              <w:t>W</w:t>
            </w:r>
            <w:r>
              <w:rPr>
                <w:rStyle w:val="Strong"/>
                <w:rFonts w:ascii="Arial" w:hAnsi="Arial" w:cs="Arial"/>
                <w:b/>
              </w:rPr>
              <w:t>eb Address</w:t>
            </w:r>
          </w:p>
        </w:tc>
      </w:tr>
      <w:tr w:rsidR="008710D6" w:rsidRPr="003072C6" w14:paraId="7A526285" w14:textId="77777777">
        <w:trPr>
          <w:cnfStyle w:val="000000100000" w:firstRow="0" w:lastRow="0" w:firstColumn="0" w:lastColumn="0" w:oddVBand="0" w:evenVBand="0" w:oddHBand="1" w:evenHBand="0" w:firstRowFirstColumn="0" w:firstRowLastColumn="0" w:lastRowFirstColumn="0" w:lastRowLastColumn="0"/>
          <w:cantSplit/>
        </w:trPr>
        <w:tc>
          <w:tcPr>
            <w:tcW w:w="2864" w:type="dxa"/>
            <w:vAlign w:val="center"/>
          </w:tcPr>
          <w:p w14:paraId="41E6DF72" w14:textId="4CD1E17D" w:rsidR="008710D6" w:rsidRPr="009E2398" w:rsidRDefault="008710D6">
            <w:pPr>
              <w:pStyle w:val="VHBA"/>
              <w:rPr>
                <w:b/>
                <w:bCs/>
                <w:color w:val="auto"/>
              </w:rPr>
            </w:pPr>
            <w:r w:rsidRPr="009E2398">
              <w:rPr>
                <w:rFonts w:ascii="Arial" w:hAnsi="Arial" w:cs="Arial"/>
                <w:b/>
                <w:bCs/>
                <w:color w:val="auto"/>
              </w:rPr>
              <w:t>A</w:t>
            </w:r>
            <w:r w:rsidR="0050563A">
              <w:rPr>
                <w:rFonts w:ascii="Arial" w:hAnsi="Arial" w:cs="Arial"/>
                <w:b/>
                <w:bCs/>
                <w:color w:val="auto"/>
              </w:rPr>
              <w:t xml:space="preserve">CC </w:t>
            </w:r>
            <w:r w:rsidR="009D4DA5">
              <w:rPr>
                <w:rFonts w:ascii="Arial" w:hAnsi="Arial" w:cs="Arial"/>
                <w:b/>
                <w:bCs/>
                <w:color w:val="auto"/>
              </w:rPr>
              <w:t>Login</w:t>
            </w:r>
          </w:p>
        </w:tc>
        <w:tc>
          <w:tcPr>
            <w:tcW w:w="6095" w:type="dxa"/>
            <w:vAlign w:val="center"/>
          </w:tcPr>
          <w:p w14:paraId="5116FF71" w14:textId="7BC2A9B1" w:rsidR="00D12A84" w:rsidRPr="009F6C58" w:rsidRDefault="00896904" w:rsidP="005C3D21">
            <w:pPr>
              <w:pStyle w:val="VHBA"/>
              <w:rPr>
                <w:color w:val="auto"/>
              </w:rPr>
            </w:pPr>
            <w:hyperlink r:id="rId18" w:history="1">
              <w:r w:rsidR="00D12A84" w:rsidRPr="00CB4B07">
                <w:rPr>
                  <w:rStyle w:val="Hyperlink"/>
                  <w:rFonts w:ascii="Arial" w:hAnsi="Arial" w:cs="Arial"/>
                </w:rPr>
                <w:t>https://acc.autodesk.com/</w:t>
              </w:r>
            </w:hyperlink>
          </w:p>
        </w:tc>
      </w:tr>
      <w:tr w:rsidR="008710D6" w:rsidRPr="003072C6" w14:paraId="1EBF2D95" w14:textId="77777777">
        <w:trPr>
          <w:cnfStyle w:val="000000010000" w:firstRow="0" w:lastRow="0" w:firstColumn="0" w:lastColumn="0" w:oddVBand="0" w:evenVBand="0" w:oddHBand="0" w:evenHBand="1" w:firstRowFirstColumn="0" w:firstRowLastColumn="0" w:lastRowFirstColumn="0" w:lastRowLastColumn="0"/>
          <w:cantSplit/>
        </w:trPr>
        <w:tc>
          <w:tcPr>
            <w:tcW w:w="2864" w:type="dxa"/>
            <w:vAlign w:val="center"/>
          </w:tcPr>
          <w:p w14:paraId="459A8BAA" w14:textId="620E2B8D" w:rsidR="008710D6" w:rsidRPr="009E2398" w:rsidRDefault="0050563A">
            <w:pPr>
              <w:pStyle w:val="VHBA"/>
              <w:rPr>
                <w:rFonts w:ascii="Arial" w:hAnsi="Arial" w:cs="Arial"/>
                <w:b/>
                <w:bCs/>
                <w:color w:val="auto"/>
              </w:rPr>
            </w:pPr>
            <w:r>
              <w:rPr>
                <w:rFonts w:ascii="Arial" w:hAnsi="Arial" w:cs="Arial"/>
                <w:b/>
                <w:bCs/>
                <w:color w:val="auto"/>
              </w:rPr>
              <w:t>ACC</w:t>
            </w:r>
            <w:r w:rsidR="00772906" w:rsidRPr="009E2398">
              <w:rPr>
                <w:rFonts w:ascii="Arial" w:hAnsi="Arial"/>
                <w:b/>
                <w:bCs/>
                <w:color w:val="auto"/>
              </w:rPr>
              <w:t xml:space="preserve"> </w:t>
            </w:r>
            <w:r w:rsidR="008710D6" w:rsidRPr="009E2398">
              <w:rPr>
                <w:rFonts w:ascii="Arial" w:hAnsi="Arial"/>
                <w:b/>
                <w:bCs/>
                <w:color w:val="auto"/>
              </w:rPr>
              <w:t xml:space="preserve">Project </w:t>
            </w:r>
          </w:p>
        </w:tc>
        <w:tc>
          <w:tcPr>
            <w:tcW w:w="6095" w:type="dxa"/>
            <w:vAlign w:val="center"/>
          </w:tcPr>
          <w:p w14:paraId="54ECE2A1" w14:textId="77777777" w:rsidR="008710D6" w:rsidRPr="009F6C58" w:rsidRDefault="008710D6">
            <w:pPr>
              <w:pStyle w:val="VHBA"/>
              <w:rPr>
                <w:i/>
                <w:iCs/>
                <w:color w:val="auto"/>
              </w:rPr>
            </w:pPr>
            <w:r>
              <w:rPr>
                <w:rStyle w:val="IntenseEmphasis"/>
                <w:rFonts w:cs="Arial"/>
                <w:i w:val="0"/>
                <w:iCs w:val="0"/>
                <w:color w:val="auto"/>
              </w:rPr>
              <w:t>[Enter]</w:t>
            </w:r>
            <w:r w:rsidRPr="009F6C58">
              <w:rPr>
                <w:rStyle w:val="IntenseEmphasis"/>
                <w:rFonts w:cs="Arial"/>
                <w:i w:val="0"/>
                <w:iCs w:val="0"/>
                <w:color w:val="auto"/>
              </w:rPr>
              <w:t xml:space="preserve"> </w:t>
            </w:r>
          </w:p>
        </w:tc>
      </w:tr>
      <w:tr w:rsidR="008710D6" w:rsidRPr="003072C6" w14:paraId="407BD593" w14:textId="77777777">
        <w:trPr>
          <w:cnfStyle w:val="000000100000" w:firstRow="0" w:lastRow="0" w:firstColumn="0" w:lastColumn="0" w:oddVBand="0" w:evenVBand="0" w:oddHBand="1" w:evenHBand="0" w:firstRowFirstColumn="0" w:firstRowLastColumn="0" w:lastRowFirstColumn="0" w:lastRowLastColumn="0"/>
          <w:cantSplit/>
        </w:trPr>
        <w:tc>
          <w:tcPr>
            <w:tcW w:w="2864" w:type="dxa"/>
            <w:vAlign w:val="center"/>
          </w:tcPr>
          <w:p w14:paraId="2744609B" w14:textId="1C50742B" w:rsidR="008710D6" w:rsidRPr="009E2398" w:rsidRDefault="0050563A">
            <w:pPr>
              <w:pStyle w:val="VHBA"/>
              <w:rPr>
                <w:rFonts w:ascii="Arial" w:hAnsi="Arial" w:cs="Arial"/>
                <w:b/>
                <w:bCs/>
                <w:color w:val="auto"/>
              </w:rPr>
            </w:pPr>
            <w:r>
              <w:rPr>
                <w:rFonts w:ascii="Arial" w:hAnsi="Arial" w:cs="Arial"/>
                <w:b/>
                <w:bCs/>
                <w:color w:val="auto"/>
              </w:rPr>
              <w:t>ACC</w:t>
            </w:r>
            <w:r w:rsidR="008710D6" w:rsidRPr="009E2398">
              <w:rPr>
                <w:rFonts w:ascii="Arial" w:hAnsi="Arial"/>
                <w:b/>
                <w:bCs/>
              </w:rPr>
              <w:t xml:space="preserve"> Support</w:t>
            </w:r>
          </w:p>
        </w:tc>
        <w:tc>
          <w:tcPr>
            <w:tcW w:w="6095" w:type="dxa"/>
            <w:vAlign w:val="center"/>
          </w:tcPr>
          <w:p w14:paraId="053AEBFC" w14:textId="4CC84A8B" w:rsidR="00772906" w:rsidRPr="009F6C58" w:rsidRDefault="00896904" w:rsidP="00772906">
            <w:pPr>
              <w:pStyle w:val="VHBA"/>
              <w:rPr>
                <w:i/>
                <w:iCs/>
                <w:color w:val="auto"/>
              </w:rPr>
            </w:pPr>
            <w:hyperlink r:id="rId19" w:history="1">
              <w:r w:rsidR="00772906" w:rsidRPr="00CB4B07">
                <w:rPr>
                  <w:rStyle w:val="Hyperlink"/>
                  <w:rFonts w:cs="Arial"/>
                </w:rPr>
                <w:t>https://construction.autodesk.com.au/support/</w:t>
              </w:r>
            </w:hyperlink>
          </w:p>
        </w:tc>
      </w:tr>
    </w:tbl>
    <w:p w14:paraId="6C7DD95C" w14:textId="449FE1FF" w:rsidR="0066481F" w:rsidRDefault="008710D6" w:rsidP="0066481F">
      <w:pPr>
        <w:pStyle w:val="VHBAbody"/>
      </w:pPr>
      <w:r>
        <w:t xml:space="preserve"> </w:t>
      </w:r>
      <w:r w:rsidR="0066481F">
        <w:t xml:space="preserve">[Enter geometrical information CDE processes </w:t>
      </w:r>
      <w:r w:rsidR="008651B4">
        <w:t xml:space="preserve">and </w:t>
      </w:r>
      <w:r w:rsidR="0085700F">
        <w:t xml:space="preserve">workflow </w:t>
      </w:r>
      <w:r w:rsidR="008651B4">
        <w:t xml:space="preserve">diagram </w:t>
      </w:r>
      <w:r w:rsidR="0066481F">
        <w:t>here]</w:t>
      </w:r>
      <w:r w:rsidR="0066481F" w:rsidRPr="00696BAE">
        <w:t xml:space="preserve"> </w:t>
      </w:r>
    </w:p>
    <w:p w14:paraId="6A79FF4D" w14:textId="179500F7" w:rsidR="004657E8" w:rsidRDefault="004657E8" w:rsidP="004657E8">
      <w:pPr>
        <w:pStyle w:val="NumberedHeading3"/>
      </w:pPr>
      <w:bookmarkStart w:id="749" w:name="_Ref152887839"/>
      <w:r>
        <w:t>Model Review Platform</w:t>
      </w:r>
      <w:bookmarkEnd w:id="749"/>
    </w:p>
    <w:p w14:paraId="654429BA" w14:textId="7721D18A" w:rsidR="004657E8" w:rsidRPr="00B436C7" w:rsidRDefault="004657E8" w:rsidP="004657E8">
      <w:pPr>
        <w:pStyle w:val="Instructions"/>
        <w:rPr>
          <w:b/>
          <w:bCs/>
        </w:rPr>
      </w:pPr>
      <w:r w:rsidRPr="00B436C7">
        <w:rPr>
          <w:b/>
          <w:bCs/>
        </w:rPr>
        <w:t>PIR Section 4.</w:t>
      </w:r>
      <w:r w:rsidR="00A64572">
        <w:rPr>
          <w:b/>
          <w:bCs/>
        </w:rPr>
        <w:t>1</w:t>
      </w:r>
      <w:r w:rsidRPr="00B436C7">
        <w:rPr>
          <w:b/>
          <w:bCs/>
        </w:rPr>
        <w:t xml:space="preserve">3.1 </w:t>
      </w:r>
    </w:p>
    <w:p w14:paraId="0301AEF9" w14:textId="233BC36D" w:rsidR="004657E8" w:rsidRPr="00C849FC" w:rsidRDefault="004657E8" w:rsidP="004657E8">
      <w:pPr>
        <w:pStyle w:val="Instructions"/>
      </w:pPr>
      <w:r>
        <w:t>The Lead Appointed Party Project DE Lead</w:t>
      </w:r>
      <w:r w:rsidRPr="001402EC">
        <w:t xml:space="preserve"> to document the </w:t>
      </w:r>
      <w:r>
        <w:t xml:space="preserve">usage of </w:t>
      </w:r>
      <w:r w:rsidR="00251FA9">
        <w:t>a Model Review Platform</w:t>
      </w:r>
      <w:r>
        <w:t xml:space="preserve"> following consultation and confirmation with VHBA DE Project Champion. This shall include Appointed Parties’ use of their own supplied </w:t>
      </w:r>
      <w:r w:rsidR="00B335BF">
        <w:t>l</w:t>
      </w:r>
      <w:r>
        <w:t xml:space="preserve">icenses, </w:t>
      </w:r>
      <w:r w:rsidRPr="00916F65">
        <w:t>project specific settings, such as folder structure</w:t>
      </w:r>
      <w:r>
        <w:t xml:space="preserve"> and</w:t>
      </w:r>
      <w:r w:rsidRPr="00916F65">
        <w:t xml:space="preserve"> permissions</w:t>
      </w:r>
      <w:r>
        <w:t>.</w:t>
      </w:r>
    </w:p>
    <w:p w14:paraId="72A2373C" w14:textId="7A465305" w:rsidR="004657E8" w:rsidRDefault="004657E8" w:rsidP="004657E8">
      <w:pPr>
        <w:pStyle w:val="VHBAbody"/>
      </w:pPr>
      <w:r>
        <w:t xml:space="preserve">[Enter </w:t>
      </w:r>
      <w:r w:rsidR="005C359E">
        <w:t>Model Review Platform</w:t>
      </w:r>
      <w:r w:rsidR="0085700F">
        <w:t xml:space="preserve"> and workflow diagram</w:t>
      </w:r>
      <w:r>
        <w:t xml:space="preserve"> here]</w:t>
      </w:r>
      <w:r w:rsidRPr="00696BAE">
        <w:t xml:space="preserve"> </w:t>
      </w:r>
    </w:p>
    <w:p w14:paraId="59BDDA13" w14:textId="72C51FD5" w:rsidR="00883F34" w:rsidRDefault="00883F34" w:rsidP="00EA6812">
      <w:pPr>
        <w:pStyle w:val="NumberedHeading2"/>
      </w:pPr>
      <w:bookmarkStart w:id="750" w:name="_Toc153363326"/>
      <w:bookmarkStart w:id="751" w:name="_Toc153376840"/>
      <w:bookmarkStart w:id="752" w:name="_Toc153378814"/>
      <w:bookmarkStart w:id="753" w:name="_Toc153380789"/>
      <w:bookmarkStart w:id="754" w:name="_Toc153488471"/>
      <w:bookmarkStart w:id="755" w:name="_Toc153490770"/>
      <w:bookmarkStart w:id="756" w:name="_Toc153523330"/>
      <w:bookmarkStart w:id="757" w:name="_Toc153525511"/>
      <w:bookmarkStart w:id="758" w:name="_Toc153527697"/>
      <w:bookmarkStart w:id="759" w:name="_Toc153529884"/>
      <w:bookmarkStart w:id="760" w:name="_Toc153488472"/>
      <w:bookmarkStart w:id="761" w:name="_Toc153490771"/>
      <w:bookmarkStart w:id="762" w:name="_Toc153523331"/>
      <w:bookmarkStart w:id="763" w:name="_Toc153525512"/>
      <w:bookmarkStart w:id="764" w:name="_Toc153527698"/>
      <w:bookmarkStart w:id="765" w:name="_Toc153529885"/>
      <w:bookmarkStart w:id="766" w:name="_Toc153488473"/>
      <w:bookmarkStart w:id="767" w:name="_Toc153490772"/>
      <w:bookmarkStart w:id="768" w:name="_Toc153523332"/>
      <w:bookmarkStart w:id="769" w:name="_Toc153525513"/>
      <w:bookmarkStart w:id="770" w:name="_Toc153527699"/>
      <w:bookmarkStart w:id="771" w:name="_Toc153529886"/>
      <w:bookmarkStart w:id="772" w:name="_Toc153488474"/>
      <w:bookmarkStart w:id="773" w:name="_Toc153490773"/>
      <w:bookmarkStart w:id="774" w:name="_Toc153523333"/>
      <w:bookmarkStart w:id="775" w:name="_Toc153525514"/>
      <w:bookmarkStart w:id="776" w:name="_Toc153527700"/>
      <w:bookmarkStart w:id="777" w:name="_Toc153529887"/>
      <w:bookmarkStart w:id="778" w:name="_Toc153488475"/>
      <w:bookmarkStart w:id="779" w:name="_Toc153490774"/>
      <w:bookmarkStart w:id="780" w:name="_Toc153523334"/>
      <w:bookmarkStart w:id="781" w:name="_Toc153525515"/>
      <w:bookmarkStart w:id="782" w:name="_Toc153527701"/>
      <w:bookmarkStart w:id="783" w:name="_Toc153529888"/>
      <w:bookmarkStart w:id="784" w:name="_Toc179294667"/>
      <w:bookmarkStart w:id="785" w:name="_Ref151125990"/>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r>
        <w:t>Industry Foundation Classes</w:t>
      </w:r>
      <w:bookmarkEnd w:id="784"/>
    </w:p>
    <w:p w14:paraId="325D9053" w14:textId="02E30184" w:rsidR="00E80861" w:rsidRDefault="00E80861" w:rsidP="00CE77F9">
      <w:pPr>
        <w:pStyle w:val="NumberedHeading3"/>
      </w:pPr>
      <w:r>
        <w:t>Industry Foundation Class (.</w:t>
      </w:r>
      <w:proofErr w:type="spellStart"/>
      <w:r>
        <w:t>ifc</w:t>
      </w:r>
      <w:proofErr w:type="spellEnd"/>
      <w:r>
        <w:t>)</w:t>
      </w:r>
      <w:bookmarkEnd w:id="785"/>
    </w:p>
    <w:p w14:paraId="4A768709" w14:textId="77777777" w:rsidR="00E80861" w:rsidRPr="00F63EB5" w:rsidRDefault="00E80861" w:rsidP="00E80861">
      <w:pPr>
        <w:pStyle w:val="Instructions"/>
        <w:rPr>
          <w:b/>
          <w:bCs/>
        </w:rPr>
      </w:pPr>
      <w:r w:rsidRPr="00F63EB5">
        <w:rPr>
          <w:b/>
          <w:bCs/>
        </w:rPr>
        <w:t>PIR Section 4.12</w:t>
      </w:r>
    </w:p>
    <w:p w14:paraId="402737AA" w14:textId="77777777" w:rsidR="00E80861" w:rsidRPr="00E022FD" w:rsidRDefault="00E80861" w:rsidP="00E80861">
      <w:pPr>
        <w:pStyle w:val="Instructions"/>
      </w:pPr>
      <w:r w:rsidRPr="00E022FD">
        <w:t>Use this section to define a table showing Model Element Authors, model formats (native, IFC, etc.), frequency of exchange, (e.g., weekly, milestone, etc.)</w:t>
      </w:r>
    </w:p>
    <w:p w14:paraId="3B8F54F7" w14:textId="15BDC6C8" w:rsidR="00E80861" w:rsidRPr="007D64AC" w:rsidRDefault="00E80861" w:rsidP="00E80861">
      <w:pPr>
        <w:pStyle w:val="BodyText"/>
        <w:rPr>
          <w:rFonts w:asciiTheme="minorHAnsi" w:hAnsiTheme="minorHAnsi" w:cstheme="minorHAnsi"/>
          <w:color w:val="auto"/>
          <w:sz w:val="20"/>
          <w:szCs w:val="20"/>
          <w:lang w:eastAsia="en-AU"/>
        </w:rPr>
      </w:pPr>
      <w:r w:rsidRPr="007D64AC" w:rsidDel="005B58A0">
        <w:rPr>
          <w:rFonts w:asciiTheme="minorHAnsi" w:hAnsiTheme="minorHAnsi" w:cstheme="minorHAnsi"/>
          <w:color w:val="auto"/>
          <w:sz w:val="20"/>
          <w:szCs w:val="20"/>
          <w:lang w:eastAsia="en-AU"/>
        </w:rPr>
        <w:t xml:space="preserve">At </w:t>
      </w:r>
      <w:r w:rsidRPr="007D64AC">
        <w:rPr>
          <w:rFonts w:asciiTheme="minorHAnsi" w:hAnsiTheme="minorHAnsi" w:cstheme="minorHAnsi"/>
          <w:color w:val="auto"/>
          <w:sz w:val="20"/>
          <w:szCs w:val="20"/>
          <w:lang w:eastAsia="en-AU"/>
        </w:rPr>
        <w:t xml:space="preserve">each project </w:t>
      </w:r>
      <w:r>
        <w:rPr>
          <w:rFonts w:asciiTheme="minorHAnsi" w:hAnsiTheme="minorHAnsi" w:cstheme="minorHAnsi"/>
          <w:color w:val="auto"/>
          <w:sz w:val="20"/>
          <w:szCs w:val="20"/>
          <w:lang w:eastAsia="en-AU"/>
        </w:rPr>
        <w:t>phase</w:t>
      </w:r>
      <w:r w:rsidRPr="007D64AC">
        <w:rPr>
          <w:rFonts w:asciiTheme="minorHAnsi" w:hAnsiTheme="minorHAnsi" w:cstheme="minorHAnsi"/>
          <w:color w:val="auto"/>
          <w:sz w:val="20"/>
          <w:szCs w:val="20"/>
          <w:lang w:eastAsia="en-AU"/>
        </w:rPr>
        <w:t xml:space="preserve">, </w:t>
      </w:r>
      <w:r>
        <w:rPr>
          <w:rFonts w:asciiTheme="minorHAnsi" w:hAnsiTheme="minorHAnsi" w:cstheme="minorHAnsi"/>
          <w:color w:val="auto"/>
          <w:sz w:val="20"/>
          <w:szCs w:val="20"/>
          <w:lang w:eastAsia="en-AU"/>
        </w:rPr>
        <w:t>from</w:t>
      </w:r>
      <w:r w:rsidRPr="007D64AC">
        <w:rPr>
          <w:rFonts w:asciiTheme="minorHAnsi" w:hAnsiTheme="minorHAnsi" w:cstheme="minorHAnsi"/>
          <w:color w:val="auto"/>
          <w:sz w:val="20"/>
          <w:szCs w:val="20"/>
          <w:lang w:eastAsia="en-AU"/>
        </w:rPr>
        <w:t xml:space="preserve"> Schematic Design</w:t>
      </w:r>
      <w:r>
        <w:rPr>
          <w:rFonts w:asciiTheme="minorHAnsi" w:hAnsiTheme="minorHAnsi" w:cstheme="minorHAnsi"/>
          <w:color w:val="auto"/>
          <w:sz w:val="20"/>
          <w:szCs w:val="20"/>
          <w:lang w:eastAsia="en-AU"/>
        </w:rPr>
        <w:t xml:space="preserve"> and onwards</w:t>
      </w:r>
      <w:r w:rsidRPr="007D64AC">
        <w:rPr>
          <w:rFonts w:asciiTheme="minorHAnsi" w:hAnsiTheme="minorHAnsi" w:cstheme="minorHAnsi"/>
          <w:color w:val="auto"/>
          <w:sz w:val="20"/>
          <w:szCs w:val="20"/>
          <w:lang w:eastAsia="en-AU"/>
        </w:rPr>
        <w:t>, discipline/trade BIM/s shall be provided to</w:t>
      </w:r>
      <w:r>
        <w:rPr>
          <w:rFonts w:asciiTheme="minorHAnsi" w:hAnsiTheme="minorHAnsi" w:cstheme="minorHAnsi"/>
          <w:color w:val="auto"/>
          <w:sz w:val="20"/>
          <w:szCs w:val="20"/>
          <w:lang w:eastAsia="en-AU"/>
        </w:rPr>
        <w:t xml:space="preserve"> the VHBA </w:t>
      </w:r>
      <w:r w:rsidRPr="007D64AC">
        <w:rPr>
          <w:rFonts w:asciiTheme="minorHAnsi" w:hAnsiTheme="minorHAnsi" w:cstheme="minorHAnsi"/>
          <w:color w:val="auto"/>
          <w:sz w:val="20"/>
          <w:szCs w:val="20"/>
          <w:lang w:eastAsia="en-AU"/>
        </w:rPr>
        <w:t>in native</w:t>
      </w:r>
      <w:proofErr w:type="gramStart"/>
      <w:r>
        <w:rPr>
          <w:rFonts w:asciiTheme="minorHAnsi" w:hAnsiTheme="minorHAnsi" w:cstheme="minorHAnsi"/>
          <w:color w:val="auto"/>
          <w:sz w:val="20"/>
          <w:szCs w:val="20"/>
          <w:lang w:eastAsia="en-AU"/>
        </w:rPr>
        <w:t>, .</w:t>
      </w:r>
      <w:proofErr w:type="spellStart"/>
      <w:r>
        <w:rPr>
          <w:rFonts w:asciiTheme="minorHAnsi" w:hAnsiTheme="minorHAnsi" w:cstheme="minorHAnsi"/>
          <w:color w:val="auto"/>
          <w:sz w:val="20"/>
          <w:szCs w:val="20"/>
          <w:lang w:eastAsia="en-AU"/>
        </w:rPr>
        <w:t>nwc</w:t>
      </w:r>
      <w:proofErr w:type="spellEnd"/>
      <w:proofErr w:type="gramEnd"/>
      <w:r>
        <w:rPr>
          <w:rFonts w:asciiTheme="minorHAnsi" w:hAnsiTheme="minorHAnsi" w:cstheme="minorHAnsi"/>
          <w:color w:val="auto"/>
          <w:sz w:val="20"/>
          <w:szCs w:val="20"/>
          <w:lang w:eastAsia="en-AU"/>
        </w:rPr>
        <w:t>,</w:t>
      </w:r>
      <w:r w:rsidRPr="007D64AC">
        <w:rPr>
          <w:rFonts w:asciiTheme="minorHAnsi" w:hAnsiTheme="minorHAnsi" w:cstheme="minorHAnsi"/>
          <w:color w:val="auto"/>
          <w:sz w:val="20"/>
          <w:szCs w:val="20"/>
          <w:lang w:eastAsia="en-AU"/>
        </w:rPr>
        <w:t xml:space="preserve"> and </w:t>
      </w:r>
      <w:r>
        <w:rPr>
          <w:rFonts w:asciiTheme="minorHAnsi" w:hAnsiTheme="minorHAnsi" w:cstheme="minorHAnsi"/>
          <w:color w:val="auto"/>
          <w:sz w:val="20"/>
          <w:szCs w:val="20"/>
          <w:lang w:eastAsia="en-AU"/>
        </w:rPr>
        <w:t>.</w:t>
      </w:r>
      <w:proofErr w:type="spellStart"/>
      <w:r>
        <w:rPr>
          <w:rFonts w:asciiTheme="minorHAnsi" w:hAnsiTheme="minorHAnsi" w:cstheme="minorHAnsi"/>
          <w:color w:val="auto"/>
          <w:sz w:val="20"/>
          <w:szCs w:val="20"/>
          <w:lang w:eastAsia="en-AU"/>
        </w:rPr>
        <w:t>ifc</w:t>
      </w:r>
      <w:proofErr w:type="spellEnd"/>
      <w:r w:rsidRPr="007D64AC">
        <w:rPr>
          <w:rFonts w:asciiTheme="minorHAnsi" w:hAnsiTheme="minorHAnsi" w:cstheme="minorHAnsi"/>
          <w:color w:val="auto"/>
          <w:sz w:val="20"/>
          <w:szCs w:val="20"/>
          <w:lang w:eastAsia="en-AU"/>
        </w:rPr>
        <w:t xml:space="preserve"> formats. Native formats provide a method for future works and asset management and maintenance activities, however, </w:t>
      </w:r>
      <w:r>
        <w:rPr>
          <w:rFonts w:asciiTheme="minorHAnsi" w:hAnsiTheme="minorHAnsi" w:cstheme="minorHAnsi"/>
          <w:color w:val="auto"/>
          <w:sz w:val="20"/>
          <w:szCs w:val="20"/>
          <w:lang w:eastAsia="en-AU"/>
        </w:rPr>
        <w:t>.</w:t>
      </w:r>
      <w:proofErr w:type="spellStart"/>
      <w:r>
        <w:rPr>
          <w:rFonts w:asciiTheme="minorHAnsi" w:hAnsiTheme="minorHAnsi" w:cstheme="minorHAnsi"/>
          <w:color w:val="auto"/>
          <w:sz w:val="20"/>
          <w:szCs w:val="20"/>
          <w:lang w:eastAsia="en-AU"/>
        </w:rPr>
        <w:t>ifc</w:t>
      </w:r>
      <w:proofErr w:type="spellEnd"/>
      <w:r w:rsidRPr="007D64AC">
        <w:rPr>
          <w:rFonts w:asciiTheme="minorHAnsi" w:hAnsiTheme="minorHAnsi" w:cstheme="minorHAnsi"/>
          <w:color w:val="auto"/>
          <w:sz w:val="20"/>
          <w:szCs w:val="20"/>
          <w:lang w:eastAsia="en-AU"/>
        </w:rPr>
        <w:t xml:space="preserve"> is the mandated </w:t>
      </w:r>
      <w:proofErr w:type="spellStart"/>
      <w:r w:rsidRPr="007D64AC">
        <w:rPr>
          <w:rFonts w:asciiTheme="minorHAnsi" w:hAnsiTheme="minorHAnsi" w:cstheme="minorHAnsi"/>
          <w:color w:val="auto"/>
          <w:sz w:val="20"/>
          <w:szCs w:val="20"/>
          <w:lang w:eastAsia="en-AU"/>
        </w:rPr>
        <w:t>openBIM</w:t>
      </w:r>
      <w:proofErr w:type="spellEnd"/>
      <w:r w:rsidRPr="007D64AC">
        <w:rPr>
          <w:rFonts w:asciiTheme="minorHAnsi" w:hAnsiTheme="minorHAnsi" w:cstheme="minorHAnsi"/>
          <w:color w:val="auto"/>
          <w:sz w:val="20"/>
          <w:szCs w:val="20"/>
          <w:lang w:eastAsia="en-AU"/>
        </w:rPr>
        <w:t xml:space="preserve"> format. All BIM/s shall be exported as </w:t>
      </w:r>
      <w:proofErr w:type="spellStart"/>
      <w:r w:rsidRPr="007D64AC">
        <w:rPr>
          <w:rFonts w:asciiTheme="minorHAnsi" w:hAnsiTheme="minorHAnsi" w:cstheme="minorHAnsi"/>
          <w:color w:val="auto"/>
          <w:sz w:val="20"/>
          <w:szCs w:val="20"/>
          <w:lang w:eastAsia="en-AU"/>
        </w:rPr>
        <w:t>buildingSMART</w:t>
      </w:r>
      <w:proofErr w:type="spellEnd"/>
      <w:r w:rsidRPr="007D64AC">
        <w:rPr>
          <w:rFonts w:asciiTheme="minorHAnsi" w:hAnsiTheme="minorHAnsi" w:cstheme="minorHAnsi"/>
          <w:color w:val="auto"/>
          <w:sz w:val="20"/>
          <w:szCs w:val="20"/>
          <w:lang w:eastAsia="en-AU"/>
        </w:rPr>
        <w:t xml:space="preserve"> </w:t>
      </w:r>
      <w:r>
        <w:rPr>
          <w:rFonts w:asciiTheme="minorHAnsi" w:hAnsiTheme="minorHAnsi" w:cstheme="minorHAnsi"/>
          <w:color w:val="auto"/>
          <w:sz w:val="20"/>
          <w:szCs w:val="20"/>
          <w:lang w:eastAsia="en-AU"/>
        </w:rPr>
        <w:t>.</w:t>
      </w:r>
      <w:proofErr w:type="spellStart"/>
      <w:r>
        <w:rPr>
          <w:rFonts w:asciiTheme="minorHAnsi" w:hAnsiTheme="minorHAnsi" w:cstheme="minorHAnsi"/>
          <w:color w:val="auto"/>
          <w:sz w:val="20"/>
          <w:szCs w:val="20"/>
          <w:lang w:eastAsia="en-AU"/>
        </w:rPr>
        <w:t>ifc</w:t>
      </w:r>
      <w:proofErr w:type="spellEnd"/>
      <w:r w:rsidRPr="007D64AC">
        <w:rPr>
          <w:rFonts w:asciiTheme="minorHAnsi" w:hAnsiTheme="minorHAnsi" w:cstheme="minorHAnsi"/>
          <w:color w:val="auto"/>
          <w:sz w:val="20"/>
          <w:szCs w:val="20"/>
          <w:lang w:eastAsia="en-AU"/>
        </w:rPr>
        <w:t xml:space="preserve"> 2</w:t>
      </w:r>
      <w:r>
        <w:rPr>
          <w:rFonts w:asciiTheme="minorHAnsi" w:hAnsiTheme="minorHAnsi" w:cstheme="minorHAnsi"/>
          <w:color w:val="auto"/>
          <w:sz w:val="20"/>
          <w:szCs w:val="20"/>
          <w:lang w:eastAsia="en-AU"/>
        </w:rPr>
        <w:t>x</w:t>
      </w:r>
      <w:r w:rsidRPr="007D64AC">
        <w:rPr>
          <w:rFonts w:asciiTheme="minorHAnsi" w:hAnsiTheme="minorHAnsi" w:cstheme="minorHAnsi"/>
          <w:color w:val="auto"/>
          <w:sz w:val="20"/>
          <w:szCs w:val="20"/>
          <w:lang w:eastAsia="en-AU"/>
        </w:rPr>
        <w:t xml:space="preserve">3 format. </w:t>
      </w:r>
    </w:p>
    <w:p w14:paraId="04BB6A44" w14:textId="087820C6" w:rsidR="00E80861" w:rsidRPr="00A06D45" w:rsidRDefault="00E80861" w:rsidP="00AE1A2D">
      <w:pPr>
        <w:pStyle w:val="Alert"/>
        <w:rPr>
          <w:lang w:eastAsia="en-AU"/>
        </w:rPr>
      </w:pPr>
      <w:r w:rsidRPr="00A06D45">
        <w:rPr>
          <w:lang w:eastAsia="en-AU"/>
        </w:rPr>
        <w:t xml:space="preserve">In addition to other project and </w:t>
      </w:r>
      <w:r>
        <w:rPr>
          <w:lang w:eastAsia="en-AU"/>
        </w:rPr>
        <w:t>DE Deliverables</w:t>
      </w:r>
      <w:r w:rsidRPr="00A06D45">
        <w:rPr>
          <w:lang w:eastAsia="en-AU"/>
        </w:rPr>
        <w:t xml:space="preserve">, a </w:t>
      </w:r>
      <w:proofErr w:type="gramStart"/>
      <w:r w:rsidRPr="00A06D45">
        <w:rPr>
          <w:lang w:eastAsia="en-AU"/>
        </w:rPr>
        <w:t xml:space="preserve">Federated </w:t>
      </w:r>
      <w:r>
        <w:rPr>
          <w:lang w:eastAsia="en-AU"/>
        </w:rPr>
        <w:t>.</w:t>
      </w:r>
      <w:proofErr w:type="spellStart"/>
      <w:r>
        <w:rPr>
          <w:lang w:eastAsia="en-AU"/>
        </w:rPr>
        <w:t>nwd</w:t>
      </w:r>
      <w:proofErr w:type="spellEnd"/>
      <w:proofErr w:type="gramEnd"/>
      <w:r>
        <w:rPr>
          <w:lang w:eastAsia="en-AU"/>
        </w:rPr>
        <w:t xml:space="preserve"> </w:t>
      </w:r>
      <w:r w:rsidRPr="00A06D45">
        <w:rPr>
          <w:lang w:eastAsia="en-AU"/>
        </w:rPr>
        <w:t xml:space="preserve">Model in </w:t>
      </w:r>
      <w:r>
        <w:rPr>
          <w:lang w:eastAsia="en-AU"/>
        </w:rPr>
        <w:t>.</w:t>
      </w:r>
      <w:proofErr w:type="spellStart"/>
      <w:r>
        <w:rPr>
          <w:lang w:eastAsia="en-AU"/>
        </w:rPr>
        <w:t>ifc</w:t>
      </w:r>
      <w:proofErr w:type="spellEnd"/>
      <w:r w:rsidRPr="00A06D45">
        <w:rPr>
          <w:lang w:eastAsia="en-AU"/>
        </w:rPr>
        <w:t xml:space="preserve"> format is required at each project </w:t>
      </w:r>
      <w:r>
        <w:rPr>
          <w:lang w:eastAsia="en-AU"/>
        </w:rPr>
        <w:t>phase</w:t>
      </w:r>
      <w:r w:rsidRPr="00A06D45">
        <w:rPr>
          <w:lang w:eastAsia="en-AU"/>
        </w:rPr>
        <w:t xml:space="preserve"> from </w:t>
      </w:r>
      <w:r>
        <w:rPr>
          <w:lang w:eastAsia="en-AU"/>
        </w:rPr>
        <w:t>S</w:t>
      </w:r>
      <w:r w:rsidRPr="00A06D45">
        <w:rPr>
          <w:lang w:eastAsia="en-AU"/>
        </w:rPr>
        <w:t xml:space="preserve">D onwards. All </w:t>
      </w:r>
      <w:r>
        <w:rPr>
          <w:lang w:eastAsia="en-AU"/>
        </w:rPr>
        <w:t>.</w:t>
      </w:r>
      <w:proofErr w:type="spellStart"/>
      <w:r>
        <w:rPr>
          <w:lang w:eastAsia="en-AU"/>
        </w:rPr>
        <w:t>ifc</w:t>
      </w:r>
      <w:proofErr w:type="spellEnd"/>
      <w:r w:rsidRPr="00A06D45">
        <w:rPr>
          <w:lang w:eastAsia="en-AU"/>
        </w:rPr>
        <w:t xml:space="preserve"> models shall be exported from the BIM authoring tool with the custom </w:t>
      </w:r>
      <w:r>
        <w:rPr>
          <w:lang w:eastAsia="en-AU"/>
        </w:rPr>
        <w:t>VHBA parameters</w:t>
      </w:r>
      <w:r w:rsidRPr="00A06D45">
        <w:rPr>
          <w:lang w:eastAsia="en-AU"/>
        </w:rPr>
        <w:t xml:space="preserve"> (refer to Section</w:t>
      </w:r>
      <w:r w:rsidR="00C068CC">
        <w:rPr>
          <w:lang w:eastAsia="en-AU"/>
        </w:rPr>
        <w:t xml:space="preserve"> </w:t>
      </w:r>
      <w:r w:rsidR="00622825">
        <w:rPr>
          <w:lang w:eastAsia="en-AU"/>
        </w:rPr>
        <w:fldChar w:fldCharType="begin"/>
      </w:r>
      <w:r w:rsidR="00622825">
        <w:rPr>
          <w:lang w:eastAsia="en-AU"/>
        </w:rPr>
        <w:instrText xml:space="preserve"> REF _Ref174008417 \w \h </w:instrText>
      </w:r>
      <w:r w:rsidR="00622825">
        <w:rPr>
          <w:lang w:eastAsia="en-AU"/>
        </w:rPr>
      </w:r>
      <w:r w:rsidR="00622825">
        <w:rPr>
          <w:lang w:eastAsia="en-AU"/>
        </w:rPr>
        <w:fldChar w:fldCharType="separate"/>
      </w:r>
      <w:r w:rsidR="00622825">
        <w:rPr>
          <w:lang w:eastAsia="en-AU"/>
        </w:rPr>
        <w:t>7.2</w:t>
      </w:r>
      <w:r w:rsidR="00622825">
        <w:rPr>
          <w:lang w:eastAsia="en-AU"/>
        </w:rPr>
        <w:fldChar w:fldCharType="end"/>
      </w:r>
      <w:r w:rsidRPr="00A06D45">
        <w:rPr>
          <w:lang w:eastAsia="en-AU"/>
        </w:rPr>
        <w:t xml:space="preserve">) mapped to the </w:t>
      </w:r>
      <w:r>
        <w:rPr>
          <w:lang w:eastAsia="en-AU"/>
        </w:rPr>
        <w:t xml:space="preserve">VHBA </w:t>
      </w:r>
      <w:r w:rsidRPr="00A06D45">
        <w:rPr>
          <w:lang w:eastAsia="en-AU"/>
        </w:rPr>
        <w:t xml:space="preserve">IFC User Defined Property Sets. This gathers </w:t>
      </w:r>
      <w:proofErr w:type="gramStart"/>
      <w:r w:rsidRPr="00A06D45">
        <w:rPr>
          <w:lang w:eastAsia="en-AU"/>
        </w:rPr>
        <w:t>all of</w:t>
      </w:r>
      <w:proofErr w:type="gramEnd"/>
      <w:r w:rsidRPr="00A06D45">
        <w:rPr>
          <w:lang w:eastAsia="en-AU"/>
        </w:rPr>
        <w:t xml:space="preserve"> the </w:t>
      </w:r>
      <w:r>
        <w:rPr>
          <w:lang w:eastAsia="en-AU"/>
        </w:rPr>
        <w:t>VHBA BIM Shared Parameters</w:t>
      </w:r>
      <w:r w:rsidRPr="00A06D45">
        <w:rPr>
          <w:lang w:eastAsia="en-AU"/>
        </w:rPr>
        <w:t xml:space="preserve"> conveniently together.</w:t>
      </w:r>
    </w:p>
    <w:p w14:paraId="24E860B6" w14:textId="1669498E" w:rsidR="00E80861" w:rsidRPr="00FE0BFD" w:rsidRDefault="00E80861" w:rsidP="00E80861">
      <w:pPr>
        <w:pStyle w:val="VHBAtablecaption"/>
      </w:pPr>
      <w:r w:rsidRPr="00FE0BFD">
        <w:lastRenderedPageBreak/>
        <w:t xml:space="preserve">Table </w:t>
      </w:r>
      <w:r>
        <w:fldChar w:fldCharType="begin"/>
      </w:r>
      <w:r>
        <w:instrText xml:space="preserve"> SEQ Table \* ARABIC </w:instrText>
      </w:r>
      <w:r>
        <w:fldChar w:fldCharType="separate"/>
      </w:r>
      <w:r w:rsidR="009F47B7">
        <w:rPr>
          <w:noProof/>
        </w:rPr>
        <w:t>14</w:t>
      </w:r>
      <w:r>
        <w:rPr>
          <w:noProof/>
        </w:rPr>
        <w:fldChar w:fldCharType="end"/>
      </w:r>
      <w:r w:rsidRPr="00FE0BFD">
        <w:t>: Custom IFC user defined property sets</w:t>
      </w:r>
    </w:p>
    <w:tbl>
      <w:tblPr>
        <w:tblStyle w:val="TableGrid"/>
        <w:tblW w:w="6550" w:type="dxa"/>
        <w:tblLook w:val="04A0" w:firstRow="1" w:lastRow="0" w:firstColumn="1" w:lastColumn="0" w:noHBand="0" w:noVBand="1"/>
      </w:tblPr>
      <w:tblGrid>
        <w:gridCol w:w="2176"/>
        <w:gridCol w:w="4374"/>
      </w:tblGrid>
      <w:tr w:rsidR="00E80861" w:rsidRPr="005D28DD" w14:paraId="0DB24BB4" w14:textId="77777777">
        <w:trPr>
          <w:cnfStyle w:val="100000000000" w:firstRow="1" w:lastRow="0" w:firstColumn="0" w:lastColumn="0" w:oddVBand="0" w:evenVBand="0" w:oddHBand="0" w:evenHBand="0" w:firstRowFirstColumn="0" w:firstRowLastColumn="0" w:lastRowFirstColumn="0" w:lastRowLastColumn="0"/>
          <w:cantSplit/>
          <w:tblHeader/>
        </w:trPr>
        <w:tc>
          <w:tcPr>
            <w:tcW w:w="2176" w:type="dxa"/>
          </w:tcPr>
          <w:p w14:paraId="01D2EDD4" w14:textId="77777777" w:rsidR="00E80861" w:rsidRPr="005D28DD" w:rsidRDefault="00E80861">
            <w:pPr>
              <w:pStyle w:val="VHBAtablecolhead"/>
              <w:rPr>
                <w:rFonts w:cstheme="minorHAnsi"/>
              </w:rPr>
            </w:pPr>
            <w:r>
              <w:rPr>
                <w:rFonts w:cstheme="minorHAnsi"/>
                <w:color w:val="FFFFFF" w:themeColor="background1"/>
              </w:rPr>
              <w:t>VHBA</w:t>
            </w:r>
            <w:r w:rsidRPr="005D28DD">
              <w:rPr>
                <w:rFonts w:cstheme="minorHAnsi"/>
                <w:color w:val="FFFFFF" w:themeColor="background1"/>
              </w:rPr>
              <w:t xml:space="preserve"> Property Set</w:t>
            </w:r>
          </w:p>
        </w:tc>
        <w:tc>
          <w:tcPr>
            <w:tcW w:w="4374" w:type="dxa"/>
            <w:shd w:val="clear" w:color="auto" w:fill="A00024"/>
          </w:tcPr>
          <w:p w14:paraId="13FA8AFA" w14:textId="77777777" w:rsidR="00E80861" w:rsidRPr="005D28DD" w:rsidRDefault="00E80861">
            <w:pPr>
              <w:pStyle w:val="VHBAtablecolhead"/>
              <w:rPr>
                <w:rFonts w:cstheme="minorHAnsi"/>
              </w:rPr>
            </w:pPr>
            <w:r>
              <w:rPr>
                <w:rFonts w:cstheme="minorHAnsi"/>
              </w:rPr>
              <w:t>.</w:t>
            </w:r>
            <w:proofErr w:type="spellStart"/>
            <w:r>
              <w:rPr>
                <w:rFonts w:cstheme="minorHAnsi"/>
              </w:rPr>
              <w:t>ifc</w:t>
            </w:r>
            <w:proofErr w:type="spellEnd"/>
            <w:r w:rsidRPr="005D28DD">
              <w:rPr>
                <w:rFonts w:cstheme="minorHAnsi"/>
              </w:rPr>
              <w:t xml:space="preserve"> Element</w:t>
            </w:r>
          </w:p>
        </w:tc>
      </w:tr>
      <w:tr w:rsidR="00E80861" w:rsidRPr="005D28DD" w14:paraId="7CF693E4" w14:textId="77777777">
        <w:trPr>
          <w:cnfStyle w:val="000000100000" w:firstRow="0" w:lastRow="0" w:firstColumn="0" w:lastColumn="0" w:oddVBand="0" w:evenVBand="0" w:oddHBand="1" w:evenHBand="0" w:firstRowFirstColumn="0" w:firstRowLastColumn="0" w:lastRowFirstColumn="0" w:lastRowLastColumn="0"/>
          <w:cantSplit/>
        </w:trPr>
        <w:tc>
          <w:tcPr>
            <w:tcW w:w="2176" w:type="dxa"/>
            <w:vAlign w:val="center"/>
          </w:tcPr>
          <w:p w14:paraId="0C0EE953" w14:textId="77777777" w:rsidR="00E80861" w:rsidRPr="005D28DD" w:rsidRDefault="00E80861">
            <w:pPr>
              <w:pStyle w:val="VHBA"/>
              <w:rPr>
                <w:i/>
                <w:iCs/>
                <w:color w:val="auto"/>
              </w:rPr>
            </w:pPr>
            <w:proofErr w:type="spellStart"/>
            <w:r w:rsidRPr="005D28DD">
              <w:rPr>
                <w:lang w:eastAsia="en-AU"/>
              </w:rPr>
              <w:t>VHBA_Building</w:t>
            </w:r>
            <w:proofErr w:type="spellEnd"/>
          </w:p>
        </w:tc>
        <w:tc>
          <w:tcPr>
            <w:tcW w:w="4374" w:type="dxa"/>
            <w:vAlign w:val="center"/>
          </w:tcPr>
          <w:p w14:paraId="3319B9B8" w14:textId="77777777" w:rsidR="00E80861" w:rsidRPr="005D28DD" w:rsidRDefault="00E80861">
            <w:pPr>
              <w:pStyle w:val="VHBA"/>
              <w:rPr>
                <w:i/>
                <w:iCs/>
                <w:color w:val="auto"/>
              </w:rPr>
            </w:pPr>
            <w:proofErr w:type="spellStart"/>
            <w:r w:rsidRPr="005D28DD">
              <w:rPr>
                <w:color w:val="3F0B1B" w:themeColor="accent1" w:themeShade="BF"/>
                <w:lang w:eastAsia="en-AU"/>
              </w:rPr>
              <w:t>IfcBuilding</w:t>
            </w:r>
            <w:proofErr w:type="spellEnd"/>
          </w:p>
        </w:tc>
      </w:tr>
      <w:tr w:rsidR="00E80861" w:rsidRPr="005D28DD" w14:paraId="0DB83674" w14:textId="77777777">
        <w:trPr>
          <w:cnfStyle w:val="000000010000" w:firstRow="0" w:lastRow="0" w:firstColumn="0" w:lastColumn="0" w:oddVBand="0" w:evenVBand="0" w:oddHBand="0" w:evenHBand="1" w:firstRowFirstColumn="0" w:firstRowLastColumn="0" w:lastRowFirstColumn="0" w:lastRowLastColumn="0"/>
          <w:cantSplit/>
        </w:trPr>
        <w:tc>
          <w:tcPr>
            <w:tcW w:w="2176" w:type="dxa"/>
            <w:vAlign w:val="center"/>
          </w:tcPr>
          <w:p w14:paraId="1A94A00B" w14:textId="77777777" w:rsidR="00E80861" w:rsidRPr="005D28DD" w:rsidRDefault="00E80861">
            <w:pPr>
              <w:pStyle w:val="VHBA"/>
              <w:rPr>
                <w:i/>
                <w:iCs/>
                <w:color w:val="auto"/>
              </w:rPr>
            </w:pPr>
            <w:proofErr w:type="spellStart"/>
            <w:r w:rsidRPr="005D28DD">
              <w:rPr>
                <w:lang w:eastAsia="en-AU"/>
              </w:rPr>
              <w:t>VHBA_Space</w:t>
            </w:r>
            <w:proofErr w:type="spellEnd"/>
          </w:p>
        </w:tc>
        <w:tc>
          <w:tcPr>
            <w:tcW w:w="4374" w:type="dxa"/>
            <w:vAlign w:val="center"/>
          </w:tcPr>
          <w:p w14:paraId="52CC968B" w14:textId="77777777" w:rsidR="00E80861" w:rsidRPr="005D28DD" w:rsidRDefault="00E80861">
            <w:pPr>
              <w:pStyle w:val="VHBA"/>
              <w:rPr>
                <w:i/>
                <w:iCs/>
                <w:color w:val="auto"/>
              </w:rPr>
            </w:pPr>
            <w:proofErr w:type="spellStart"/>
            <w:r w:rsidRPr="005D28DD">
              <w:rPr>
                <w:color w:val="3F0B1B" w:themeColor="accent1" w:themeShade="BF"/>
                <w:lang w:eastAsia="en-AU"/>
              </w:rPr>
              <w:t>IfcSpace</w:t>
            </w:r>
            <w:proofErr w:type="spellEnd"/>
          </w:p>
        </w:tc>
      </w:tr>
      <w:tr w:rsidR="00E80861" w:rsidRPr="005D28DD" w14:paraId="4D8994A7" w14:textId="77777777">
        <w:trPr>
          <w:cnfStyle w:val="000000100000" w:firstRow="0" w:lastRow="0" w:firstColumn="0" w:lastColumn="0" w:oddVBand="0" w:evenVBand="0" w:oddHBand="1" w:evenHBand="0" w:firstRowFirstColumn="0" w:firstRowLastColumn="0" w:lastRowFirstColumn="0" w:lastRowLastColumn="0"/>
          <w:cantSplit/>
        </w:trPr>
        <w:tc>
          <w:tcPr>
            <w:tcW w:w="2176" w:type="dxa"/>
            <w:vAlign w:val="center"/>
          </w:tcPr>
          <w:p w14:paraId="6F0DBF74" w14:textId="77777777" w:rsidR="00E80861" w:rsidRPr="005D28DD" w:rsidRDefault="00E80861">
            <w:pPr>
              <w:pStyle w:val="VHBA"/>
              <w:rPr>
                <w:i/>
                <w:iCs/>
                <w:color w:val="auto"/>
              </w:rPr>
            </w:pPr>
            <w:proofErr w:type="spellStart"/>
            <w:r w:rsidRPr="005D28DD">
              <w:rPr>
                <w:lang w:eastAsia="en-AU"/>
              </w:rPr>
              <w:t>VHBA_Asset</w:t>
            </w:r>
            <w:proofErr w:type="spellEnd"/>
          </w:p>
        </w:tc>
        <w:tc>
          <w:tcPr>
            <w:tcW w:w="4374" w:type="dxa"/>
            <w:vAlign w:val="center"/>
          </w:tcPr>
          <w:p w14:paraId="7D76B1A2" w14:textId="77777777" w:rsidR="00E80861" w:rsidRPr="005D28DD" w:rsidRDefault="00E80861">
            <w:pPr>
              <w:pStyle w:val="VHBA"/>
              <w:rPr>
                <w:i/>
                <w:iCs/>
                <w:color w:val="auto"/>
              </w:rPr>
            </w:pPr>
            <w:proofErr w:type="spellStart"/>
            <w:r w:rsidRPr="005D28DD">
              <w:rPr>
                <w:color w:val="3F0B1B" w:themeColor="accent1" w:themeShade="BF"/>
                <w:lang w:eastAsia="en-AU"/>
              </w:rPr>
              <w:t>IfcElement</w:t>
            </w:r>
            <w:proofErr w:type="spellEnd"/>
          </w:p>
        </w:tc>
      </w:tr>
    </w:tbl>
    <w:p w14:paraId="3218ADCD" w14:textId="77777777" w:rsidR="00E80861" w:rsidRPr="005D28DD" w:rsidRDefault="00E80861" w:rsidP="00E80861">
      <w:pPr>
        <w:spacing w:after="0" w:line="240" w:lineRule="auto"/>
        <w:rPr>
          <w:rFonts w:asciiTheme="majorHAnsi" w:eastAsia="Times New Roman" w:hAnsiTheme="majorHAnsi"/>
          <w:bCs/>
          <w:color w:val="A00024" w:themeColor="text2"/>
          <w:sz w:val="36"/>
          <w:szCs w:val="44"/>
        </w:rPr>
      </w:pPr>
    </w:p>
    <w:p w14:paraId="77D050DC" w14:textId="77777777" w:rsidR="00E80861" w:rsidRPr="00DB5A92" w:rsidRDefault="00E80861" w:rsidP="00E80861">
      <w:pPr>
        <w:pStyle w:val="BodyText"/>
        <w:rPr>
          <w:rFonts w:ascii="Arial" w:hAnsi="Arial" w:cs="Arial"/>
          <w:color w:val="auto"/>
          <w:sz w:val="20"/>
          <w:szCs w:val="20"/>
        </w:rPr>
      </w:pPr>
      <w:r w:rsidRPr="005D28DD">
        <w:rPr>
          <w:rFonts w:ascii="Arial" w:hAnsi="Arial" w:cs="Arial"/>
          <w:color w:val="auto"/>
          <w:sz w:val="20"/>
          <w:szCs w:val="20"/>
          <w:lang w:eastAsia="en-AU"/>
        </w:rPr>
        <w:t>The mapping should also remove the VHBA_ prefix to all parameter names. The Property Sets retain their VHBA_ prefix. In future, a more integrated approach may be taken to better align VHBA BIM Shared Parameters with native properties of the IFC schema.</w:t>
      </w:r>
    </w:p>
    <w:p w14:paraId="0DBAFB64" w14:textId="77777777" w:rsidR="00E80861" w:rsidRDefault="00E80861" w:rsidP="00E80861">
      <w:pPr>
        <w:pStyle w:val="NumberedHeading3"/>
      </w:pPr>
      <w:r>
        <w:t>Export Settings (Revit to IFC)</w:t>
      </w:r>
    </w:p>
    <w:p w14:paraId="594ADB5B" w14:textId="038E0255" w:rsidR="00E80861" w:rsidRPr="008F748C" w:rsidRDefault="00E80861" w:rsidP="00E80861">
      <w:pPr>
        <w:pStyle w:val="BodyText"/>
        <w:rPr>
          <w:rFonts w:ascii="Arial" w:hAnsi="Arial" w:cs="Arial"/>
          <w:color w:val="auto"/>
          <w:sz w:val="20"/>
          <w:szCs w:val="20"/>
        </w:rPr>
      </w:pPr>
      <w:r w:rsidRPr="008F748C">
        <w:rPr>
          <w:rFonts w:ascii="Arial" w:hAnsi="Arial" w:cs="Arial"/>
          <w:color w:val="auto"/>
          <w:sz w:val="20"/>
          <w:szCs w:val="20"/>
        </w:rPr>
        <w:t xml:space="preserve">The below steps outline the process to deliver an </w:t>
      </w:r>
      <w:r>
        <w:rPr>
          <w:rFonts w:ascii="Arial" w:hAnsi="Arial" w:cs="Arial"/>
          <w:color w:val="auto"/>
          <w:sz w:val="20"/>
          <w:szCs w:val="20"/>
        </w:rPr>
        <w:t>.</w:t>
      </w:r>
      <w:proofErr w:type="spellStart"/>
      <w:r>
        <w:rPr>
          <w:rFonts w:ascii="Arial" w:hAnsi="Arial" w:cs="Arial"/>
          <w:color w:val="auto"/>
          <w:sz w:val="20"/>
          <w:szCs w:val="20"/>
        </w:rPr>
        <w:t>ifc</w:t>
      </w:r>
      <w:proofErr w:type="spellEnd"/>
      <w:r w:rsidRPr="008F748C">
        <w:rPr>
          <w:rFonts w:ascii="Arial" w:hAnsi="Arial" w:cs="Arial"/>
          <w:color w:val="auto"/>
          <w:sz w:val="20"/>
          <w:szCs w:val="20"/>
        </w:rPr>
        <w:t xml:space="preserve"> format BIM from Autodesk Revit. Other authoring tools should follow the same principles with regards to mapping </w:t>
      </w:r>
      <w:r>
        <w:rPr>
          <w:rFonts w:ascii="Arial" w:hAnsi="Arial" w:cs="Arial"/>
          <w:color w:val="auto"/>
          <w:sz w:val="20"/>
          <w:szCs w:val="20"/>
        </w:rPr>
        <w:t>VHBA BIM Shared Parameters</w:t>
      </w:r>
      <w:r w:rsidRPr="008F748C">
        <w:rPr>
          <w:rFonts w:ascii="Arial" w:hAnsi="Arial" w:cs="Arial"/>
          <w:color w:val="auto"/>
          <w:sz w:val="20"/>
          <w:szCs w:val="20"/>
        </w:rPr>
        <w:t xml:space="preserve"> to custom</w:t>
      </w:r>
      <w:r>
        <w:rPr>
          <w:rFonts w:ascii="Arial" w:hAnsi="Arial" w:cs="Arial"/>
          <w:color w:val="auto"/>
          <w:sz w:val="20"/>
          <w:szCs w:val="20"/>
        </w:rPr>
        <w:t xml:space="preserve"> .</w:t>
      </w:r>
      <w:proofErr w:type="spellStart"/>
      <w:r>
        <w:rPr>
          <w:rFonts w:ascii="Arial" w:hAnsi="Arial" w:cs="Arial"/>
          <w:color w:val="auto"/>
          <w:sz w:val="20"/>
          <w:szCs w:val="20"/>
        </w:rPr>
        <w:t>ifc</w:t>
      </w:r>
      <w:proofErr w:type="spellEnd"/>
      <w:r w:rsidRPr="008F748C">
        <w:rPr>
          <w:rFonts w:ascii="Arial" w:hAnsi="Arial" w:cs="Arial"/>
          <w:color w:val="auto"/>
          <w:sz w:val="20"/>
          <w:szCs w:val="20"/>
        </w:rPr>
        <w:t xml:space="preserve"> Property Sets as defined in Section</w:t>
      </w:r>
      <w:r w:rsidR="00CC78AD">
        <w:rPr>
          <w:rFonts w:ascii="Arial" w:hAnsi="Arial" w:cs="Arial"/>
          <w:color w:val="auto"/>
          <w:sz w:val="20"/>
          <w:szCs w:val="20"/>
        </w:rPr>
        <w:t xml:space="preserve"> </w:t>
      </w:r>
      <w:r w:rsidR="003B4F5A">
        <w:rPr>
          <w:rFonts w:ascii="Arial" w:hAnsi="Arial" w:cs="Arial"/>
          <w:color w:val="auto"/>
          <w:sz w:val="20"/>
          <w:szCs w:val="20"/>
        </w:rPr>
        <w:fldChar w:fldCharType="begin"/>
      </w:r>
      <w:r w:rsidR="003B4F5A">
        <w:rPr>
          <w:rFonts w:ascii="Arial" w:hAnsi="Arial" w:cs="Arial"/>
          <w:color w:val="auto"/>
          <w:sz w:val="20"/>
          <w:szCs w:val="20"/>
        </w:rPr>
        <w:instrText xml:space="preserve"> REF _Ref173934658 \w \h </w:instrText>
      </w:r>
      <w:r w:rsidR="003B4F5A">
        <w:rPr>
          <w:rFonts w:ascii="Arial" w:hAnsi="Arial" w:cs="Arial"/>
          <w:color w:val="auto"/>
          <w:sz w:val="20"/>
          <w:szCs w:val="20"/>
        </w:rPr>
      </w:r>
      <w:r w:rsidR="003B4F5A">
        <w:rPr>
          <w:rFonts w:ascii="Arial" w:hAnsi="Arial" w:cs="Arial"/>
          <w:color w:val="auto"/>
          <w:sz w:val="20"/>
          <w:szCs w:val="20"/>
        </w:rPr>
        <w:fldChar w:fldCharType="separate"/>
      </w:r>
      <w:r w:rsidR="00640FFB">
        <w:rPr>
          <w:rFonts w:ascii="Arial" w:hAnsi="Arial" w:cs="Arial"/>
          <w:color w:val="auto"/>
          <w:sz w:val="20"/>
          <w:szCs w:val="20"/>
        </w:rPr>
        <w:t>7.2.2</w:t>
      </w:r>
      <w:r w:rsidR="003B4F5A">
        <w:rPr>
          <w:rFonts w:ascii="Arial" w:hAnsi="Arial" w:cs="Arial"/>
          <w:color w:val="auto"/>
          <w:sz w:val="20"/>
          <w:szCs w:val="20"/>
        </w:rPr>
        <w:fldChar w:fldCharType="end"/>
      </w:r>
      <w:r w:rsidRPr="008F748C">
        <w:rPr>
          <w:rFonts w:ascii="Arial" w:hAnsi="Arial" w:cs="Arial"/>
          <w:color w:val="auto"/>
          <w:sz w:val="20"/>
          <w:szCs w:val="20"/>
        </w:rPr>
        <w:t>.</w:t>
      </w:r>
    </w:p>
    <w:p w14:paraId="27CE1C75" w14:textId="77777777" w:rsidR="00E80861" w:rsidRDefault="00E80861" w:rsidP="00E80861">
      <w:pPr>
        <w:pStyle w:val="BodyText"/>
        <w:keepNext/>
        <w:jc w:val="center"/>
      </w:pPr>
      <w:r w:rsidRPr="000F1618">
        <w:rPr>
          <w:rFonts w:ascii="Arial" w:hAnsi="Arial" w:cs="Arial"/>
          <w:noProof/>
          <w14:numSpacing w14:val="default"/>
        </w:rPr>
        <w:drawing>
          <wp:inline distT="0" distB="0" distL="0" distR="0" wp14:anchorId="4725274E" wp14:editId="0FD1EFA4">
            <wp:extent cx="5610224" cy="2598420"/>
            <wp:effectExtent l="0" t="0" r="0" b="0"/>
            <wp:docPr id="512858580" name="Picture 512858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858580" name="Picture 512858580"/>
                    <pic:cNvPicPr/>
                  </pic:nvPicPr>
                  <pic:blipFill>
                    <a:blip r:embed="rId20"/>
                    <a:stretch>
                      <a:fillRect/>
                    </a:stretch>
                  </pic:blipFill>
                  <pic:spPr>
                    <a:xfrm>
                      <a:off x="0" y="0"/>
                      <a:ext cx="5610224" cy="2598420"/>
                    </a:xfrm>
                    <a:prstGeom prst="rect">
                      <a:avLst/>
                    </a:prstGeom>
                  </pic:spPr>
                </pic:pic>
              </a:graphicData>
            </a:graphic>
          </wp:inline>
        </w:drawing>
      </w:r>
    </w:p>
    <w:p w14:paraId="29268BA6" w14:textId="318C4A80" w:rsidR="00E80861" w:rsidRPr="00AC703E" w:rsidRDefault="00E80861" w:rsidP="00E80861">
      <w:pPr>
        <w:pStyle w:val="Caption"/>
        <w:jc w:val="center"/>
        <w:rPr>
          <w:rFonts w:ascii="Arial" w:hAnsi="Arial" w:cs="Arial"/>
        </w:rPr>
      </w:pPr>
      <w:r>
        <w:t xml:space="preserve">Figure </w:t>
      </w:r>
      <w:r>
        <w:fldChar w:fldCharType="begin"/>
      </w:r>
      <w:r>
        <w:instrText xml:space="preserve"> SEQ Figure \* ARABIC </w:instrText>
      </w:r>
      <w:r>
        <w:fldChar w:fldCharType="separate"/>
      </w:r>
      <w:r w:rsidR="009476B7">
        <w:rPr>
          <w:noProof/>
        </w:rPr>
        <w:t>2</w:t>
      </w:r>
      <w:r>
        <w:rPr>
          <w:noProof/>
        </w:rPr>
        <w:fldChar w:fldCharType="end"/>
      </w:r>
      <w:r>
        <w:t xml:space="preserve">: Step1 - </w:t>
      </w:r>
      <w:r w:rsidRPr="001C033F">
        <w:t>Exporting IFC from Revit</w:t>
      </w:r>
    </w:p>
    <w:p w14:paraId="46C81C4C" w14:textId="77777777" w:rsidR="00E80861" w:rsidRPr="008F748C" w:rsidRDefault="00E80861" w:rsidP="00E80861">
      <w:pPr>
        <w:pStyle w:val="BodyText"/>
        <w:rPr>
          <w:rFonts w:ascii="Arial" w:hAnsi="Arial" w:cs="Arial"/>
          <w:color w:val="auto"/>
          <w:sz w:val="20"/>
          <w:szCs w:val="20"/>
        </w:rPr>
      </w:pPr>
      <w:r w:rsidRPr="008F748C">
        <w:rPr>
          <w:rFonts w:ascii="Arial" w:hAnsi="Arial" w:cs="Arial"/>
          <w:color w:val="auto"/>
          <w:sz w:val="20"/>
          <w:szCs w:val="20"/>
        </w:rPr>
        <w:t>In the relevant 3D export view in Revit:</w:t>
      </w:r>
    </w:p>
    <w:p w14:paraId="05F263E8" w14:textId="77777777" w:rsidR="00E80861" w:rsidRPr="008F748C" w:rsidRDefault="00E80861" w:rsidP="00E80861">
      <w:pPr>
        <w:pStyle w:val="BodyText"/>
        <w:numPr>
          <w:ilvl w:val="0"/>
          <w:numId w:val="19"/>
        </w:numPr>
        <w:rPr>
          <w:rFonts w:ascii="Arial" w:hAnsi="Arial" w:cs="Arial"/>
          <w:color w:val="auto"/>
          <w:sz w:val="20"/>
          <w:szCs w:val="20"/>
        </w:rPr>
      </w:pPr>
      <w:r w:rsidRPr="008F748C">
        <w:rPr>
          <w:rFonts w:ascii="Arial" w:hAnsi="Arial" w:cs="Arial"/>
          <w:color w:val="auto"/>
          <w:sz w:val="20"/>
          <w:szCs w:val="20"/>
        </w:rPr>
        <w:t xml:space="preserve">Select </w:t>
      </w:r>
      <w:r w:rsidRPr="008F748C">
        <w:rPr>
          <w:rFonts w:ascii="Arial" w:hAnsi="Arial" w:cs="Arial"/>
          <w:b/>
          <w:bCs/>
          <w:color w:val="auto"/>
          <w:sz w:val="20"/>
          <w:szCs w:val="20"/>
        </w:rPr>
        <w:t>File</w:t>
      </w:r>
      <w:r w:rsidRPr="008F748C">
        <w:rPr>
          <w:rFonts w:ascii="Arial" w:hAnsi="Arial" w:cs="Arial"/>
          <w:color w:val="auto"/>
          <w:sz w:val="20"/>
          <w:szCs w:val="20"/>
        </w:rPr>
        <w:t xml:space="preserve"> </w:t>
      </w:r>
    </w:p>
    <w:p w14:paraId="3EEF7C05" w14:textId="77777777" w:rsidR="00E80861" w:rsidRPr="008F748C" w:rsidRDefault="00E80861" w:rsidP="00E80861">
      <w:pPr>
        <w:pStyle w:val="BodyText"/>
        <w:numPr>
          <w:ilvl w:val="0"/>
          <w:numId w:val="19"/>
        </w:numPr>
        <w:rPr>
          <w:rFonts w:ascii="Arial" w:hAnsi="Arial" w:cs="Arial"/>
          <w:color w:val="auto"/>
          <w:sz w:val="20"/>
          <w:szCs w:val="20"/>
        </w:rPr>
      </w:pPr>
      <w:r w:rsidRPr="008F748C">
        <w:rPr>
          <w:rFonts w:ascii="Arial" w:hAnsi="Arial" w:cs="Arial"/>
          <w:color w:val="auto"/>
          <w:sz w:val="20"/>
          <w:szCs w:val="20"/>
        </w:rPr>
        <w:t xml:space="preserve">Select </w:t>
      </w:r>
      <w:r w:rsidRPr="008F748C">
        <w:rPr>
          <w:rFonts w:ascii="Arial" w:hAnsi="Arial" w:cs="Arial"/>
          <w:b/>
          <w:bCs/>
          <w:color w:val="auto"/>
          <w:sz w:val="20"/>
          <w:szCs w:val="20"/>
        </w:rPr>
        <w:t>Export</w:t>
      </w:r>
    </w:p>
    <w:p w14:paraId="0475A343" w14:textId="77777777" w:rsidR="00E80861" w:rsidRPr="008F748C" w:rsidRDefault="00E80861" w:rsidP="00E80861">
      <w:pPr>
        <w:pStyle w:val="BodyText"/>
        <w:numPr>
          <w:ilvl w:val="0"/>
          <w:numId w:val="19"/>
        </w:numPr>
        <w:rPr>
          <w:rFonts w:ascii="Arial" w:hAnsi="Arial" w:cs="Arial"/>
          <w:color w:val="auto"/>
          <w:sz w:val="20"/>
          <w:szCs w:val="20"/>
        </w:rPr>
      </w:pPr>
      <w:r w:rsidRPr="008F748C">
        <w:rPr>
          <w:rFonts w:ascii="Arial" w:hAnsi="Arial" w:cs="Arial"/>
          <w:color w:val="auto"/>
          <w:sz w:val="20"/>
          <w:szCs w:val="20"/>
        </w:rPr>
        <w:t xml:space="preserve">Select </w:t>
      </w:r>
      <w:r w:rsidRPr="008F748C">
        <w:rPr>
          <w:rFonts w:ascii="Arial" w:hAnsi="Arial" w:cs="Arial"/>
          <w:b/>
          <w:bCs/>
          <w:color w:val="auto"/>
          <w:sz w:val="20"/>
          <w:szCs w:val="20"/>
        </w:rPr>
        <w:t>IFC</w:t>
      </w:r>
    </w:p>
    <w:p w14:paraId="3004F3D8" w14:textId="77777777" w:rsidR="00E80861" w:rsidRPr="008F748C" w:rsidRDefault="00E80861" w:rsidP="00E80861">
      <w:pPr>
        <w:pStyle w:val="BodyText"/>
        <w:numPr>
          <w:ilvl w:val="0"/>
          <w:numId w:val="19"/>
        </w:numPr>
        <w:rPr>
          <w:rFonts w:ascii="Arial" w:hAnsi="Arial" w:cs="Arial"/>
          <w:color w:val="auto"/>
          <w:sz w:val="20"/>
          <w:szCs w:val="20"/>
        </w:rPr>
      </w:pPr>
      <w:r w:rsidRPr="008F748C">
        <w:rPr>
          <w:rFonts w:ascii="Arial" w:hAnsi="Arial" w:cs="Arial"/>
          <w:color w:val="auto"/>
          <w:sz w:val="20"/>
          <w:szCs w:val="20"/>
        </w:rPr>
        <w:t xml:space="preserve">Select </w:t>
      </w:r>
      <w:r w:rsidRPr="008F748C">
        <w:rPr>
          <w:rFonts w:ascii="Arial" w:hAnsi="Arial" w:cs="Arial"/>
          <w:b/>
          <w:bCs/>
          <w:color w:val="auto"/>
          <w:sz w:val="20"/>
          <w:szCs w:val="20"/>
        </w:rPr>
        <w:t>Modify setup</w:t>
      </w:r>
    </w:p>
    <w:p w14:paraId="490B6947" w14:textId="77777777" w:rsidR="00E80861" w:rsidRPr="000F1618" w:rsidRDefault="00E80861" w:rsidP="00E80861">
      <w:pPr>
        <w:pStyle w:val="BodyText"/>
        <w:rPr>
          <w:rFonts w:ascii="Arial" w:hAnsi="Arial" w:cs="Arial"/>
        </w:rPr>
      </w:pPr>
    </w:p>
    <w:p w14:paraId="55D2B164" w14:textId="77777777" w:rsidR="00E80861" w:rsidRPr="000F1618" w:rsidRDefault="00E80861" w:rsidP="00E80861">
      <w:pPr>
        <w:pStyle w:val="BodyText"/>
        <w:keepNext/>
        <w:jc w:val="center"/>
        <w:rPr>
          <w:rFonts w:ascii="Arial" w:hAnsi="Arial" w:cs="Arial"/>
        </w:rPr>
      </w:pPr>
      <w:r w:rsidRPr="000F1618">
        <w:rPr>
          <w:rFonts w:ascii="Arial" w:hAnsi="Arial" w:cs="Arial"/>
          <w:noProof/>
          <w14:numSpacing w14:val="default"/>
        </w:rPr>
        <w:lastRenderedPageBreak/>
        <w:drawing>
          <wp:inline distT="0" distB="0" distL="0" distR="0" wp14:anchorId="79455E77" wp14:editId="7AD2E3CD">
            <wp:extent cx="4615891" cy="3029178"/>
            <wp:effectExtent l="0" t="0" r="0" b="0"/>
            <wp:docPr id="1005639149" name="Picture 1005639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39149" name="Picture 1005639149"/>
                    <pic:cNvPicPr/>
                  </pic:nvPicPr>
                  <pic:blipFill>
                    <a:blip r:embed="rId21"/>
                    <a:stretch>
                      <a:fillRect/>
                    </a:stretch>
                  </pic:blipFill>
                  <pic:spPr>
                    <a:xfrm>
                      <a:off x="0" y="0"/>
                      <a:ext cx="4627173" cy="3036582"/>
                    </a:xfrm>
                    <a:prstGeom prst="rect">
                      <a:avLst/>
                    </a:prstGeom>
                  </pic:spPr>
                </pic:pic>
              </a:graphicData>
            </a:graphic>
          </wp:inline>
        </w:drawing>
      </w:r>
    </w:p>
    <w:p w14:paraId="0EEC390D" w14:textId="36568E25" w:rsidR="00E80861" w:rsidRDefault="00E80861" w:rsidP="00E80861">
      <w:pPr>
        <w:pStyle w:val="Caption"/>
        <w:jc w:val="center"/>
      </w:pPr>
      <w:bookmarkStart w:id="786" w:name="_Ref107386698"/>
      <w:r w:rsidRPr="00D92504">
        <w:t xml:space="preserve">Figure </w:t>
      </w:r>
      <w:r>
        <w:fldChar w:fldCharType="begin"/>
      </w:r>
      <w:r>
        <w:instrText xml:space="preserve"> SEQ Figure \* ARABIC </w:instrText>
      </w:r>
      <w:r>
        <w:fldChar w:fldCharType="separate"/>
      </w:r>
      <w:r w:rsidR="009476B7">
        <w:rPr>
          <w:noProof/>
        </w:rPr>
        <w:t>3</w:t>
      </w:r>
      <w:r>
        <w:rPr>
          <w:noProof/>
        </w:rPr>
        <w:fldChar w:fldCharType="end"/>
      </w:r>
      <w:bookmarkEnd w:id="786"/>
      <w:r w:rsidRPr="00D92504">
        <w:t>: Step 2 - Exporting IFC from Revit</w:t>
      </w:r>
    </w:p>
    <w:p w14:paraId="17555488" w14:textId="7F55DD4B" w:rsidR="00E80861" w:rsidRPr="008F748C" w:rsidRDefault="00E80861" w:rsidP="00E80861">
      <w:pPr>
        <w:pStyle w:val="BodyText"/>
        <w:rPr>
          <w:rFonts w:ascii="Arial" w:hAnsi="Arial" w:cs="Arial"/>
          <w:color w:val="auto"/>
          <w:sz w:val="20"/>
          <w:szCs w:val="20"/>
        </w:rPr>
      </w:pPr>
      <w:r w:rsidRPr="008F748C">
        <w:rPr>
          <w:rFonts w:ascii="Arial" w:hAnsi="Arial" w:cs="Arial"/>
          <w:color w:val="auto"/>
          <w:sz w:val="20"/>
          <w:szCs w:val="20"/>
        </w:rPr>
        <w:t xml:space="preserve">In the Modify Setup dialogue box (refer to </w:t>
      </w:r>
      <w:r w:rsidRPr="008F748C">
        <w:rPr>
          <w:rFonts w:ascii="Arial" w:hAnsi="Arial" w:cs="Arial"/>
          <w:color w:val="auto"/>
          <w:sz w:val="20"/>
          <w:szCs w:val="20"/>
        </w:rPr>
        <w:fldChar w:fldCharType="begin"/>
      </w:r>
      <w:r w:rsidRPr="008F748C">
        <w:rPr>
          <w:rFonts w:ascii="Arial" w:hAnsi="Arial" w:cs="Arial"/>
          <w:color w:val="auto"/>
          <w:sz w:val="20"/>
          <w:szCs w:val="20"/>
        </w:rPr>
        <w:instrText xml:space="preserve"> REF _Ref107386698 \h  \* MERGEFORMAT </w:instrText>
      </w:r>
      <w:r w:rsidRPr="008F748C">
        <w:rPr>
          <w:rFonts w:ascii="Arial" w:hAnsi="Arial" w:cs="Arial"/>
          <w:color w:val="auto"/>
          <w:sz w:val="20"/>
          <w:szCs w:val="20"/>
        </w:rPr>
      </w:r>
      <w:r w:rsidRPr="008F748C">
        <w:rPr>
          <w:rFonts w:ascii="Arial" w:hAnsi="Arial" w:cs="Arial"/>
          <w:color w:val="auto"/>
          <w:sz w:val="20"/>
          <w:szCs w:val="20"/>
        </w:rPr>
        <w:fldChar w:fldCharType="separate"/>
      </w:r>
      <w:r w:rsidR="009476B7" w:rsidRPr="009476B7">
        <w:rPr>
          <w:rFonts w:ascii="Arial" w:hAnsi="Arial" w:cs="Arial"/>
          <w:color w:val="auto"/>
          <w:sz w:val="20"/>
          <w:szCs w:val="20"/>
        </w:rPr>
        <w:t xml:space="preserve">Figure </w:t>
      </w:r>
      <w:r w:rsidR="009476B7" w:rsidRPr="009476B7">
        <w:rPr>
          <w:rFonts w:ascii="Arial" w:hAnsi="Arial" w:cs="Arial"/>
          <w:noProof/>
          <w:color w:val="auto"/>
          <w:sz w:val="20"/>
          <w:szCs w:val="20"/>
        </w:rPr>
        <w:t>3</w:t>
      </w:r>
      <w:r w:rsidRPr="008F748C">
        <w:rPr>
          <w:rFonts w:ascii="Arial" w:hAnsi="Arial" w:cs="Arial"/>
          <w:color w:val="auto"/>
          <w:sz w:val="20"/>
          <w:szCs w:val="20"/>
        </w:rPr>
        <w:fldChar w:fldCharType="end"/>
      </w:r>
      <w:r w:rsidRPr="008F748C">
        <w:rPr>
          <w:rFonts w:ascii="Arial" w:hAnsi="Arial" w:cs="Arial"/>
          <w:color w:val="auto"/>
          <w:sz w:val="20"/>
          <w:szCs w:val="20"/>
        </w:rPr>
        <w:t>):</w:t>
      </w:r>
    </w:p>
    <w:p w14:paraId="3F98B0B6" w14:textId="77777777" w:rsidR="00E80861" w:rsidRPr="008F748C" w:rsidRDefault="00E80861" w:rsidP="00E80861">
      <w:pPr>
        <w:pStyle w:val="BodyText"/>
        <w:numPr>
          <w:ilvl w:val="0"/>
          <w:numId w:val="19"/>
        </w:numPr>
        <w:rPr>
          <w:rFonts w:ascii="Arial" w:hAnsi="Arial" w:cs="Arial"/>
          <w:color w:val="auto"/>
          <w:sz w:val="20"/>
          <w:szCs w:val="20"/>
        </w:rPr>
      </w:pPr>
      <w:r w:rsidRPr="008F748C">
        <w:rPr>
          <w:rFonts w:ascii="Arial" w:hAnsi="Arial" w:cs="Arial"/>
          <w:color w:val="auto"/>
          <w:sz w:val="20"/>
          <w:szCs w:val="20"/>
        </w:rPr>
        <w:t xml:space="preserve">Select the </w:t>
      </w:r>
      <w:r w:rsidRPr="008F748C">
        <w:rPr>
          <w:rFonts w:ascii="Arial" w:hAnsi="Arial" w:cs="Arial"/>
          <w:b/>
          <w:bCs/>
          <w:color w:val="auto"/>
          <w:sz w:val="20"/>
          <w:szCs w:val="20"/>
        </w:rPr>
        <w:t>Property Sets</w:t>
      </w:r>
      <w:r w:rsidRPr="008F748C">
        <w:rPr>
          <w:rFonts w:ascii="Arial" w:hAnsi="Arial" w:cs="Arial"/>
          <w:color w:val="auto"/>
          <w:sz w:val="20"/>
          <w:szCs w:val="20"/>
        </w:rPr>
        <w:t xml:space="preserve"> tab, ensure relevant tick boxes are checked</w:t>
      </w:r>
    </w:p>
    <w:p w14:paraId="5FBFFEA5" w14:textId="77777777" w:rsidR="00E80861" w:rsidRPr="008F748C" w:rsidRDefault="00E80861" w:rsidP="00E80861">
      <w:pPr>
        <w:pStyle w:val="BodyText"/>
        <w:numPr>
          <w:ilvl w:val="0"/>
          <w:numId w:val="19"/>
        </w:numPr>
        <w:rPr>
          <w:rFonts w:ascii="Arial" w:hAnsi="Arial" w:cs="Arial"/>
          <w:color w:val="auto"/>
          <w:sz w:val="20"/>
          <w:szCs w:val="20"/>
        </w:rPr>
      </w:pPr>
      <w:r w:rsidRPr="008F748C">
        <w:rPr>
          <w:rFonts w:ascii="Arial" w:hAnsi="Arial" w:cs="Arial"/>
          <w:color w:val="auto"/>
          <w:sz w:val="20"/>
          <w:szCs w:val="20"/>
        </w:rPr>
        <w:t xml:space="preserve">Browse to and select the </w:t>
      </w:r>
      <w:r>
        <w:rPr>
          <w:rFonts w:ascii="Arial" w:hAnsi="Arial" w:cs="Arial"/>
          <w:b/>
          <w:bCs/>
          <w:color w:val="auto"/>
          <w:sz w:val="20"/>
          <w:szCs w:val="20"/>
        </w:rPr>
        <w:t>VHBA .</w:t>
      </w:r>
      <w:proofErr w:type="spellStart"/>
      <w:r>
        <w:rPr>
          <w:rFonts w:ascii="Arial" w:hAnsi="Arial" w:cs="Arial"/>
          <w:b/>
          <w:bCs/>
          <w:color w:val="auto"/>
          <w:sz w:val="20"/>
          <w:szCs w:val="20"/>
        </w:rPr>
        <w:t>ifc</w:t>
      </w:r>
      <w:proofErr w:type="spellEnd"/>
      <w:r w:rsidRPr="008F748C">
        <w:rPr>
          <w:rFonts w:ascii="Arial" w:hAnsi="Arial" w:cs="Arial"/>
          <w:b/>
          <w:bCs/>
          <w:color w:val="auto"/>
          <w:sz w:val="20"/>
          <w:szCs w:val="20"/>
        </w:rPr>
        <w:t xml:space="preserve"> Export Mapping</w:t>
      </w:r>
      <w:r w:rsidRPr="008F748C">
        <w:rPr>
          <w:rFonts w:ascii="Arial" w:hAnsi="Arial" w:cs="Arial"/>
          <w:color w:val="auto"/>
          <w:sz w:val="20"/>
          <w:szCs w:val="20"/>
        </w:rPr>
        <w:t xml:space="preserve"> file</w:t>
      </w:r>
    </w:p>
    <w:p w14:paraId="6398F98C" w14:textId="77777777" w:rsidR="00E80861" w:rsidRPr="008F748C" w:rsidRDefault="00E80861" w:rsidP="00E80861">
      <w:pPr>
        <w:pStyle w:val="BodyText"/>
        <w:numPr>
          <w:ilvl w:val="0"/>
          <w:numId w:val="19"/>
        </w:numPr>
        <w:rPr>
          <w:rFonts w:ascii="Arial" w:hAnsi="Arial" w:cs="Arial"/>
          <w:color w:val="auto"/>
          <w:sz w:val="20"/>
          <w:szCs w:val="20"/>
        </w:rPr>
      </w:pPr>
      <w:r w:rsidRPr="008F748C">
        <w:rPr>
          <w:rFonts w:ascii="Arial" w:hAnsi="Arial" w:cs="Arial"/>
          <w:color w:val="auto"/>
          <w:sz w:val="20"/>
          <w:szCs w:val="20"/>
        </w:rPr>
        <w:t>Click OK and export as usual</w:t>
      </w:r>
    </w:p>
    <w:p w14:paraId="7EAA687E" w14:textId="77777777" w:rsidR="00E80861" w:rsidRPr="008F748C" w:rsidRDefault="00E80861" w:rsidP="00E80861">
      <w:pPr>
        <w:pStyle w:val="BodyText"/>
        <w:rPr>
          <w:rFonts w:ascii="Arial" w:hAnsi="Arial" w:cs="Arial"/>
          <w:color w:val="auto"/>
          <w:sz w:val="20"/>
          <w:szCs w:val="20"/>
        </w:rPr>
      </w:pPr>
      <w:r w:rsidRPr="008F748C">
        <w:rPr>
          <w:rFonts w:ascii="Arial" w:hAnsi="Arial" w:cs="Arial"/>
          <w:color w:val="auto"/>
          <w:sz w:val="20"/>
          <w:szCs w:val="20"/>
        </w:rPr>
        <w:t xml:space="preserve">Other settings may be adjusted as required but the result shall be all </w:t>
      </w:r>
      <w:r>
        <w:rPr>
          <w:rFonts w:ascii="Arial" w:hAnsi="Arial" w:cs="Arial"/>
          <w:color w:val="auto"/>
          <w:sz w:val="20"/>
          <w:szCs w:val="20"/>
        </w:rPr>
        <w:t>VHBA BIM Shared Parameters</w:t>
      </w:r>
      <w:r w:rsidRPr="008F748C">
        <w:rPr>
          <w:rFonts w:ascii="Arial" w:hAnsi="Arial" w:cs="Arial"/>
          <w:color w:val="auto"/>
          <w:sz w:val="20"/>
          <w:szCs w:val="20"/>
        </w:rPr>
        <w:t xml:space="preserve"> being successfully mapped to the </w:t>
      </w:r>
      <w:r w:rsidRPr="005A42C0">
        <w:rPr>
          <w:rFonts w:ascii="Arial" w:hAnsi="Arial" w:cs="Arial"/>
          <w:color w:val="auto"/>
          <w:sz w:val="20"/>
          <w:szCs w:val="20"/>
        </w:rPr>
        <w:t>relevant VHBA custom Property</w:t>
      </w:r>
      <w:r w:rsidRPr="008F748C">
        <w:rPr>
          <w:rFonts w:ascii="Arial" w:hAnsi="Arial" w:cs="Arial"/>
          <w:color w:val="auto"/>
          <w:sz w:val="20"/>
          <w:szCs w:val="20"/>
        </w:rPr>
        <w:t xml:space="preserve"> Set tab in </w:t>
      </w:r>
      <w:r>
        <w:rPr>
          <w:rFonts w:ascii="Arial" w:hAnsi="Arial" w:cs="Arial"/>
          <w:color w:val="auto"/>
          <w:sz w:val="20"/>
          <w:szCs w:val="20"/>
        </w:rPr>
        <w:t>.</w:t>
      </w:r>
      <w:proofErr w:type="spellStart"/>
      <w:r>
        <w:rPr>
          <w:rFonts w:ascii="Arial" w:hAnsi="Arial" w:cs="Arial"/>
          <w:color w:val="auto"/>
          <w:sz w:val="20"/>
          <w:szCs w:val="20"/>
        </w:rPr>
        <w:t>ifc</w:t>
      </w:r>
      <w:proofErr w:type="spellEnd"/>
      <w:r>
        <w:rPr>
          <w:rFonts w:ascii="Arial" w:hAnsi="Arial" w:cs="Arial"/>
          <w:color w:val="auto"/>
          <w:sz w:val="20"/>
          <w:szCs w:val="20"/>
        </w:rPr>
        <w:t>.</w:t>
      </w:r>
    </w:p>
    <w:p w14:paraId="6A77948B" w14:textId="77777777" w:rsidR="00E80861" w:rsidRPr="000F1618" w:rsidRDefault="00E80861" w:rsidP="00E80861">
      <w:pPr>
        <w:pStyle w:val="BodyText"/>
        <w:keepNext/>
        <w:jc w:val="center"/>
        <w:rPr>
          <w:rFonts w:ascii="Arial" w:hAnsi="Arial" w:cs="Arial"/>
        </w:rPr>
      </w:pPr>
      <w:r w:rsidRPr="000F1618">
        <w:rPr>
          <w:rFonts w:ascii="Arial" w:hAnsi="Arial" w:cs="Arial"/>
          <w:noProof/>
          <w14:numSpacing w14:val="default"/>
        </w:rPr>
        <w:drawing>
          <wp:inline distT="0" distB="0" distL="0" distR="0" wp14:anchorId="19BD1836" wp14:editId="7CB035D5">
            <wp:extent cx="4226364" cy="2362524"/>
            <wp:effectExtent l="0" t="0" r="3175" b="0"/>
            <wp:docPr id="1789766668" name="Picture 1789766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766668" name="Picture 1789766668"/>
                    <pic:cNvPicPr/>
                  </pic:nvPicPr>
                  <pic:blipFill>
                    <a:blip r:embed="rId22"/>
                    <a:stretch>
                      <a:fillRect/>
                    </a:stretch>
                  </pic:blipFill>
                  <pic:spPr>
                    <a:xfrm>
                      <a:off x="0" y="0"/>
                      <a:ext cx="4236968" cy="2368452"/>
                    </a:xfrm>
                    <a:prstGeom prst="rect">
                      <a:avLst/>
                    </a:prstGeom>
                  </pic:spPr>
                </pic:pic>
              </a:graphicData>
            </a:graphic>
          </wp:inline>
        </w:drawing>
      </w:r>
    </w:p>
    <w:p w14:paraId="088A928F" w14:textId="6D54BE24" w:rsidR="00E80861" w:rsidRDefault="00E80861" w:rsidP="00E80861">
      <w:pPr>
        <w:pStyle w:val="Caption"/>
        <w:jc w:val="center"/>
      </w:pPr>
      <w:r w:rsidRPr="00923AF7">
        <w:t xml:space="preserve">Figure </w:t>
      </w:r>
      <w:r>
        <w:fldChar w:fldCharType="begin"/>
      </w:r>
      <w:r>
        <w:instrText xml:space="preserve"> SEQ Figure \* ARABIC </w:instrText>
      </w:r>
      <w:r>
        <w:fldChar w:fldCharType="separate"/>
      </w:r>
      <w:r w:rsidR="009476B7">
        <w:rPr>
          <w:noProof/>
        </w:rPr>
        <w:t>4</w:t>
      </w:r>
      <w:r>
        <w:rPr>
          <w:noProof/>
        </w:rPr>
        <w:fldChar w:fldCharType="end"/>
      </w:r>
      <w:r w:rsidRPr="00923AF7">
        <w:t>: Example .</w:t>
      </w:r>
      <w:proofErr w:type="spellStart"/>
      <w:r w:rsidRPr="00923AF7">
        <w:t>ifc</w:t>
      </w:r>
      <w:proofErr w:type="spellEnd"/>
      <w:r w:rsidRPr="00923AF7">
        <w:t xml:space="preserve"> showing </w:t>
      </w:r>
      <w:proofErr w:type="spellStart"/>
      <w:r w:rsidRPr="001F3488">
        <w:t>VHBA</w:t>
      </w:r>
      <w:r w:rsidRPr="00923AF7">
        <w:t>_Asset</w:t>
      </w:r>
      <w:proofErr w:type="spellEnd"/>
      <w:r w:rsidRPr="00D92504">
        <w:t xml:space="preserve"> Property Set tab</w:t>
      </w:r>
    </w:p>
    <w:p w14:paraId="36110C1C" w14:textId="6CECD5B0" w:rsidR="000E75D1" w:rsidRDefault="000E75D1" w:rsidP="00EA6812">
      <w:pPr>
        <w:pStyle w:val="NumberedHeading2"/>
      </w:pPr>
      <w:bookmarkStart w:id="787" w:name="_Ref174002280"/>
      <w:bookmarkStart w:id="788" w:name="_Toc179294668"/>
      <w:bookmarkStart w:id="789" w:name="_Ref148029198"/>
      <w:r>
        <w:t>AusHFG</w:t>
      </w:r>
      <w:bookmarkEnd w:id="787"/>
      <w:bookmarkEnd w:id="788"/>
    </w:p>
    <w:p w14:paraId="0560A229" w14:textId="4208E574" w:rsidR="000E75D1" w:rsidRPr="000E75D1" w:rsidRDefault="000E75D1" w:rsidP="00CE77F9">
      <w:pPr>
        <w:pStyle w:val="VHBAbody"/>
      </w:pPr>
      <w:r>
        <w:t>The Australasian Health Facility Guidelines shall be used to help describe rooms.</w:t>
      </w:r>
    </w:p>
    <w:p w14:paraId="0165F539" w14:textId="77777777" w:rsidR="000E75D1" w:rsidRDefault="000E75D1" w:rsidP="000E75D1">
      <w:pPr>
        <w:pStyle w:val="NumberedHeading3"/>
      </w:pPr>
      <w:r>
        <w:t>AusHFG room coding</w:t>
      </w:r>
    </w:p>
    <w:p w14:paraId="3F7D331F" w14:textId="6A577585" w:rsidR="000E75D1" w:rsidRPr="001513CE" w:rsidRDefault="000E75D1" w:rsidP="000E75D1">
      <w:pPr>
        <w:pStyle w:val="Instructions"/>
        <w:rPr>
          <w:b/>
          <w:bCs/>
        </w:rPr>
      </w:pPr>
      <w:r w:rsidRPr="001513CE">
        <w:rPr>
          <w:b/>
          <w:bCs/>
        </w:rPr>
        <w:t>PIR Section 4.5.</w:t>
      </w:r>
      <w:r w:rsidR="00387413">
        <w:rPr>
          <w:b/>
          <w:bCs/>
        </w:rPr>
        <w:t>4 (</w:t>
      </w:r>
      <w:r w:rsidR="00C465AF">
        <w:rPr>
          <w:b/>
          <w:bCs/>
        </w:rPr>
        <w:t>c)</w:t>
      </w:r>
    </w:p>
    <w:p w14:paraId="411EF492" w14:textId="77777777" w:rsidR="000E75D1" w:rsidRPr="00576FCA" w:rsidRDefault="000E75D1" w:rsidP="000E75D1">
      <w:pPr>
        <w:pStyle w:val="Instructions"/>
      </w:pPr>
      <w:r w:rsidRPr="001402EC">
        <w:t xml:space="preserve"> Appointed Parties to use </w:t>
      </w:r>
      <w:r>
        <w:t>AusHFG coding for Room data</w:t>
      </w:r>
      <w:r w:rsidRPr="001402EC">
        <w:t>.</w:t>
      </w:r>
    </w:p>
    <w:p w14:paraId="5B994ED8" w14:textId="7A8296EC" w:rsidR="000E75D1" w:rsidRPr="00732CDD" w:rsidRDefault="000E75D1" w:rsidP="000E75D1">
      <w:pPr>
        <w:pStyle w:val="BodyText"/>
        <w:rPr>
          <w:rFonts w:asciiTheme="minorHAnsi" w:hAnsiTheme="minorHAnsi" w:cstheme="minorHAnsi"/>
          <w:color w:val="auto"/>
          <w:sz w:val="20"/>
          <w:szCs w:val="20"/>
        </w:rPr>
      </w:pPr>
      <w:r w:rsidRPr="00732CDD">
        <w:rPr>
          <w:rFonts w:asciiTheme="minorHAnsi" w:hAnsiTheme="minorHAnsi" w:cstheme="minorHAnsi"/>
          <w:color w:val="auto"/>
          <w:sz w:val="20"/>
          <w:szCs w:val="20"/>
        </w:rPr>
        <w:lastRenderedPageBreak/>
        <w:t>Along with the nominated room naming and numbering schema</w:t>
      </w:r>
      <w:r>
        <w:rPr>
          <w:rFonts w:asciiTheme="minorHAnsi" w:hAnsiTheme="minorHAnsi" w:cstheme="minorHAnsi"/>
          <w:color w:val="auto"/>
          <w:sz w:val="20"/>
          <w:szCs w:val="20"/>
        </w:rPr>
        <w:t xml:space="preserve"> (refer section </w:t>
      </w:r>
      <w:r>
        <w:rPr>
          <w:rFonts w:asciiTheme="minorHAnsi" w:hAnsiTheme="minorHAnsi" w:cstheme="minorHAnsi"/>
          <w:color w:val="auto"/>
          <w:sz w:val="20"/>
          <w:szCs w:val="20"/>
        </w:rPr>
        <w:fldChar w:fldCharType="begin"/>
      </w:r>
      <w:r>
        <w:rPr>
          <w:rFonts w:asciiTheme="minorHAnsi" w:hAnsiTheme="minorHAnsi" w:cstheme="minorHAnsi"/>
          <w:color w:val="auto"/>
          <w:sz w:val="20"/>
          <w:szCs w:val="20"/>
        </w:rPr>
        <w:instrText xml:space="preserve"> REF _Ref151038513 \r \h </w:instrText>
      </w:r>
      <w:r>
        <w:rPr>
          <w:rFonts w:asciiTheme="minorHAnsi" w:hAnsiTheme="minorHAnsi" w:cstheme="minorHAnsi"/>
          <w:color w:val="auto"/>
          <w:sz w:val="20"/>
          <w:szCs w:val="20"/>
        </w:rPr>
      </w:r>
      <w:r>
        <w:rPr>
          <w:rFonts w:asciiTheme="minorHAnsi" w:hAnsiTheme="minorHAnsi" w:cstheme="minorHAnsi"/>
          <w:color w:val="auto"/>
          <w:sz w:val="20"/>
          <w:szCs w:val="20"/>
        </w:rPr>
        <w:fldChar w:fldCharType="separate"/>
      </w:r>
      <w:r w:rsidR="009476B7">
        <w:rPr>
          <w:rFonts w:asciiTheme="minorHAnsi" w:hAnsiTheme="minorHAnsi" w:cstheme="minorHAnsi"/>
          <w:color w:val="auto"/>
          <w:sz w:val="20"/>
          <w:szCs w:val="20"/>
        </w:rPr>
        <w:t>9.3.1</w:t>
      </w:r>
      <w:r>
        <w:rPr>
          <w:rFonts w:asciiTheme="minorHAnsi" w:hAnsiTheme="minorHAnsi" w:cstheme="minorHAnsi"/>
          <w:color w:val="auto"/>
          <w:sz w:val="20"/>
          <w:szCs w:val="20"/>
        </w:rPr>
        <w:fldChar w:fldCharType="end"/>
      </w:r>
      <w:r>
        <w:rPr>
          <w:rFonts w:asciiTheme="minorHAnsi" w:hAnsiTheme="minorHAnsi" w:cstheme="minorHAnsi"/>
          <w:color w:val="auto"/>
          <w:sz w:val="20"/>
          <w:szCs w:val="20"/>
        </w:rPr>
        <w:t>)</w:t>
      </w:r>
      <w:r w:rsidRPr="00732CDD">
        <w:rPr>
          <w:rFonts w:asciiTheme="minorHAnsi" w:hAnsiTheme="minorHAnsi" w:cstheme="minorHAnsi"/>
          <w:color w:val="auto"/>
          <w:sz w:val="20"/>
          <w:szCs w:val="20"/>
        </w:rPr>
        <w:t xml:space="preserve">, the AusHFG coding of rooms in BIM shall be used. This includes Room Code, Room Description, etc. Refer to </w:t>
      </w:r>
      <w:r>
        <w:rPr>
          <w:rFonts w:asciiTheme="minorHAnsi" w:hAnsiTheme="minorHAnsi" w:cstheme="minorHAnsi"/>
          <w:color w:val="auto"/>
          <w:sz w:val="20"/>
          <w:szCs w:val="20"/>
        </w:rPr>
        <w:t>section 4.5.2.3 of the PIR</w:t>
      </w:r>
      <w:r w:rsidRPr="00732CDD">
        <w:rPr>
          <w:rFonts w:asciiTheme="minorHAnsi" w:hAnsiTheme="minorHAnsi" w:cstheme="minorHAnsi"/>
          <w:color w:val="auto"/>
          <w:sz w:val="20"/>
          <w:szCs w:val="20"/>
        </w:rPr>
        <w:t xml:space="preserve"> for required parameters and the Australasian Health Facilities Guidelines</w:t>
      </w:r>
      <w:r w:rsidRPr="00732CDD">
        <w:rPr>
          <w:rStyle w:val="FootnoteReference"/>
          <w:rFonts w:asciiTheme="minorHAnsi" w:hAnsiTheme="minorHAnsi" w:cstheme="minorHAnsi"/>
          <w:color w:val="auto"/>
          <w:sz w:val="20"/>
          <w:szCs w:val="20"/>
        </w:rPr>
        <w:footnoteReference w:id="2"/>
      </w:r>
      <w:r w:rsidRPr="00732CDD">
        <w:rPr>
          <w:rFonts w:asciiTheme="minorHAnsi" w:hAnsiTheme="minorHAnsi" w:cstheme="minorHAnsi"/>
          <w:color w:val="auto"/>
          <w:sz w:val="20"/>
          <w:szCs w:val="20"/>
        </w:rPr>
        <w:t xml:space="preserve"> for further details. </w:t>
      </w:r>
    </w:p>
    <w:p w14:paraId="23728B17" w14:textId="6D0C3806" w:rsidR="000E75D1" w:rsidRPr="00732CDD" w:rsidRDefault="000E75D1" w:rsidP="000E75D1">
      <w:pPr>
        <w:pStyle w:val="BodyText"/>
        <w:rPr>
          <w:rFonts w:asciiTheme="minorHAnsi" w:hAnsiTheme="minorHAnsi" w:cstheme="minorHAnsi"/>
          <w:color w:val="auto"/>
          <w:sz w:val="20"/>
          <w:szCs w:val="20"/>
        </w:rPr>
      </w:pPr>
      <w:r>
        <w:rPr>
          <w:rFonts w:asciiTheme="minorHAnsi" w:hAnsiTheme="minorHAnsi" w:cstheme="minorHAnsi"/>
          <w:color w:val="auto"/>
          <w:sz w:val="20"/>
          <w:szCs w:val="20"/>
        </w:rPr>
        <w:t xml:space="preserve">Refer to section </w:t>
      </w:r>
      <w:r w:rsidR="00C15C49">
        <w:rPr>
          <w:rFonts w:asciiTheme="minorHAnsi" w:hAnsiTheme="minorHAnsi" w:cstheme="minorHAnsi"/>
          <w:color w:val="auto"/>
          <w:sz w:val="20"/>
          <w:szCs w:val="20"/>
        </w:rPr>
        <w:fldChar w:fldCharType="begin"/>
      </w:r>
      <w:r w:rsidR="00C15C49">
        <w:rPr>
          <w:rFonts w:asciiTheme="minorHAnsi" w:hAnsiTheme="minorHAnsi" w:cstheme="minorHAnsi"/>
          <w:color w:val="auto"/>
          <w:sz w:val="20"/>
          <w:szCs w:val="20"/>
        </w:rPr>
        <w:instrText xml:space="preserve"> REF _Ref153447000 \r \h </w:instrText>
      </w:r>
      <w:r w:rsidR="00C15C49">
        <w:rPr>
          <w:rFonts w:asciiTheme="minorHAnsi" w:hAnsiTheme="minorHAnsi" w:cstheme="minorHAnsi"/>
          <w:color w:val="auto"/>
          <w:sz w:val="20"/>
          <w:szCs w:val="20"/>
        </w:rPr>
      </w:r>
      <w:r w:rsidR="00C15C49">
        <w:rPr>
          <w:rFonts w:asciiTheme="minorHAnsi" w:hAnsiTheme="minorHAnsi" w:cstheme="minorHAnsi"/>
          <w:color w:val="auto"/>
          <w:sz w:val="20"/>
          <w:szCs w:val="20"/>
        </w:rPr>
        <w:fldChar w:fldCharType="separate"/>
      </w:r>
      <w:r w:rsidR="00C15C49">
        <w:rPr>
          <w:rFonts w:asciiTheme="minorHAnsi" w:hAnsiTheme="minorHAnsi" w:cstheme="minorHAnsi"/>
          <w:color w:val="auto"/>
          <w:sz w:val="20"/>
          <w:szCs w:val="20"/>
        </w:rPr>
        <w:t>7.2.3</w:t>
      </w:r>
      <w:r w:rsidR="00C15C49">
        <w:rPr>
          <w:rFonts w:asciiTheme="minorHAnsi" w:hAnsiTheme="minorHAnsi" w:cstheme="minorHAnsi"/>
          <w:color w:val="auto"/>
          <w:sz w:val="20"/>
          <w:szCs w:val="20"/>
        </w:rPr>
        <w:fldChar w:fldCharType="end"/>
      </w:r>
      <w:r>
        <w:rPr>
          <w:rFonts w:asciiTheme="minorHAnsi" w:hAnsiTheme="minorHAnsi" w:cstheme="minorHAnsi"/>
          <w:color w:val="auto"/>
          <w:sz w:val="20"/>
          <w:szCs w:val="20"/>
        </w:rPr>
        <w:t xml:space="preserve"> for AusHFG room attribute population workflow.</w:t>
      </w:r>
    </w:p>
    <w:p w14:paraId="0D625020" w14:textId="01AF1DA6" w:rsidR="00883F34" w:rsidRDefault="00883F34" w:rsidP="00EA6812">
      <w:pPr>
        <w:pStyle w:val="NumberedHeading2"/>
      </w:pPr>
      <w:bookmarkStart w:id="790" w:name="_Toc174954965"/>
      <w:bookmarkStart w:id="791" w:name="_Toc174954966"/>
      <w:bookmarkStart w:id="792" w:name="_Toc174954967"/>
      <w:bookmarkStart w:id="793" w:name="_Toc174954968"/>
      <w:bookmarkStart w:id="794" w:name="_Toc174954969"/>
      <w:bookmarkStart w:id="795" w:name="_Toc174954970"/>
      <w:bookmarkStart w:id="796" w:name="_Toc174954971"/>
      <w:bookmarkStart w:id="797" w:name="_Toc179294669"/>
      <w:bookmarkEnd w:id="790"/>
      <w:bookmarkEnd w:id="791"/>
      <w:bookmarkEnd w:id="792"/>
      <w:bookmarkEnd w:id="793"/>
      <w:bookmarkEnd w:id="794"/>
      <w:bookmarkEnd w:id="795"/>
      <w:bookmarkEnd w:id="796"/>
      <w:r>
        <w:t>Documentation</w:t>
      </w:r>
      <w:bookmarkEnd w:id="789"/>
      <w:bookmarkEnd w:id="797"/>
    </w:p>
    <w:p w14:paraId="0FA89E2A" w14:textId="77777777" w:rsidR="00883F34" w:rsidRDefault="00883F34" w:rsidP="00EA6812">
      <w:pPr>
        <w:pStyle w:val="NumberedHeading3"/>
      </w:pPr>
      <w:r>
        <w:t>Documentation Templates</w:t>
      </w:r>
    </w:p>
    <w:p w14:paraId="52C8701F" w14:textId="158CF7DE" w:rsidR="00883F34" w:rsidRPr="00C60C1B" w:rsidRDefault="00883F34" w:rsidP="00883F34">
      <w:pPr>
        <w:pStyle w:val="Instructions"/>
        <w:rPr>
          <w:b/>
          <w:bCs/>
        </w:rPr>
      </w:pPr>
      <w:r w:rsidRPr="00C60C1B">
        <w:rPr>
          <w:b/>
          <w:bCs/>
        </w:rPr>
        <w:t>PIR Section</w:t>
      </w:r>
      <w:r w:rsidR="009A5510">
        <w:rPr>
          <w:b/>
          <w:bCs/>
        </w:rPr>
        <w:t>s 4.1 (k) and</w:t>
      </w:r>
      <w:r w:rsidRPr="00C60C1B">
        <w:rPr>
          <w:b/>
          <w:bCs/>
        </w:rPr>
        <w:t xml:space="preserve"> 4.</w:t>
      </w:r>
      <w:r>
        <w:rPr>
          <w:b/>
          <w:bCs/>
        </w:rPr>
        <w:t>4.3</w:t>
      </w:r>
    </w:p>
    <w:p w14:paraId="6E823E4F" w14:textId="77777777" w:rsidR="00883F34" w:rsidRPr="001402EC" w:rsidRDefault="00883F34" w:rsidP="00883F34">
      <w:pPr>
        <w:pStyle w:val="Instructions"/>
      </w:pPr>
      <w:r w:rsidRPr="001402EC">
        <w:t xml:space="preserve">Appointed Parties to </w:t>
      </w:r>
      <w:r>
        <w:t>reference required templates or title blocks</w:t>
      </w:r>
      <w:r w:rsidRPr="001402EC">
        <w:t>.</w:t>
      </w:r>
    </w:p>
    <w:p w14:paraId="159D4FDE" w14:textId="77777777" w:rsidR="00883F34" w:rsidRPr="00D563BF" w:rsidRDefault="00883F34" w:rsidP="00883F34">
      <w:pPr>
        <w:pStyle w:val="BodyText"/>
        <w:rPr>
          <w:rFonts w:ascii="Arial" w:hAnsi="Arial" w:cs="Arial"/>
          <w:color w:val="auto"/>
          <w:sz w:val="20"/>
          <w:szCs w:val="20"/>
        </w:rPr>
      </w:pPr>
      <w:r>
        <w:rPr>
          <w:rFonts w:ascii="Arial" w:hAnsi="Arial" w:cs="Arial"/>
          <w:color w:val="auto"/>
          <w:sz w:val="20"/>
          <w:szCs w:val="20"/>
        </w:rPr>
        <w:t>[List</w:t>
      </w:r>
      <w:r w:rsidRPr="007C5B14">
        <w:rPr>
          <w:rFonts w:ascii="Arial" w:hAnsi="Arial" w:cs="Arial"/>
          <w:color w:val="auto"/>
          <w:sz w:val="20"/>
          <w:szCs w:val="20"/>
        </w:rPr>
        <w:t xml:space="preserve"> </w:t>
      </w:r>
      <w:r>
        <w:rPr>
          <w:rFonts w:ascii="Arial" w:hAnsi="Arial" w:cs="Arial"/>
          <w:color w:val="auto"/>
          <w:sz w:val="20"/>
          <w:szCs w:val="20"/>
        </w:rPr>
        <w:t xml:space="preserve">Documentation Template references </w:t>
      </w:r>
      <w:r w:rsidRPr="007C5B14">
        <w:rPr>
          <w:rFonts w:ascii="Arial" w:hAnsi="Arial" w:cs="Arial"/>
          <w:color w:val="auto"/>
          <w:sz w:val="20"/>
          <w:szCs w:val="20"/>
        </w:rPr>
        <w:t xml:space="preserve">and detail the approach to coordinating these </w:t>
      </w:r>
      <w:r>
        <w:rPr>
          <w:rFonts w:ascii="Arial" w:hAnsi="Arial" w:cs="Arial"/>
          <w:color w:val="auto"/>
          <w:sz w:val="20"/>
          <w:szCs w:val="20"/>
        </w:rPr>
        <w:t>templates</w:t>
      </w:r>
      <w:r w:rsidRPr="007C5B14">
        <w:rPr>
          <w:rFonts w:ascii="Arial" w:hAnsi="Arial" w:cs="Arial"/>
          <w:color w:val="auto"/>
          <w:sz w:val="20"/>
          <w:szCs w:val="20"/>
        </w:rPr>
        <w:t xml:space="preserve"> with BIM here]</w:t>
      </w:r>
    </w:p>
    <w:p w14:paraId="4F0DB22B" w14:textId="77777777" w:rsidR="00883F34" w:rsidRPr="00DB6E7A" w:rsidRDefault="00883F34" w:rsidP="00EA6812">
      <w:pPr>
        <w:pStyle w:val="NumberedHeading3"/>
      </w:pPr>
      <w:bookmarkStart w:id="798" w:name="_Ref174002180"/>
      <w:r>
        <w:t>2D Documentation</w:t>
      </w:r>
      <w:bookmarkEnd w:id="798"/>
    </w:p>
    <w:p w14:paraId="5B78F024" w14:textId="5716DF75" w:rsidR="00883F34" w:rsidRPr="000E1FF3" w:rsidRDefault="00883F34" w:rsidP="00883F34">
      <w:pPr>
        <w:pStyle w:val="Instructions"/>
        <w:rPr>
          <w:b/>
          <w:bCs/>
        </w:rPr>
      </w:pPr>
      <w:r w:rsidRPr="000E1FF3">
        <w:rPr>
          <w:b/>
          <w:bCs/>
        </w:rPr>
        <w:t>PIR Section 4.1 (</w:t>
      </w:r>
      <w:r w:rsidR="000C5855">
        <w:rPr>
          <w:b/>
          <w:bCs/>
        </w:rPr>
        <w:t>b</w:t>
      </w:r>
      <w:r w:rsidRPr="000E1FF3">
        <w:rPr>
          <w:b/>
          <w:bCs/>
        </w:rPr>
        <w:t>)</w:t>
      </w:r>
    </w:p>
    <w:p w14:paraId="49A16AB9" w14:textId="77777777" w:rsidR="00883F34" w:rsidRPr="001402EC" w:rsidRDefault="00883F34" w:rsidP="00883F34">
      <w:pPr>
        <w:pStyle w:val="Instructions"/>
      </w:pPr>
      <w:r w:rsidRPr="001402EC">
        <w:t xml:space="preserve">Appointed Parties to document any 2D documentation not derived from BIM </w:t>
      </w:r>
      <w:r>
        <w:t>e.g.,</w:t>
      </w:r>
      <w:r w:rsidRPr="001402EC">
        <w:t xml:space="preserve"> typical details.</w:t>
      </w:r>
    </w:p>
    <w:p w14:paraId="50880649" w14:textId="77777777" w:rsidR="00883F34" w:rsidRDefault="00883F34" w:rsidP="00883F34">
      <w:pPr>
        <w:spacing w:line="360" w:lineRule="auto"/>
        <w:rPr>
          <w:rFonts w:ascii="Arial" w:hAnsi="Arial" w:cs="Arial"/>
        </w:rPr>
      </w:pPr>
      <w:r w:rsidRPr="000F1618">
        <w:rPr>
          <w:rFonts w:ascii="Arial" w:hAnsi="Arial" w:cs="Arial"/>
        </w:rPr>
        <w:t>The following 2D documentation is not derived from BIM</w:t>
      </w:r>
      <w:r>
        <w:rPr>
          <w:rFonts w:ascii="Arial" w:hAnsi="Arial" w:cs="Arial"/>
        </w:rPr>
        <w:t>, as agreed with VHBA</w:t>
      </w:r>
      <w:r w:rsidRPr="000F1618">
        <w:rPr>
          <w:rFonts w:ascii="Arial" w:hAnsi="Arial" w:cs="Arial"/>
        </w:rPr>
        <w:t xml:space="preserve">. </w:t>
      </w:r>
    </w:p>
    <w:p w14:paraId="0D65F883" w14:textId="7B563D16" w:rsidR="00883F34" w:rsidRDefault="00883F34" w:rsidP="00883F34">
      <w:pPr>
        <w:pStyle w:val="VHBAtablecaption"/>
      </w:pPr>
      <w:r>
        <w:t xml:space="preserve">Table </w:t>
      </w:r>
      <w:r>
        <w:fldChar w:fldCharType="begin"/>
      </w:r>
      <w:r>
        <w:instrText xml:space="preserve"> SEQ Table \* ARABIC </w:instrText>
      </w:r>
      <w:r>
        <w:fldChar w:fldCharType="separate"/>
      </w:r>
      <w:r w:rsidR="00C15C49">
        <w:rPr>
          <w:noProof/>
        </w:rPr>
        <w:t>15</w:t>
      </w:r>
      <w:r>
        <w:rPr>
          <w:noProof/>
        </w:rPr>
        <w:fldChar w:fldCharType="end"/>
      </w:r>
      <w:r>
        <w:t>: 2D documentation external to BIM</w:t>
      </w:r>
    </w:p>
    <w:tbl>
      <w:tblPr>
        <w:tblStyle w:val="TableGrid"/>
        <w:tblW w:w="8952" w:type="dxa"/>
        <w:tblLook w:val="04A0" w:firstRow="1" w:lastRow="0" w:firstColumn="1" w:lastColumn="0" w:noHBand="0" w:noVBand="1"/>
      </w:tblPr>
      <w:tblGrid>
        <w:gridCol w:w="1891"/>
        <w:gridCol w:w="3728"/>
        <w:gridCol w:w="3333"/>
      </w:tblGrid>
      <w:tr w:rsidR="00883F34" w:rsidRPr="003072C6" w14:paraId="7E42C48B" w14:textId="77777777">
        <w:trPr>
          <w:cnfStyle w:val="100000000000" w:firstRow="1" w:lastRow="0" w:firstColumn="0" w:lastColumn="0" w:oddVBand="0" w:evenVBand="0" w:oddHBand="0" w:evenHBand="0" w:firstRowFirstColumn="0" w:firstRowLastColumn="0" w:lastRowFirstColumn="0" w:lastRowLastColumn="0"/>
          <w:cantSplit/>
          <w:trHeight w:val="423"/>
          <w:tblHeader/>
        </w:trPr>
        <w:tc>
          <w:tcPr>
            <w:tcW w:w="1891" w:type="dxa"/>
          </w:tcPr>
          <w:p w14:paraId="1BFB72D6" w14:textId="77777777" w:rsidR="00883F34" w:rsidRPr="009F6C58" w:rsidRDefault="00883F34">
            <w:pPr>
              <w:pStyle w:val="VHBAtablecolhead"/>
              <w:rPr>
                <w:rFonts w:cstheme="minorHAnsi"/>
                <w:b w:val="0"/>
                <w:bCs/>
                <w:color w:val="auto"/>
              </w:rPr>
            </w:pPr>
            <w:r w:rsidRPr="009F6C58">
              <w:rPr>
                <w:rStyle w:val="Strong"/>
                <w:rFonts w:ascii="Arial" w:hAnsi="Arial" w:cs="Arial"/>
                <w:b/>
                <w:bCs w:val="0"/>
                <w:color w:val="auto"/>
              </w:rPr>
              <w:t>Discipline</w:t>
            </w:r>
          </w:p>
        </w:tc>
        <w:tc>
          <w:tcPr>
            <w:tcW w:w="3728" w:type="dxa"/>
          </w:tcPr>
          <w:p w14:paraId="18714CE4" w14:textId="77777777" w:rsidR="00883F34" w:rsidRPr="009F6C58" w:rsidRDefault="00883F34">
            <w:pPr>
              <w:pStyle w:val="VHBAtablecolhead"/>
              <w:rPr>
                <w:rFonts w:cstheme="minorHAnsi"/>
                <w:b w:val="0"/>
                <w:bCs/>
                <w:color w:val="auto"/>
              </w:rPr>
            </w:pPr>
            <w:r w:rsidRPr="009F6C58">
              <w:rPr>
                <w:rStyle w:val="Strong"/>
                <w:rFonts w:ascii="Arial" w:hAnsi="Arial" w:cs="Arial"/>
                <w:b/>
                <w:bCs w:val="0"/>
                <w:color w:val="auto"/>
              </w:rPr>
              <w:t>Documentation type</w:t>
            </w:r>
          </w:p>
        </w:tc>
        <w:tc>
          <w:tcPr>
            <w:tcW w:w="3333" w:type="dxa"/>
          </w:tcPr>
          <w:p w14:paraId="4D9F95CD" w14:textId="77777777" w:rsidR="00883F34" w:rsidRPr="009F6C58" w:rsidRDefault="00883F34">
            <w:pPr>
              <w:pStyle w:val="VHBAtablecolhead"/>
              <w:rPr>
                <w:rFonts w:ascii="Arial" w:hAnsi="Arial" w:cs="Arial"/>
                <w:b w:val="0"/>
                <w:bCs/>
                <w:color w:val="auto"/>
              </w:rPr>
            </w:pPr>
            <w:r w:rsidRPr="009F6C58">
              <w:rPr>
                <w:rStyle w:val="Strong"/>
                <w:rFonts w:ascii="Arial" w:hAnsi="Arial" w:cs="Arial"/>
                <w:b/>
                <w:bCs w:val="0"/>
                <w:color w:val="auto"/>
              </w:rPr>
              <w:t>Comments</w:t>
            </w:r>
          </w:p>
        </w:tc>
      </w:tr>
      <w:tr w:rsidR="00883F34" w:rsidRPr="003072C6" w14:paraId="116F61E2" w14:textId="77777777">
        <w:trPr>
          <w:cnfStyle w:val="000000100000" w:firstRow="0" w:lastRow="0" w:firstColumn="0" w:lastColumn="0" w:oddVBand="0" w:evenVBand="0" w:oddHBand="1" w:evenHBand="0" w:firstRowFirstColumn="0" w:firstRowLastColumn="0" w:lastRowFirstColumn="0" w:lastRowLastColumn="0"/>
          <w:cantSplit/>
        </w:trPr>
        <w:tc>
          <w:tcPr>
            <w:tcW w:w="1891" w:type="dxa"/>
            <w:vAlign w:val="center"/>
          </w:tcPr>
          <w:p w14:paraId="627AF7FD" w14:textId="77777777" w:rsidR="00883F34" w:rsidRPr="009F6C58" w:rsidRDefault="00883F34">
            <w:pPr>
              <w:pStyle w:val="VHBA"/>
              <w:rPr>
                <w:color w:val="auto"/>
              </w:rPr>
            </w:pPr>
            <w:r w:rsidRPr="009F6C58">
              <w:rPr>
                <w:rFonts w:ascii="Arial" w:hAnsi="Arial" w:cs="Arial"/>
                <w:color w:val="auto"/>
              </w:rPr>
              <w:t>Structure</w:t>
            </w:r>
          </w:p>
        </w:tc>
        <w:tc>
          <w:tcPr>
            <w:tcW w:w="3728" w:type="dxa"/>
            <w:vAlign w:val="center"/>
          </w:tcPr>
          <w:p w14:paraId="2288898A" w14:textId="77777777" w:rsidR="00883F34" w:rsidRPr="009F6C58" w:rsidRDefault="00883F34">
            <w:pPr>
              <w:pStyle w:val="VHBA"/>
              <w:rPr>
                <w:color w:val="auto"/>
              </w:rPr>
            </w:pPr>
            <w:r w:rsidRPr="009F6C58">
              <w:rPr>
                <w:rFonts w:ascii="Arial" w:hAnsi="Arial" w:cs="Arial"/>
                <w:color w:val="auto"/>
              </w:rPr>
              <w:t>Typical reo details</w:t>
            </w:r>
          </w:p>
        </w:tc>
        <w:tc>
          <w:tcPr>
            <w:tcW w:w="3333" w:type="dxa"/>
            <w:vAlign w:val="center"/>
          </w:tcPr>
          <w:p w14:paraId="6B114ACC" w14:textId="77777777" w:rsidR="00883F34" w:rsidRPr="009F6C58" w:rsidRDefault="00883F34">
            <w:pPr>
              <w:pStyle w:val="VHBA"/>
              <w:rPr>
                <w:rFonts w:ascii="Arial" w:hAnsi="Arial" w:cs="Arial"/>
                <w:color w:val="auto"/>
              </w:rPr>
            </w:pPr>
            <w:r>
              <w:t xml:space="preserve">e.g., </w:t>
            </w:r>
            <w:r w:rsidRPr="009F6C58">
              <w:rPr>
                <w:rFonts w:ascii="Arial" w:hAnsi="Arial" w:cs="Arial"/>
                <w:color w:val="auto"/>
              </w:rPr>
              <w:t>Typical reinforcement details are documented in CAD</w:t>
            </w:r>
          </w:p>
        </w:tc>
      </w:tr>
      <w:tr w:rsidR="00883F34" w:rsidRPr="003072C6" w14:paraId="0ADBCF72" w14:textId="77777777">
        <w:trPr>
          <w:cnfStyle w:val="000000010000" w:firstRow="0" w:lastRow="0" w:firstColumn="0" w:lastColumn="0" w:oddVBand="0" w:evenVBand="0" w:oddHBand="0" w:evenHBand="1" w:firstRowFirstColumn="0" w:firstRowLastColumn="0" w:lastRowFirstColumn="0" w:lastRowLastColumn="0"/>
          <w:cantSplit/>
        </w:trPr>
        <w:tc>
          <w:tcPr>
            <w:tcW w:w="1891" w:type="dxa"/>
            <w:vAlign w:val="center"/>
          </w:tcPr>
          <w:p w14:paraId="790AD29F" w14:textId="77777777" w:rsidR="00883F34" w:rsidRPr="009F6C58" w:rsidRDefault="00883F34">
            <w:pPr>
              <w:pStyle w:val="VHBA"/>
              <w:rPr>
                <w:i/>
                <w:iCs/>
                <w:color w:val="auto"/>
              </w:rPr>
            </w:pPr>
            <w:r w:rsidRPr="009F6C58">
              <w:rPr>
                <w:rStyle w:val="IntenseEmphasis"/>
                <w:rFonts w:cs="Arial"/>
                <w:i w:val="0"/>
                <w:iCs w:val="0"/>
                <w:color w:val="auto"/>
              </w:rPr>
              <w:t>Architecture</w:t>
            </w:r>
          </w:p>
        </w:tc>
        <w:tc>
          <w:tcPr>
            <w:tcW w:w="3728" w:type="dxa"/>
            <w:vAlign w:val="center"/>
          </w:tcPr>
          <w:p w14:paraId="2F3F0E75" w14:textId="77777777" w:rsidR="00883F34" w:rsidRPr="009F6C58" w:rsidRDefault="00883F34">
            <w:pPr>
              <w:pStyle w:val="VHBA"/>
              <w:rPr>
                <w:i/>
                <w:iCs/>
                <w:color w:val="auto"/>
              </w:rPr>
            </w:pPr>
            <w:r w:rsidRPr="009F6C58">
              <w:rPr>
                <w:rStyle w:val="IntenseEmphasis"/>
                <w:rFonts w:cs="Arial"/>
                <w:i w:val="0"/>
                <w:iCs w:val="0"/>
                <w:color w:val="auto"/>
              </w:rPr>
              <w:t xml:space="preserve">Railing details </w:t>
            </w:r>
          </w:p>
        </w:tc>
        <w:tc>
          <w:tcPr>
            <w:tcW w:w="3333" w:type="dxa"/>
            <w:vAlign w:val="center"/>
          </w:tcPr>
          <w:p w14:paraId="211A592D" w14:textId="77777777" w:rsidR="00883F34" w:rsidRPr="009F6C58" w:rsidRDefault="00883F34">
            <w:pPr>
              <w:pStyle w:val="VHBA"/>
              <w:rPr>
                <w:rFonts w:ascii="Arial" w:hAnsi="Arial" w:cs="Arial"/>
                <w:i/>
                <w:iCs/>
                <w:color w:val="auto"/>
              </w:rPr>
            </w:pPr>
            <w:r>
              <w:t xml:space="preserve">e.g., </w:t>
            </w:r>
            <w:r w:rsidRPr="009F6C58">
              <w:rPr>
                <w:rStyle w:val="IntenseEmphasis"/>
                <w:rFonts w:cs="Arial"/>
                <w:i w:val="0"/>
                <w:iCs w:val="0"/>
                <w:color w:val="auto"/>
              </w:rPr>
              <w:t xml:space="preserve">1:5 Railing details </w:t>
            </w:r>
          </w:p>
        </w:tc>
      </w:tr>
      <w:tr w:rsidR="00883F34" w:rsidRPr="003072C6" w14:paraId="70E14564" w14:textId="77777777">
        <w:trPr>
          <w:cnfStyle w:val="000000100000" w:firstRow="0" w:lastRow="0" w:firstColumn="0" w:lastColumn="0" w:oddVBand="0" w:evenVBand="0" w:oddHBand="1" w:evenHBand="0" w:firstRowFirstColumn="0" w:firstRowLastColumn="0" w:lastRowFirstColumn="0" w:lastRowLastColumn="0"/>
          <w:cantSplit/>
        </w:trPr>
        <w:tc>
          <w:tcPr>
            <w:tcW w:w="1891" w:type="dxa"/>
            <w:vAlign w:val="center"/>
          </w:tcPr>
          <w:p w14:paraId="2DB1EF74" w14:textId="77777777" w:rsidR="00883F34" w:rsidRPr="009F6C58" w:rsidRDefault="00883F34">
            <w:pPr>
              <w:pStyle w:val="VHBA"/>
              <w:rPr>
                <w:i/>
                <w:iCs/>
                <w:color w:val="auto"/>
              </w:rPr>
            </w:pPr>
            <w:r w:rsidRPr="009F6C58">
              <w:rPr>
                <w:rStyle w:val="IntenseEmphasis"/>
                <w:rFonts w:cs="Arial"/>
                <w:i w:val="0"/>
                <w:iCs w:val="0"/>
                <w:color w:val="auto"/>
              </w:rPr>
              <w:t>-</w:t>
            </w:r>
          </w:p>
        </w:tc>
        <w:tc>
          <w:tcPr>
            <w:tcW w:w="3728" w:type="dxa"/>
            <w:vAlign w:val="center"/>
          </w:tcPr>
          <w:p w14:paraId="1E3C00F8" w14:textId="77777777" w:rsidR="00883F34" w:rsidRPr="009F6C58" w:rsidRDefault="00883F34">
            <w:pPr>
              <w:pStyle w:val="VHBA"/>
              <w:rPr>
                <w:i/>
                <w:iCs/>
                <w:color w:val="auto"/>
              </w:rPr>
            </w:pPr>
            <w:r w:rsidRPr="009F6C58">
              <w:rPr>
                <w:rStyle w:val="IntenseEmphasis"/>
                <w:rFonts w:cs="Arial"/>
                <w:i w:val="0"/>
                <w:iCs w:val="0"/>
                <w:color w:val="auto"/>
              </w:rPr>
              <w:t>Specifications</w:t>
            </w:r>
          </w:p>
        </w:tc>
        <w:tc>
          <w:tcPr>
            <w:tcW w:w="3333" w:type="dxa"/>
            <w:vAlign w:val="center"/>
          </w:tcPr>
          <w:p w14:paraId="7EFDFD09" w14:textId="77777777" w:rsidR="00883F34" w:rsidRPr="009F6C58" w:rsidRDefault="00883F34">
            <w:pPr>
              <w:pStyle w:val="VHBA"/>
              <w:rPr>
                <w:rFonts w:ascii="Arial" w:hAnsi="Arial" w:cs="Arial"/>
                <w:i/>
                <w:iCs/>
                <w:color w:val="auto"/>
              </w:rPr>
            </w:pPr>
            <w:r>
              <w:rPr>
                <w:rStyle w:val="IntenseEmphasis"/>
                <w:rFonts w:cs="Arial"/>
                <w:i w:val="0"/>
                <w:iCs w:val="0"/>
                <w:color w:val="auto"/>
              </w:rPr>
              <w:t>[Enter</w:t>
            </w:r>
            <w:r w:rsidRPr="009F6C58">
              <w:rPr>
                <w:rStyle w:val="IntenseEmphasis"/>
                <w:rFonts w:cs="Arial"/>
                <w:i w:val="0"/>
                <w:iCs w:val="0"/>
                <w:color w:val="auto"/>
              </w:rPr>
              <w:t>]</w:t>
            </w:r>
          </w:p>
        </w:tc>
      </w:tr>
    </w:tbl>
    <w:p w14:paraId="09DB6879" w14:textId="77777777" w:rsidR="00883F34" w:rsidRPr="00711B0C" w:rsidRDefault="00883F34" w:rsidP="00EA6812">
      <w:pPr>
        <w:pStyle w:val="NumberedHeading2"/>
      </w:pPr>
      <w:bookmarkStart w:id="799" w:name="_Toc153488485"/>
      <w:bookmarkStart w:id="800" w:name="_Toc153490778"/>
      <w:bookmarkStart w:id="801" w:name="_Toc153523338"/>
      <w:bookmarkStart w:id="802" w:name="_Toc153525519"/>
      <w:bookmarkStart w:id="803" w:name="_Toc153527705"/>
      <w:bookmarkStart w:id="804" w:name="_Toc153529892"/>
      <w:bookmarkStart w:id="805" w:name="_Ref148029241"/>
      <w:bookmarkStart w:id="806" w:name="_Toc179294670"/>
      <w:bookmarkEnd w:id="799"/>
      <w:bookmarkEnd w:id="800"/>
      <w:bookmarkEnd w:id="801"/>
      <w:bookmarkEnd w:id="802"/>
      <w:bookmarkEnd w:id="803"/>
      <w:bookmarkEnd w:id="804"/>
      <w:r>
        <w:t>Schedules</w:t>
      </w:r>
      <w:bookmarkEnd w:id="805"/>
      <w:bookmarkEnd w:id="806"/>
    </w:p>
    <w:p w14:paraId="41439DCF" w14:textId="23876FD6" w:rsidR="00883F34" w:rsidRPr="00E04699" w:rsidRDefault="00883F34" w:rsidP="00883F34">
      <w:pPr>
        <w:pStyle w:val="Instructions"/>
        <w:rPr>
          <w:b/>
          <w:bCs/>
        </w:rPr>
      </w:pPr>
      <w:r w:rsidRPr="00E04699">
        <w:rPr>
          <w:b/>
          <w:bCs/>
        </w:rPr>
        <w:t>PIR Section 4.1 (</w:t>
      </w:r>
      <w:r w:rsidR="008B7BD5">
        <w:rPr>
          <w:b/>
          <w:bCs/>
        </w:rPr>
        <w:t>b</w:t>
      </w:r>
      <w:r w:rsidR="00D4443B">
        <w:rPr>
          <w:b/>
          <w:bCs/>
        </w:rPr>
        <w:t xml:space="preserve"> &amp; i</w:t>
      </w:r>
      <w:r w:rsidRPr="00E04699">
        <w:rPr>
          <w:b/>
          <w:bCs/>
        </w:rPr>
        <w:t>)</w:t>
      </w:r>
    </w:p>
    <w:p w14:paraId="5A09DC59" w14:textId="77777777" w:rsidR="00883F34" w:rsidRPr="001402EC" w:rsidRDefault="00883F34" w:rsidP="00883F34">
      <w:pPr>
        <w:pStyle w:val="Instructions"/>
      </w:pPr>
      <w:r w:rsidRPr="001402EC">
        <w:t xml:space="preserve">Appointed Parties are to generate all schedules as extractions from the discipline/trade BIM/s and/or space planning tool. Any schedule not produced by these means must be documented here. The approach for coordinating these detached schedules with other information containers (BIM, space planning database etc) must be documented and approved by the </w:t>
      </w:r>
      <w:r>
        <w:t>VHBA</w:t>
      </w:r>
      <w:r w:rsidRPr="001402EC">
        <w:t xml:space="preserve"> representative prior to undertaking this work.</w:t>
      </w:r>
    </w:p>
    <w:p w14:paraId="47572D7B" w14:textId="77777777" w:rsidR="00883F34" w:rsidRDefault="00883F34" w:rsidP="00883F34">
      <w:pPr>
        <w:pStyle w:val="BodyText"/>
        <w:rPr>
          <w:rFonts w:ascii="Arial" w:hAnsi="Arial" w:cs="Arial"/>
          <w:color w:val="auto"/>
          <w:sz w:val="20"/>
          <w:szCs w:val="20"/>
        </w:rPr>
      </w:pPr>
      <w:r>
        <w:rPr>
          <w:rFonts w:ascii="Arial" w:hAnsi="Arial" w:cs="Arial"/>
          <w:color w:val="auto"/>
          <w:sz w:val="20"/>
          <w:szCs w:val="20"/>
        </w:rPr>
        <w:t>[List</w:t>
      </w:r>
      <w:r w:rsidRPr="007C5B14">
        <w:rPr>
          <w:rFonts w:ascii="Arial" w:hAnsi="Arial" w:cs="Arial"/>
          <w:color w:val="auto"/>
          <w:sz w:val="20"/>
          <w:szCs w:val="20"/>
        </w:rPr>
        <w:t xml:space="preserve"> schedules not from BIM and detail the approach to coordinating these schedules with BIM here]</w:t>
      </w:r>
    </w:p>
    <w:p w14:paraId="1B108EC2" w14:textId="77777777" w:rsidR="00565F69" w:rsidRDefault="00565F69" w:rsidP="00565F69">
      <w:pPr>
        <w:pStyle w:val="NumberedHeading1"/>
      </w:pPr>
      <w:bookmarkStart w:id="807" w:name="_Toc153488487"/>
      <w:bookmarkStart w:id="808" w:name="_Toc153490780"/>
      <w:bookmarkStart w:id="809" w:name="_Toc153523340"/>
      <w:bookmarkStart w:id="810" w:name="_Toc153525521"/>
      <w:bookmarkStart w:id="811" w:name="_Toc153527707"/>
      <w:bookmarkStart w:id="812" w:name="_Toc153529894"/>
      <w:bookmarkStart w:id="813" w:name="_Toc153488488"/>
      <w:bookmarkStart w:id="814" w:name="_Toc153490781"/>
      <w:bookmarkStart w:id="815" w:name="_Toc153523341"/>
      <w:bookmarkStart w:id="816" w:name="_Toc153525522"/>
      <w:bookmarkStart w:id="817" w:name="_Toc153527708"/>
      <w:bookmarkStart w:id="818" w:name="_Toc153529895"/>
      <w:bookmarkStart w:id="819" w:name="_Toc153357708"/>
      <w:bookmarkStart w:id="820" w:name="_Toc153359569"/>
      <w:bookmarkStart w:id="821" w:name="_Toc153363336"/>
      <w:bookmarkStart w:id="822" w:name="_Toc153376850"/>
      <w:bookmarkStart w:id="823" w:name="_Toc153378824"/>
      <w:bookmarkStart w:id="824" w:name="_Toc153380799"/>
      <w:bookmarkStart w:id="825" w:name="_Toc153472329"/>
      <w:bookmarkStart w:id="826" w:name="_Toc153488489"/>
      <w:bookmarkStart w:id="827" w:name="_Toc153490782"/>
      <w:bookmarkStart w:id="828" w:name="_Toc153523342"/>
      <w:bookmarkStart w:id="829" w:name="_Toc153525523"/>
      <w:bookmarkStart w:id="830" w:name="_Toc153527709"/>
      <w:bookmarkStart w:id="831" w:name="_Toc153529896"/>
      <w:bookmarkStart w:id="832" w:name="_Toc179294671"/>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t>Asset Information Requirements</w:t>
      </w:r>
      <w:bookmarkEnd w:id="832"/>
    </w:p>
    <w:p w14:paraId="6541750D" w14:textId="77777777" w:rsidR="00565F69" w:rsidRPr="00DF518D" w:rsidRDefault="00565F69" w:rsidP="00565F69">
      <w:pPr>
        <w:pStyle w:val="Instructions"/>
        <w:rPr>
          <w:b/>
          <w:bCs/>
        </w:rPr>
      </w:pPr>
      <w:r w:rsidRPr="00DF518D">
        <w:rPr>
          <w:b/>
          <w:bCs/>
        </w:rPr>
        <w:t xml:space="preserve">PIR Section </w:t>
      </w:r>
      <w:r>
        <w:rPr>
          <w:b/>
          <w:bCs/>
        </w:rPr>
        <w:t xml:space="preserve">2.2 &amp; </w:t>
      </w:r>
      <w:r w:rsidRPr="00DF518D">
        <w:rPr>
          <w:b/>
          <w:bCs/>
        </w:rPr>
        <w:t>4.5</w:t>
      </w:r>
    </w:p>
    <w:p w14:paraId="1B3465FE" w14:textId="77777777" w:rsidR="00565F69" w:rsidRPr="007C2800" w:rsidRDefault="00565F69" w:rsidP="00565F69">
      <w:pPr>
        <w:pStyle w:val="Instructions"/>
      </w:pPr>
      <w:r w:rsidRPr="00D86216">
        <w:t xml:space="preserve">The Project Team, in consultation with the VHBA Project Manager, HS </w:t>
      </w:r>
      <w:r>
        <w:t>Asset</w:t>
      </w:r>
      <w:r w:rsidRPr="00D86216">
        <w:t xml:space="preserve"> Manager, and the VDAS Champion and/or DE Project champion shall, before Design Development, determine and agree on the extent of any additional AIR</w:t>
      </w:r>
    </w:p>
    <w:p w14:paraId="443974D3" w14:textId="77777777" w:rsidR="00565F69" w:rsidRDefault="00565F69" w:rsidP="00565F69">
      <w:pPr>
        <w:pStyle w:val="NumberedHeading2"/>
      </w:pPr>
      <w:bookmarkStart w:id="833" w:name="_Toc179294672"/>
      <w:r>
        <w:lastRenderedPageBreak/>
        <w:t>Health Services Asset Information Requirements</w:t>
      </w:r>
      <w:bookmarkEnd w:id="833"/>
    </w:p>
    <w:p w14:paraId="6B439B4A" w14:textId="77777777" w:rsidR="00565F69" w:rsidRDefault="00565F69" w:rsidP="00565F69">
      <w:pPr>
        <w:pStyle w:val="VHBAbody"/>
      </w:pPr>
      <w:r w:rsidRPr="00C11579">
        <w:t xml:space="preserve">The minimum </w:t>
      </w:r>
      <w:r>
        <w:t>Asset Information Requirements</w:t>
      </w:r>
      <w:r w:rsidRPr="00C11579">
        <w:t xml:space="preserve"> required by </w:t>
      </w:r>
      <w:r>
        <w:t>VHBA</w:t>
      </w:r>
      <w:r w:rsidRPr="00C11579">
        <w:t xml:space="preserve"> </w:t>
      </w:r>
      <w:r>
        <w:t>is</w:t>
      </w:r>
      <w:r w:rsidRPr="00C11579">
        <w:t xml:space="preserve"> documented</w:t>
      </w:r>
      <w:r>
        <w:t xml:space="preserve"> in section 4.5 of the PIR,</w:t>
      </w:r>
      <w:r w:rsidRPr="00C11579">
        <w:t xml:space="preserve"> however, various Computerised Maintenance Management Systems (CMMS) may be used by each </w:t>
      </w:r>
      <w:r>
        <w:t>Health Services agency</w:t>
      </w:r>
      <w:r w:rsidRPr="00C11579">
        <w:t xml:space="preserve">, and their asset needs may vary. </w:t>
      </w:r>
    </w:p>
    <w:p w14:paraId="1BA96184" w14:textId="77777777" w:rsidR="00565F69" w:rsidRDefault="00565F69" w:rsidP="00565F69">
      <w:pPr>
        <w:pStyle w:val="VHBAbody"/>
        <w:rPr>
          <w:rFonts w:ascii="Arial" w:hAnsi="Arial" w:cs="Arial"/>
        </w:rPr>
      </w:pPr>
      <w:r>
        <w:rPr>
          <w:rFonts w:ascii="Arial" w:hAnsi="Arial" w:cs="Arial"/>
        </w:rPr>
        <w:t>The additional Health Services asset information requirements and references are noted below.</w:t>
      </w:r>
    </w:p>
    <w:p w14:paraId="4C0ED3B4" w14:textId="77777777" w:rsidR="00565F69" w:rsidRPr="00C11579" w:rsidRDefault="00565F69" w:rsidP="00565F69">
      <w:pPr>
        <w:pStyle w:val="VHBAbody"/>
        <w:rPr>
          <w:rFonts w:ascii="Arial" w:hAnsi="Arial" w:cs="Arial"/>
        </w:rPr>
      </w:pPr>
      <w:r>
        <w:rPr>
          <w:rFonts w:ascii="Arial" w:hAnsi="Arial" w:cs="Arial"/>
        </w:rPr>
        <w:t>[Enter additional Health Service Agency’s asset information requirements or reference here]</w:t>
      </w:r>
    </w:p>
    <w:p w14:paraId="6FDC768E" w14:textId="77777777" w:rsidR="00565F69" w:rsidRDefault="00565F69" w:rsidP="00565F69">
      <w:pPr>
        <w:pStyle w:val="NumberedHeading2"/>
      </w:pPr>
      <w:bookmarkStart w:id="834" w:name="_Toc179294673"/>
      <w:r>
        <w:t>VHBA Asset Grouping</w:t>
      </w:r>
      <w:bookmarkEnd w:id="834"/>
    </w:p>
    <w:p w14:paraId="77BD2170" w14:textId="77777777" w:rsidR="00565F69" w:rsidRDefault="00565F69" w:rsidP="00565F69">
      <w:pPr>
        <w:pStyle w:val="Instructions"/>
        <w:rPr>
          <w:b/>
          <w:bCs/>
        </w:rPr>
      </w:pPr>
      <w:r w:rsidRPr="005443ED">
        <w:rPr>
          <w:b/>
          <w:bCs/>
        </w:rPr>
        <w:t>PIR Section 4.5</w:t>
      </w:r>
      <w:r>
        <w:rPr>
          <w:b/>
          <w:bCs/>
        </w:rPr>
        <w:t>.1</w:t>
      </w:r>
      <w:r w:rsidRPr="005443ED">
        <w:rPr>
          <w:b/>
          <w:bCs/>
        </w:rPr>
        <w:t xml:space="preserve"> </w:t>
      </w:r>
    </w:p>
    <w:p w14:paraId="2DB8CFA2" w14:textId="1DDA208A" w:rsidR="00565F69" w:rsidRPr="005443ED" w:rsidRDefault="00565F69" w:rsidP="00565F69">
      <w:pPr>
        <w:pStyle w:val="Instructions"/>
        <w:rPr>
          <w:b/>
          <w:bCs/>
        </w:rPr>
      </w:pPr>
      <w:r>
        <w:t>Developed from the AIM Asset Framework f</w:t>
      </w:r>
      <w:r w:rsidRPr="00C870B3">
        <w:t xml:space="preserve">or ease of specification and documentation, </w:t>
      </w:r>
      <w:r>
        <w:t>VHBA</w:t>
      </w:r>
      <w:r w:rsidRPr="00C870B3">
        <w:t xml:space="preserve"> has </w:t>
      </w:r>
      <w:r w:rsidR="00A42EA3">
        <w:t xml:space="preserve">five </w:t>
      </w:r>
      <w:r w:rsidRPr="00C870B3">
        <w:t>asset groups</w:t>
      </w:r>
      <w:r>
        <w:t xml:space="preserve"> – Building, Spaces, </w:t>
      </w:r>
      <w:r w:rsidR="00D12CEE">
        <w:t xml:space="preserve">Building </w:t>
      </w:r>
      <w:r>
        <w:t>Services Assets</w:t>
      </w:r>
      <w:r w:rsidR="00D12CEE">
        <w:t>, Systems and Miscellaneous Assets.</w:t>
      </w:r>
    </w:p>
    <w:p w14:paraId="26023CC4" w14:textId="77777777" w:rsidR="00565F69" w:rsidRPr="004963CB" w:rsidRDefault="00565F69" w:rsidP="00565F69">
      <w:pPr>
        <w:pStyle w:val="VHBAbody"/>
        <w:rPr>
          <w:lang w:eastAsia="en-AU"/>
        </w:rPr>
      </w:pPr>
      <w:r>
        <w:t>The Asset Grouping is determined based on the specified VHBA Asset Groups. Refer to section 4.5.1 of the PIR for more information.</w:t>
      </w:r>
    </w:p>
    <w:p w14:paraId="3EE1E68C" w14:textId="529A3B33" w:rsidR="00565F69" w:rsidRDefault="00565F69" w:rsidP="00565F69">
      <w:pPr>
        <w:pStyle w:val="NumberedHeading2"/>
      </w:pPr>
      <w:bookmarkStart w:id="835" w:name="_Toc179294674"/>
      <w:r>
        <w:t xml:space="preserve">VHBA </w:t>
      </w:r>
      <w:r w:rsidR="001A502F">
        <w:t>Asset Equipment List</w:t>
      </w:r>
      <w:bookmarkEnd w:id="835"/>
    </w:p>
    <w:p w14:paraId="7B565D4D" w14:textId="447DD56B" w:rsidR="00565F69" w:rsidRPr="003B06EA" w:rsidRDefault="00565F69" w:rsidP="00565F69">
      <w:pPr>
        <w:pStyle w:val="Instructions"/>
        <w:rPr>
          <w:b/>
          <w:bCs/>
        </w:rPr>
      </w:pPr>
      <w:r w:rsidRPr="003B06EA">
        <w:rPr>
          <w:b/>
          <w:bCs/>
        </w:rPr>
        <w:t>PIR Section 4.5.</w:t>
      </w:r>
      <w:r w:rsidR="00DE0EA8">
        <w:rPr>
          <w:b/>
          <w:bCs/>
        </w:rPr>
        <w:t>2</w:t>
      </w:r>
      <w:r w:rsidRPr="003B06EA">
        <w:rPr>
          <w:b/>
          <w:bCs/>
        </w:rPr>
        <w:t xml:space="preserve"> </w:t>
      </w:r>
    </w:p>
    <w:p w14:paraId="5119C5F3" w14:textId="77777777" w:rsidR="001A502F" w:rsidRPr="007024B5" w:rsidRDefault="001A502F" w:rsidP="001A502F">
      <w:pPr>
        <w:pStyle w:val="Instructions"/>
      </w:pPr>
      <w:r w:rsidRPr="007024B5">
        <w:t>The Project Team, in consultation with the VHBA Project Manager, HS Facility Manager, and the VDAS Champion and/or DE Project champion shall</w:t>
      </w:r>
      <w:r>
        <w:t xml:space="preserve"> use the VHBA Asset Equipment List in section 4.5.2 of the PIR for asset information population guidance. </w:t>
      </w:r>
    </w:p>
    <w:p w14:paraId="12456A71" w14:textId="57277E6D" w:rsidR="00565F69" w:rsidRPr="00244995" w:rsidRDefault="00565F69" w:rsidP="00565F69">
      <w:pPr>
        <w:pStyle w:val="VHBAbody"/>
        <w:keepNext/>
      </w:pPr>
      <w:r>
        <w:t xml:space="preserve">The </w:t>
      </w:r>
      <w:r w:rsidR="001A502F">
        <w:t>VHBA Asset Equipment List</w:t>
      </w:r>
      <w:r>
        <w:t xml:space="preserve"> defines whether an item is treated as an asset - the Model Elements requiring VHBA Services Assets information. Refer to section 4.5.</w:t>
      </w:r>
      <w:r w:rsidR="00E67EE5">
        <w:t>2</w:t>
      </w:r>
      <w:r>
        <w:t xml:space="preserve"> of the PIR for more information.</w:t>
      </w:r>
      <w:r w:rsidRPr="000F59F5">
        <w:t xml:space="preserve"> </w:t>
      </w:r>
    </w:p>
    <w:p w14:paraId="0C11323E" w14:textId="4A39EC0A" w:rsidR="00565F69" w:rsidRDefault="00565F69" w:rsidP="00565F69">
      <w:pPr>
        <w:pStyle w:val="NumberedHeading2"/>
      </w:pPr>
      <w:bookmarkStart w:id="836" w:name="_Toc179294675"/>
      <w:r>
        <w:t xml:space="preserve">VHBA Asset </w:t>
      </w:r>
      <w:r w:rsidR="008F7EA4">
        <w:t>Data Uploader &amp; Attribution</w:t>
      </w:r>
      <w:bookmarkEnd w:id="836"/>
    </w:p>
    <w:p w14:paraId="0AC1290D" w14:textId="2B2114B9" w:rsidR="00565F69" w:rsidRPr="005F3733" w:rsidRDefault="00565F69" w:rsidP="00565F69">
      <w:pPr>
        <w:pStyle w:val="Instructions"/>
        <w:rPr>
          <w:b/>
          <w:bCs/>
        </w:rPr>
      </w:pPr>
      <w:r w:rsidRPr="005F3733">
        <w:rPr>
          <w:b/>
        </w:rPr>
        <w:t>PIR Section 4.5.</w:t>
      </w:r>
      <w:r w:rsidR="00BE0DE9">
        <w:rPr>
          <w:b/>
        </w:rPr>
        <w:t>5</w:t>
      </w:r>
    </w:p>
    <w:p w14:paraId="2F5097DD" w14:textId="332F9AF9" w:rsidR="00565F69" w:rsidRDefault="00565F69" w:rsidP="00565F69">
      <w:pPr>
        <w:pStyle w:val="Instructions"/>
      </w:pPr>
      <w:r>
        <w:t>Appointed Parties to use Asset Attribute Tables in section 4.5.</w:t>
      </w:r>
      <w:r w:rsidR="00BE0DE9">
        <w:t>5</w:t>
      </w:r>
      <w:r>
        <w:t xml:space="preserve"> of the PIR for asset information population guidance. U</w:t>
      </w:r>
      <w:r w:rsidRPr="00D359E7">
        <w:t xml:space="preserve">se the </w:t>
      </w:r>
      <w:r>
        <w:t>Tables in section 4.5.</w:t>
      </w:r>
      <w:r w:rsidR="00B92407">
        <w:t>5</w:t>
      </w:r>
      <w:r>
        <w:t xml:space="preserve"> of the PIR</w:t>
      </w:r>
      <w:r w:rsidRPr="00D359E7">
        <w:t xml:space="preserve"> to configure the parameters</w:t>
      </w:r>
      <w:r>
        <w:t xml:space="preserve"> if no template is made available</w:t>
      </w:r>
      <w:r w:rsidRPr="00D359E7">
        <w:t>. Contact the VHBA DE Project Champion to access the most current supporting files.</w:t>
      </w:r>
    </w:p>
    <w:p w14:paraId="41DEBF58" w14:textId="27521BCB" w:rsidR="00565F69" w:rsidRDefault="00565F69" w:rsidP="00565F69">
      <w:pPr>
        <w:pStyle w:val="VHBAbody"/>
      </w:pPr>
      <w:r>
        <w:t xml:space="preserve">Each Asset Group contains a series of asset information attributes for Model Elements in the </w:t>
      </w:r>
      <w:r w:rsidR="001A502F">
        <w:t>VHBA Asset Equipment List</w:t>
      </w:r>
      <w:r>
        <w:t xml:space="preserve"> to be populated at specific project information delivery milestones. </w:t>
      </w:r>
      <w:r w:rsidR="002C4078">
        <w:t>These attributes shall be populated within the VHBA Asset Data Uploader</w:t>
      </w:r>
      <w:r w:rsidR="00106075">
        <w:t xml:space="preserve"> to be submitted at specific project information delivery milestones. </w:t>
      </w:r>
      <w:r>
        <w:t>Refer to section 4.5.</w:t>
      </w:r>
      <w:r w:rsidR="00B92407">
        <w:t>5</w:t>
      </w:r>
      <w:r>
        <w:t xml:space="preserve"> of the PIR for more information.</w:t>
      </w:r>
    </w:p>
    <w:p w14:paraId="195F6671" w14:textId="77777777" w:rsidR="00565F69" w:rsidRPr="00711B0C" w:rsidRDefault="00565F69" w:rsidP="00565F69">
      <w:pPr>
        <w:pStyle w:val="NumberedHeading2"/>
      </w:pPr>
      <w:bookmarkStart w:id="837" w:name="_Toc179294676"/>
      <w:r>
        <w:t>Classifications</w:t>
      </w:r>
      <w:bookmarkEnd w:id="837"/>
    </w:p>
    <w:p w14:paraId="7BE9BDDC" w14:textId="593705CC" w:rsidR="00565F69" w:rsidRPr="001513CE" w:rsidRDefault="00565F69" w:rsidP="00565F69">
      <w:pPr>
        <w:pStyle w:val="Instructions"/>
        <w:rPr>
          <w:b/>
          <w:bCs/>
        </w:rPr>
      </w:pPr>
      <w:r w:rsidRPr="001513CE">
        <w:rPr>
          <w:b/>
          <w:bCs/>
        </w:rPr>
        <w:t>PIR Section 4.5.</w:t>
      </w:r>
      <w:r w:rsidR="00B92407">
        <w:rPr>
          <w:b/>
          <w:bCs/>
        </w:rPr>
        <w:t>4</w:t>
      </w:r>
    </w:p>
    <w:p w14:paraId="5125A5B2" w14:textId="77777777" w:rsidR="00565F69" w:rsidRPr="001402EC" w:rsidRDefault="00565F69" w:rsidP="00565F69">
      <w:pPr>
        <w:pStyle w:val="Instructions"/>
      </w:pPr>
      <w:r w:rsidRPr="00ED6D0F">
        <w:t>Appointed</w:t>
      </w:r>
      <w:r w:rsidRPr="001402EC">
        <w:t xml:space="preserve"> Parties to document the </w:t>
      </w:r>
      <w:r>
        <w:t xml:space="preserve">process for how the </w:t>
      </w:r>
      <w:r w:rsidRPr="001402EC">
        <w:t xml:space="preserve">asset </w:t>
      </w:r>
      <w:r>
        <w:t>classification</w:t>
      </w:r>
      <w:r w:rsidRPr="001402EC">
        <w:t xml:space="preserve"> standards </w:t>
      </w:r>
      <w:r>
        <w:t>will</w:t>
      </w:r>
      <w:r w:rsidRPr="001402EC">
        <w:t xml:space="preserve"> be </w:t>
      </w:r>
      <w:r>
        <w:t>incorporated.</w:t>
      </w:r>
      <w:r w:rsidRPr="001402EC">
        <w:t xml:space="preserve"> </w:t>
      </w:r>
      <w:r>
        <w:t xml:space="preserve">Enter details for reference to AIMS Asset Framework, VBIS, AusHFG and how the data will be populated in section </w:t>
      </w:r>
      <w:r>
        <w:fldChar w:fldCharType="begin"/>
      </w:r>
      <w:r>
        <w:instrText xml:space="preserve"> REF _Ref153447000 \r \h </w:instrText>
      </w:r>
      <w:r>
        <w:fldChar w:fldCharType="separate"/>
      </w:r>
      <w:r>
        <w:t>7.2.2</w:t>
      </w:r>
      <w:r>
        <w:fldChar w:fldCharType="end"/>
      </w:r>
      <w:r>
        <w:t>, e.g.,</w:t>
      </w:r>
      <w:r w:rsidRPr="001402EC">
        <w:t xml:space="preserve"> </w:t>
      </w:r>
      <w:r>
        <w:t>linked spreadsheet management, add-in software used</w:t>
      </w:r>
    </w:p>
    <w:p w14:paraId="2C527269" w14:textId="543E0B1C" w:rsidR="00565F69" w:rsidRPr="00EF6F56" w:rsidRDefault="00565F69" w:rsidP="00565F69">
      <w:pPr>
        <w:pStyle w:val="BodyText"/>
        <w:rPr>
          <w:rFonts w:ascii="Arial" w:hAnsi="Arial" w:cs="Arial"/>
          <w:color w:val="auto"/>
          <w:sz w:val="20"/>
          <w:szCs w:val="20"/>
        </w:rPr>
      </w:pPr>
      <w:r>
        <w:rPr>
          <w:rFonts w:ascii="Arial" w:hAnsi="Arial" w:cs="Arial"/>
          <w:color w:val="auto"/>
          <w:sz w:val="20"/>
          <w:szCs w:val="20"/>
        </w:rPr>
        <w:t xml:space="preserve">The VHBA AIMS Asset Classification attributes, </w:t>
      </w:r>
      <w:r w:rsidRPr="00321DBF">
        <w:rPr>
          <w:rFonts w:ascii="Arial" w:hAnsi="Arial" w:cs="Arial"/>
          <w:color w:val="auto"/>
          <w:sz w:val="20"/>
          <w:szCs w:val="20"/>
        </w:rPr>
        <w:t>Virtual Building Information System (VBIS)</w:t>
      </w:r>
      <w:r>
        <w:rPr>
          <w:rFonts w:ascii="Arial" w:hAnsi="Arial" w:cs="Arial"/>
          <w:color w:val="auto"/>
          <w:sz w:val="20"/>
          <w:szCs w:val="20"/>
        </w:rPr>
        <w:t xml:space="preserve"> attribute, and AusHFG attributes (section 4.5.</w:t>
      </w:r>
      <w:r w:rsidR="00F73BDA">
        <w:rPr>
          <w:rFonts w:ascii="Arial" w:hAnsi="Arial" w:cs="Arial"/>
          <w:color w:val="auto"/>
          <w:sz w:val="20"/>
          <w:szCs w:val="20"/>
        </w:rPr>
        <w:t>5</w:t>
      </w:r>
      <w:r>
        <w:rPr>
          <w:rFonts w:ascii="Arial" w:hAnsi="Arial" w:cs="Arial"/>
          <w:color w:val="auto"/>
          <w:sz w:val="20"/>
          <w:szCs w:val="20"/>
        </w:rPr>
        <w:t xml:space="preserve"> of PIR) form the classification systems on VHBA projects. Refer to section 4.5.</w:t>
      </w:r>
      <w:r w:rsidR="008D3535">
        <w:rPr>
          <w:rFonts w:ascii="Arial" w:hAnsi="Arial" w:cs="Arial"/>
          <w:color w:val="auto"/>
          <w:sz w:val="20"/>
          <w:szCs w:val="20"/>
        </w:rPr>
        <w:t>4</w:t>
      </w:r>
      <w:r>
        <w:rPr>
          <w:rFonts w:ascii="Arial" w:hAnsi="Arial" w:cs="Arial"/>
          <w:color w:val="auto"/>
          <w:sz w:val="20"/>
          <w:szCs w:val="20"/>
        </w:rPr>
        <w:t xml:space="preserve"> of the PIR for more information.</w:t>
      </w:r>
    </w:p>
    <w:p w14:paraId="71FBEA54" w14:textId="77777777" w:rsidR="00565F69" w:rsidRDefault="00565F69" w:rsidP="00565F69">
      <w:pPr>
        <w:pStyle w:val="NumberedHeading3"/>
      </w:pPr>
      <w:r>
        <w:t xml:space="preserve">VHBA </w:t>
      </w:r>
      <w:r w:rsidRPr="00F802E6">
        <w:t xml:space="preserve">AIMS Asset </w:t>
      </w:r>
      <w:r>
        <w:t xml:space="preserve">Classification </w:t>
      </w:r>
    </w:p>
    <w:p w14:paraId="68597D97" w14:textId="6B3D0C48" w:rsidR="00565F69" w:rsidRPr="001513CE" w:rsidRDefault="00565F69" w:rsidP="00565F69">
      <w:pPr>
        <w:pStyle w:val="Instructions"/>
        <w:rPr>
          <w:b/>
          <w:bCs/>
        </w:rPr>
      </w:pPr>
      <w:r w:rsidRPr="001513CE">
        <w:rPr>
          <w:b/>
          <w:bCs/>
        </w:rPr>
        <w:t>PIR Section 4.5.</w:t>
      </w:r>
      <w:r w:rsidR="00E8408C">
        <w:rPr>
          <w:b/>
          <w:bCs/>
        </w:rPr>
        <w:t>4 (</w:t>
      </w:r>
      <w:r w:rsidR="00185E0A">
        <w:rPr>
          <w:b/>
          <w:bCs/>
        </w:rPr>
        <w:t>a)</w:t>
      </w:r>
    </w:p>
    <w:p w14:paraId="4C340B68" w14:textId="77777777" w:rsidR="00565F69" w:rsidRPr="001402EC" w:rsidRDefault="00565F69" w:rsidP="00565F69">
      <w:pPr>
        <w:pStyle w:val="Instructions"/>
      </w:pPr>
      <w:r w:rsidRPr="001402EC">
        <w:t xml:space="preserve">Appointed Parties to use </w:t>
      </w:r>
      <w:r>
        <w:t>AIMS</w:t>
      </w:r>
      <w:r w:rsidRPr="001402EC">
        <w:t xml:space="preserve"> </w:t>
      </w:r>
      <w:r>
        <w:t>classification</w:t>
      </w:r>
      <w:r w:rsidRPr="001402EC">
        <w:t>.</w:t>
      </w:r>
    </w:p>
    <w:p w14:paraId="03A670CC" w14:textId="32CD7172" w:rsidR="00565F69" w:rsidRDefault="00565F69" w:rsidP="00565F69">
      <w:pPr>
        <w:pStyle w:val="BodyText"/>
        <w:rPr>
          <w:rFonts w:asciiTheme="minorHAnsi" w:hAnsiTheme="minorHAnsi" w:cstheme="minorHAnsi"/>
          <w:color w:val="auto"/>
          <w:sz w:val="20"/>
          <w:szCs w:val="20"/>
        </w:rPr>
      </w:pPr>
      <w:r>
        <w:rPr>
          <w:rFonts w:asciiTheme="minorHAnsi" w:hAnsiTheme="minorHAnsi" w:cstheme="minorHAnsi"/>
          <w:color w:val="auto"/>
          <w:sz w:val="20"/>
          <w:szCs w:val="20"/>
        </w:rPr>
        <w:t xml:space="preserve">Each Model Element defined in the </w:t>
      </w:r>
      <w:r w:rsidR="001A502F">
        <w:rPr>
          <w:rFonts w:asciiTheme="minorHAnsi" w:hAnsiTheme="minorHAnsi" w:cstheme="minorHAnsi"/>
          <w:color w:val="auto"/>
          <w:sz w:val="20"/>
          <w:szCs w:val="20"/>
        </w:rPr>
        <w:t>VHBA Asset Equipment List</w:t>
      </w:r>
      <w:r>
        <w:rPr>
          <w:rFonts w:asciiTheme="minorHAnsi" w:hAnsiTheme="minorHAnsi" w:cstheme="minorHAnsi"/>
          <w:color w:val="auto"/>
          <w:sz w:val="20"/>
          <w:szCs w:val="20"/>
        </w:rPr>
        <w:t xml:space="preserve"> shall be classified under the VHBA AIMS Asset Classification system. Refer to section 4.5.</w:t>
      </w:r>
      <w:r w:rsidR="00185E0A">
        <w:rPr>
          <w:rFonts w:asciiTheme="minorHAnsi" w:hAnsiTheme="minorHAnsi" w:cstheme="minorHAnsi"/>
          <w:color w:val="auto"/>
          <w:sz w:val="20"/>
          <w:szCs w:val="20"/>
        </w:rPr>
        <w:t>4 (a)</w:t>
      </w:r>
      <w:r>
        <w:rPr>
          <w:rFonts w:asciiTheme="minorHAnsi" w:hAnsiTheme="minorHAnsi" w:cstheme="minorHAnsi"/>
          <w:color w:val="auto"/>
          <w:sz w:val="20"/>
          <w:szCs w:val="20"/>
        </w:rPr>
        <w:t xml:space="preserve"> of the PIR for more information.</w:t>
      </w:r>
    </w:p>
    <w:p w14:paraId="2341F7AF" w14:textId="77777777" w:rsidR="00565F69" w:rsidRPr="00F1428A" w:rsidRDefault="00565F69" w:rsidP="00565F69">
      <w:pPr>
        <w:pStyle w:val="BodyText"/>
        <w:rPr>
          <w:rFonts w:asciiTheme="minorHAnsi" w:hAnsiTheme="minorHAnsi" w:cstheme="minorHAnsi"/>
          <w:color w:val="auto"/>
          <w:sz w:val="20"/>
          <w:szCs w:val="20"/>
        </w:rPr>
      </w:pPr>
      <w:r>
        <w:rPr>
          <w:rFonts w:asciiTheme="minorHAnsi" w:hAnsiTheme="minorHAnsi" w:cstheme="minorHAnsi"/>
          <w:color w:val="auto"/>
          <w:sz w:val="20"/>
          <w:szCs w:val="20"/>
        </w:rPr>
        <w:t>[Enter approach to populating AIMS data here]</w:t>
      </w:r>
    </w:p>
    <w:p w14:paraId="34C7C98B" w14:textId="77777777" w:rsidR="00565F69" w:rsidRDefault="00565F69" w:rsidP="00565F69">
      <w:pPr>
        <w:pStyle w:val="NumberedHeading3"/>
      </w:pPr>
      <w:r>
        <w:lastRenderedPageBreak/>
        <w:t>Virtual Building Information System (VBIS)</w:t>
      </w:r>
    </w:p>
    <w:p w14:paraId="6F8BB295" w14:textId="0E85FDFB" w:rsidR="00565F69" w:rsidRPr="001513CE" w:rsidRDefault="00565F69" w:rsidP="00565F69">
      <w:pPr>
        <w:pStyle w:val="Instructions"/>
        <w:rPr>
          <w:b/>
          <w:bCs/>
        </w:rPr>
      </w:pPr>
      <w:r w:rsidRPr="001513CE">
        <w:rPr>
          <w:b/>
          <w:bCs/>
        </w:rPr>
        <w:t>PIR Section 4.5.</w:t>
      </w:r>
      <w:r w:rsidR="00185E0A">
        <w:rPr>
          <w:b/>
          <w:bCs/>
        </w:rPr>
        <w:t>4 (</w:t>
      </w:r>
      <w:r w:rsidR="007A17E6">
        <w:rPr>
          <w:b/>
          <w:bCs/>
        </w:rPr>
        <w:t>b</w:t>
      </w:r>
      <w:r w:rsidR="00185E0A">
        <w:rPr>
          <w:b/>
          <w:bCs/>
        </w:rPr>
        <w:t>)</w:t>
      </w:r>
    </w:p>
    <w:p w14:paraId="5D4EFD35" w14:textId="77777777" w:rsidR="00565F69" w:rsidRPr="001402EC" w:rsidRDefault="00565F69" w:rsidP="00565F69">
      <w:pPr>
        <w:pStyle w:val="Instructions"/>
      </w:pPr>
      <w:r w:rsidRPr="001402EC">
        <w:t xml:space="preserve">Appointed Parties to use </w:t>
      </w:r>
      <w:r>
        <w:t>VBIS classification</w:t>
      </w:r>
      <w:r w:rsidRPr="001402EC">
        <w:t>.</w:t>
      </w:r>
    </w:p>
    <w:p w14:paraId="3A54B67E" w14:textId="0A161C66" w:rsidR="00565F69" w:rsidRDefault="00565F69" w:rsidP="00565F69">
      <w:pPr>
        <w:pStyle w:val="BodyText"/>
        <w:rPr>
          <w:rFonts w:asciiTheme="minorHAnsi" w:hAnsiTheme="minorHAnsi" w:cstheme="minorHAnsi"/>
          <w:color w:val="auto"/>
          <w:sz w:val="20"/>
          <w:szCs w:val="20"/>
        </w:rPr>
      </w:pPr>
      <w:r>
        <w:rPr>
          <w:rFonts w:asciiTheme="minorHAnsi" w:hAnsiTheme="minorHAnsi" w:cstheme="minorHAnsi"/>
          <w:color w:val="auto"/>
          <w:sz w:val="20"/>
          <w:szCs w:val="20"/>
        </w:rPr>
        <w:t xml:space="preserve">Each Model Element defined in the </w:t>
      </w:r>
      <w:r w:rsidR="001A502F">
        <w:rPr>
          <w:rFonts w:asciiTheme="minorHAnsi" w:hAnsiTheme="minorHAnsi" w:cstheme="minorHAnsi"/>
          <w:color w:val="auto"/>
          <w:sz w:val="20"/>
          <w:szCs w:val="20"/>
        </w:rPr>
        <w:t>VHBA Asset Equipment List</w:t>
      </w:r>
      <w:r>
        <w:rPr>
          <w:rFonts w:asciiTheme="minorHAnsi" w:hAnsiTheme="minorHAnsi" w:cstheme="minorHAnsi"/>
          <w:color w:val="auto"/>
          <w:sz w:val="20"/>
          <w:szCs w:val="20"/>
        </w:rPr>
        <w:t xml:space="preserve"> shall be classified under the Virtual Building Information System (VBIS). Refer to section 4.5.</w:t>
      </w:r>
      <w:r w:rsidR="007A17E6">
        <w:rPr>
          <w:rFonts w:asciiTheme="minorHAnsi" w:hAnsiTheme="minorHAnsi" w:cstheme="minorHAnsi"/>
          <w:color w:val="auto"/>
          <w:sz w:val="20"/>
          <w:szCs w:val="20"/>
        </w:rPr>
        <w:t>4 (b)</w:t>
      </w:r>
      <w:r>
        <w:rPr>
          <w:rFonts w:asciiTheme="minorHAnsi" w:hAnsiTheme="minorHAnsi" w:cstheme="minorHAnsi"/>
          <w:color w:val="auto"/>
          <w:sz w:val="20"/>
          <w:szCs w:val="20"/>
        </w:rPr>
        <w:t xml:space="preserve"> of the PIR for more information. </w:t>
      </w:r>
    </w:p>
    <w:p w14:paraId="5EE9CA40" w14:textId="77777777" w:rsidR="00565F69" w:rsidRPr="00F1428A" w:rsidRDefault="00565F69" w:rsidP="00565F69">
      <w:pPr>
        <w:pStyle w:val="BodyText"/>
        <w:rPr>
          <w:rFonts w:asciiTheme="minorHAnsi" w:hAnsiTheme="minorHAnsi" w:cstheme="minorHAnsi"/>
          <w:color w:val="auto"/>
          <w:sz w:val="20"/>
          <w:szCs w:val="20"/>
        </w:rPr>
      </w:pPr>
      <w:r>
        <w:rPr>
          <w:rFonts w:asciiTheme="minorHAnsi" w:hAnsiTheme="minorHAnsi" w:cstheme="minorHAnsi"/>
          <w:color w:val="auto"/>
          <w:sz w:val="20"/>
          <w:szCs w:val="20"/>
        </w:rPr>
        <w:t>[Enter approach to populating VBIS data here]</w:t>
      </w:r>
    </w:p>
    <w:p w14:paraId="79EC7756" w14:textId="0E3F2B1A" w:rsidR="000C0977" w:rsidRPr="000C0977" w:rsidRDefault="000C0977" w:rsidP="00902290">
      <w:pPr>
        <w:pStyle w:val="NumberedHeading1"/>
      </w:pPr>
      <w:bookmarkStart w:id="838" w:name="_Toc179294677"/>
      <w:r>
        <w:t>Model Management</w:t>
      </w:r>
      <w:bookmarkEnd w:id="838"/>
    </w:p>
    <w:p w14:paraId="1917A88D" w14:textId="579D48D3" w:rsidR="002903A4" w:rsidRDefault="0001632A" w:rsidP="0045416F">
      <w:pPr>
        <w:pStyle w:val="NumberedHeading2"/>
      </w:pPr>
      <w:bookmarkStart w:id="839" w:name="_Toc153357710"/>
      <w:bookmarkStart w:id="840" w:name="_Toc153359571"/>
      <w:bookmarkStart w:id="841" w:name="_Toc153363338"/>
      <w:bookmarkStart w:id="842" w:name="_Toc153376852"/>
      <w:bookmarkStart w:id="843" w:name="_Toc153378826"/>
      <w:bookmarkStart w:id="844" w:name="_Toc153380801"/>
      <w:bookmarkStart w:id="845" w:name="_Toc153472331"/>
      <w:bookmarkStart w:id="846" w:name="_Toc153527711"/>
      <w:bookmarkStart w:id="847" w:name="_Toc153529898"/>
      <w:bookmarkStart w:id="848" w:name="_Toc153357711"/>
      <w:bookmarkStart w:id="849" w:name="_Toc153359572"/>
      <w:bookmarkStart w:id="850" w:name="_Toc153363339"/>
      <w:bookmarkStart w:id="851" w:name="_Toc153376853"/>
      <w:bookmarkStart w:id="852" w:name="_Toc153378827"/>
      <w:bookmarkStart w:id="853" w:name="_Toc153380802"/>
      <w:bookmarkStart w:id="854" w:name="_Toc153472332"/>
      <w:bookmarkStart w:id="855" w:name="_Toc153488492"/>
      <w:bookmarkStart w:id="856" w:name="_Toc153490785"/>
      <w:bookmarkStart w:id="857" w:name="_Toc153523345"/>
      <w:bookmarkStart w:id="858" w:name="_Toc153525526"/>
      <w:bookmarkStart w:id="859" w:name="_Toc153527712"/>
      <w:bookmarkStart w:id="860" w:name="_Toc153529899"/>
      <w:bookmarkStart w:id="861" w:name="_Toc153357712"/>
      <w:bookmarkStart w:id="862" w:name="_Toc153359573"/>
      <w:bookmarkStart w:id="863" w:name="_Toc153363340"/>
      <w:bookmarkStart w:id="864" w:name="_Toc153376854"/>
      <w:bookmarkStart w:id="865" w:name="_Toc153378828"/>
      <w:bookmarkStart w:id="866" w:name="_Toc153380803"/>
      <w:bookmarkStart w:id="867" w:name="_Toc153472333"/>
      <w:bookmarkStart w:id="868" w:name="_Toc153488493"/>
      <w:bookmarkStart w:id="869" w:name="_Toc153490786"/>
      <w:bookmarkStart w:id="870" w:name="_Toc153523346"/>
      <w:bookmarkStart w:id="871" w:name="_Toc153525527"/>
      <w:bookmarkStart w:id="872" w:name="_Toc153527713"/>
      <w:bookmarkStart w:id="873" w:name="_Toc153529900"/>
      <w:bookmarkStart w:id="874" w:name="_Toc153357713"/>
      <w:bookmarkStart w:id="875" w:name="_Toc153359574"/>
      <w:bookmarkStart w:id="876" w:name="_Toc153363341"/>
      <w:bookmarkStart w:id="877" w:name="_Toc153376855"/>
      <w:bookmarkStart w:id="878" w:name="_Toc153378829"/>
      <w:bookmarkStart w:id="879" w:name="_Toc153380804"/>
      <w:bookmarkStart w:id="880" w:name="_Toc153472334"/>
      <w:bookmarkStart w:id="881" w:name="_Toc153488494"/>
      <w:bookmarkStart w:id="882" w:name="_Toc153490787"/>
      <w:bookmarkStart w:id="883" w:name="_Toc153523347"/>
      <w:bookmarkStart w:id="884" w:name="_Toc153525528"/>
      <w:bookmarkStart w:id="885" w:name="_Toc153527714"/>
      <w:bookmarkStart w:id="886" w:name="_Toc153529901"/>
      <w:bookmarkStart w:id="887" w:name="_Toc153357714"/>
      <w:bookmarkStart w:id="888" w:name="_Toc153359575"/>
      <w:bookmarkStart w:id="889" w:name="_Toc153363342"/>
      <w:bookmarkStart w:id="890" w:name="_Toc153376856"/>
      <w:bookmarkStart w:id="891" w:name="_Toc153378830"/>
      <w:bookmarkStart w:id="892" w:name="_Toc153380805"/>
      <w:bookmarkStart w:id="893" w:name="_Toc153472335"/>
      <w:bookmarkStart w:id="894" w:name="_Toc153488495"/>
      <w:bookmarkStart w:id="895" w:name="_Toc153490788"/>
      <w:bookmarkStart w:id="896" w:name="_Toc153523348"/>
      <w:bookmarkStart w:id="897" w:name="_Toc153525529"/>
      <w:bookmarkStart w:id="898" w:name="_Toc153527715"/>
      <w:bookmarkStart w:id="899" w:name="_Toc153529902"/>
      <w:bookmarkStart w:id="900" w:name="_Toc153357715"/>
      <w:bookmarkStart w:id="901" w:name="_Toc153359576"/>
      <w:bookmarkStart w:id="902" w:name="_Toc153363343"/>
      <w:bookmarkStart w:id="903" w:name="_Toc153376857"/>
      <w:bookmarkStart w:id="904" w:name="_Toc153378831"/>
      <w:bookmarkStart w:id="905" w:name="_Toc153380806"/>
      <w:bookmarkStart w:id="906" w:name="_Toc153472336"/>
      <w:bookmarkStart w:id="907" w:name="_Toc153488496"/>
      <w:bookmarkStart w:id="908" w:name="_Toc153490789"/>
      <w:bookmarkStart w:id="909" w:name="_Toc153523349"/>
      <w:bookmarkStart w:id="910" w:name="_Toc153525530"/>
      <w:bookmarkStart w:id="911" w:name="_Toc153527716"/>
      <w:bookmarkStart w:id="912" w:name="_Toc153529903"/>
      <w:bookmarkStart w:id="913" w:name="_Toc153357716"/>
      <w:bookmarkStart w:id="914" w:name="_Toc153359577"/>
      <w:bookmarkStart w:id="915" w:name="_Toc153363344"/>
      <w:bookmarkStart w:id="916" w:name="_Toc153376858"/>
      <w:bookmarkStart w:id="917" w:name="_Toc153378832"/>
      <w:bookmarkStart w:id="918" w:name="_Toc153380807"/>
      <w:bookmarkStart w:id="919" w:name="_Toc153472337"/>
      <w:bookmarkStart w:id="920" w:name="_Toc153488497"/>
      <w:bookmarkStart w:id="921" w:name="_Toc153490790"/>
      <w:bookmarkStart w:id="922" w:name="_Toc153523350"/>
      <w:bookmarkStart w:id="923" w:name="_Toc153525531"/>
      <w:bookmarkStart w:id="924" w:name="_Toc153527717"/>
      <w:bookmarkStart w:id="925" w:name="_Toc153529904"/>
      <w:bookmarkStart w:id="926" w:name="_Toc153357717"/>
      <w:bookmarkStart w:id="927" w:name="_Toc153359578"/>
      <w:bookmarkStart w:id="928" w:name="_Toc153363345"/>
      <w:bookmarkStart w:id="929" w:name="_Toc153376859"/>
      <w:bookmarkStart w:id="930" w:name="_Toc153378833"/>
      <w:bookmarkStart w:id="931" w:name="_Toc153380808"/>
      <w:bookmarkStart w:id="932" w:name="_Toc153472338"/>
      <w:bookmarkStart w:id="933" w:name="_Toc153488498"/>
      <w:bookmarkStart w:id="934" w:name="_Toc153490791"/>
      <w:bookmarkStart w:id="935" w:name="_Toc153523351"/>
      <w:bookmarkStart w:id="936" w:name="_Toc153525532"/>
      <w:bookmarkStart w:id="937" w:name="_Toc153527718"/>
      <w:bookmarkStart w:id="938" w:name="_Toc153529905"/>
      <w:bookmarkStart w:id="939" w:name="_Toc153357718"/>
      <w:bookmarkStart w:id="940" w:name="_Toc153359579"/>
      <w:bookmarkStart w:id="941" w:name="_Toc153363346"/>
      <w:bookmarkStart w:id="942" w:name="_Toc153376860"/>
      <w:bookmarkStart w:id="943" w:name="_Toc153378834"/>
      <w:bookmarkStart w:id="944" w:name="_Toc153380809"/>
      <w:bookmarkStart w:id="945" w:name="_Toc153472339"/>
      <w:bookmarkStart w:id="946" w:name="_Toc153488499"/>
      <w:bookmarkStart w:id="947" w:name="_Toc153490792"/>
      <w:bookmarkStart w:id="948" w:name="_Toc153523352"/>
      <w:bookmarkStart w:id="949" w:name="_Toc153525533"/>
      <w:bookmarkStart w:id="950" w:name="_Toc153527719"/>
      <w:bookmarkStart w:id="951" w:name="_Toc153529906"/>
      <w:bookmarkStart w:id="952" w:name="_Toc153357719"/>
      <w:bookmarkStart w:id="953" w:name="_Toc153359580"/>
      <w:bookmarkStart w:id="954" w:name="_Toc153363347"/>
      <w:bookmarkStart w:id="955" w:name="_Toc153376861"/>
      <w:bookmarkStart w:id="956" w:name="_Toc153378835"/>
      <w:bookmarkStart w:id="957" w:name="_Toc153380810"/>
      <w:bookmarkStart w:id="958" w:name="_Toc153472340"/>
      <w:bookmarkStart w:id="959" w:name="_Toc153488500"/>
      <w:bookmarkStart w:id="960" w:name="_Toc153490793"/>
      <w:bookmarkStart w:id="961" w:name="_Toc153523353"/>
      <w:bookmarkStart w:id="962" w:name="_Toc153525534"/>
      <w:bookmarkStart w:id="963" w:name="_Toc153527720"/>
      <w:bookmarkStart w:id="964" w:name="_Toc153529907"/>
      <w:bookmarkStart w:id="965" w:name="_Toc153357720"/>
      <w:bookmarkStart w:id="966" w:name="_Toc153359581"/>
      <w:bookmarkStart w:id="967" w:name="_Toc153363348"/>
      <w:bookmarkStart w:id="968" w:name="_Toc153376862"/>
      <w:bookmarkStart w:id="969" w:name="_Toc153378836"/>
      <w:bookmarkStart w:id="970" w:name="_Toc153380811"/>
      <w:bookmarkStart w:id="971" w:name="_Toc153472341"/>
      <w:bookmarkStart w:id="972" w:name="_Toc153488501"/>
      <w:bookmarkStart w:id="973" w:name="_Toc153490794"/>
      <w:bookmarkStart w:id="974" w:name="_Toc153523354"/>
      <w:bookmarkStart w:id="975" w:name="_Toc153525535"/>
      <w:bookmarkStart w:id="976" w:name="_Toc153527721"/>
      <w:bookmarkStart w:id="977" w:name="_Toc153529908"/>
      <w:bookmarkStart w:id="978" w:name="_Toc153357721"/>
      <w:bookmarkStart w:id="979" w:name="_Toc153359582"/>
      <w:bookmarkStart w:id="980" w:name="_Toc153363349"/>
      <w:bookmarkStart w:id="981" w:name="_Toc153376863"/>
      <w:bookmarkStart w:id="982" w:name="_Toc153378837"/>
      <w:bookmarkStart w:id="983" w:name="_Toc153380812"/>
      <w:bookmarkStart w:id="984" w:name="_Toc153472342"/>
      <w:bookmarkStart w:id="985" w:name="_Toc153488502"/>
      <w:bookmarkStart w:id="986" w:name="_Toc153490795"/>
      <w:bookmarkStart w:id="987" w:name="_Toc153523355"/>
      <w:bookmarkStart w:id="988" w:name="_Toc153525536"/>
      <w:bookmarkStart w:id="989" w:name="_Toc153527722"/>
      <w:bookmarkStart w:id="990" w:name="_Toc153529909"/>
      <w:bookmarkStart w:id="991" w:name="_Toc153357722"/>
      <w:bookmarkStart w:id="992" w:name="_Toc153359583"/>
      <w:bookmarkStart w:id="993" w:name="_Toc153363350"/>
      <w:bookmarkStart w:id="994" w:name="_Toc153376864"/>
      <w:bookmarkStart w:id="995" w:name="_Toc153378838"/>
      <w:bookmarkStart w:id="996" w:name="_Toc153380813"/>
      <w:bookmarkStart w:id="997" w:name="_Toc153472343"/>
      <w:bookmarkStart w:id="998" w:name="_Toc153488503"/>
      <w:bookmarkStart w:id="999" w:name="_Toc153490796"/>
      <w:bookmarkStart w:id="1000" w:name="_Toc153523356"/>
      <w:bookmarkStart w:id="1001" w:name="_Toc153525537"/>
      <w:bookmarkStart w:id="1002" w:name="_Toc153527723"/>
      <w:bookmarkStart w:id="1003" w:name="_Toc153529910"/>
      <w:bookmarkStart w:id="1004" w:name="_Toc153357723"/>
      <w:bookmarkStart w:id="1005" w:name="_Toc153359584"/>
      <w:bookmarkStart w:id="1006" w:name="_Toc153363351"/>
      <w:bookmarkStart w:id="1007" w:name="_Toc153376865"/>
      <w:bookmarkStart w:id="1008" w:name="_Toc153378839"/>
      <w:bookmarkStart w:id="1009" w:name="_Toc153380814"/>
      <w:bookmarkStart w:id="1010" w:name="_Toc153472344"/>
      <w:bookmarkStart w:id="1011" w:name="_Toc153488504"/>
      <w:bookmarkStart w:id="1012" w:name="_Toc153490797"/>
      <w:bookmarkStart w:id="1013" w:name="_Toc153523357"/>
      <w:bookmarkStart w:id="1014" w:name="_Toc153525538"/>
      <w:bookmarkStart w:id="1015" w:name="_Toc153527724"/>
      <w:bookmarkStart w:id="1016" w:name="_Toc153529911"/>
      <w:bookmarkStart w:id="1017" w:name="_Toc153357724"/>
      <w:bookmarkStart w:id="1018" w:name="_Toc153359585"/>
      <w:bookmarkStart w:id="1019" w:name="_Toc153363352"/>
      <w:bookmarkStart w:id="1020" w:name="_Toc153376866"/>
      <w:bookmarkStart w:id="1021" w:name="_Toc153378840"/>
      <w:bookmarkStart w:id="1022" w:name="_Toc153380815"/>
      <w:bookmarkStart w:id="1023" w:name="_Toc153472345"/>
      <w:bookmarkStart w:id="1024" w:name="_Toc153488505"/>
      <w:bookmarkStart w:id="1025" w:name="_Toc153490798"/>
      <w:bookmarkStart w:id="1026" w:name="_Toc153523358"/>
      <w:bookmarkStart w:id="1027" w:name="_Toc153525539"/>
      <w:bookmarkStart w:id="1028" w:name="_Toc153527725"/>
      <w:bookmarkStart w:id="1029" w:name="_Toc153529912"/>
      <w:bookmarkStart w:id="1030" w:name="_Toc153357725"/>
      <w:bookmarkStart w:id="1031" w:name="_Toc153359586"/>
      <w:bookmarkStart w:id="1032" w:name="_Toc153363353"/>
      <w:bookmarkStart w:id="1033" w:name="_Toc153376867"/>
      <w:bookmarkStart w:id="1034" w:name="_Toc153378841"/>
      <w:bookmarkStart w:id="1035" w:name="_Toc153380816"/>
      <w:bookmarkStart w:id="1036" w:name="_Toc153472346"/>
      <w:bookmarkStart w:id="1037" w:name="_Toc153488506"/>
      <w:bookmarkStart w:id="1038" w:name="_Toc153490799"/>
      <w:bookmarkStart w:id="1039" w:name="_Toc153523359"/>
      <w:bookmarkStart w:id="1040" w:name="_Toc153525540"/>
      <w:bookmarkStart w:id="1041" w:name="_Toc153527726"/>
      <w:bookmarkStart w:id="1042" w:name="_Toc153529913"/>
      <w:bookmarkStart w:id="1043" w:name="_Toc153357726"/>
      <w:bookmarkStart w:id="1044" w:name="_Toc153359587"/>
      <w:bookmarkStart w:id="1045" w:name="_Toc153363354"/>
      <w:bookmarkStart w:id="1046" w:name="_Toc153376868"/>
      <w:bookmarkStart w:id="1047" w:name="_Toc153378842"/>
      <w:bookmarkStart w:id="1048" w:name="_Toc153380817"/>
      <w:bookmarkStart w:id="1049" w:name="_Toc153472347"/>
      <w:bookmarkStart w:id="1050" w:name="_Toc153488507"/>
      <w:bookmarkStart w:id="1051" w:name="_Toc153490800"/>
      <w:bookmarkStart w:id="1052" w:name="_Toc153523360"/>
      <w:bookmarkStart w:id="1053" w:name="_Toc153525541"/>
      <w:bookmarkStart w:id="1054" w:name="_Toc153527727"/>
      <w:bookmarkStart w:id="1055" w:name="_Toc153529914"/>
      <w:bookmarkStart w:id="1056" w:name="_Toc153357727"/>
      <w:bookmarkStart w:id="1057" w:name="_Toc153359588"/>
      <w:bookmarkStart w:id="1058" w:name="_Toc153363355"/>
      <w:bookmarkStart w:id="1059" w:name="_Toc153376869"/>
      <w:bookmarkStart w:id="1060" w:name="_Toc153378843"/>
      <w:bookmarkStart w:id="1061" w:name="_Toc153380818"/>
      <w:bookmarkStart w:id="1062" w:name="_Toc153472348"/>
      <w:bookmarkStart w:id="1063" w:name="_Toc153488508"/>
      <w:bookmarkStart w:id="1064" w:name="_Toc153490801"/>
      <w:bookmarkStart w:id="1065" w:name="_Toc153523361"/>
      <w:bookmarkStart w:id="1066" w:name="_Toc153525542"/>
      <w:bookmarkStart w:id="1067" w:name="_Toc153527728"/>
      <w:bookmarkStart w:id="1068" w:name="_Toc153529915"/>
      <w:bookmarkStart w:id="1069" w:name="_Ref153374293"/>
      <w:bookmarkStart w:id="1070" w:name="_Toc17929467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r>
        <w:t>Scope</w:t>
      </w:r>
      <w:r w:rsidR="00F24BB0">
        <w:t xml:space="preserve"> of Existing </w:t>
      </w:r>
      <w:r w:rsidR="002903A4">
        <w:t>Conditions Modelling</w:t>
      </w:r>
      <w:bookmarkEnd w:id="1069"/>
      <w:bookmarkEnd w:id="1070"/>
    </w:p>
    <w:p w14:paraId="3BA9ED55" w14:textId="77777777" w:rsidR="002903A4" w:rsidRPr="005F7445" w:rsidRDefault="002903A4" w:rsidP="002903A4">
      <w:pPr>
        <w:pStyle w:val="NumberedHeading3"/>
      </w:pPr>
      <w:r>
        <w:t>Existing Conditions references</w:t>
      </w:r>
    </w:p>
    <w:p w14:paraId="0102B3FE" w14:textId="0D4C2589" w:rsidR="002903A4" w:rsidRPr="008734B6" w:rsidRDefault="002903A4" w:rsidP="002903A4">
      <w:pPr>
        <w:pStyle w:val="Instructions"/>
        <w:rPr>
          <w:b/>
          <w:bCs/>
        </w:rPr>
      </w:pPr>
      <w:r w:rsidRPr="008734B6">
        <w:rPr>
          <w:b/>
          <w:bCs/>
        </w:rPr>
        <w:t>PIR Section 3.</w:t>
      </w:r>
      <w:r w:rsidR="007E175B">
        <w:rPr>
          <w:b/>
          <w:bCs/>
        </w:rPr>
        <w:t>5.</w:t>
      </w:r>
    </w:p>
    <w:p w14:paraId="5FBFD024" w14:textId="77777777" w:rsidR="002903A4" w:rsidRPr="00DB00A7" w:rsidRDefault="002903A4" w:rsidP="002903A4">
      <w:pPr>
        <w:pStyle w:val="Instructions"/>
        <w:rPr>
          <w:rFonts w:eastAsiaTheme="majorEastAsia"/>
        </w:rPr>
      </w:pPr>
      <w:r w:rsidRPr="0088633A">
        <w:t>All Appointed Parties shall verify with VHBA the availability of any previous As-Built BIM/s and/or drawings prior to undertaking any work in any of the early design phases.</w:t>
      </w:r>
      <w:r>
        <w:t xml:space="preserve"> </w:t>
      </w:r>
    </w:p>
    <w:p w14:paraId="5CA0F01C" w14:textId="77777777" w:rsidR="002903A4" w:rsidRDefault="002903A4" w:rsidP="002903A4">
      <w:pPr>
        <w:pStyle w:val="VHBAbody"/>
        <w:rPr>
          <w:rFonts w:ascii="Arial" w:hAnsi="Arial" w:cs="Arial"/>
        </w:rPr>
      </w:pPr>
      <w:r>
        <w:rPr>
          <w:rFonts w:ascii="Arial" w:hAnsi="Arial" w:cs="Arial"/>
        </w:rPr>
        <w:t>[List here Existing Conditions references]</w:t>
      </w:r>
    </w:p>
    <w:p w14:paraId="25285138" w14:textId="77777777" w:rsidR="002903A4" w:rsidRPr="005F7445" w:rsidRDefault="002903A4" w:rsidP="002903A4">
      <w:pPr>
        <w:pStyle w:val="NumberedHeading3"/>
      </w:pPr>
      <w:r>
        <w:t>Existing Conditions Capture and Modelling</w:t>
      </w:r>
    </w:p>
    <w:p w14:paraId="16C08C2A" w14:textId="3D48C040" w:rsidR="002903A4" w:rsidRPr="008734B6" w:rsidRDefault="002903A4" w:rsidP="002903A4">
      <w:pPr>
        <w:pStyle w:val="Instructions"/>
        <w:rPr>
          <w:b/>
          <w:bCs/>
        </w:rPr>
      </w:pPr>
      <w:r w:rsidRPr="008734B6">
        <w:rPr>
          <w:b/>
          <w:bCs/>
        </w:rPr>
        <w:t>PIR Section 3.</w:t>
      </w:r>
      <w:r w:rsidR="00DA4A37">
        <w:rPr>
          <w:b/>
          <w:bCs/>
        </w:rPr>
        <w:t>5.</w:t>
      </w:r>
    </w:p>
    <w:p w14:paraId="73CDF149" w14:textId="77777777" w:rsidR="002903A4" w:rsidRDefault="002903A4" w:rsidP="002903A4">
      <w:pPr>
        <w:pStyle w:val="Instructions"/>
      </w:pPr>
      <w:r w:rsidRPr="00A31C21">
        <w:t xml:space="preserve">Existing drawings, surveys, and any BIM/s (if available) shall be </w:t>
      </w:r>
      <w:r w:rsidRPr="00485172">
        <w:t xml:space="preserve">obtained, and site checked for accuracy by the </w:t>
      </w:r>
      <w:r>
        <w:t>Project Team</w:t>
      </w:r>
      <w:r w:rsidRPr="00485172">
        <w:t>. Existing critical assets shall be modelled and incorporated into the Federated Model. These asset locations shall be agreed prior to modelling and verified by means of traditional survey or laser scanning</w:t>
      </w:r>
      <w:r w:rsidRPr="00BF2C41">
        <w:t xml:space="preserve">. </w:t>
      </w:r>
    </w:p>
    <w:p w14:paraId="3EAE690B" w14:textId="77777777" w:rsidR="002903A4" w:rsidRDefault="002903A4" w:rsidP="002903A4">
      <w:pPr>
        <w:pStyle w:val="VHBAbody"/>
        <w:rPr>
          <w:rFonts w:ascii="Arial" w:hAnsi="Arial" w:cs="Arial"/>
        </w:rPr>
      </w:pPr>
      <w:r>
        <w:rPr>
          <w:rFonts w:ascii="Arial" w:hAnsi="Arial" w:cs="Arial"/>
        </w:rPr>
        <w:t>[Detail here the Existing Conditions Model Element capture and modelling process]</w:t>
      </w:r>
    </w:p>
    <w:p w14:paraId="4F39957F" w14:textId="5E99D856" w:rsidR="00B80337" w:rsidRDefault="00B80337" w:rsidP="002903A4">
      <w:pPr>
        <w:pStyle w:val="VHBAbody"/>
      </w:pPr>
      <w:r>
        <w:rPr>
          <w:rFonts w:ascii="Arial" w:hAnsi="Arial" w:cs="Arial"/>
        </w:rPr>
        <w:t xml:space="preserve">Refer to section </w:t>
      </w:r>
      <w:r>
        <w:rPr>
          <w:rFonts w:ascii="Arial" w:hAnsi="Arial" w:cs="Arial"/>
        </w:rPr>
        <w:fldChar w:fldCharType="begin"/>
      </w:r>
      <w:r>
        <w:rPr>
          <w:rFonts w:ascii="Arial" w:hAnsi="Arial" w:cs="Arial"/>
        </w:rPr>
        <w:instrText xml:space="preserve"> REF _Ref153373222 \r \h </w:instrText>
      </w:r>
      <w:r>
        <w:rPr>
          <w:rFonts w:ascii="Arial" w:hAnsi="Arial" w:cs="Arial"/>
        </w:rPr>
      </w:r>
      <w:r>
        <w:rPr>
          <w:rFonts w:ascii="Arial" w:hAnsi="Arial" w:cs="Arial"/>
        </w:rPr>
        <w:fldChar w:fldCharType="separate"/>
      </w:r>
      <w:r w:rsidR="00C15C49">
        <w:rPr>
          <w:rFonts w:ascii="Arial" w:hAnsi="Arial" w:cs="Arial"/>
        </w:rPr>
        <w:t>14.2</w:t>
      </w:r>
      <w:r>
        <w:rPr>
          <w:rFonts w:ascii="Arial" w:hAnsi="Arial" w:cs="Arial"/>
        </w:rPr>
        <w:fldChar w:fldCharType="end"/>
      </w:r>
      <w:r>
        <w:rPr>
          <w:rFonts w:ascii="Arial" w:hAnsi="Arial" w:cs="Arial"/>
        </w:rPr>
        <w:t xml:space="preserve"> for minimum modelling requirements of the existing conditions extent agreed in this section.</w:t>
      </w:r>
    </w:p>
    <w:p w14:paraId="0FF76716" w14:textId="4153189C" w:rsidR="00C638D9" w:rsidRDefault="00DD493A" w:rsidP="00C638D9">
      <w:pPr>
        <w:pStyle w:val="NumberedHeading2"/>
      </w:pPr>
      <w:bookmarkStart w:id="1071" w:name="_Toc153357729"/>
      <w:bookmarkStart w:id="1072" w:name="_Toc153359590"/>
      <w:bookmarkStart w:id="1073" w:name="_Toc153363359"/>
      <w:bookmarkStart w:id="1074" w:name="_Toc153376873"/>
      <w:bookmarkStart w:id="1075" w:name="_Toc153378847"/>
      <w:bookmarkStart w:id="1076" w:name="_Toc153380822"/>
      <w:bookmarkStart w:id="1077" w:name="_Toc153472350"/>
      <w:bookmarkStart w:id="1078" w:name="_Toc153488512"/>
      <w:bookmarkStart w:id="1079" w:name="_Toc153490803"/>
      <w:bookmarkStart w:id="1080" w:name="_Toc153523363"/>
      <w:bookmarkStart w:id="1081" w:name="_Toc153525544"/>
      <w:bookmarkStart w:id="1082" w:name="_Toc153527730"/>
      <w:bookmarkStart w:id="1083" w:name="_Toc153529917"/>
      <w:bookmarkStart w:id="1084" w:name="_Toc153357730"/>
      <w:bookmarkStart w:id="1085" w:name="_Toc153359591"/>
      <w:bookmarkStart w:id="1086" w:name="_Toc153363360"/>
      <w:bookmarkStart w:id="1087" w:name="_Toc153376874"/>
      <w:bookmarkStart w:id="1088" w:name="_Toc153378848"/>
      <w:bookmarkStart w:id="1089" w:name="_Toc153380823"/>
      <w:bookmarkStart w:id="1090" w:name="_Toc153472351"/>
      <w:bookmarkStart w:id="1091" w:name="_Toc153488513"/>
      <w:bookmarkStart w:id="1092" w:name="_Toc153490804"/>
      <w:bookmarkStart w:id="1093" w:name="_Toc153523364"/>
      <w:bookmarkStart w:id="1094" w:name="_Toc153525545"/>
      <w:bookmarkStart w:id="1095" w:name="_Toc153527731"/>
      <w:bookmarkStart w:id="1096" w:name="_Toc153529918"/>
      <w:bookmarkStart w:id="1097" w:name="_Toc153357731"/>
      <w:bookmarkStart w:id="1098" w:name="_Toc153359592"/>
      <w:bookmarkStart w:id="1099" w:name="_Toc153363361"/>
      <w:bookmarkStart w:id="1100" w:name="_Toc153376875"/>
      <w:bookmarkStart w:id="1101" w:name="_Toc153378849"/>
      <w:bookmarkStart w:id="1102" w:name="_Toc153380824"/>
      <w:bookmarkStart w:id="1103" w:name="_Toc153472352"/>
      <w:bookmarkStart w:id="1104" w:name="_Toc153488514"/>
      <w:bookmarkStart w:id="1105" w:name="_Toc153490805"/>
      <w:bookmarkStart w:id="1106" w:name="_Toc153523365"/>
      <w:bookmarkStart w:id="1107" w:name="_Toc153525546"/>
      <w:bookmarkStart w:id="1108" w:name="_Toc153527732"/>
      <w:bookmarkStart w:id="1109" w:name="_Toc153529919"/>
      <w:bookmarkStart w:id="1110" w:name="_Toc153357732"/>
      <w:bookmarkStart w:id="1111" w:name="_Toc153359593"/>
      <w:bookmarkStart w:id="1112" w:name="_Toc153363362"/>
      <w:bookmarkStart w:id="1113" w:name="_Toc153376876"/>
      <w:bookmarkStart w:id="1114" w:name="_Toc153378850"/>
      <w:bookmarkStart w:id="1115" w:name="_Toc153380825"/>
      <w:bookmarkStart w:id="1116" w:name="_Toc153472353"/>
      <w:bookmarkStart w:id="1117" w:name="_Toc153488515"/>
      <w:bookmarkStart w:id="1118" w:name="_Toc153490806"/>
      <w:bookmarkStart w:id="1119" w:name="_Toc153523366"/>
      <w:bookmarkStart w:id="1120" w:name="_Toc153525547"/>
      <w:bookmarkStart w:id="1121" w:name="_Toc153527733"/>
      <w:bookmarkStart w:id="1122" w:name="_Toc153529920"/>
      <w:bookmarkStart w:id="1123" w:name="_Toc153357733"/>
      <w:bookmarkStart w:id="1124" w:name="_Toc153359594"/>
      <w:bookmarkStart w:id="1125" w:name="_Toc153363363"/>
      <w:bookmarkStart w:id="1126" w:name="_Toc153376877"/>
      <w:bookmarkStart w:id="1127" w:name="_Toc153378851"/>
      <w:bookmarkStart w:id="1128" w:name="_Toc153380826"/>
      <w:bookmarkStart w:id="1129" w:name="_Toc153472354"/>
      <w:bookmarkStart w:id="1130" w:name="_Toc153488516"/>
      <w:bookmarkStart w:id="1131" w:name="_Toc153490807"/>
      <w:bookmarkStart w:id="1132" w:name="_Toc153523367"/>
      <w:bookmarkStart w:id="1133" w:name="_Toc153525548"/>
      <w:bookmarkStart w:id="1134" w:name="_Toc153527734"/>
      <w:bookmarkStart w:id="1135" w:name="_Toc153529921"/>
      <w:bookmarkStart w:id="1136" w:name="_Toc153357734"/>
      <w:bookmarkStart w:id="1137" w:name="_Toc153359595"/>
      <w:bookmarkStart w:id="1138" w:name="_Toc153363364"/>
      <w:bookmarkStart w:id="1139" w:name="_Toc153376878"/>
      <w:bookmarkStart w:id="1140" w:name="_Toc153378852"/>
      <w:bookmarkStart w:id="1141" w:name="_Toc153380827"/>
      <w:bookmarkStart w:id="1142" w:name="_Toc153472355"/>
      <w:bookmarkStart w:id="1143" w:name="_Toc153488517"/>
      <w:bookmarkStart w:id="1144" w:name="_Toc153490808"/>
      <w:bookmarkStart w:id="1145" w:name="_Toc153523368"/>
      <w:bookmarkStart w:id="1146" w:name="_Toc153525549"/>
      <w:bookmarkStart w:id="1147" w:name="_Toc153527735"/>
      <w:bookmarkStart w:id="1148" w:name="_Toc153529922"/>
      <w:bookmarkStart w:id="1149" w:name="_Toc153357747"/>
      <w:bookmarkStart w:id="1150" w:name="_Toc153359608"/>
      <w:bookmarkStart w:id="1151" w:name="_Toc153363377"/>
      <w:bookmarkStart w:id="1152" w:name="_Toc153376891"/>
      <w:bookmarkStart w:id="1153" w:name="_Toc153378865"/>
      <w:bookmarkStart w:id="1154" w:name="_Toc153380840"/>
      <w:bookmarkStart w:id="1155" w:name="_Toc153472368"/>
      <w:bookmarkStart w:id="1156" w:name="_Toc153488530"/>
      <w:bookmarkStart w:id="1157" w:name="_Toc153490821"/>
      <w:bookmarkStart w:id="1158" w:name="_Toc153523381"/>
      <w:bookmarkStart w:id="1159" w:name="_Toc153525562"/>
      <w:bookmarkStart w:id="1160" w:name="_Toc153527748"/>
      <w:bookmarkStart w:id="1161" w:name="_Toc153529935"/>
      <w:bookmarkStart w:id="1162" w:name="_Toc153357748"/>
      <w:bookmarkStart w:id="1163" w:name="_Toc153359609"/>
      <w:bookmarkStart w:id="1164" w:name="_Toc153363378"/>
      <w:bookmarkStart w:id="1165" w:name="_Toc153376892"/>
      <w:bookmarkStart w:id="1166" w:name="_Toc153378866"/>
      <w:bookmarkStart w:id="1167" w:name="_Toc153380841"/>
      <w:bookmarkStart w:id="1168" w:name="_Toc153472369"/>
      <w:bookmarkStart w:id="1169" w:name="_Toc153488531"/>
      <w:bookmarkStart w:id="1170" w:name="_Toc153490822"/>
      <w:bookmarkStart w:id="1171" w:name="_Toc153523382"/>
      <w:bookmarkStart w:id="1172" w:name="_Toc153525563"/>
      <w:bookmarkStart w:id="1173" w:name="_Toc153527749"/>
      <w:bookmarkStart w:id="1174" w:name="_Toc153529936"/>
      <w:bookmarkStart w:id="1175" w:name="_Toc153357749"/>
      <w:bookmarkStart w:id="1176" w:name="_Toc153359610"/>
      <w:bookmarkStart w:id="1177" w:name="_Toc153363379"/>
      <w:bookmarkStart w:id="1178" w:name="_Toc153376893"/>
      <w:bookmarkStart w:id="1179" w:name="_Toc153378867"/>
      <w:bookmarkStart w:id="1180" w:name="_Toc153380842"/>
      <w:bookmarkStart w:id="1181" w:name="_Toc153472370"/>
      <w:bookmarkStart w:id="1182" w:name="_Toc153488532"/>
      <w:bookmarkStart w:id="1183" w:name="_Toc153490823"/>
      <w:bookmarkStart w:id="1184" w:name="_Toc153523383"/>
      <w:bookmarkStart w:id="1185" w:name="_Toc153525564"/>
      <w:bookmarkStart w:id="1186" w:name="_Toc153527750"/>
      <w:bookmarkStart w:id="1187" w:name="_Toc153529937"/>
      <w:bookmarkStart w:id="1188" w:name="_Toc153357750"/>
      <w:bookmarkStart w:id="1189" w:name="_Toc153359611"/>
      <w:bookmarkStart w:id="1190" w:name="_Toc153363380"/>
      <w:bookmarkStart w:id="1191" w:name="_Toc153376894"/>
      <w:bookmarkStart w:id="1192" w:name="_Toc153378868"/>
      <w:bookmarkStart w:id="1193" w:name="_Toc153380843"/>
      <w:bookmarkStart w:id="1194" w:name="_Toc153472371"/>
      <w:bookmarkStart w:id="1195" w:name="_Toc153488533"/>
      <w:bookmarkStart w:id="1196" w:name="_Toc153490824"/>
      <w:bookmarkStart w:id="1197" w:name="_Toc153523384"/>
      <w:bookmarkStart w:id="1198" w:name="_Toc153525565"/>
      <w:bookmarkStart w:id="1199" w:name="_Toc153527751"/>
      <w:bookmarkStart w:id="1200" w:name="_Toc153529938"/>
      <w:bookmarkStart w:id="1201" w:name="_Toc153357751"/>
      <w:bookmarkStart w:id="1202" w:name="_Toc153359612"/>
      <w:bookmarkStart w:id="1203" w:name="_Toc153363381"/>
      <w:bookmarkStart w:id="1204" w:name="_Toc153376895"/>
      <w:bookmarkStart w:id="1205" w:name="_Toc153378869"/>
      <w:bookmarkStart w:id="1206" w:name="_Toc153380844"/>
      <w:bookmarkStart w:id="1207" w:name="_Toc153472372"/>
      <w:bookmarkStart w:id="1208" w:name="_Toc153488534"/>
      <w:bookmarkStart w:id="1209" w:name="_Toc153490825"/>
      <w:bookmarkStart w:id="1210" w:name="_Toc153523385"/>
      <w:bookmarkStart w:id="1211" w:name="_Toc153525566"/>
      <w:bookmarkStart w:id="1212" w:name="_Toc153527752"/>
      <w:bookmarkStart w:id="1213" w:name="_Toc153529939"/>
      <w:bookmarkStart w:id="1214" w:name="_Toc153357752"/>
      <w:bookmarkStart w:id="1215" w:name="_Toc153359613"/>
      <w:bookmarkStart w:id="1216" w:name="_Toc153363382"/>
      <w:bookmarkStart w:id="1217" w:name="_Toc153376896"/>
      <w:bookmarkStart w:id="1218" w:name="_Toc153378870"/>
      <w:bookmarkStart w:id="1219" w:name="_Toc153380845"/>
      <w:bookmarkStart w:id="1220" w:name="_Toc153472373"/>
      <w:bookmarkStart w:id="1221" w:name="_Toc153488535"/>
      <w:bookmarkStart w:id="1222" w:name="_Toc153490826"/>
      <w:bookmarkStart w:id="1223" w:name="_Toc153523386"/>
      <w:bookmarkStart w:id="1224" w:name="_Toc153525567"/>
      <w:bookmarkStart w:id="1225" w:name="_Toc153527753"/>
      <w:bookmarkStart w:id="1226" w:name="_Toc153529940"/>
      <w:bookmarkStart w:id="1227" w:name="_Toc153357753"/>
      <w:bookmarkStart w:id="1228" w:name="_Toc153359614"/>
      <w:bookmarkStart w:id="1229" w:name="_Toc153363383"/>
      <w:bookmarkStart w:id="1230" w:name="_Toc153376897"/>
      <w:bookmarkStart w:id="1231" w:name="_Toc153378871"/>
      <w:bookmarkStart w:id="1232" w:name="_Toc153380846"/>
      <w:bookmarkStart w:id="1233" w:name="_Toc153472374"/>
      <w:bookmarkStart w:id="1234" w:name="_Toc153488536"/>
      <w:bookmarkStart w:id="1235" w:name="_Toc153490827"/>
      <w:bookmarkStart w:id="1236" w:name="_Toc153523387"/>
      <w:bookmarkStart w:id="1237" w:name="_Toc153525568"/>
      <w:bookmarkStart w:id="1238" w:name="_Toc153527754"/>
      <w:bookmarkStart w:id="1239" w:name="_Toc153529941"/>
      <w:bookmarkStart w:id="1240" w:name="_Toc153357754"/>
      <w:bookmarkStart w:id="1241" w:name="_Toc153359615"/>
      <w:bookmarkStart w:id="1242" w:name="_Toc153363384"/>
      <w:bookmarkStart w:id="1243" w:name="_Toc153376898"/>
      <w:bookmarkStart w:id="1244" w:name="_Toc153378872"/>
      <w:bookmarkStart w:id="1245" w:name="_Toc153380847"/>
      <w:bookmarkStart w:id="1246" w:name="_Toc153472375"/>
      <w:bookmarkStart w:id="1247" w:name="_Toc153488537"/>
      <w:bookmarkStart w:id="1248" w:name="_Toc153490828"/>
      <w:bookmarkStart w:id="1249" w:name="_Toc153523388"/>
      <w:bookmarkStart w:id="1250" w:name="_Toc153525569"/>
      <w:bookmarkStart w:id="1251" w:name="_Toc153527755"/>
      <w:bookmarkStart w:id="1252" w:name="_Toc153529942"/>
      <w:bookmarkStart w:id="1253" w:name="_Toc153357755"/>
      <w:bookmarkStart w:id="1254" w:name="_Toc153359616"/>
      <w:bookmarkStart w:id="1255" w:name="_Toc153363385"/>
      <w:bookmarkStart w:id="1256" w:name="_Toc153376899"/>
      <w:bookmarkStart w:id="1257" w:name="_Toc153378873"/>
      <w:bookmarkStart w:id="1258" w:name="_Toc153380848"/>
      <w:bookmarkStart w:id="1259" w:name="_Toc153472376"/>
      <w:bookmarkStart w:id="1260" w:name="_Toc153488538"/>
      <w:bookmarkStart w:id="1261" w:name="_Toc153490829"/>
      <w:bookmarkStart w:id="1262" w:name="_Toc153523389"/>
      <w:bookmarkStart w:id="1263" w:name="_Toc153525570"/>
      <w:bookmarkStart w:id="1264" w:name="_Toc153527756"/>
      <w:bookmarkStart w:id="1265" w:name="_Toc153529943"/>
      <w:bookmarkStart w:id="1266" w:name="_Toc153357756"/>
      <w:bookmarkStart w:id="1267" w:name="_Toc153359617"/>
      <w:bookmarkStart w:id="1268" w:name="_Toc153363386"/>
      <w:bookmarkStart w:id="1269" w:name="_Toc153376900"/>
      <w:bookmarkStart w:id="1270" w:name="_Toc153378874"/>
      <w:bookmarkStart w:id="1271" w:name="_Toc153380849"/>
      <w:bookmarkStart w:id="1272" w:name="_Toc153472377"/>
      <w:bookmarkStart w:id="1273" w:name="_Toc153488539"/>
      <w:bookmarkStart w:id="1274" w:name="_Toc153490830"/>
      <w:bookmarkStart w:id="1275" w:name="_Toc153523390"/>
      <w:bookmarkStart w:id="1276" w:name="_Toc153525571"/>
      <w:bookmarkStart w:id="1277" w:name="_Toc153527757"/>
      <w:bookmarkStart w:id="1278" w:name="_Toc153529944"/>
      <w:bookmarkStart w:id="1279" w:name="_Toc153357757"/>
      <w:bookmarkStart w:id="1280" w:name="_Toc153359618"/>
      <w:bookmarkStart w:id="1281" w:name="_Toc153363387"/>
      <w:bookmarkStart w:id="1282" w:name="_Toc153376901"/>
      <w:bookmarkStart w:id="1283" w:name="_Toc153378875"/>
      <w:bookmarkStart w:id="1284" w:name="_Toc153380850"/>
      <w:bookmarkStart w:id="1285" w:name="_Toc153472378"/>
      <w:bookmarkStart w:id="1286" w:name="_Toc153488540"/>
      <w:bookmarkStart w:id="1287" w:name="_Toc153490831"/>
      <w:bookmarkStart w:id="1288" w:name="_Toc153523391"/>
      <w:bookmarkStart w:id="1289" w:name="_Toc153525572"/>
      <w:bookmarkStart w:id="1290" w:name="_Toc153527758"/>
      <w:bookmarkStart w:id="1291" w:name="_Toc153529945"/>
      <w:bookmarkStart w:id="1292" w:name="_Toc153357758"/>
      <w:bookmarkStart w:id="1293" w:name="_Toc153359619"/>
      <w:bookmarkStart w:id="1294" w:name="_Toc153363388"/>
      <w:bookmarkStart w:id="1295" w:name="_Toc153376902"/>
      <w:bookmarkStart w:id="1296" w:name="_Toc153378876"/>
      <w:bookmarkStart w:id="1297" w:name="_Toc153380851"/>
      <w:bookmarkStart w:id="1298" w:name="_Toc153472379"/>
      <w:bookmarkStart w:id="1299" w:name="_Toc153488541"/>
      <w:bookmarkStart w:id="1300" w:name="_Toc153490832"/>
      <w:bookmarkStart w:id="1301" w:name="_Toc153523392"/>
      <w:bookmarkStart w:id="1302" w:name="_Toc153525573"/>
      <w:bookmarkStart w:id="1303" w:name="_Toc153527759"/>
      <w:bookmarkStart w:id="1304" w:name="_Toc153529946"/>
      <w:bookmarkStart w:id="1305" w:name="_Toc153357759"/>
      <w:bookmarkStart w:id="1306" w:name="_Toc153359620"/>
      <w:bookmarkStart w:id="1307" w:name="_Toc153363389"/>
      <w:bookmarkStart w:id="1308" w:name="_Toc153376903"/>
      <w:bookmarkStart w:id="1309" w:name="_Toc153378877"/>
      <w:bookmarkStart w:id="1310" w:name="_Toc153380852"/>
      <w:bookmarkStart w:id="1311" w:name="_Toc153472380"/>
      <w:bookmarkStart w:id="1312" w:name="_Toc153488542"/>
      <w:bookmarkStart w:id="1313" w:name="_Toc153490833"/>
      <w:bookmarkStart w:id="1314" w:name="_Toc153523393"/>
      <w:bookmarkStart w:id="1315" w:name="_Toc153525574"/>
      <w:bookmarkStart w:id="1316" w:name="_Toc153527760"/>
      <w:bookmarkStart w:id="1317" w:name="_Toc153529947"/>
      <w:bookmarkStart w:id="1318" w:name="_Toc153357760"/>
      <w:bookmarkStart w:id="1319" w:name="_Toc153359621"/>
      <w:bookmarkStart w:id="1320" w:name="_Toc153363390"/>
      <w:bookmarkStart w:id="1321" w:name="_Toc153376904"/>
      <w:bookmarkStart w:id="1322" w:name="_Toc153378878"/>
      <w:bookmarkStart w:id="1323" w:name="_Toc153380853"/>
      <w:bookmarkStart w:id="1324" w:name="_Toc153472381"/>
      <w:bookmarkStart w:id="1325" w:name="_Toc153488543"/>
      <w:bookmarkStart w:id="1326" w:name="_Toc153490834"/>
      <w:bookmarkStart w:id="1327" w:name="_Toc153523394"/>
      <w:bookmarkStart w:id="1328" w:name="_Toc153525575"/>
      <w:bookmarkStart w:id="1329" w:name="_Toc153527761"/>
      <w:bookmarkStart w:id="1330" w:name="_Toc153529948"/>
      <w:bookmarkStart w:id="1331" w:name="_Toc153357761"/>
      <w:bookmarkStart w:id="1332" w:name="_Toc153359622"/>
      <w:bookmarkStart w:id="1333" w:name="_Toc153363391"/>
      <w:bookmarkStart w:id="1334" w:name="_Toc153376905"/>
      <w:bookmarkStart w:id="1335" w:name="_Toc153378879"/>
      <w:bookmarkStart w:id="1336" w:name="_Toc153380854"/>
      <w:bookmarkStart w:id="1337" w:name="_Toc153472382"/>
      <w:bookmarkStart w:id="1338" w:name="_Toc153488544"/>
      <w:bookmarkStart w:id="1339" w:name="_Toc153490835"/>
      <w:bookmarkStart w:id="1340" w:name="_Toc153523395"/>
      <w:bookmarkStart w:id="1341" w:name="_Toc153525576"/>
      <w:bookmarkStart w:id="1342" w:name="_Toc153527762"/>
      <w:bookmarkStart w:id="1343" w:name="_Toc153529949"/>
      <w:bookmarkStart w:id="1344" w:name="_Toc153357762"/>
      <w:bookmarkStart w:id="1345" w:name="_Toc153359623"/>
      <w:bookmarkStart w:id="1346" w:name="_Toc153363392"/>
      <w:bookmarkStart w:id="1347" w:name="_Toc153376906"/>
      <w:bookmarkStart w:id="1348" w:name="_Toc153378880"/>
      <w:bookmarkStart w:id="1349" w:name="_Toc153380855"/>
      <w:bookmarkStart w:id="1350" w:name="_Toc153472383"/>
      <w:bookmarkStart w:id="1351" w:name="_Toc153488545"/>
      <w:bookmarkStart w:id="1352" w:name="_Toc153490836"/>
      <w:bookmarkStart w:id="1353" w:name="_Toc153523396"/>
      <w:bookmarkStart w:id="1354" w:name="_Toc153525577"/>
      <w:bookmarkStart w:id="1355" w:name="_Toc153527763"/>
      <w:bookmarkStart w:id="1356" w:name="_Toc153529950"/>
      <w:bookmarkStart w:id="1357" w:name="_Toc153357763"/>
      <w:bookmarkStart w:id="1358" w:name="_Toc153359624"/>
      <w:bookmarkStart w:id="1359" w:name="_Toc153363393"/>
      <w:bookmarkStart w:id="1360" w:name="_Toc153376907"/>
      <w:bookmarkStart w:id="1361" w:name="_Toc153378881"/>
      <w:bookmarkStart w:id="1362" w:name="_Toc153380856"/>
      <w:bookmarkStart w:id="1363" w:name="_Toc153472384"/>
      <w:bookmarkStart w:id="1364" w:name="_Toc153488546"/>
      <w:bookmarkStart w:id="1365" w:name="_Toc153490837"/>
      <w:bookmarkStart w:id="1366" w:name="_Toc153523397"/>
      <w:bookmarkStart w:id="1367" w:name="_Toc153525578"/>
      <w:bookmarkStart w:id="1368" w:name="_Toc153527764"/>
      <w:bookmarkStart w:id="1369" w:name="_Toc153529951"/>
      <w:bookmarkStart w:id="1370" w:name="_Toc153357764"/>
      <w:bookmarkStart w:id="1371" w:name="_Toc153359625"/>
      <w:bookmarkStart w:id="1372" w:name="_Toc153363394"/>
      <w:bookmarkStart w:id="1373" w:name="_Toc153376908"/>
      <w:bookmarkStart w:id="1374" w:name="_Toc153378882"/>
      <w:bookmarkStart w:id="1375" w:name="_Toc153380857"/>
      <w:bookmarkStart w:id="1376" w:name="_Toc153472385"/>
      <w:bookmarkStart w:id="1377" w:name="_Toc153488547"/>
      <w:bookmarkStart w:id="1378" w:name="_Toc153490838"/>
      <w:bookmarkStart w:id="1379" w:name="_Toc153523398"/>
      <w:bookmarkStart w:id="1380" w:name="_Toc153525579"/>
      <w:bookmarkStart w:id="1381" w:name="_Toc153527765"/>
      <w:bookmarkStart w:id="1382" w:name="_Toc153529952"/>
      <w:bookmarkStart w:id="1383" w:name="_Toc153357765"/>
      <w:bookmarkStart w:id="1384" w:name="_Toc153359626"/>
      <w:bookmarkStart w:id="1385" w:name="_Toc153363395"/>
      <w:bookmarkStart w:id="1386" w:name="_Toc153376909"/>
      <w:bookmarkStart w:id="1387" w:name="_Toc153378883"/>
      <w:bookmarkStart w:id="1388" w:name="_Toc153380858"/>
      <w:bookmarkStart w:id="1389" w:name="_Toc153472386"/>
      <w:bookmarkStart w:id="1390" w:name="_Toc153488548"/>
      <w:bookmarkStart w:id="1391" w:name="_Toc153490839"/>
      <w:bookmarkStart w:id="1392" w:name="_Toc153523399"/>
      <w:bookmarkStart w:id="1393" w:name="_Toc153525580"/>
      <w:bookmarkStart w:id="1394" w:name="_Toc153527766"/>
      <w:bookmarkStart w:id="1395" w:name="_Toc153529953"/>
      <w:bookmarkStart w:id="1396" w:name="_Toc153357766"/>
      <w:bookmarkStart w:id="1397" w:name="_Toc153359627"/>
      <w:bookmarkStart w:id="1398" w:name="_Toc153363396"/>
      <w:bookmarkStart w:id="1399" w:name="_Toc153376910"/>
      <w:bookmarkStart w:id="1400" w:name="_Toc153378884"/>
      <w:bookmarkStart w:id="1401" w:name="_Toc153380859"/>
      <w:bookmarkStart w:id="1402" w:name="_Toc153472387"/>
      <w:bookmarkStart w:id="1403" w:name="_Toc153488549"/>
      <w:bookmarkStart w:id="1404" w:name="_Toc153490840"/>
      <w:bookmarkStart w:id="1405" w:name="_Toc153523400"/>
      <w:bookmarkStart w:id="1406" w:name="_Toc153525581"/>
      <w:bookmarkStart w:id="1407" w:name="_Toc153527767"/>
      <w:bookmarkStart w:id="1408" w:name="_Toc153529954"/>
      <w:bookmarkStart w:id="1409" w:name="_Toc153357767"/>
      <w:bookmarkStart w:id="1410" w:name="_Toc153359628"/>
      <w:bookmarkStart w:id="1411" w:name="_Toc153363397"/>
      <w:bookmarkStart w:id="1412" w:name="_Toc153376911"/>
      <w:bookmarkStart w:id="1413" w:name="_Toc153378885"/>
      <w:bookmarkStart w:id="1414" w:name="_Toc153380860"/>
      <w:bookmarkStart w:id="1415" w:name="_Toc153472388"/>
      <w:bookmarkStart w:id="1416" w:name="_Toc153488550"/>
      <w:bookmarkStart w:id="1417" w:name="_Toc153490841"/>
      <w:bookmarkStart w:id="1418" w:name="_Toc153523401"/>
      <w:bookmarkStart w:id="1419" w:name="_Toc153525582"/>
      <w:bookmarkStart w:id="1420" w:name="_Toc153527768"/>
      <w:bookmarkStart w:id="1421" w:name="_Toc153529955"/>
      <w:bookmarkStart w:id="1422" w:name="_Toc153357768"/>
      <w:bookmarkStart w:id="1423" w:name="_Toc153359629"/>
      <w:bookmarkStart w:id="1424" w:name="_Toc153363398"/>
      <w:bookmarkStart w:id="1425" w:name="_Toc153376912"/>
      <w:bookmarkStart w:id="1426" w:name="_Toc153378886"/>
      <w:bookmarkStart w:id="1427" w:name="_Toc153380861"/>
      <w:bookmarkStart w:id="1428" w:name="_Toc153472389"/>
      <w:bookmarkStart w:id="1429" w:name="_Toc153488551"/>
      <w:bookmarkStart w:id="1430" w:name="_Toc153490842"/>
      <w:bookmarkStart w:id="1431" w:name="_Toc153523402"/>
      <w:bookmarkStart w:id="1432" w:name="_Toc153525583"/>
      <w:bookmarkStart w:id="1433" w:name="_Toc153527769"/>
      <w:bookmarkStart w:id="1434" w:name="_Toc153529956"/>
      <w:bookmarkStart w:id="1435" w:name="_Toc153357769"/>
      <w:bookmarkStart w:id="1436" w:name="_Toc153359630"/>
      <w:bookmarkStart w:id="1437" w:name="_Toc153363399"/>
      <w:bookmarkStart w:id="1438" w:name="_Toc153376913"/>
      <w:bookmarkStart w:id="1439" w:name="_Toc153378887"/>
      <w:bookmarkStart w:id="1440" w:name="_Toc153380862"/>
      <w:bookmarkStart w:id="1441" w:name="_Toc153472390"/>
      <w:bookmarkStart w:id="1442" w:name="_Toc153488552"/>
      <w:bookmarkStart w:id="1443" w:name="_Toc153490843"/>
      <w:bookmarkStart w:id="1444" w:name="_Toc153523403"/>
      <w:bookmarkStart w:id="1445" w:name="_Toc153525584"/>
      <w:bookmarkStart w:id="1446" w:name="_Toc153527770"/>
      <w:bookmarkStart w:id="1447" w:name="_Toc153529957"/>
      <w:bookmarkStart w:id="1448" w:name="_Toc153357770"/>
      <w:bookmarkStart w:id="1449" w:name="_Toc153359631"/>
      <w:bookmarkStart w:id="1450" w:name="_Toc153363400"/>
      <w:bookmarkStart w:id="1451" w:name="_Toc153376914"/>
      <w:bookmarkStart w:id="1452" w:name="_Toc153378888"/>
      <w:bookmarkStart w:id="1453" w:name="_Toc153380863"/>
      <w:bookmarkStart w:id="1454" w:name="_Toc153472391"/>
      <w:bookmarkStart w:id="1455" w:name="_Toc153488553"/>
      <w:bookmarkStart w:id="1456" w:name="_Toc153490844"/>
      <w:bookmarkStart w:id="1457" w:name="_Toc153523404"/>
      <w:bookmarkStart w:id="1458" w:name="_Toc153525585"/>
      <w:bookmarkStart w:id="1459" w:name="_Toc153527771"/>
      <w:bookmarkStart w:id="1460" w:name="_Toc153529958"/>
      <w:bookmarkStart w:id="1461" w:name="_Toc153357771"/>
      <w:bookmarkStart w:id="1462" w:name="_Toc153359632"/>
      <w:bookmarkStart w:id="1463" w:name="_Toc153363401"/>
      <w:bookmarkStart w:id="1464" w:name="_Toc153376915"/>
      <w:bookmarkStart w:id="1465" w:name="_Toc153378889"/>
      <w:bookmarkStart w:id="1466" w:name="_Toc153380864"/>
      <w:bookmarkStart w:id="1467" w:name="_Toc153472392"/>
      <w:bookmarkStart w:id="1468" w:name="_Toc153488554"/>
      <w:bookmarkStart w:id="1469" w:name="_Toc153490845"/>
      <w:bookmarkStart w:id="1470" w:name="_Toc153523405"/>
      <w:bookmarkStart w:id="1471" w:name="_Toc153525586"/>
      <w:bookmarkStart w:id="1472" w:name="_Toc153527772"/>
      <w:bookmarkStart w:id="1473" w:name="_Toc153529959"/>
      <w:bookmarkStart w:id="1474" w:name="_Toc153357772"/>
      <w:bookmarkStart w:id="1475" w:name="_Toc153359633"/>
      <w:bookmarkStart w:id="1476" w:name="_Toc153363402"/>
      <w:bookmarkStart w:id="1477" w:name="_Toc153376916"/>
      <w:bookmarkStart w:id="1478" w:name="_Toc153378890"/>
      <w:bookmarkStart w:id="1479" w:name="_Toc153380865"/>
      <w:bookmarkStart w:id="1480" w:name="_Toc153472393"/>
      <w:bookmarkStart w:id="1481" w:name="_Toc153488555"/>
      <w:bookmarkStart w:id="1482" w:name="_Toc153490846"/>
      <w:bookmarkStart w:id="1483" w:name="_Toc153523406"/>
      <w:bookmarkStart w:id="1484" w:name="_Toc153525587"/>
      <w:bookmarkStart w:id="1485" w:name="_Toc153527773"/>
      <w:bookmarkStart w:id="1486" w:name="_Toc153529960"/>
      <w:bookmarkStart w:id="1487" w:name="_Toc153357773"/>
      <w:bookmarkStart w:id="1488" w:name="_Toc153359634"/>
      <w:bookmarkStart w:id="1489" w:name="_Toc153363403"/>
      <w:bookmarkStart w:id="1490" w:name="_Toc153376917"/>
      <w:bookmarkStart w:id="1491" w:name="_Toc153378891"/>
      <w:bookmarkStart w:id="1492" w:name="_Toc153380866"/>
      <w:bookmarkStart w:id="1493" w:name="_Toc153472394"/>
      <w:bookmarkStart w:id="1494" w:name="_Toc153488556"/>
      <w:bookmarkStart w:id="1495" w:name="_Toc153490847"/>
      <w:bookmarkStart w:id="1496" w:name="_Toc153523407"/>
      <w:bookmarkStart w:id="1497" w:name="_Toc153525588"/>
      <w:bookmarkStart w:id="1498" w:name="_Toc153527774"/>
      <w:bookmarkStart w:id="1499" w:name="_Toc153529961"/>
      <w:bookmarkStart w:id="1500" w:name="_Toc153357774"/>
      <w:bookmarkStart w:id="1501" w:name="_Toc153359635"/>
      <w:bookmarkStart w:id="1502" w:name="_Toc153363404"/>
      <w:bookmarkStart w:id="1503" w:name="_Toc153376918"/>
      <w:bookmarkStart w:id="1504" w:name="_Toc153378892"/>
      <w:bookmarkStart w:id="1505" w:name="_Toc153380867"/>
      <w:bookmarkStart w:id="1506" w:name="_Toc153472395"/>
      <w:bookmarkStart w:id="1507" w:name="_Toc153488557"/>
      <w:bookmarkStart w:id="1508" w:name="_Toc153490848"/>
      <w:bookmarkStart w:id="1509" w:name="_Toc153523408"/>
      <w:bookmarkStart w:id="1510" w:name="_Toc153525589"/>
      <w:bookmarkStart w:id="1511" w:name="_Toc153527775"/>
      <w:bookmarkStart w:id="1512" w:name="_Toc153529962"/>
      <w:bookmarkStart w:id="1513" w:name="_Toc153357775"/>
      <w:bookmarkStart w:id="1514" w:name="_Toc153359636"/>
      <w:bookmarkStart w:id="1515" w:name="_Toc153363405"/>
      <w:bookmarkStart w:id="1516" w:name="_Toc153376919"/>
      <w:bookmarkStart w:id="1517" w:name="_Toc153378893"/>
      <w:bookmarkStart w:id="1518" w:name="_Toc153380868"/>
      <w:bookmarkStart w:id="1519" w:name="_Toc153472396"/>
      <w:bookmarkStart w:id="1520" w:name="_Toc153488558"/>
      <w:bookmarkStart w:id="1521" w:name="_Toc153490849"/>
      <w:bookmarkStart w:id="1522" w:name="_Toc153523409"/>
      <w:bookmarkStart w:id="1523" w:name="_Toc153525590"/>
      <w:bookmarkStart w:id="1524" w:name="_Toc153527776"/>
      <w:bookmarkStart w:id="1525" w:name="_Toc153529963"/>
      <w:bookmarkStart w:id="1526" w:name="_Toc153357776"/>
      <w:bookmarkStart w:id="1527" w:name="_Toc153359637"/>
      <w:bookmarkStart w:id="1528" w:name="_Toc153363406"/>
      <w:bookmarkStart w:id="1529" w:name="_Toc153376920"/>
      <w:bookmarkStart w:id="1530" w:name="_Toc153378894"/>
      <w:bookmarkStart w:id="1531" w:name="_Toc153380869"/>
      <w:bookmarkStart w:id="1532" w:name="_Toc153472397"/>
      <w:bookmarkStart w:id="1533" w:name="_Toc153488559"/>
      <w:bookmarkStart w:id="1534" w:name="_Toc153490850"/>
      <w:bookmarkStart w:id="1535" w:name="_Toc153523410"/>
      <w:bookmarkStart w:id="1536" w:name="_Toc153525591"/>
      <w:bookmarkStart w:id="1537" w:name="_Toc153527777"/>
      <w:bookmarkStart w:id="1538" w:name="_Toc153529964"/>
      <w:bookmarkStart w:id="1539" w:name="_Toc153357777"/>
      <w:bookmarkStart w:id="1540" w:name="_Toc153359638"/>
      <w:bookmarkStart w:id="1541" w:name="_Toc153363407"/>
      <w:bookmarkStart w:id="1542" w:name="_Toc153376921"/>
      <w:bookmarkStart w:id="1543" w:name="_Toc153378895"/>
      <w:bookmarkStart w:id="1544" w:name="_Toc153380870"/>
      <w:bookmarkStart w:id="1545" w:name="_Toc153472398"/>
      <w:bookmarkStart w:id="1546" w:name="_Toc153488560"/>
      <w:bookmarkStart w:id="1547" w:name="_Toc153490851"/>
      <w:bookmarkStart w:id="1548" w:name="_Toc153523411"/>
      <w:bookmarkStart w:id="1549" w:name="_Toc153525592"/>
      <w:bookmarkStart w:id="1550" w:name="_Toc153527778"/>
      <w:bookmarkStart w:id="1551" w:name="_Toc153529965"/>
      <w:bookmarkStart w:id="1552" w:name="_Toc153357794"/>
      <w:bookmarkStart w:id="1553" w:name="_Toc153359655"/>
      <w:bookmarkStart w:id="1554" w:name="_Toc153363424"/>
      <w:bookmarkStart w:id="1555" w:name="_Toc153376938"/>
      <w:bookmarkStart w:id="1556" w:name="_Toc153378912"/>
      <w:bookmarkStart w:id="1557" w:name="_Toc153380887"/>
      <w:bookmarkStart w:id="1558" w:name="_Toc153472415"/>
      <w:bookmarkStart w:id="1559" w:name="_Toc153488577"/>
      <w:bookmarkStart w:id="1560" w:name="_Toc153490868"/>
      <w:bookmarkStart w:id="1561" w:name="_Toc153523428"/>
      <w:bookmarkStart w:id="1562" w:name="_Toc153525609"/>
      <w:bookmarkStart w:id="1563" w:name="_Toc153527795"/>
      <w:bookmarkStart w:id="1564" w:name="_Toc153529982"/>
      <w:bookmarkStart w:id="1565" w:name="_Toc153357795"/>
      <w:bookmarkStart w:id="1566" w:name="_Toc153359656"/>
      <w:bookmarkStart w:id="1567" w:name="_Toc153363425"/>
      <w:bookmarkStart w:id="1568" w:name="_Toc153376939"/>
      <w:bookmarkStart w:id="1569" w:name="_Toc153378913"/>
      <w:bookmarkStart w:id="1570" w:name="_Toc153380888"/>
      <w:bookmarkStart w:id="1571" w:name="_Toc153472416"/>
      <w:bookmarkStart w:id="1572" w:name="_Toc153488578"/>
      <w:bookmarkStart w:id="1573" w:name="_Toc153490869"/>
      <w:bookmarkStart w:id="1574" w:name="_Toc153523429"/>
      <w:bookmarkStart w:id="1575" w:name="_Toc153525610"/>
      <w:bookmarkStart w:id="1576" w:name="_Toc153527796"/>
      <w:bookmarkStart w:id="1577" w:name="_Toc153529983"/>
      <w:bookmarkStart w:id="1578" w:name="_Toc153357796"/>
      <w:bookmarkStart w:id="1579" w:name="_Toc153359657"/>
      <w:bookmarkStart w:id="1580" w:name="_Toc153363426"/>
      <w:bookmarkStart w:id="1581" w:name="_Toc153376940"/>
      <w:bookmarkStart w:id="1582" w:name="_Toc153378914"/>
      <w:bookmarkStart w:id="1583" w:name="_Toc153380889"/>
      <w:bookmarkStart w:id="1584" w:name="_Toc153472417"/>
      <w:bookmarkStart w:id="1585" w:name="_Toc153488579"/>
      <w:bookmarkStart w:id="1586" w:name="_Toc153490870"/>
      <w:bookmarkStart w:id="1587" w:name="_Toc153523430"/>
      <w:bookmarkStart w:id="1588" w:name="_Toc153525611"/>
      <w:bookmarkStart w:id="1589" w:name="_Toc153527797"/>
      <w:bookmarkStart w:id="1590" w:name="_Toc153529984"/>
      <w:bookmarkStart w:id="1591" w:name="_Toc153357797"/>
      <w:bookmarkStart w:id="1592" w:name="_Toc153359658"/>
      <w:bookmarkStart w:id="1593" w:name="_Toc153363427"/>
      <w:bookmarkStart w:id="1594" w:name="_Toc153376941"/>
      <w:bookmarkStart w:id="1595" w:name="_Toc153378915"/>
      <w:bookmarkStart w:id="1596" w:name="_Toc153380890"/>
      <w:bookmarkStart w:id="1597" w:name="_Toc153472418"/>
      <w:bookmarkStart w:id="1598" w:name="_Toc153488580"/>
      <w:bookmarkStart w:id="1599" w:name="_Toc153490871"/>
      <w:bookmarkStart w:id="1600" w:name="_Toc153523431"/>
      <w:bookmarkStart w:id="1601" w:name="_Toc153525612"/>
      <w:bookmarkStart w:id="1602" w:name="_Toc153527798"/>
      <w:bookmarkStart w:id="1603" w:name="_Toc153529985"/>
      <w:bookmarkStart w:id="1604" w:name="_Toc153357798"/>
      <w:bookmarkStart w:id="1605" w:name="_Toc153359659"/>
      <w:bookmarkStart w:id="1606" w:name="_Toc153363428"/>
      <w:bookmarkStart w:id="1607" w:name="_Toc153376942"/>
      <w:bookmarkStart w:id="1608" w:name="_Toc153378916"/>
      <w:bookmarkStart w:id="1609" w:name="_Toc153380891"/>
      <w:bookmarkStart w:id="1610" w:name="_Toc153472419"/>
      <w:bookmarkStart w:id="1611" w:name="_Toc153488581"/>
      <w:bookmarkStart w:id="1612" w:name="_Toc153490872"/>
      <w:bookmarkStart w:id="1613" w:name="_Toc153523432"/>
      <w:bookmarkStart w:id="1614" w:name="_Toc153525613"/>
      <w:bookmarkStart w:id="1615" w:name="_Toc153527799"/>
      <w:bookmarkStart w:id="1616" w:name="_Toc153529986"/>
      <w:bookmarkStart w:id="1617" w:name="_Toc153357799"/>
      <w:bookmarkStart w:id="1618" w:name="_Toc153359660"/>
      <w:bookmarkStart w:id="1619" w:name="_Toc153363429"/>
      <w:bookmarkStart w:id="1620" w:name="_Toc153376943"/>
      <w:bookmarkStart w:id="1621" w:name="_Toc153378917"/>
      <w:bookmarkStart w:id="1622" w:name="_Toc153380892"/>
      <w:bookmarkStart w:id="1623" w:name="_Toc153472420"/>
      <w:bookmarkStart w:id="1624" w:name="_Toc153488582"/>
      <w:bookmarkStart w:id="1625" w:name="_Toc153490873"/>
      <w:bookmarkStart w:id="1626" w:name="_Toc153523433"/>
      <w:bookmarkStart w:id="1627" w:name="_Toc153525614"/>
      <w:bookmarkStart w:id="1628" w:name="_Toc153527800"/>
      <w:bookmarkStart w:id="1629" w:name="_Toc153529987"/>
      <w:bookmarkStart w:id="1630" w:name="_Toc153357800"/>
      <w:bookmarkStart w:id="1631" w:name="_Toc153359661"/>
      <w:bookmarkStart w:id="1632" w:name="_Toc153363430"/>
      <w:bookmarkStart w:id="1633" w:name="_Toc153376944"/>
      <w:bookmarkStart w:id="1634" w:name="_Toc153378918"/>
      <w:bookmarkStart w:id="1635" w:name="_Toc153380893"/>
      <w:bookmarkStart w:id="1636" w:name="_Toc153472421"/>
      <w:bookmarkStart w:id="1637" w:name="_Toc153488583"/>
      <w:bookmarkStart w:id="1638" w:name="_Toc153490874"/>
      <w:bookmarkStart w:id="1639" w:name="_Toc153523434"/>
      <w:bookmarkStart w:id="1640" w:name="_Toc153525615"/>
      <w:bookmarkStart w:id="1641" w:name="_Toc153527801"/>
      <w:bookmarkStart w:id="1642" w:name="_Toc153529988"/>
      <w:bookmarkStart w:id="1643" w:name="_Toc153357801"/>
      <w:bookmarkStart w:id="1644" w:name="_Toc153359662"/>
      <w:bookmarkStart w:id="1645" w:name="_Toc153363431"/>
      <w:bookmarkStart w:id="1646" w:name="_Toc153376945"/>
      <w:bookmarkStart w:id="1647" w:name="_Toc153378919"/>
      <w:bookmarkStart w:id="1648" w:name="_Toc153380894"/>
      <w:bookmarkStart w:id="1649" w:name="_Toc153472422"/>
      <w:bookmarkStart w:id="1650" w:name="_Toc153488584"/>
      <w:bookmarkStart w:id="1651" w:name="_Toc153490875"/>
      <w:bookmarkStart w:id="1652" w:name="_Toc153523435"/>
      <w:bookmarkStart w:id="1653" w:name="_Toc153525616"/>
      <w:bookmarkStart w:id="1654" w:name="_Toc153527802"/>
      <w:bookmarkStart w:id="1655" w:name="_Toc153529989"/>
      <w:bookmarkStart w:id="1656" w:name="_Toc153357802"/>
      <w:bookmarkStart w:id="1657" w:name="_Toc153359663"/>
      <w:bookmarkStart w:id="1658" w:name="_Toc153363432"/>
      <w:bookmarkStart w:id="1659" w:name="_Toc153376946"/>
      <w:bookmarkStart w:id="1660" w:name="_Toc153378920"/>
      <w:bookmarkStart w:id="1661" w:name="_Toc153380895"/>
      <w:bookmarkStart w:id="1662" w:name="_Toc153472423"/>
      <w:bookmarkStart w:id="1663" w:name="_Toc153488585"/>
      <w:bookmarkStart w:id="1664" w:name="_Toc153490876"/>
      <w:bookmarkStart w:id="1665" w:name="_Toc153523436"/>
      <w:bookmarkStart w:id="1666" w:name="_Toc153525617"/>
      <w:bookmarkStart w:id="1667" w:name="_Toc153527803"/>
      <w:bookmarkStart w:id="1668" w:name="_Toc153529990"/>
      <w:bookmarkStart w:id="1669" w:name="_Toc153357803"/>
      <w:bookmarkStart w:id="1670" w:name="_Toc153359664"/>
      <w:bookmarkStart w:id="1671" w:name="_Toc153363433"/>
      <w:bookmarkStart w:id="1672" w:name="_Toc153376947"/>
      <w:bookmarkStart w:id="1673" w:name="_Toc153378921"/>
      <w:bookmarkStart w:id="1674" w:name="_Toc153380896"/>
      <w:bookmarkStart w:id="1675" w:name="_Toc153472424"/>
      <w:bookmarkStart w:id="1676" w:name="_Toc153488586"/>
      <w:bookmarkStart w:id="1677" w:name="_Toc153490877"/>
      <w:bookmarkStart w:id="1678" w:name="_Toc153523437"/>
      <w:bookmarkStart w:id="1679" w:name="_Toc153525618"/>
      <w:bookmarkStart w:id="1680" w:name="_Toc153527804"/>
      <w:bookmarkStart w:id="1681" w:name="_Toc153529991"/>
      <w:bookmarkStart w:id="1682" w:name="_Toc153357804"/>
      <w:bookmarkStart w:id="1683" w:name="_Toc153359665"/>
      <w:bookmarkStart w:id="1684" w:name="_Toc153363434"/>
      <w:bookmarkStart w:id="1685" w:name="_Toc153376948"/>
      <w:bookmarkStart w:id="1686" w:name="_Toc153378922"/>
      <w:bookmarkStart w:id="1687" w:name="_Toc153380897"/>
      <w:bookmarkStart w:id="1688" w:name="_Toc153472425"/>
      <w:bookmarkStart w:id="1689" w:name="_Toc153488587"/>
      <w:bookmarkStart w:id="1690" w:name="_Toc153490878"/>
      <w:bookmarkStart w:id="1691" w:name="_Toc153523438"/>
      <w:bookmarkStart w:id="1692" w:name="_Toc153525619"/>
      <w:bookmarkStart w:id="1693" w:name="_Toc153527805"/>
      <w:bookmarkStart w:id="1694" w:name="_Toc153529992"/>
      <w:bookmarkStart w:id="1695" w:name="_Toc153357855"/>
      <w:bookmarkStart w:id="1696" w:name="_Toc153359716"/>
      <w:bookmarkStart w:id="1697" w:name="_Toc153363485"/>
      <w:bookmarkStart w:id="1698" w:name="_Toc153376999"/>
      <w:bookmarkStart w:id="1699" w:name="_Toc153378973"/>
      <w:bookmarkStart w:id="1700" w:name="_Toc153380948"/>
      <w:bookmarkStart w:id="1701" w:name="_Toc153530043"/>
      <w:bookmarkStart w:id="1702" w:name="_Toc153357856"/>
      <w:bookmarkStart w:id="1703" w:name="_Toc153359717"/>
      <w:bookmarkStart w:id="1704" w:name="_Toc153363486"/>
      <w:bookmarkStart w:id="1705" w:name="_Toc153377000"/>
      <w:bookmarkStart w:id="1706" w:name="_Toc153378974"/>
      <w:bookmarkStart w:id="1707" w:name="_Toc153380949"/>
      <w:bookmarkStart w:id="1708" w:name="_Toc153472477"/>
      <w:bookmarkStart w:id="1709" w:name="_Toc153488639"/>
      <w:bookmarkStart w:id="1710" w:name="_Toc153490930"/>
      <w:bookmarkStart w:id="1711" w:name="_Toc153523490"/>
      <w:bookmarkStart w:id="1712" w:name="_Toc153525671"/>
      <w:bookmarkStart w:id="1713" w:name="_Toc153527857"/>
      <w:bookmarkStart w:id="1714" w:name="_Toc153357857"/>
      <w:bookmarkStart w:id="1715" w:name="_Toc153359718"/>
      <w:bookmarkStart w:id="1716" w:name="_Toc153363487"/>
      <w:bookmarkStart w:id="1717" w:name="_Toc153377001"/>
      <w:bookmarkStart w:id="1718" w:name="_Toc153378975"/>
      <w:bookmarkStart w:id="1719" w:name="_Toc153380950"/>
      <w:bookmarkStart w:id="1720" w:name="_Toc153472478"/>
      <w:bookmarkStart w:id="1721" w:name="_Toc153488640"/>
      <w:bookmarkStart w:id="1722" w:name="_Toc153490931"/>
      <w:bookmarkStart w:id="1723" w:name="_Toc153523491"/>
      <w:bookmarkStart w:id="1724" w:name="_Toc153525672"/>
      <w:bookmarkStart w:id="1725" w:name="_Toc153527858"/>
      <w:bookmarkStart w:id="1726" w:name="_Toc153530044"/>
      <w:bookmarkStart w:id="1727" w:name="_Toc153357858"/>
      <w:bookmarkStart w:id="1728" w:name="_Toc153359719"/>
      <w:bookmarkStart w:id="1729" w:name="_Toc153363488"/>
      <w:bookmarkStart w:id="1730" w:name="_Toc153377002"/>
      <w:bookmarkStart w:id="1731" w:name="_Toc153378976"/>
      <w:bookmarkStart w:id="1732" w:name="_Toc153380951"/>
      <w:bookmarkStart w:id="1733" w:name="_Toc153472479"/>
      <w:bookmarkStart w:id="1734" w:name="_Toc153488641"/>
      <w:bookmarkStart w:id="1735" w:name="_Toc153490932"/>
      <w:bookmarkStart w:id="1736" w:name="_Toc153523492"/>
      <w:bookmarkStart w:id="1737" w:name="_Toc153525673"/>
      <w:bookmarkStart w:id="1738" w:name="_Toc153527859"/>
      <w:bookmarkStart w:id="1739" w:name="_Toc153530045"/>
      <w:bookmarkStart w:id="1740" w:name="_Toc153357859"/>
      <w:bookmarkStart w:id="1741" w:name="_Toc153359720"/>
      <w:bookmarkStart w:id="1742" w:name="_Toc153363489"/>
      <w:bookmarkStart w:id="1743" w:name="_Toc153377003"/>
      <w:bookmarkStart w:id="1744" w:name="_Toc153378977"/>
      <w:bookmarkStart w:id="1745" w:name="_Toc153380952"/>
      <w:bookmarkStart w:id="1746" w:name="_Toc153472480"/>
      <w:bookmarkStart w:id="1747" w:name="_Toc153488642"/>
      <w:bookmarkStart w:id="1748" w:name="_Toc153490933"/>
      <w:bookmarkStart w:id="1749" w:name="_Toc153523493"/>
      <w:bookmarkStart w:id="1750" w:name="_Toc153525674"/>
      <w:bookmarkStart w:id="1751" w:name="_Toc153527860"/>
      <w:bookmarkStart w:id="1752" w:name="_Toc153530046"/>
      <w:bookmarkStart w:id="1753" w:name="_Toc153357860"/>
      <w:bookmarkStart w:id="1754" w:name="_Toc153359721"/>
      <w:bookmarkStart w:id="1755" w:name="_Toc153363490"/>
      <w:bookmarkStart w:id="1756" w:name="_Toc153377004"/>
      <w:bookmarkStart w:id="1757" w:name="_Toc153378978"/>
      <w:bookmarkStart w:id="1758" w:name="_Toc153380953"/>
      <w:bookmarkStart w:id="1759" w:name="_Toc153472481"/>
      <w:bookmarkStart w:id="1760" w:name="_Toc153488643"/>
      <w:bookmarkStart w:id="1761" w:name="_Toc153490934"/>
      <w:bookmarkStart w:id="1762" w:name="_Toc153523494"/>
      <w:bookmarkStart w:id="1763" w:name="_Toc153525675"/>
      <w:bookmarkStart w:id="1764" w:name="_Toc153527861"/>
      <w:bookmarkStart w:id="1765" w:name="_Toc153530047"/>
      <w:bookmarkStart w:id="1766" w:name="_Toc153357861"/>
      <w:bookmarkStart w:id="1767" w:name="_Toc153359722"/>
      <w:bookmarkStart w:id="1768" w:name="_Toc153363491"/>
      <w:bookmarkStart w:id="1769" w:name="_Toc153377005"/>
      <w:bookmarkStart w:id="1770" w:name="_Toc153378979"/>
      <w:bookmarkStart w:id="1771" w:name="_Toc153380954"/>
      <w:bookmarkStart w:id="1772" w:name="_Toc153472482"/>
      <w:bookmarkStart w:id="1773" w:name="_Toc153488644"/>
      <w:bookmarkStart w:id="1774" w:name="_Toc153490935"/>
      <w:bookmarkStart w:id="1775" w:name="_Toc153523495"/>
      <w:bookmarkStart w:id="1776" w:name="_Toc153525676"/>
      <w:bookmarkStart w:id="1777" w:name="_Toc153527862"/>
      <w:bookmarkStart w:id="1778" w:name="_Toc153530048"/>
      <w:bookmarkStart w:id="1779" w:name="_Toc153357862"/>
      <w:bookmarkStart w:id="1780" w:name="_Toc153359723"/>
      <w:bookmarkStart w:id="1781" w:name="_Toc153363492"/>
      <w:bookmarkStart w:id="1782" w:name="_Toc153377006"/>
      <w:bookmarkStart w:id="1783" w:name="_Toc153378980"/>
      <w:bookmarkStart w:id="1784" w:name="_Toc153380955"/>
      <w:bookmarkStart w:id="1785" w:name="_Toc153472483"/>
      <w:bookmarkStart w:id="1786" w:name="_Toc153488645"/>
      <w:bookmarkStart w:id="1787" w:name="_Toc153490936"/>
      <w:bookmarkStart w:id="1788" w:name="_Toc153523496"/>
      <w:bookmarkStart w:id="1789" w:name="_Toc153525677"/>
      <w:bookmarkStart w:id="1790" w:name="_Toc153527863"/>
      <w:bookmarkStart w:id="1791" w:name="_Toc153530049"/>
      <w:bookmarkStart w:id="1792" w:name="_Toc153357863"/>
      <w:bookmarkStart w:id="1793" w:name="_Toc153359724"/>
      <w:bookmarkStart w:id="1794" w:name="_Toc153363493"/>
      <w:bookmarkStart w:id="1795" w:name="_Toc153377007"/>
      <w:bookmarkStart w:id="1796" w:name="_Toc153378981"/>
      <w:bookmarkStart w:id="1797" w:name="_Toc153380956"/>
      <w:bookmarkStart w:id="1798" w:name="_Toc153472484"/>
      <w:bookmarkStart w:id="1799" w:name="_Toc153488646"/>
      <w:bookmarkStart w:id="1800" w:name="_Toc153490937"/>
      <w:bookmarkStart w:id="1801" w:name="_Toc153523497"/>
      <w:bookmarkStart w:id="1802" w:name="_Toc153525678"/>
      <w:bookmarkStart w:id="1803" w:name="_Toc153527864"/>
      <w:bookmarkStart w:id="1804" w:name="_Toc153530050"/>
      <w:bookmarkStart w:id="1805" w:name="_Toc153357864"/>
      <w:bookmarkStart w:id="1806" w:name="_Toc153359725"/>
      <w:bookmarkStart w:id="1807" w:name="_Toc153363494"/>
      <w:bookmarkStart w:id="1808" w:name="_Toc153377008"/>
      <w:bookmarkStart w:id="1809" w:name="_Toc153378982"/>
      <w:bookmarkStart w:id="1810" w:name="_Toc153380957"/>
      <w:bookmarkStart w:id="1811" w:name="_Toc153472485"/>
      <w:bookmarkStart w:id="1812" w:name="_Toc153488647"/>
      <w:bookmarkStart w:id="1813" w:name="_Toc153490938"/>
      <w:bookmarkStart w:id="1814" w:name="_Toc153523498"/>
      <w:bookmarkStart w:id="1815" w:name="_Toc153525679"/>
      <w:bookmarkStart w:id="1816" w:name="_Toc153527865"/>
      <w:bookmarkStart w:id="1817" w:name="_Toc153530051"/>
      <w:bookmarkStart w:id="1818" w:name="_Toc153357865"/>
      <w:bookmarkStart w:id="1819" w:name="_Toc153359726"/>
      <w:bookmarkStart w:id="1820" w:name="_Toc153363495"/>
      <w:bookmarkStart w:id="1821" w:name="_Toc153377009"/>
      <w:bookmarkStart w:id="1822" w:name="_Toc153378983"/>
      <w:bookmarkStart w:id="1823" w:name="_Toc153380958"/>
      <w:bookmarkStart w:id="1824" w:name="_Toc153472486"/>
      <w:bookmarkStart w:id="1825" w:name="_Toc153488648"/>
      <w:bookmarkStart w:id="1826" w:name="_Toc153490939"/>
      <w:bookmarkStart w:id="1827" w:name="_Toc153523499"/>
      <w:bookmarkStart w:id="1828" w:name="_Toc153525680"/>
      <w:bookmarkStart w:id="1829" w:name="_Toc153527866"/>
      <w:bookmarkStart w:id="1830" w:name="_Toc153530052"/>
      <w:bookmarkStart w:id="1831" w:name="_Toc153357866"/>
      <w:bookmarkStart w:id="1832" w:name="_Toc153359727"/>
      <w:bookmarkStart w:id="1833" w:name="_Toc153363496"/>
      <w:bookmarkStart w:id="1834" w:name="_Toc153377010"/>
      <w:bookmarkStart w:id="1835" w:name="_Toc153378984"/>
      <w:bookmarkStart w:id="1836" w:name="_Toc153380959"/>
      <w:bookmarkStart w:id="1837" w:name="_Toc153472487"/>
      <w:bookmarkStart w:id="1838" w:name="_Toc153488649"/>
      <w:bookmarkStart w:id="1839" w:name="_Toc153490940"/>
      <w:bookmarkStart w:id="1840" w:name="_Toc153523500"/>
      <w:bookmarkStart w:id="1841" w:name="_Toc153525681"/>
      <w:bookmarkStart w:id="1842" w:name="_Toc153527867"/>
      <w:bookmarkStart w:id="1843" w:name="_Toc153530053"/>
      <w:bookmarkStart w:id="1844" w:name="_Toc153357867"/>
      <w:bookmarkStart w:id="1845" w:name="_Toc153359728"/>
      <w:bookmarkStart w:id="1846" w:name="_Toc153363497"/>
      <w:bookmarkStart w:id="1847" w:name="_Toc153377011"/>
      <w:bookmarkStart w:id="1848" w:name="_Toc153378985"/>
      <w:bookmarkStart w:id="1849" w:name="_Toc153380960"/>
      <w:bookmarkStart w:id="1850" w:name="_Toc153472488"/>
      <w:bookmarkStart w:id="1851" w:name="_Toc153488650"/>
      <w:bookmarkStart w:id="1852" w:name="_Toc153490941"/>
      <w:bookmarkStart w:id="1853" w:name="_Toc153523501"/>
      <w:bookmarkStart w:id="1854" w:name="_Toc153525682"/>
      <w:bookmarkStart w:id="1855" w:name="_Toc153527868"/>
      <w:bookmarkStart w:id="1856" w:name="_Toc153530054"/>
      <w:bookmarkStart w:id="1857" w:name="_Toc153357868"/>
      <w:bookmarkStart w:id="1858" w:name="_Toc153359729"/>
      <w:bookmarkStart w:id="1859" w:name="_Toc153363498"/>
      <w:bookmarkStart w:id="1860" w:name="_Toc153377012"/>
      <w:bookmarkStart w:id="1861" w:name="_Toc153378986"/>
      <w:bookmarkStart w:id="1862" w:name="_Toc153380961"/>
      <w:bookmarkStart w:id="1863" w:name="_Toc153472489"/>
      <w:bookmarkStart w:id="1864" w:name="_Toc153488651"/>
      <w:bookmarkStart w:id="1865" w:name="_Toc153490942"/>
      <w:bookmarkStart w:id="1866" w:name="_Toc153523502"/>
      <w:bookmarkStart w:id="1867" w:name="_Toc153525683"/>
      <w:bookmarkStart w:id="1868" w:name="_Toc153527869"/>
      <w:bookmarkStart w:id="1869" w:name="_Toc153530055"/>
      <w:bookmarkStart w:id="1870" w:name="_Toc153357869"/>
      <w:bookmarkStart w:id="1871" w:name="_Toc153359730"/>
      <w:bookmarkStart w:id="1872" w:name="_Toc153363499"/>
      <w:bookmarkStart w:id="1873" w:name="_Toc153377013"/>
      <w:bookmarkStart w:id="1874" w:name="_Toc153378987"/>
      <w:bookmarkStart w:id="1875" w:name="_Toc153380962"/>
      <w:bookmarkStart w:id="1876" w:name="_Toc153472490"/>
      <w:bookmarkStart w:id="1877" w:name="_Toc153488652"/>
      <w:bookmarkStart w:id="1878" w:name="_Toc153490943"/>
      <w:bookmarkStart w:id="1879" w:name="_Toc153523503"/>
      <w:bookmarkStart w:id="1880" w:name="_Toc153525684"/>
      <w:bookmarkStart w:id="1881" w:name="_Toc153527870"/>
      <w:bookmarkStart w:id="1882" w:name="_Toc153530056"/>
      <w:bookmarkStart w:id="1883" w:name="_Toc153357870"/>
      <w:bookmarkStart w:id="1884" w:name="_Toc153359731"/>
      <w:bookmarkStart w:id="1885" w:name="_Toc153363500"/>
      <w:bookmarkStart w:id="1886" w:name="_Toc153377014"/>
      <w:bookmarkStart w:id="1887" w:name="_Toc153378988"/>
      <w:bookmarkStart w:id="1888" w:name="_Toc153380963"/>
      <w:bookmarkStart w:id="1889" w:name="_Toc153472491"/>
      <w:bookmarkStart w:id="1890" w:name="_Toc153488653"/>
      <w:bookmarkStart w:id="1891" w:name="_Toc153490944"/>
      <w:bookmarkStart w:id="1892" w:name="_Toc153523504"/>
      <w:bookmarkStart w:id="1893" w:name="_Toc153525685"/>
      <w:bookmarkStart w:id="1894" w:name="_Toc153527871"/>
      <w:bookmarkStart w:id="1895" w:name="_Toc153530057"/>
      <w:bookmarkStart w:id="1896" w:name="_Toc153357871"/>
      <w:bookmarkStart w:id="1897" w:name="_Toc153359732"/>
      <w:bookmarkStart w:id="1898" w:name="_Toc153363501"/>
      <w:bookmarkStart w:id="1899" w:name="_Toc153377015"/>
      <w:bookmarkStart w:id="1900" w:name="_Toc153378989"/>
      <w:bookmarkStart w:id="1901" w:name="_Toc153380964"/>
      <w:bookmarkStart w:id="1902" w:name="_Toc153472492"/>
      <w:bookmarkStart w:id="1903" w:name="_Toc153488654"/>
      <w:bookmarkStart w:id="1904" w:name="_Toc153490945"/>
      <w:bookmarkStart w:id="1905" w:name="_Toc153523505"/>
      <w:bookmarkStart w:id="1906" w:name="_Toc153525686"/>
      <w:bookmarkStart w:id="1907" w:name="_Toc153527872"/>
      <w:bookmarkStart w:id="1908" w:name="_Toc153530058"/>
      <w:bookmarkStart w:id="1909" w:name="_Toc153357872"/>
      <w:bookmarkStart w:id="1910" w:name="_Toc153359733"/>
      <w:bookmarkStart w:id="1911" w:name="_Toc153363502"/>
      <w:bookmarkStart w:id="1912" w:name="_Toc153377016"/>
      <w:bookmarkStart w:id="1913" w:name="_Toc153378990"/>
      <w:bookmarkStart w:id="1914" w:name="_Toc153380965"/>
      <w:bookmarkStart w:id="1915" w:name="_Toc153472493"/>
      <w:bookmarkStart w:id="1916" w:name="_Toc153488655"/>
      <w:bookmarkStart w:id="1917" w:name="_Toc153490946"/>
      <w:bookmarkStart w:id="1918" w:name="_Toc153523506"/>
      <w:bookmarkStart w:id="1919" w:name="_Toc153525687"/>
      <w:bookmarkStart w:id="1920" w:name="_Toc153527873"/>
      <w:bookmarkStart w:id="1921" w:name="_Toc153530059"/>
      <w:bookmarkStart w:id="1922" w:name="_Toc153357873"/>
      <w:bookmarkStart w:id="1923" w:name="_Toc153359734"/>
      <w:bookmarkStart w:id="1924" w:name="_Toc153363503"/>
      <w:bookmarkStart w:id="1925" w:name="_Toc153377017"/>
      <w:bookmarkStart w:id="1926" w:name="_Toc153378991"/>
      <w:bookmarkStart w:id="1927" w:name="_Toc153380966"/>
      <w:bookmarkStart w:id="1928" w:name="_Toc153472494"/>
      <w:bookmarkStart w:id="1929" w:name="_Toc153488656"/>
      <w:bookmarkStart w:id="1930" w:name="_Toc153490947"/>
      <w:bookmarkStart w:id="1931" w:name="_Toc153523507"/>
      <w:bookmarkStart w:id="1932" w:name="_Toc153525688"/>
      <w:bookmarkStart w:id="1933" w:name="_Toc153527874"/>
      <w:bookmarkStart w:id="1934" w:name="_Toc153530060"/>
      <w:bookmarkStart w:id="1935" w:name="_Toc153357874"/>
      <w:bookmarkStart w:id="1936" w:name="_Toc153359735"/>
      <w:bookmarkStart w:id="1937" w:name="_Toc153363504"/>
      <w:bookmarkStart w:id="1938" w:name="_Toc153377018"/>
      <w:bookmarkStart w:id="1939" w:name="_Toc153378992"/>
      <w:bookmarkStart w:id="1940" w:name="_Toc153380967"/>
      <w:bookmarkStart w:id="1941" w:name="_Toc153472495"/>
      <w:bookmarkStart w:id="1942" w:name="_Toc153488657"/>
      <w:bookmarkStart w:id="1943" w:name="_Toc153490948"/>
      <w:bookmarkStart w:id="1944" w:name="_Toc153523508"/>
      <w:bookmarkStart w:id="1945" w:name="_Toc153525689"/>
      <w:bookmarkStart w:id="1946" w:name="_Toc153527875"/>
      <w:bookmarkStart w:id="1947" w:name="_Toc153530061"/>
      <w:bookmarkStart w:id="1948" w:name="_Toc153357875"/>
      <w:bookmarkStart w:id="1949" w:name="_Toc153359736"/>
      <w:bookmarkStart w:id="1950" w:name="_Toc153363505"/>
      <w:bookmarkStart w:id="1951" w:name="_Toc153377019"/>
      <w:bookmarkStart w:id="1952" w:name="_Toc153378993"/>
      <w:bookmarkStart w:id="1953" w:name="_Toc153380968"/>
      <w:bookmarkStart w:id="1954" w:name="_Toc153472496"/>
      <w:bookmarkStart w:id="1955" w:name="_Toc153488658"/>
      <w:bookmarkStart w:id="1956" w:name="_Toc153490949"/>
      <w:bookmarkStart w:id="1957" w:name="_Toc153523509"/>
      <w:bookmarkStart w:id="1958" w:name="_Toc153525690"/>
      <w:bookmarkStart w:id="1959" w:name="_Toc153527876"/>
      <w:bookmarkStart w:id="1960" w:name="_Toc153530062"/>
      <w:bookmarkStart w:id="1961" w:name="_Toc153357876"/>
      <w:bookmarkStart w:id="1962" w:name="_Toc153359737"/>
      <w:bookmarkStart w:id="1963" w:name="_Toc153363506"/>
      <w:bookmarkStart w:id="1964" w:name="_Toc153377020"/>
      <w:bookmarkStart w:id="1965" w:name="_Toc153378994"/>
      <w:bookmarkStart w:id="1966" w:name="_Toc153380969"/>
      <w:bookmarkStart w:id="1967" w:name="_Toc153472497"/>
      <w:bookmarkStart w:id="1968" w:name="_Toc153488659"/>
      <w:bookmarkStart w:id="1969" w:name="_Toc153490950"/>
      <w:bookmarkStart w:id="1970" w:name="_Toc153523510"/>
      <w:bookmarkStart w:id="1971" w:name="_Toc153525691"/>
      <w:bookmarkStart w:id="1972" w:name="_Toc153527877"/>
      <w:bookmarkStart w:id="1973" w:name="_Toc153530063"/>
      <w:bookmarkStart w:id="1974" w:name="_Toc153357877"/>
      <w:bookmarkStart w:id="1975" w:name="_Toc153359738"/>
      <w:bookmarkStart w:id="1976" w:name="_Toc153363507"/>
      <w:bookmarkStart w:id="1977" w:name="_Toc153377021"/>
      <w:bookmarkStart w:id="1978" w:name="_Toc153378995"/>
      <w:bookmarkStart w:id="1979" w:name="_Toc153380970"/>
      <w:bookmarkStart w:id="1980" w:name="_Toc153472498"/>
      <w:bookmarkStart w:id="1981" w:name="_Toc153488660"/>
      <w:bookmarkStart w:id="1982" w:name="_Toc153490951"/>
      <w:bookmarkStart w:id="1983" w:name="_Toc153523511"/>
      <w:bookmarkStart w:id="1984" w:name="_Toc153525692"/>
      <w:bookmarkStart w:id="1985" w:name="_Toc153527878"/>
      <w:bookmarkStart w:id="1986" w:name="_Toc153530064"/>
      <w:bookmarkStart w:id="1987" w:name="_Toc153357878"/>
      <w:bookmarkStart w:id="1988" w:name="_Toc153359739"/>
      <w:bookmarkStart w:id="1989" w:name="_Toc153363508"/>
      <w:bookmarkStart w:id="1990" w:name="_Toc153377022"/>
      <w:bookmarkStart w:id="1991" w:name="_Toc153378996"/>
      <w:bookmarkStart w:id="1992" w:name="_Toc153380971"/>
      <w:bookmarkStart w:id="1993" w:name="_Toc153472499"/>
      <w:bookmarkStart w:id="1994" w:name="_Toc153488661"/>
      <w:bookmarkStart w:id="1995" w:name="_Toc153490952"/>
      <w:bookmarkStart w:id="1996" w:name="_Toc153523512"/>
      <w:bookmarkStart w:id="1997" w:name="_Toc153525693"/>
      <w:bookmarkStart w:id="1998" w:name="_Toc153527879"/>
      <w:bookmarkStart w:id="1999" w:name="_Toc153530065"/>
      <w:bookmarkStart w:id="2000" w:name="_Toc153357879"/>
      <w:bookmarkStart w:id="2001" w:name="_Toc153359740"/>
      <w:bookmarkStart w:id="2002" w:name="_Toc153363509"/>
      <w:bookmarkStart w:id="2003" w:name="_Toc153377023"/>
      <w:bookmarkStart w:id="2004" w:name="_Toc153378997"/>
      <w:bookmarkStart w:id="2005" w:name="_Toc153380972"/>
      <w:bookmarkStart w:id="2006" w:name="_Toc153472500"/>
      <w:bookmarkStart w:id="2007" w:name="_Toc153488662"/>
      <w:bookmarkStart w:id="2008" w:name="_Toc153490953"/>
      <w:bookmarkStart w:id="2009" w:name="_Toc153523513"/>
      <w:bookmarkStart w:id="2010" w:name="_Toc153525694"/>
      <w:bookmarkStart w:id="2011" w:name="_Toc153527880"/>
      <w:bookmarkStart w:id="2012" w:name="_Toc153530066"/>
      <w:bookmarkStart w:id="2013" w:name="_Toc153357880"/>
      <w:bookmarkStart w:id="2014" w:name="_Toc153359741"/>
      <w:bookmarkStart w:id="2015" w:name="_Toc153363510"/>
      <w:bookmarkStart w:id="2016" w:name="_Toc153377024"/>
      <w:bookmarkStart w:id="2017" w:name="_Toc153378998"/>
      <w:bookmarkStart w:id="2018" w:name="_Toc153380973"/>
      <w:bookmarkStart w:id="2019" w:name="_Toc153472501"/>
      <w:bookmarkStart w:id="2020" w:name="_Toc153488663"/>
      <w:bookmarkStart w:id="2021" w:name="_Toc153490954"/>
      <w:bookmarkStart w:id="2022" w:name="_Toc153523514"/>
      <w:bookmarkStart w:id="2023" w:name="_Toc153525695"/>
      <w:bookmarkStart w:id="2024" w:name="_Toc153527881"/>
      <w:bookmarkStart w:id="2025" w:name="_Toc153530067"/>
      <w:bookmarkStart w:id="2026" w:name="_Toc153357881"/>
      <w:bookmarkStart w:id="2027" w:name="_Toc153359742"/>
      <w:bookmarkStart w:id="2028" w:name="_Toc153363511"/>
      <w:bookmarkStart w:id="2029" w:name="_Toc153377025"/>
      <w:bookmarkStart w:id="2030" w:name="_Toc153378999"/>
      <w:bookmarkStart w:id="2031" w:name="_Toc153380974"/>
      <w:bookmarkStart w:id="2032" w:name="_Toc153472502"/>
      <w:bookmarkStart w:id="2033" w:name="_Toc153488664"/>
      <w:bookmarkStart w:id="2034" w:name="_Toc153490955"/>
      <w:bookmarkStart w:id="2035" w:name="_Toc153523515"/>
      <w:bookmarkStart w:id="2036" w:name="_Toc153525696"/>
      <w:bookmarkStart w:id="2037" w:name="_Toc153527882"/>
      <w:bookmarkStart w:id="2038" w:name="_Toc153530068"/>
      <w:bookmarkStart w:id="2039" w:name="_Toc153357882"/>
      <w:bookmarkStart w:id="2040" w:name="_Toc153359743"/>
      <w:bookmarkStart w:id="2041" w:name="_Toc153363512"/>
      <w:bookmarkStart w:id="2042" w:name="_Toc153377026"/>
      <w:bookmarkStart w:id="2043" w:name="_Toc153379000"/>
      <w:bookmarkStart w:id="2044" w:name="_Toc153380975"/>
      <w:bookmarkStart w:id="2045" w:name="_Toc153472503"/>
      <w:bookmarkStart w:id="2046" w:name="_Toc153488665"/>
      <w:bookmarkStart w:id="2047" w:name="_Toc153490956"/>
      <w:bookmarkStart w:id="2048" w:name="_Toc153523516"/>
      <w:bookmarkStart w:id="2049" w:name="_Toc153525697"/>
      <w:bookmarkStart w:id="2050" w:name="_Toc153527883"/>
      <w:bookmarkStart w:id="2051" w:name="_Toc153530069"/>
      <w:bookmarkStart w:id="2052" w:name="_Toc153357883"/>
      <w:bookmarkStart w:id="2053" w:name="_Toc153359744"/>
      <w:bookmarkStart w:id="2054" w:name="_Toc153363513"/>
      <w:bookmarkStart w:id="2055" w:name="_Toc153377027"/>
      <w:bookmarkStart w:id="2056" w:name="_Toc153379001"/>
      <w:bookmarkStart w:id="2057" w:name="_Toc153380976"/>
      <w:bookmarkStart w:id="2058" w:name="_Toc153472504"/>
      <w:bookmarkStart w:id="2059" w:name="_Toc153488666"/>
      <w:bookmarkStart w:id="2060" w:name="_Toc153490957"/>
      <w:bookmarkStart w:id="2061" w:name="_Toc153523517"/>
      <w:bookmarkStart w:id="2062" w:name="_Toc153525698"/>
      <w:bookmarkStart w:id="2063" w:name="_Toc153527884"/>
      <w:bookmarkStart w:id="2064" w:name="_Toc153530070"/>
      <w:bookmarkStart w:id="2065" w:name="_Toc153357884"/>
      <w:bookmarkStart w:id="2066" w:name="_Toc153359745"/>
      <w:bookmarkStart w:id="2067" w:name="_Toc153363514"/>
      <w:bookmarkStart w:id="2068" w:name="_Toc153377028"/>
      <w:bookmarkStart w:id="2069" w:name="_Toc153379002"/>
      <w:bookmarkStart w:id="2070" w:name="_Toc153380977"/>
      <w:bookmarkStart w:id="2071" w:name="_Toc153472505"/>
      <w:bookmarkStart w:id="2072" w:name="_Toc153488667"/>
      <w:bookmarkStart w:id="2073" w:name="_Toc153490958"/>
      <w:bookmarkStart w:id="2074" w:name="_Toc153523518"/>
      <w:bookmarkStart w:id="2075" w:name="_Toc153525699"/>
      <w:bookmarkStart w:id="2076" w:name="_Toc153527885"/>
      <w:bookmarkStart w:id="2077" w:name="_Toc153530071"/>
      <w:bookmarkStart w:id="2078" w:name="_Toc153357885"/>
      <w:bookmarkStart w:id="2079" w:name="_Toc153359746"/>
      <w:bookmarkStart w:id="2080" w:name="_Toc153363515"/>
      <w:bookmarkStart w:id="2081" w:name="_Toc153377029"/>
      <w:bookmarkStart w:id="2082" w:name="_Toc153379003"/>
      <w:bookmarkStart w:id="2083" w:name="_Toc153380978"/>
      <w:bookmarkStart w:id="2084" w:name="_Toc153472506"/>
      <w:bookmarkStart w:id="2085" w:name="_Toc153488668"/>
      <w:bookmarkStart w:id="2086" w:name="_Toc153490959"/>
      <w:bookmarkStart w:id="2087" w:name="_Toc153523519"/>
      <w:bookmarkStart w:id="2088" w:name="_Toc153525700"/>
      <w:bookmarkStart w:id="2089" w:name="_Toc153527886"/>
      <w:bookmarkStart w:id="2090" w:name="_Toc153530072"/>
      <w:bookmarkStart w:id="2091" w:name="_Toc153357886"/>
      <w:bookmarkStart w:id="2092" w:name="_Toc153359747"/>
      <w:bookmarkStart w:id="2093" w:name="_Toc153363516"/>
      <w:bookmarkStart w:id="2094" w:name="_Toc153377030"/>
      <w:bookmarkStart w:id="2095" w:name="_Toc153379004"/>
      <w:bookmarkStart w:id="2096" w:name="_Toc153380979"/>
      <w:bookmarkStart w:id="2097" w:name="_Toc153472507"/>
      <w:bookmarkStart w:id="2098" w:name="_Toc153488669"/>
      <w:bookmarkStart w:id="2099" w:name="_Toc153490960"/>
      <w:bookmarkStart w:id="2100" w:name="_Toc153523520"/>
      <w:bookmarkStart w:id="2101" w:name="_Toc153525701"/>
      <w:bookmarkStart w:id="2102" w:name="_Toc153527887"/>
      <w:bookmarkStart w:id="2103" w:name="_Toc153530073"/>
      <w:bookmarkStart w:id="2104" w:name="_Toc153357887"/>
      <w:bookmarkStart w:id="2105" w:name="_Toc153359748"/>
      <w:bookmarkStart w:id="2106" w:name="_Toc153363517"/>
      <w:bookmarkStart w:id="2107" w:name="_Toc153377031"/>
      <w:bookmarkStart w:id="2108" w:name="_Toc153379005"/>
      <w:bookmarkStart w:id="2109" w:name="_Toc153380980"/>
      <w:bookmarkStart w:id="2110" w:name="_Toc153472508"/>
      <w:bookmarkStart w:id="2111" w:name="_Toc153488670"/>
      <w:bookmarkStart w:id="2112" w:name="_Toc153490961"/>
      <w:bookmarkStart w:id="2113" w:name="_Toc153523521"/>
      <w:bookmarkStart w:id="2114" w:name="_Toc153525702"/>
      <w:bookmarkStart w:id="2115" w:name="_Toc153527888"/>
      <w:bookmarkStart w:id="2116" w:name="_Toc153530074"/>
      <w:bookmarkStart w:id="2117" w:name="_Toc153357888"/>
      <w:bookmarkStart w:id="2118" w:name="_Toc153359749"/>
      <w:bookmarkStart w:id="2119" w:name="_Toc153363518"/>
      <w:bookmarkStart w:id="2120" w:name="_Toc153377032"/>
      <w:bookmarkStart w:id="2121" w:name="_Toc153379006"/>
      <w:bookmarkStart w:id="2122" w:name="_Toc153380981"/>
      <w:bookmarkStart w:id="2123" w:name="_Toc153472509"/>
      <w:bookmarkStart w:id="2124" w:name="_Toc153488671"/>
      <w:bookmarkStart w:id="2125" w:name="_Toc153490962"/>
      <w:bookmarkStart w:id="2126" w:name="_Toc153523522"/>
      <w:bookmarkStart w:id="2127" w:name="_Toc153525703"/>
      <w:bookmarkStart w:id="2128" w:name="_Toc153527889"/>
      <w:bookmarkStart w:id="2129" w:name="_Toc153530075"/>
      <w:bookmarkStart w:id="2130" w:name="_Toc153357889"/>
      <w:bookmarkStart w:id="2131" w:name="_Toc153359750"/>
      <w:bookmarkStart w:id="2132" w:name="_Toc153363519"/>
      <w:bookmarkStart w:id="2133" w:name="_Toc153377033"/>
      <w:bookmarkStart w:id="2134" w:name="_Toc153379007"/>
      <w:bookmarkStart w:id="2135" w:name="_Toc153380982"/>
      <w:bookmarkStart w:id="2136" w:name="_Toc153472510"/>
      <w:bookmarkStart w:id="2137" w:name="_Toc153488672"/>
      <w:bookmarkStart w:id="2138" w:name="_Toc153490963"/>
      <w:bookmarkStart w:id="2139" w:name="_Toc153523523"/>
      <w:bookmarkStart w:id="2140" w:name="_Toc153525704"/>
      <w:bookmarkStart w:id="2141" w:name="_Toc153527890"/>
      <w:bookmarkStart w:id="2142" w:name="_Toc153530076"/>
      <w:bookmarkStart w:id="2143" w:name="_Toc153357890"/>
      <w:bookmarkStart w:id="2144" w:name="_Toc153359751"/>
      <w:bookmarkStart w:id="2145" w:name="_Toc153363520"/>
      <w:bookmarkStart w:id="2146" w:name="_Toc153377034"/>
      <w:bookmarkStart w:id="2147" w:name="_Toc153379008"/>
      <w:bookmarkStart w:id="2148" w:name="_Toc153380983"/>
      <w:bookmarkStart w:id="2149" w:name="_Toc153472511"/>
      <w:bookmarkStart w:id="2150" w:name="_Toc153488673"/>
      <w:bookmarkStart w:id="2151" w:name="_Toc153490964"/>
      <w:bookmarkStart w:id="2152" w:name="_Toc153523524"/>
      <w:bookmarkStart w:id="2153" w:name="_Toc153525705"/>
      <w:bookmarkStart w:id="2154" w:name="_Toc153527891"/>
      <w:bookmarkStart w:id="2155" w:name="_Toc153530077"/>
      <w:bookmarkStart w:id="2156" w:name="_Toc153357891"/>
      <w:bookmarkStart w:id="2157" w:name="_Toc153359752"/>
      <w:bookmarkStart w:id="2158" w:name="_Toc153363521"/>
      <w:bookmarkStart w:id="2159" w:name="_Toc153377035"/>
      <w:bookmarkStart w:id="2160" w:name="_Toc153379009"/>
      <w:bookmarkStart w:id="2161" w:name="_Toc153380984"/>
      <w:bookmarkStart w:id="2162" w:name="_Toc153472512"/>
      <w:bookmarkStart w:id="2163" w:name="_Toc153488674"/>
      <w:bookmarkStart w:id="2164" w:name="_Toc153490965"/>
      <w:bookmarkStart w:id="2165" w:name="_Toc153523525"/>
      <w:bookmarkStart w:id="2166" w:name="_Toc153525706"/>
      <w:bookmarkStart w:id="2167" w:name="_Toc153527892"/>
      <w:bookmarkStart w:id="2168" w:name="_Toc153530078"/>
      <w:bookmarkStart w:id="2169" w:name="_Toc153357892"/>
      <w:bookmarkStart w:id="2170" w:name="_Toc153359753"/>
      <w:bookmarkStart w:id="2171" w:name="_Toc153363522"/>
      <w:bookmarkStart w:id="2172" w:name="_Toc153377036"/>
      <w:bookmarkStart w:id="2173" w:name="_Toc153379010"/>
      <w:bookmarkStart w:id="2174" w:name="_Toc153380985"/>
      <w:bookmarkStart w:id="2175" w:name="_Toc153472513"/>
      <w:bookmarkStart w:id="2176" w:name="_Toc153488675"/>
      <w:bookmarkStart w:id="2177" w:name="_Toc153490966"/>
      <w:bookmarkStart w:id="2178" w:name="_Toc153523526"/>
      <w:bookmarkStart w:id="2179" w:name="_Toc153525707"/>
      <w:bookmarkStart w:id="2180" w:name="_Toc153527893"/>
      <w:bookmarkStart w:id="2181" w:name="_Toc153530079"/>
      <w:bookmarkStart w:id="2182" w:name="_Toc153357893"/>
      <w:bookmarkStart w:id="2183" w:name="_Toc153359754"/>
      <w:bookmarkStart w:id="2184" w:name="_Toc153363523"/>
      <w:bookmarkStart w:id="2185" w:name="_Toc153377037"/>
      <w:bookmarkStart w:id="2186" w:name="_Toc153379011"/>
      <w:bookmarkStart w:id="2187" w:name="_Toc153380986"/>
      <w:bookmarkStart w:id="2188" w:name="_Toc153472514"/>
      <w:bookmarkStart w:id="2189" w:name="_Toc153488676"/>
      <w:bookmarkStart w:id="2190" w:name="_Toc153490967"/>
      <w:bookmarkStart w:id="2191" w:name="_Toc153523527"/>
      <w:bookmarkStart w:id="2192" w:name="_Toc153525708"/>
      <w:bookmarkStart w:id="2193" w:name="_Toc153527894"/>
      <w:bookmarkStart w:id="2194" w:name="_Toc153530080"/>
      <w:bookmarkStart w:id="2195" w:name="_Toc153357894"/>
      <w:bookmarkStart w:id="2196" w:name="_Toc153359755"/>
      <w:bookmarkStart w:id="2197" w:name="_Toc153363524"/>
      <w:bookmarkStart w:id="2198" w:name="_Toc153377038"/>
      <w:bookmarkStart w:id="2199" w:name="_Toc153379012"/>
      <w:bookmarkStart w:id="2200" w:name="_Toc153380987"/>
      <w:bookmarkStart w:id="2201" w:name="_Toc153472515"/>
      <w:bookmarkStart w:id="2202" w:name="_Toc153488677"/>
      <w:bookmarkStart w:id="2203" w:name="_Toc153490968"/>
      <w:bookmarkStart w:id="2204" w:name="_Toc153523528"/>
      <w:bookmarkStart w:id="2205" w:name="_Toc153525709"/>
      <w:bookmarkStart w:id="2206" w:name="_Toc153527895"/>
      <w:bookmarkStart w:id="2207" w:name="_Toc153530081"/>
      <w:bookmarkStart w:id="2208" w:name="_Toc153357895"/>
      <w:bookmarkStart w:id="2209" w:name="_Toc153359756"/>
      <w:bookmarkStart w:id="2210" w:name="_Toc153363525"/>
      <w:bookmarkStart w:id="2211" w:name="_Toc153377039"/>
      <w:bookmarkStart w:id="2212" w:name="_Toc153379013"/>
      <w:bookmarkStart w:id="2213" w:name="_Toc153380988"/>
      <w:bookmarkStart w:id="2214" w:name="_Toc153472516"/>
      <w:bookmarkStart w:id="2215" w:name="_Toc153488678"/>
      <w:bookmarkStart w:id="2216" w:name="_Toc153490969"/>
      <w:bookmarkStart w:id="2217" w:name="_Toc153523529"/>
      <w:bookmarkStart w:id="2218" w:name="_Toc153525710"/>
      <w:bookmarkStart w:id="2219" w:name="_Toc153527896"/>
      <w:bookmarkStart w:id="2220" w:name="_Toc153530082"/>
      <w:bookmarkStart w:id="2221" w:name="_Toc153357896"/>
      <w:bookmarkStart w:id="2222" w:name="_Toc153359757"/>
      <w:bookmarkStart w:id="2223" w:name="_Toc153363526"/>
      <w:bookmarkStart w:id="2224" w:name="_Toc153377040"/>
      <w:bookmarkStart w:id="2225" w:name="_Toc153379014"/>
      <w:bookmarkStart w:id="2226" w:name="_Toc153380989"/>
      <w:bookmarkStart w:id="2227" w:name="_Toc153472517"/>
      <w:bookmarkStart w:id="2228" w:name="_Toc153488679"/>
      <w:bookmarkStart w:id="2229" w:name="_Toc153490970"/>
      <w:bookmarkStart w:id="2230" w:name="_Toc153523530"/>
      <w:bookmarkStart w:id="2231" w:name="_Toc153525711"/>
      <w:bookmarkStart w:id="2232" w:name="_Toc153527897"/>
      <w:bookmarkStart w:id="2233" w:name="_Toc153530083"/>
      <w:bookmarkStart w:id="2234" w:name="_Toc153357897"/>
      <w:bookmarkStart w:id="2235" w:name="_Toc153359758"/>
      <w:bookmarkStart w:id="2236" w:name="_Toc153363527"/>
      <w:bookmarkStart w:id="2237" w:name="_Toc153377041"/>
      <w:bookmarkStart w:id="2238" w:name="_Toc153379015"/>
      <w:bookmarkStart w:id="2239" w:name="_Toc153380990"/>
      <w:bookmarkStart w:id="2240" w:name="_Toc153472518"/>
      <w:bookmarkStart w:id="2241" w:name="_Toc153488680"/>
      <w:bookmarkStart w:id="2242" w:name="_Toc153490971"/>
      <w:bookmarkStart w:id="2243" w:name="_Toc153523531"/>
      <w:bookmarkStart w:id="2244" w:name="_Toc153525712"/>
      <w:bookmarkStart w:id="2245" w:name="_Toc153527898"/>
      <w:bookmarkStart w:id="2246" w:name="_Toc153530084"/>
      <w:bookmarkStart w:id="2247" w:name="_Toc153357898"/>
      <w:bookmarkStart w:id="2248" w:name="_Toc153359759"/>
      <w:bookmarkStart w:id="2249" w:name="_Toc153363528"/>
      <w:bookmarkStart w:id="2250" w:name="_Toc153377042"/>
      <w:bookmarkStart w:id="2251" w:name="_Toc153379016"/>
      <w:bookmarkStart w:id="2252" w:name="_Toc153380991"/>
      <w:bookmarkStart w:id="2253" w:name="_Toc153472519"/>
      <w:bookmarkStart w:id="2254" w:name="_Toc153488681"/>
      <w:bookmarkStart w:id="2255" w:name="_Toc153490972"/>
      <w:bookmarkStart w:id="2256" w:name="_Toc153523532"/>
      <w:bookmarkStart w:id="2257" w:name="_Toc153525713"/>
      <w:bookmarkStart w:id="2258" w:name="_Toc153527899"/>
      <w:bookmarkStart w:id="2259" w:name="_Toc153530085"/>
      <w:bookmarkStart w:id="2260" w:name="_Toc153357899"/>
      <w:bookmarkStart w:id="2261" w:name="_Toc153359760"/>
      <w:bookmarkStart w:id="2262" w:name="_Toc153363529"/>
      <w:bookmarkStart w:id="2263" w:name="_Toc153377043"/>
      <w:bookmarkStart w:id="2264" w:name="_Toc153379017"/>
      <w:bookmarkStart w:id="2265" w:name="_Toc153380992"/>
      <w:bookmarkStart w:id="2266" w:name="_Toc153472520"/>
      <w:bookmarkStart w:id="2267" w:name="_Toc153488682"/>
      <w:bookmarkStart w:id="2268" w:name="_Toc153490973"/>
      <w:bookmarkStart w:id="2269" w:name="_Toc153523533"/>
      <w:bookmarkStart w:id="2270" w:name="_Toc153525714"/>
      <w:bookmarkStart w:id="2271" w:name="_Toc153527900"/>
      <w:bookmarkStart w:id="2272" w:name="_Toc153530086"/>
      <w:bookmarkStart w:id="2273" w:name="_Toc153357900"/>
      <w:bookmarkStart w:id="2274" w:name="_Toc153359761"/>
      <w:bookmarkStart w:id="2275" w:name="_Toc153363530"/>
      <w:bookmarkStart w:id="2276" w:name="_Toc153377044"/>
      <w:bookmarkStart w:id="2277" w:name="_Toc153379018"/>
      <w:bookmarkStart w:id="2278" w:name="_Toc153380993"/>
      <w:bookmarkStart w:id="2279" w:name="_Toc153472521"/>
      <w:bookmarkStart w:id="2280" w:name="_Toc153488683"/>
      <w:bookmarkStart w:id="2281" w:name="_Toc153490974"/>
      <w:bookmarkStart w:id="2282" w:name="_Toc153523534"/>
      <w:bookmarkStart w:id="2283" w:name="_Toc153525715"/>
      <w:bookmarkStart w:id="2284" w:name="_Toc153527901"/>
      <w:bookmarkStart w:id="2285" w:name="_Toc153530087"/>
      <w:bookmarkStart w:id="2286" w:name="_Toc153357901"/>
      <w:bookmarkStart w:id="2287" w:name="_Toc153359762"/>
      <w:bookmarkStart w:id="2288" w:name="_Toc153363531"/>
      <w:bookmarkStart w:id="2289" w:name="_Toc153377045"/>
      <w:bookmarkStart w:id="2290" w:name="_Toc153379019"/>
      <w:bookmarkStart w:id="2291" w:name="_Toc153380994"/>
      <w:bookmarkStart w:id="2292" w:name="_Toc153472522"/>
      <w:bookmarkStart w:id="2293" w:name="_Toc153488684"/>
      <w:bookmarkStart w:id="2294" w:name="_Toc153490975"/>
      <w:bookmarkStart w:id="2295" w:name="_Toc153523535"/>
      <w:bookmarkStart w:id="2296" w:name="_Toc153525716"/>
      <w:bookmarkStart w:id="2297" w:name="_Toc153527902"/>
      <w:bookmarkStart w:id="2298" w:name="_Toc153530088"/>
      <w:bookmarkStart w:id="2299" w:name="_Toc153357902"/>
      <w:bookmarkStart w:id="2300" w:name="_Toc153359763"/>
      <w:bookmarkStart w:id="2301" w:name="_Toc153363532"/>
      <w:bookmarkStart w:id="2302" w:name="_Toc153377046"/>
      <w:bookmarkStart w:id="2303" w:name="_Toc153379020"/>
      <w:bookmarkStart w:id="2304" w:name="_Toc153380995"/>
      <w:bookmarkStart w:id="2305" w:name="_Toc153472523"/>
      <w:bookmarkStart w:id="2306" w:name="_Toc153488685"/>
      <w:bookmarkStart w:id="2307" w:name="_Toc153490976"/>
      <w:bookmarkStart w:id="2308" w:name="_Toc153523536"/>
      <w:bookmarkStart w:id="2309" w:name="_Toc153525717"/>
      <w:bookmarkStart w:id="2310" w:name="_Toc153527903"/>
      <w:bookmarkStart w:id="2311" w:name="_Toc153530089"/>
      <w:bookmarkStart w:id="2312" w:name="_Toc153357903"/>
      <w:bookmarkStart w:id="2313" w:name="_Toc153359764"/>
      <w:bookmarkStart w:id="2314" w:name="_Toc153363533"/>
      <w:bookmarkStart w:id="2315" w:name="_Toc153377047"/>
      <w:bookmarkStart w:id="2316" w:name="_Toc153379021"/>
      <w:bookmarkStart w:id="2317" w:name="_Toc153380996"/>
      <w:bookmarkStart w:id="2318" w:name="_Toc153472524"/>
      <w:bookmarkStart w:id="2319" w:name="_Toc153488686"/>
      <w:bookmarkStart w:id="2320" w:name="_Toc153490977"/>
      <w:bookmarkStart w:id="2321" w:name="_Toc153523537"/>
      <w:bookmarkStart w:id="2322" w:name="_Toc153525718"/>
      <w:bookmarkStart w:id="2323" w:name="_Toc153527904"/>
      <w:bookmarkStart w:id="2324" w:name="_Toc153530090"/>
      <w:bookmarkStart w:id="2325" w:name="_Toc153357904"/>
      <w:bookmarkStart w:id="2326" w:name="_Toc153359765"/>
      <w:bookmarkStart w:id="2327" w:name="_Toc153363534"/>
      <w:bookmarkStart w:id="2328" w:name="_Toc153377048"/>
      <w:bookmarkStart w:id="2329" w:name="_Toc153379022"/>
      <w:bookmarkStart w:id="2330" w:name="_Toc153380997"/>
      <w:bookmarkStart w:id="2331" w:name="_Toc153472525"/>
      <w:bookmarkStart w:id="2332" w:name="_Toc153488687"/>
      <w:bookmarkStart w:id="2333" w:name="_Toc153490978"/>
      <w:bookmarkStart w:id="2334" w:name="_Toc153523538"/>
      <w:bookmarkStart w:id="2335" w:name="_Toc153525719"/>
      <w:bookmarkStart w:id="2336" w:name="_Toc153527905"/>
      <w:bookmarkStart w:id="2337" w:name="_Toc153530091"/>
      <w:bookmarkStart w:id="2338" w:name="_Toc153357905"/>
      <w:bookmarkStart w:id="2339" w:name="_Toc153359766"/>
      <w:bookmarkStart w:id="2340" w:name="_Toc153363535"/>
      <w:bookmarkStart w:id="2341" w:name="_Toc153377049"/>
      <w:bookmarkStart w:id="2342" w:name="_Toc153379023"/>
      <w:bookmarkStart w:id="2343" w:name="_Toc153380998"/>
      <w:bookmarkStart w:id="2344" w:name="_Toc153472526"/>
      <w:bookmarkStart w:id="2345" w:name="_Toc153488688"/>
      <w:bookmarkStart w:id="2346" w:name="_Toc153490979"/>
      <w:bookmarkStart w:id="2347" w:name="_Toc153523539"/>
      <w:bookmarkStart w:id="2348" w:name="_Toc153525720"/>
      <w:bookmarkStart w:id="2349" w:name="_Toc153527906"/>
      <w:bookmarkStart w:id="2350" w:name="_Toc153530092"/>
      <w:bookmarkStart w:id="2351" w:name="_Toc153357906"/>
      <w:bookmarkStart w:id="2352" w:name="_Toc153359767"/>
      <w:bookmarkStart w:id="2353" w:name="_Toc153363536"/>
      <w:bookmarkStart w:id="2354" w:name="_Toc153377050"/>
      <w:bookmarkStart w:id="2355" w:name="_Toc153379024"/>
      <w:bookmarkStart w:id="2356" w:name="_Toc153380999"/>
      <w:bookmarkStart w:id="2357" w:name="_Toc153472527"/>
      <w:bookmarkStart w:id="2358" w:name="_Toc153488689"/>
      <w:bookmarkStart w:id="2359" w:name="_Toc153490980"/>
      <w:bookmarkStart w:id="2360" w:name="_Toc153523540"/>
      <w:bookmarkStart w:id="2361" w:name="_Toc153525721"/>
      <w:bookmarkStart w:id="2362" w:name="_Toc153527907"/>
      <w:bookmarkStart w:id="2363" w:name="_Toc153530093"/>
      <w:bookmarkStart w:id="2364" w:name="_Toc153357907"/>
      <w:bookmarkStart w:id="2365" w:name="_Toc153359768"/>
      <w:bookmarkStart w:id="2366" w:name="_Toc153363537"/>
      <w:bookmarkStart w:id="2367" w:name="_Toc153377051"/>
      <w:bookmarkStart w:id="2368" w:name="_Toc153379025"/>
      <w:bookmarkStart w:id="2369" w:name="_Toc153381000"/>
      <w:bookmarkStart w:id="2370" w:name="_Toc153472528"/>
      <w:bookmarkStart w:id="2371" w:name="_Toc153488690"/>
      <w:bookmarkStart w:id="2372" w:name="_Toc153490981"/>
      <w:bookmarkStart w:id="2373" w:name="_Toc153523541"/>
      <w:bookmarkStart w:id="2374" w:name="_Toc153525722"/>
      <w:bookmarkStart w:id="2375" w:name="_Toc153527908"/>
      <w:bookmarkStart w:id="2376" w:name="_Toc153530094"/>
      <w:bookmarkStart w:id="2377" w:name="_Toc153357908"/>
      <w:bookmarkStart w:id="2378" w:name="_Toc153359769"/>
      <w:bookmarkStart w:id="2379" w:name="_Toc153363538"/>
      <w:bookmarkStart w:id="2380" w:name="_Toc153377052"/>
      <w:bookmarkStart w:id="2381" w:name="_Toc153379026"/>
      <w:bookmarkStart w:id="2382" w:name="_Toc153381001"/>
      <w:bookmarkStart w:id="2383" w:name="_Toc153472529"/>
      <w:bookmarkStart w:id="2384" w:name="_Toc153488691"/>
      <w:bookmarkStart w:id="2385" w:name="_Toc153490982"/>
      <w:bookmarkStart w:id="2386" w:name="_Toc153523542"/>
      <w:bookmarkStart w:id="2387" w:name="_Toc153525723"/>
      <w:bookmarkStart w:id="2388" w:name="_Toc153527909"/>
      <w:bookmarkStart w:id="2389" w:name="_Toc153530095"/>
      <w:bookmarkStart w:id="2390" w:name="_Toc153357909"/>
      <w:bookmarkStart w:id="2391" w:name="_Toc153359770"/>
      <w:bookmarkStart w:id="2392" w:name="_Toc153363539"/>
      <w:bookmarkStart w:id="2393" w:name="_Toc153377053"/>
      <w:bookmarkStart w:id="2394" w:name="_Toc153379027"/>
      <w:bookmarkStart w:id="2395" w:name="_Toc153381002"/>
      <w:bookmarkStart w:id="2396" w:name="_Toc153472530"/>
      <w:bookmarkStart w:id="2397" w:name="_Toc153488692"/>
      <w:bookmarkStart w:id="2398" w:name="_Toc153490983"/>
      <w:bookmarkStart w:id="2399" w:name="_Toc153523543"/>
      <w:bookmarkStart w:id="2400" w:name="_Toc153525724"/>
      <w:bookmarkStart w:id="2401" w:name="_Toc153527910"/>
      <w:bookmarkStart w:id="2402" w:name="_Toc153530096"/>
      <w:bookmarkStart w:id="2403" w:name="_Toc153357910"/>
      <w:bookmarkStart w:id="2404" w:name="_Toc153359771"/>
      <w:bookmarkStart w:id="2405" w:name="_Toc153363540"/>
      <w:bookmarkStart w:id="2406" w:name="_Toc153377054"/>
      <w:bookmarkStart w:id="2407" w:name="_Toc153379028"/>
      <w:bookmarkStart w:id="2408" w:name="_Toc153381003"/>
      <w:bookmarkStart w:id="2409" w:name="_Toc153472531"/>
      <w:bookmarkStart w:id="2410" w:name="_Toc153488693"/>
      <w:bookmarkStart w:id="2411" w:name="_Toc153490984"/>
      <w:bookmarkStart w:id="2412" w:name="_Toc153523544"/>
      <w:bookmarkStart w:id="2413" w:name="_Toc153525725"/>
      <w:bookmarkStart w:id="2414" w:name="_Toc153527911"/>
      <w:bookmarkStart w:id="2415" w:name="_Toc153530097"/>
      <w:bookmarkStart w:id="2416" w:name="_Toc153357911"/>
      <w:bookmarkStart w:id="2417" w:name="_Toc153359772"/>
      <w:bookmarkStart w:id="2418" w:name="_Toc153363541"/>
      <w:bookmarkStart w:id="2419" w:name="_Toc153377055"/>
      <w:bookmarkStart w:id="2420" w:name="_Toc153379029"/>
      <w:bookmarkStart w:id="2421" w:name="_Toc153381004"/>
      <w:bookmarkStart w:id="2422" w:name="_Toc153472532"/>
      <w:bookmarkStart w:id="2423" w:name="_Toc153488694"/>
      <w:bookmarkStart w:id="2424" w:name="_Toc153490985"/>
      <w:bookmarkStart w:id="2425" w:name="_Toc153523545"/>
      <w:bookmarkStart w:id="2426" w:name="_Toc153525726"/>
      <w:bookmarkStart w:id="2427" w:name="_Toc153527912"/>
      <w:bookmarkStart w:id="2428" w:name="_Toc153530098"/>
      <w:bookmarkStart w:id="2429" w:name="_Toc153357912"/>
      <w:bookmarkStart w:id="2430" w:name="_Toc153359773"/>
      <w:bookmarkStart w:id="2431" w:name="_Toc153363542"/>
      <w:bookmarkStart w:id="2432" w:name="_Toc153377056"/>
      <w:bookmarkStart w:id="2433" w:name="_Toc153379030"/>
      <w:bookmarkStart w:id="2434" w:name="_Toc153381005"/>
      <w:bookmarkStart w:id="2435" w:name="_Toc153472533"/>
      <w:bookmarkStart w:id="2436" w:name="_Toc153488695"/>
      <w:bookmarkStart w:id="2437" w:name="_Toc153490986"/>
      <w:bookmarkStart w:id="2438" w:name="_Toc153523546"/>
      <w:bookmarkStart w:id="2439" w:name="_Toc153525727"/>
      <w:bookmarkStart w:id="2440" w:name="_Toc153527913"/>
      <w:bookmarkStart w:id="2441" w:name="_Toc153530099"/>
      <w:bookmarkStart w:id="2442" w:name="_Toc153357913"/>
      <w:bookmarkStart w:id="2443" w:name="_Toc153359774"/>
      <w:bookmarkStart w:id="2444" w:name="_Toc153363543"/>
      <w:bookmarkStart w:id="2445" w:name="_Toc153377057"/>
      <w:bookmarkStart w:id="2446" w:name="_Toc153379031"/>
      <w:bookmarkStart w:id="2447" w:name="_Toc153381006"/>
      <w:bookmarkStart w:id="2448" w:name="_Toc153472534"/>
      <w:bookmarkStart w:id="2449" w:name="_Toc153488696"/>
      <w:bookmarkStart w:id="2450" w:name="_Toc153490987"/>
      <w:bookmarkStart w:id="2451" w:name="_Toc153523547"/>
      <w:bookmarkStart w:id="2452" w:name="_Toc153525728"/>
      <w:bookmarkStart w:id="2453" w:name="_Toc153527914"/>
      <w:bookmarkStart w:id="2454" w:name="_Toc153530100"/>
      <w:bookmarkStart w:id="2455" w:name="_Toc153357914"/>
      <w:bookmarkStart w:id="2456" w:name="_Toc153359775"/>
      <w:bookmarkStart w:id="2457" w:name="_Toc153363544"/>
      <w:bookmarkStart w:id="2458" w:name="_Toc153377058"/>
      <w:bookmarkStart w:id="2459" w:name="_Toc153379032"/>
      <w:bookmarkStart w:id="2460" w:name="_Toc153381007"/>
      <w:bookmarkStart w:id="2461" w:name="_Toc153472535"/>
      <w:bookmarkStart w:id="2462" w:name="_Toc153488697"/>
      <w:bookmarkStart w:id="2463" w:name="_Toc153490988"/>
      <w:bookmarkStart w:id="2464" w:name="_Toc153523548"/>
      <w:bookmarkStart w:id="2465" w:name="_Toc153525729"/>
      <w:bookmarkStart w:id="2466" w:name="_Toc153527915"/>
      <w:bookmarkStart w:id="2467" w:name="_Toc153530101"/>
      <w:bookmarkStart w:id="2468" w:name="_Toc153357915"/>
      <w:bookmarkStart w:id="2469" w:name="_Toc153359776"/>
      <w:bookmarkStart w:id="2470" w:name="_Toc153363545"/>
      <w:bookmarkStart w:id="2471" w:name="_Toc153377059"/>
      <w:bookmarkStart w:id="2472" w:name="_Toc153379033"/>
      <w:bookmarkStart w:id="2473" w:name="_Toc153381008"/>
      <w:bookmarkStart w:id="2474" w:name="_Toc153472536"/>
      <w:bookmarkStart w:id="2475" w:name="_Toc153488698"/>
      <w:bookmarkStart w:id="2476" w:name="_Toc153490989"/>
      <w:bookmarkStart w:id="2477" w:name="_Toc153523549"/>
      <w:bookmarkStart w:id="2478" w:name="_Toc153525730"/>
      <w:bookmarkStart w:id="2479" w:name="_Toc153527916"/>
      <w:bookmarkStart w:id="2480" w:name="_Toc153530102"/>
      <w:bookmarkStart w:id="2481" w:name="_Toc153357916"/>
      <w:bookmarkStart w:id="2482" w:name="_Toc153359777"/>
      <w:bookmarkStart w:id="2483" w:name="_Toc153363546"/>
      <w:bookmarkStart w:id="2484" w:name="_Toc153377060"/>
      <w:bookmarkStart w:id="2485" w:name="_Toc153379034"/>
      <w:bookmarkStart w:id="2486" w:name="_Toc153381009"/>
      <w:bookmarkStart w:id="2487" w:name="_Toc153472537"/>
      <w:bookmarkStart w:id="2488" w:name="_Toc153488699"/>
      <w:bookmarkStart w:id="2489" w:name="_Toc153490990"/>
      <w:bookmarkStart w:id="2490" w:name="_Toc153523550"/>
      <w:bookmarkStart w:id="2491" w:name="_Toc153525731"/>
      <w:bookmarkStart w:id="2492" w:name="_Toc153527917"/>
      <w:bookmarkStart w:id="2493" w:name="_Toc153530103"/>
      <w:bookmarkStart w:id="2494" w:name="_Toc153357917"/>
      <w:bookmarkStart w:id="2495" w:name="_Toc153359778"/>
      <w:bookmarkStart w:id="2496" w:name="_Toc153363547"/>
      <w:bookmarkStart w:id="2497" w:name="_Toc153377061"/>
      <w:bookmarkStart w:id="2498" w:name="_Toc153379035"/>
      <w:bookmarkStart w:id="2499" w:name="_Toc153381010"/>
      <w:bookmarkStart w:id="2500" w:name="_Toc153472538"/>
      <w:bookmarkStart w:id="2501" w:name="_Toc153488700"/>
      <w:bookmarkStart w:id="2502" w:name="_Toc153490991"/>
      <w:bookmarkStart w:id="2503" w:name="_Toc153523551"/>
      <w:bookmarkStart w:id="2504" w:name="_Toc153525732"/>
      <w:bookmarkStart w:id="2505" w:name="_Toc153527918"/>
      <w:bookmarkStart w:id="2506" w:name="_Toc153530104"/>
      <w:bookmarkStart w:id="2507" w:name="_Toc153357918"/>
      <w:bookmarkStart w:id="2508" w:name="_Toc153359779"/>
      <w:bookmarkStart w:id="2509" w:name="_Toc153363548"/>
      <w:bookmarkStart w:id="2510" w:name="_Toc153377062"/>
      <w:bookmarkStart w:id="2511" w:name="_Toc153379036"/>
      <w:bookmarkStart w:id="2512" w:name="_Toc153381011"/>
      <w:bookmarkStart w:id="2513" w:name="_Toc153472539"/>
      <w:bookmarkStart w:id="2514" w:name="_Toc153488701"/>
      <w:bookmarkStart w:id="2515" w:name="_Toc153490992"/>
      <w:bookmarkStart w:id="2516" w:name="_Toc153523552"/>
      <w:bookmarkStart w:id="2517" w:name="_Toc153525733"/>
      <w:bookmarkStart w:id="2518" w:name="_Toc153527919"/>
      <w:bookmarkStart w:id="2519" w:name="_Toc153530105"/>
      <w:bookmarkStart w:id="2520" w:name="_Toc153357919"/>
      <w:bookmarkStart w:id="2521" w:name="_Toc153359780"/>
      <w:bookmarkStart w:id="2522" w:name="_Toc153363549"/>
      <w:bookmarkStart w:id="2523" w:name="_Toc153377063"/>
      <w:bookmarkStart w:id="2524" w:name="_Toc153379037"/>
      <w:bookmarkStart w:id="2525" w:name="_Toc153381012"/>
      <w:bookmarkStart w:id="2526" w:name="_Toc153472540"/>
      <w:bookmarkStart w:id="2527" w:name="_Toc153488702"/>
      <w:bookmarkStart w:id="2528" w:name="_Toc153490993"/>
      <w:bookmarkStart w:id="2529" w:name="_Toc153523553"/>
      <w:bookmarkStart w:id="2530" w:name="_Toc153525734"/>
      <w:bookmarkStart w:id="2531" w:name="_Toc153527920"/>
      <w:bookmarkStart w:id="2532" w:name="_Toc153530106"/>
      <w:bookmarkStart w:id="2533" w:name="_Toc153357920"/>
      <w:bookmarkStart w:id="2534" w:name="_Toc153359781"/>
      <w:bookmarkStart w:id="2535" w:name="_Toc153363550"/>
      <w:bookmarkStart w:id="2536" w:name="_Toc153377064"/>
      <w:bookmarkStart w:id="2537" w:name="_Toc153379038"/>
      <w:bookmarkStart w:id="2538" w:name="_Toc153381013"/>
      <w:bookmarkStart w:id="2539" w:name="_Toc153472541"/>
      <w:bookmarkStart w:id="2540" w:name="_Toc153488703"/>
      <w:bookmarkStart w:id="2541" w:name="_Toc153490994"/>
      <w:bookmarkStart w:id="2542" w:name="_Toc153523554"/>
      <w:bookmarkStart w:id="2543" w:name="_Toc153525735"/>
      <w:bookmarkStart w:id="2544" w:name="_Toc153527921"/>
      <w:bookmarkStart w:id="2545" w:name="_Toc153530107"/>
      <w:bookmarkStart w:id="2546" w:name="_Toc153357921"/>
      <w:bookmarkStart w:id="2547" w:name="_Toc153359782"/>
      <w:bookmarkStart w:id="2548" w:name="_Toc153363551"/>
      <w:bookmarkStart w:id="2549" w:name="_Toc153377065"/>
      <w:bookmarkStart w:id="2550" w:name="_Toc153379039"/>
      <w:bookmarkStart w:id="2551" w:name="_Toc153381014"/>
      <w:bookmarkStart w:id="2552" w:name="_Toc153472542"/>
      <w:bookmarkStart w:id="2553" w:name="_Toc153488704"/>
      <w:bookmarkStart w:id="2554" w:name="_Toc153490995"/>
      <w:bookmarkStart w:id="2555" w:name="_Toc153523555"/>
      <w:bookmarkStart w:id="2556" w:name="_Toc153525736"/>
      <w:bookmarkStart w:id="2557" w:name="_Toc153527922"/>
      <w:bookmarkStart w:id="2558" w:name="_Toc153530108"/>
      <w:bookmarkStart w:id="2559" w:name="_Toc153357922"/>
      <w:bookmarkStart w:id="2560" w:name="_Toc153359783"/>
      <w:bookmarkStart w:id="2561" w:name="_Toc153363552"/>
      <w:bookmarkStart w:id="2562" w:name="_Toc153377066"/>
      <w:bookmarkStart w:id="2563" w:name="_Toc153379040"/>
      <w:bookmarkStart w:id="2564" w:name="_Toc153381015"/>
      <w:bookmarkStart w:id="2565" w:name="_Toc153472543"/>
      <w:bookmarkStart w:id="2566" w:name="_Toc153488705"/>
      <w:bookmarkStart w:id="2567" w:name="_Toc153490996"/>
      <w:bookmarkStart w:id="2568" w:name="_Toc153523556"/>
      <w:bookmarkStart w:id="2569" w:name="_Toc153525737"/>
      <w:bookmarkStart w:id="2570" w:name="_Toc153527923"/>
      <w:bookmarkStart w:id="2571" w:name="_Toc153530109"/>
      <w:bookmarkStart w:id="2572" w:name="_Toc153357923"/>
      <w:bookmarkStart w:id="2573" w:name="_Toc153359784"/>
      <w:bookmarkStart w:id="2574" w:name="_Toc153363553"/>
      <w:bookmarkStart w:id="2575" w:name="_Toc153377067"/>
      <w:bookmarkStart w:id="2576" w:name="_Toc153379041"/>
      <w:bookmarkStart w:id="2577" w:name="_Toc153381016"/>
      <w:bookmarkStart w:id="2578" w:name="_Toc153472544"/>
      <w:bookmarkStart w:id="2579" w:name="_Toc153488706"/>
      <w:bookmarkStart w:id="2580" w:name="_Toc153490997"/>
      <w:bookmarkStart w:id="2581" w:name="_Toc153523557"/>
      <w:bookmarkStart w:id="2582" w:name="_Toc153525738"/>
      <w:bookmarkStart w:id="2583" w:name="_Toc153527924"/>
      <w:bookmarkStart w:id="2584" w:name="_Toc153530110"/>
      <w:bookmarkStart w:id="2585" w:name="_Toc153357924"/>
      <w:bookmarkStart w:id="2586" w:name="_Toc153359785"/>
      <w:bookmarkStart w:id="2587" w:name="_Toc153363554"/>
      <w:bookmarkStart w:id="2588" w:name="_Toc153377068"/>
      <w:bookmarkStart w:id="2589" w:name="_Toc153379042"/>
      <w:bookmarkStart w:id="2590" w:name="_Toc153381017"/>
      <w:bookmarkStart w:id="2591" w:name="_Toc153472545"/>
      <w:bookmarkStart w:id="2592" w:name="_Toc153488707"/>
      <w:bookmarkStart w:id="2593" w:name="_Toc153490998"/>
      <w:bookmarkStart w:id="2594" w:name="_Toc153523558"/>
      <w:bookmarkStart w:id="2595" w:name="_Toc153525739"/>
      <w:bookmarkStart w:id="2596" w:name="_Toc153527925"/>
      <w:bookmarkStart w:id="2597" w:name="_Toc153530111"/>
      <w:bookmarkStart w:id="2598" w:name="_Toc153357925"/>
      <w:bookmarkStart w:id="2599" w:name="_Toc153359786"/>
      <w:bookmarkStart w:id="2600" w:name="_Toc153363555"/>
      <w:bookmarkStart w:id="2601" w:name="_Toc153377069"/>
      <w:bookmarkStart w:id="2602" w:name="_Toc153379043"/>
      <w:bookmarkStart w:id="2603" w:name="_Toc153381018"/>
      <w:bookmarkStart w:id="2604" w:name="_Toc153472546"/>
      <w:bookmarkStart w:id="2605" w:name="_Toc153488708"/>
      <w:bookmarkStart w:id="2606" w:name="_Toc153490999"/>
      <w:bookmarkStart w:id="2607" w:name="_Toc153523559"/>
      <w:bookmarkStart w:id="2608" w:name="_Toc153525740"/>
      <w:bookmarkStart w:id="2609" w:name="_Toc153527926"/>
      <w:bookmarkStart w:id="2610" w:name="_Toc153530112"/>
      <w:bookmarkStart w:id="2611" w:name="_Toc153357926"/>
      <w:bookmarkStart w:id="2612" w:name="_Toc153359787"/>
      <w:bookmarkStart w:id="2613" w:name="_Toc153363556"/>
      <w:bookmarkStart w:id="2614" w:name="_Toc153377070"/>
      <w:bookmarkStart w:id="2615" w:name="_Toc153379044"/>
      <w:bookmarkStart w:id="2616" w:name="_Toc153381019"/>
      <w:bookmarkStart w:id="2617" w:name="_Toc153472547"/>
      <w:bookmarkStart w:id="2618" w:name="_Toc153488709"/>
      <w:bookmarkStart w:id="2619" w:name="_Toc153491000"/>
      <w:bookmarkStart w:id="2620" w:name="_Toc153523560"/>
      <w:bookmarkStart w:id="2621" w:name="_Toc153525741"/>
      <w:bookmarkStart w:id="2622" w:name="_Toc153527927"/>
      <w:bookmarkStart w:id="2623" w:name="_Toc153530113"/>
      <w:bookmarkStart w:id="2624" w:name="_Toc153357927"/>
      <w:bookmarkStart w:id="2625" w:name="_Toc153359788"/>
      <w:bookmarkStart w:id="2626" w:name="_Toc153363557"/>
      <w:bookmarkStart w:id="2627" w:name="_Toc153377071"/>
      <w:bookmarkStart w:id="2628" w:name="_Toc153379045"/>
      <w:bookmarkStart w:id="2629" w:name="_Toc153381020"/>
      <w:bookmarkStart w:id="2630" w:name="_Toc153472548"/>
      <w:bookmarkStart w:id="2631" w:name="_Toc153488710"/>
      <w:bookmarkStart w:id="2632" w:name="_Toc153491001"/>
      <w:bookmarkStart w:id="2633" w:name="_Toc153523561"/>
      <w:bookmarkStart w:id="2634" w:name="_Toc153525742"/>
      <w:bookmarkStart w:id="2635" w:name="_Toc153527928"/>
      <w:bookmarkStart w:id="2636" w:name="_Toc153530114"/>
      <w:bookmarkStart w:id="2637" w:name="_Toc153357928"/>
      <w:bookmarkStart w:id="2638" w:name="_Toc153359789"/>
      <w:bookmarkStart w:id="2639" w:name="_Toc153363558"/>
      <w:bookmarkStart w:id="2640" w:name="_Toc153377072"/>
      <w:bookmarkStart w:id="2641" w:name="_Toc153379046"/>
      <w:bookmarkStart w:id="2642" w:name="_Toc153381021"/>
      <w:bookmarkStart w:id="2643" w:name="_Toc153472549"/>
      <w:bookmarkStart w:id="2644" w:name="_Toc153488711"/>
      <w:bookmarkStart w:id="2645" w:name="_Toc153491002"/>
      <w:bookmarkStart w:id="2646" w:name="_Toc153523562"/>
      <w:bookmarkStart w:id="2647" w:name="_Toc153525743"/>
      <w:bookmarkStart w:id="2648" w:name="_Toc153527929"/>
      <w:bookmarkStart w:id="2649" w:name="_Toc153530115"/>
      <w:bookmarkStart w:id="2650" w:name="_Toc153357929"/>
      <w:bookmarkStart w:id="2651" w:name="_Toc153359790"/>
      <w:bookmarkStart w:id="2652" w:name="_Toc153363559"/>
      <w:bookmarkStart w:id="2653" w:name="_Toc153377073"/>
      <w:bookmarkStart w:id="2654" w:name="_Toc153379047"/>
      <w:bookmarkStart w:id="2655" w:name="_Toc153381022"/>
      <w:bookmarkStart w:id="2656" w:name="_Toc153472550"/>
      <w:bookmarkStart w:id="2657" w:name="_Toc153488712"/>
      <w:bookmarkStart w:id="2658" w:name="_Toc153491003"/>
      <w:bookmarkStart w:id="2659" w:name="_Toc153523563"/>
      <w:bookmarkStart w:id="2660" w:name="_Toc153525744"/>
      <w:bookmarkStart w:id="2661" w:name="_Toc153527930"/>
      <w:bookmarkStart w:id="2662" w:name="_Toc153530116"/>
      <w:bookmarkStart w:id="2663" w:name="_Toc153357930"/>
      <w:bookmarkStart w:id="2664" w:name="_Toc153359791"/>
      <w:bookmarkStart w:id="2665" w:name="_Toc153363560"/>
      <w:bookmarkStart w:id="2666" w:name="_Toc153377074"/>
      <w:bookmarkStart w:id="2667" w:name="_Toc153379048"/>
      <w:bookmarkStart w:id="2668" w:name="_Toc153381023"/>
      <w:bookmarkStart w:id="2669" w:name="_Toc153472551"/>
      <w:bookmarkStart w:id="2670" w:name="_Toc153488713"/>
      <w:bookmarkStart w:id="2671" w:name="_Toc153491004"/>
      <w:bookmarkStart w:id="2672" w:name="_Toc153523564"/>
      <w:bookmarkStart w:id="2673" w:name="_Toc153525745"/>
      <w:bookmarkStart w:id="2674" w:name="_Toc153527931"/>
      <w:bookmarkStart w:id="2675" w:name="_Toc153530117"/>
      <w:bookmarkStart w:id="2676" w:name="_Toc153357931"/>
      <w:bookmarkStart w:id="2677" w:name="_Toc153359792"/>
      <w:bookmarkStart w:id="2678" w:name="_Toc153363561"/>
      <w:bookmarkStart w:id="2679" w:name="_Toc153377075"/>
      <w:bookmarkStart w:id="2680" w:name="_Toc153379049"/>
      <w:bookmarkStart w:id="2681" w:name="_Toc153381024"/>
      <w:bookmarkStart w:id="2682" w:name="_Toc153472552"/>
      <w:bookmarkStart w:id="2683" w:name="_Toc153488714"/>
      <w:bookmarkStart w:id="2684" w:name="_Toc153491005"/>
      <w:bookmarkStart w:id="2685" w:name="_Toc153523565"/>
      <w:bookmarkStart w:id="2686" w:name="_Toc153525746"/>
      <w:bookmarkStart w:id="2687" w:name="_Toc153527932"/>
      <w:bookmarkStart w:id="2688" w:name="_Toc153530118"/>
      <w:bookmarkStart w:id="2689" w:name="_Toc153357932"/>
      <w:bookmarkStart w:id="2690" w:name="_Toc153359793"/>
      <w:bookmarkStart w:id="2691" w:name="_Toc153363562"/>
      <w:bookmarkStart w:id="2692" w:name="_Toc153377076"/>
      <w:bookmarkStart w:id="2693" w:name="_Toc153379050"/>
      <w:bookmarkStart w:id="2694" w:name="_Toc153381025"/>
      <w:bookmarkStart w:id="2695" w:name="_Toc153472553"/>
      <w:bookmarkStart w:id="2696" w:name="_Toc153488715"/>
      <w:bookmarkStart w:id="2697" w:name="_Toc153491006"/>
      <w:bookmarkStart w:id="2698" w:name="_Toc153523566"/>
      <w:bookmarkStart w:id="2699" w:name="_Toc153525747"/>
      <w:bookmarkStart w:id="2700" w:name="_Toc153527933"/>
      <w:bookmarkStart w:id="2701" w:name="_Toc153530119"/>
      <w:bookmarkStart w:id="2702" w:name="_Toc153357933"/>
      <w:bookmarkStart w:id="2703" w:name="_Toc153359794"/>
      <w:bookmarkStart w:id="2704" w:name="_Toc153363563"/>
      <w:bookmarkStart w:id="2705" w:name="_Toc153377077"/>
      <w:bookmarkStart w:id="2706" w:name="_Toc153379051"/>
      <w:bookmarkStart w:id="2707" w:name="_Toc153381026"/>
      <w:bookmarkStart w:id="2708" w:name="_Toc153472554"/>
      <w:bookmarkStart w:id="2709" w:name="_Toc153488716"/>
      <w:bookmarkStart w:id="2710" w:name="_Toc153491007"/>
      <w:bookmarkStart w:id="2711" w:name="_Toc153523567"/>
      <w:bookmarkStart w:id="2712" w:name="_Toc153525748"/>
      <w:bookmarkStart w:id="2713" w:name="_Toc153527934"/>
      <w:bookmarkStart w:id="2714" w:name="_Toc153530120"/>
      <w:bookmarkStart w:id="2715" w:name="_Toc153357934"/>
      <w:bookmarkStart w:id="2716" w:name="_Toc153359795"/>
      <w:bookmarkStart w:id="2717" w:name="_Toc153363564"/>
      <w:bookmarkStart w:id="2718" w:name="_Toc153377078"/>
      <w:bookmarkStart w:id="2719" w:name="_Toc153379052"/>
      <w:bookmarkStart w:id="2720" w:name="_Toc153381027"/>
      <w:bookmarkStart w:id="2721" w:name="_Toc153472555"/>
      <w:bookmarkStart w:id="2722" w:name="_Toc153488717"/>
      <w:bookmarkStart w:id="2723" w:name="_Toc153491008"/>
      <w:bookmarkStart w:id="2724" w:name="_Toc153523568"/>
      <w:bookmarkStart w:id="2725" w:name="_Toc153525749"/>
      <w:bookmarkStart w:id="2726" w:name="_Toc153527935"/>
      <w:bookmarkStart w:id="2727" w:name="_Toc153530121"/>
      <w:bookmarkStart w:id="2728" w:name="_Toc153357935"/>
      <w:bookmarkStart w:id="2729" w:name="_Toc153359796"/>
      <w:bookmarkStart w:id="2730" w:name="_Toc153363565"/>
      <w:bookmarkStart w:id="2731" w:name="_Toc153377079"/>
      <w:bookmarkStart w:id="2732" w:name="_Toc153379053"/>
      <w:bookmarkStart w:id="2733" w:name="_Toc153381028"/>
      <w:bookmarkStart w:id="2734" w:name="_Toc153472556"/>
      <w:bookmarkStart w:id="2735" w:name="_Toc153488718"/>
      <w:bookmarkStart w:id="2736" w:name="_Toc153491009"/>
      <w:bookmarkStart w:id="2737" w:name="_Toc153523569"/>
      <w:bookmarkStart w:id="2738" w:name="_Toc153525750"/>
      <w:bookmarkStart w:id="2739" w:name="_Toc153527936"/>
      <w:bookmarkStart w:id="2740" w:name="_Toc153530122"/>
      <w:bookmarkStart w:id="2741" w:name="_Ref153546308"/>
      <w:bookmarkStart w:id="2742" w:name="_Toc179294679"/>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r>
        <w:t>Model Phasing</w:t>
      </w:r>
      <w:bookmarkEnd w:id="2741"/>
      <w:bookmarkEnd w:id="2742"/>
    </w:p>
    <w:p w14:paraId="5B101860" w14:textId="4D041D65" w:rsidR="00C638D9" w:rsidRDefault="00C638D9" w:rsidP="00C638D9">
      <w:pPr>
        <w:pStyle w:val="Instructions"/>
      </w:pPr>
      <w:r>
        <w:t xml:space="preserve">All general Model Elements are to be assigned an appropriate phase by using the authoring software’s phasing attribute. </w:t>
      </w:r>
    </w:p>
    <w:p w14:paraId="1383F3BE" w14:textId="77777777" w:rsidR="00C638D9" w:rsidRDefault="00C638D9" w:rsidP="00C638D9">
      <w:pPr>
        <w:pStyle w:val="VHBAbody"/>
      </w:pPr>
      <w:r>
        <w:t>The BIM/s shall incorporate the intended phasing for which the project will follow. As a minimum, the following phasing shall apply to all Model Elements within the BIM/s:</w:t>
      </w:r>
    </w:p>
    <w:p w14:paraId="482A83D5" w14:textId="77777777" w:rsidR="00C638D9" w:rsidRDefault="00C638D9" w:rsidP="00C638D9">
      <w:pPr>
        <w:pStyle w:val="VHBAnumberloweralpha"/>
        <w:numPr>
          <w:ilvl w:val="0"/>
          <w:numId w:val="69"/>
        </w:numPr>
      </w:pPr>
      <w:r>
        <w:t>Existing</w:t>
      </w:r>
    </w:p>
    <w:p w14:paraId="22106AFB" w14:textId="77777777" w:rsidR="00C638D9" w:rsidRDefault="00C638D9" w:rsidP="00C638D9">
      <w:pPr>
        <w:pStyle w:val="VHBAnumberloweralpha"/>
        <w:numPr>
          <w:ilvl w:val="0"/>
          <w:numId w:val="69"/>
        </w:numPr>
      </w:pPr>
      <w:r>
        <w:t>Temporary Works</w:t>
      </w:r>
    </w:p>
    <w:p w14:paraId="6AE4E889" w14:textId="77777777" w:rsidR="00C638D9" w:rsidRDefault="00C638D9" w:rsidP="00C638D9">
      <w:pPr>
        <w:pStyle w:val="VHBAnumberloweralpha"/>
        <w:numPr>
          <w:ilvl w:val="0"/>
          <w:numId w:val="69"/>
        </w:numPr>
      </w:pPr>
      <w:r>
        <w:t>New Construction</w:t>
      </w:r>
    </w:p>
    <w:p w14:paraId="6AB9C94D" w14:textId="77777777" w:rsidR="00C638D9" w:rsidRDefault="00C638D9" w:rsidP="00C638D9">
      <w:pPr>
        <w:pStyle w:val="VHBAnumberloweralpha"/>
        <w:numPr>
          <w:ilvl w:val="0"/>
          <w:numId w:val="69"/>
        </w:numPr>
      </w:pPr>
      <w:r>
        <w:t>Future</w:t>
      </w:r>
    </w:p>
    <w:p w14:paraId="746C80C9" w14:textId="77777777" w:rsidR="00C638D9" w:rsidRDefault="00C638D9" w:rsidP="00C638D9">
      <w:pPr>
        <w:pStyle w:val="VHBAnumberloweralpha"/>
        <w:numPr>
          <w:ilvl w:val="0"/>
          <w:numId w:val="69"/>
        </w:numPr>
      </w:pPr>
      <w:r>
        <w:t>[Enter here additional phases]</w:t>
      </w:r>
    </w:p>
    <w:p w14:paraId="01959BDB" w14:textId="77777777" w:rsidR="00C638D9" w:rsidRDefault="00C638D9" w:rsidP="00C638D9">
      <w:pPr>
        <w:pStyle w:val="VHBAbody"/>
        <w:rPr>
          <w:rFonts w:ascii="Arial" w:hAnsi="Arial" w:cs="Arial"/>
        </w:rPr>
      </w:pPr>
      <w:r>
        <w:rPr>
          <w:rFonts w:ascii="Arial" w:hAnsi="Arial" w:cs="Arial"/>
        </w:rPr>
        <w:t>The process to apply the phasing requirements is detailed below:</w:t>
      </w:r>
    </w:p>
    <w:p w14:paraId="6388C559" w14:textId="77777777" w:rsidR="00C638D9" w:rsidRDefault="00C638D9" w:rsidP="00C638D9">
      <w:pPr>
        <w:pStyle w:val="VHBAbody"/>
        <w:rPr>
          <w:rFonts w:ascii="Arial" w:hAnsi="Arial" w:cs="Arial"/>
        </w:rPr>
      </w:pPr>
      <w:r>
        <w:rPr>
          <w:rFonts w:ascii="Arial" w:hAnsi="Arial" w:cs="Arial"/>
        </w:rPr>
        <w:t>[Define Model Element phasing process here]</w:t>
      </w:r>
    </w:p>
    <w:p w14:paraId="785FF81B" w14:textId="2348024A" w:rsidR="004679FD" w:rsidRDefault="004679FD" w:rsidP="00CE77F9">
      <w:pPr>
        <w:pStyle w:val="NumberedHeading2"/>
      </w:pPr>
      <w:bookmarkStart w:id="2743" w:name="_Toc153488720"/>
      <w:bookmarkStart w:id="2744" w:name="_Toc153491011"/>
      <w:bookmarkStart w:id="2745" w:name="_Toc153523571"/>
      <w:bookmarkStart w:id="2746" w:name="_Toc153525752"/>
      <w:bookmarkStart w:id="2747" w:name="_Toc153527938"/>
      <w:bookmarkStart w:id="2748" w:name="_Toc153530124"/>
      <w:bookmarkStart w:id="2749" w:name="_Toc153488721"/>
      <w:bookmarkStart w:id="2750" w:name="_Toc153491012"/>
      <w:bookmarkStart w:id="2751" w:name="_Toc153523572"/>
      <w:bookmarkStart w:id="2752" w:name="_Toc153525753"/>
      <w:bookmarkStart w:id="2753" w:name="_Toc153527939"/>
      <w:bookmarkStart w:id="2754" w:name="_Toc153530125"/>
      <w:bookmarkStart w:id="2755" w:name="_Toc153488722"/>
      <w:bookmarkStart w:id="2756" w:name="_Toc153491013"/>
      <w:bookmarkStart w:id="2757" w:name="_Toc153523573"/>
      <w:bookmarkStart w:id="2758" w:name="_Toc153525754"/>
      <w:bookmarkStart w:id="2759" w:name="_Toc153527940"/>
      <w:bookmarkStart w:id="2760" w:name="_Toc153530126"/>
      <w:bookmarkStart w:id="2761" w:name="_Toc153488723"/>
      <w:bookmarkStart w:id="2762" w:name="_Toc153491014"/>
      <w:bookmarkStart w:id="2763" w:name="_Toc153523574"/>
      <w:bookmarkStart w:id="2764" w:name="_Toc153525755"/>
      <w:bookmarkStart w:id="2765" w:name="_Toc153527941"/>
      <w:bookmarkStart w:id="2766" w:name="_Toc153530127"/>
      <w:bookmarkStart w:id="2767" w:name="_Toc153488724"/>
      <w:bookmarkStart w:id="2768" w:name="_Toc153491015"/>
      <w:bookmarkStart w:id="2769" w:name="_Toc153523575"/>
      <w:bookmarkStart w:id="2770" w:name="_Toc153525756"/>
      <w:bookmarkStart w:id="2771" w:name="_Toc153527942"/>
      <w:bookmarkStart w:id="2772" w:name="_Toc153530128"/>
      <w:bookmarkStart w:id="2773" w:name="_Toc153357938"/>
      <w:bookmarkStart w:id="2774" w:name="_Toc153359799"/>
      <w:bookmarkStart w:id="2775" w:name="_Toc153363568"/>
      <w:bookmarkStart w:id="2776" w:name="_Toc153377082"/>
      <w:bookmarkStart w:id="2777" w:name="_Toc153379056"/>
      <w:bookmarkStart w:id="2778" w:name="_Toc153381031"/>
      <w:bookmarkStart w:id="2779" w:name="_Toc153472559"/>
      <w:bookmarkStart w:id="2780" w:name="_Toc153488725"/>
      <w:bookmarkStart w:id="2781" w:name="_Toc153491016"/>
      <w:bookmarkStart w:id="2782" w:name="_Toc153523576"/>
      <w:bookmarkStart w:id="2783" w:name="_Toc153525757"/>
      <w:bookmarkStart w:id="2784" w:name="_Toc153527943"/>
      <w:bookmarkStart w:id="2785" w:name="_Toc153530129"/>
      <w:bookmarkStart w:id="2786" w:name="_Toc153357939"/>
      <w:bookmarkStart w:id="2787" w:name="_Toc153359800"/>
      <w:bookmarkStart w:id="2788" w:name="_Toc153363569"/>
      <w:bookmarkStart w:id="2789" w:name="_Toc153377083"/>
      <w:bookmarkStart w:id="2790" w:name="_Toc153379057"/>
      <w:bookmarkStart w:id="2791" w:name="_Toc153381032"/>
      <w:bookmarkStart w:id="2792" w:name="_Toc153472560"/>
      <w:bookmarkStart w:id="2793" w:name="_Toc153488726"/>
      <w:bookmarkStart w:id="2794" w:name="_Toc153491017"/>
      <w:bookmarkStart w:id="2795" w:name="_Toc153523577"/>
      <w:bookmarkStart w:id="2796" w:name="_Toc153525758"/>
      <w:bookmarkStart w:id="2797" w:name="_Toc153527944"/>
      <w:bookmarkStart w:id="2798" w:name="_Toc153530130"/>
      <w:bookmarkStart w:id="2799" w:name="_Toc179294680"/>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r>
        <w:t>Model Federation Strategy</w:t>
      </w:r>
      <w:bookmarkEnd w:id="2799"/>
      <w:r w:rsidR="00D9090A" w:rsidRPr="00D9090A">
        <w:t xml:space="preserve"> </w:t>
      </w:r>
      <w:r w:rsidR="006072E1">
        <w:t xml:space="preserve"> </w:t>
      </w:r>
    </w:p>
    <w:p w14:paraId="75C2EC32" w14:textId="77777777" w:rsidR="00B80337" w:rsidRPr="00CE77F9" w:rsidRDefault="00B80337" w:rsidP="00B80337">
      <w:pPr>
        <w:pStyle w:val="Instructions"/>
        <w:rPr>
          <w:b/>
          <w:bCs/>
        </w:rPr>
      </w:pPr>
      <w:r w:rsidRPr="00CE77F9">
        <w:rPr>
          <w:b/>
          <w:bCs/>
        </w:rPr>
        <w:t>PIR section 4.11</w:t>
      </w:r>
    </w:p>
    <w:p w14:paraId="109FD6E7" w14:textId="75B7C201" w:rsidR="00B80337" w:rsidRDefault="00B80337" w:rsidP="00B80337">
      <w:pPr>
        <w:pStyle w:val="Instructions"/>
      </w:pPr>
      <w:r>
        <w:t xml:space="preserve">The approach to model federation should be clearly documented in the DEMP with consideration given to the process, the individual discipline/trade models (including names), </w:t>
      </w:r>
      <w:r w:rsidR="001B25E3">
        <w:t>formats, etc.</w:t>
      </w:r>
      <w:r>
        <w:t xml:space="preserve"> </w:t>
      </w:r>
    </w:p>
    <w:p w14:paraId="5F041550" w14:textId="77777777" w:rsidR="00B80337" w:rsidRDefault="00B80337" w:rsidP="00B80337">
      <w:pPr>
        <w:pStyle w:val="Instructions"/>
      </w:pPr>
      <w:r>
        <w:t>Graphically show how discipline/trade models are federated, including zone information, etc.</w:t>
      </w:r>
    </w:p>
    <w:p w14:paraId="3AB27D26" w14:textId="2DB7EA73" w:rsidR="00B80337" w:rsidRDefault="00B80337" w:rsidP="00CE77F9">
      <w:pPr>
        <w:pStyle w:val="VHBAbody"/>
      </w:pPr>
      <w:r>
        <w:lastRenderedPageBreak/>
        <w:t>The aim of the Federated Model is to provide a single common view of the design in which all models are collated and reviewed collectively, with a view to early detection and resolution of design coordination issues and having a single source for decision making throughout the project lifecycle.</w:t>
      </w:r>
      <w:r w:rsidRPr="00A97739">
        <w:t xml:space="preserve"> </w:t>
      </w:r>
    </w:p>
    <w:p w14:paraId="7EB9ACCC" w14:textId="1F361212" w:rsidR="00901800" w:rsidRDefault="00901800" w:rsidP="00901800">
      <w:pPr>
        <w:pStyle w:val="VHBAbody"/>
      </w:pPr>
      <w:r>
        <w:t>[Enter Model federation processes and topology diagrams here]</w:t>
      </w:r>
    </w:p>
    <w:p w14:paraId="666DD26D" w14:textId="77777777" w:rsidR="00981F84" w:rsidRDefault="00981F84" w:rsidP="00CE77F9">
      <w:pPr>
        <w:pStyle w:val="NumberedHeading3"/>
      </w:pPr>
      <w:bookmarkStart w:id="2800" w:name="_Toc153488728"/>
      <w:bookmarkStart w:id="2801" w:name="_Toc153488729"/>
      <w:bookmarkStart w:id="2802" w:name="_Toc153357942"/>
      <w:bookmarkStart w:id="2803" w:name="_Toc153359803"/>
      <w:bookmarkStart w:id="2804" w:name="_Toc153363572"/>
      <w:bookmarkStart w:id="2805" w:name="_Toc153377086"/>
      <w:bookmarkStart w:id="2806" w:name="_Toc153379060"/>
      <w:bookmarkStart w:id="2807" w:name="_Toc153381035"/>
      <w:bookmarkStart w:id="2808" w:name="_Toc153472563"/>
      <w:bookmarkStart w:id="2809" w:name="_Toc153488730"/>
      <w:bookmarkStart w:id="2810" w:name="_Ref151038513"/>
      <w:bookmarkStart w:id="2811" w:name="_Ref152835920"/>
      <w:bookmarkEnd w:id="2800"/>
      <w:bookmarkEnd w:id="2801"/>
      <w:bookmarkEnd w:id="2802"/>
      <w:bookmarkEnd w:id="2803"/>
      <w:bookmarkEnd w:id="2804"/>
      <w:bookmarkEnd w:id="2805"/>
      <w:bookmarkEnd w:id="2806"/>
      <w:bookmarkEnd w:id="2807"/>
      <w:bookmarkEnd w:id="2808"/>
      <w:bookmarkEnd w:id="2809"/>
      <w:r>
        <w:t>Federated Model Colours</w:t>
      </w:r>
    </w:p>
    <w:p w14:paraId="1E2E8EA5" w14:textId="77777777" w:rsidR="00981F84" w:rsidRPr="003E00FB" w:rsidRDefault="00981F84" w:rsidP="00981F84">
      <w:pPr>
        <w:pStyle w:val="VHBAbody"/>
      </w:pPr>
      <w:r>
        <w:t>Refer to the table below for the Federated Model colour breakdown.</w:t>
      </w:r>
    </w:p>
    <w:p w14:paraId="7B230AC2" w14:textId="3C2718D4" w:rsidR="00981F84" w:rsidRDefault="00981F84" w:rsidP="00981F84">
      <w:pPr>
        <w:pStyle w:val="VHBAtablecaption"/>
      </w:pPr>
      <w:r>
        <w:t xml:space="preserve">Table </w:t>
      </w:r>
      <w:r>
        <w:fldChar w:fldCharType="begin"/>
      </w:r>
      <w:r>
        <w:instrText xml:space="preserve"> SEQ Table \* ARABIC </w:instrText>
      </w:r>
      <w:r>
        <w:fldChar w:fldCharType="separate"/>
      </w:r>
      <w:r w:rsidR="00C15C49">
        <w:rPr>
          <w:noProof/>
        </w:rPr>
        <w:t>16</w:t>
      </w:r>
      <w:r>
        <w:rPr>
          <w:noProof/>
        </w:rPr>
        <w:fldChar w:fldCharType="end"/>
      </w:r>
      <w:r>
        <w:t>: Federated Model Colours</w:t>
      </w:r>
    </w:p>
    <w:tbl>
      <w:tblPr>
        <w:tblStyle w:val="TableGrid"/>
        <w:tblW w:w="8952" w:type="dxa"/>
        <w:tblLook w:val="04A0" w:firstRow="1" w:lastRow="0" w:firstColumn="1" w:lastColumn="0" w:noHBand="0" w:noVBand="1"/>
      </w:tblPr>
      <w:tblGrid>
        <w:gridCol w:w="2297"/>
        <w:gridCol w:w="2835"/>
        <w:gridCol w:w="3820"/>
      </w:tblGrid>
      <w:tr w:rsidR="00981F84" w:rsidRPr="001A52C8" w14:paraId="72BC9836" w14:textId="77777777">
        <w:trPr>
          <w:cnfStyle w:val="100000000000" w:firstRow="1" w:lastRow="0" w:firstColumn="0" w:lastColumn="0" w:oddVBand="0" w:evenVBand="0" w:oddHBand="0" w:evenHBand="0" w:firstRowFirstColumn="0" w:firstRowLastColumn="0" w:lastRowFirstColumn="0" w:lastRowLastColumn="0"/>
          <w:cantSplit/>
        </w:trPr>
        <w:tc>
          <w:tcPr>
            <w:tcW w:w="2297" w:type="dxa"/>
          </w:tcPr>
          <w:p w14:paraId="0A60A4DF" w14:textId="77777777" w:rsidR="00981F84" w:rsidRPr="009B0BFA" w:rsidRDefault="00981F84">
            <w:pPr>
              <w:pStyle w:val="VHBAtablecolhead"/>
            </w:pPr>
            <w:r w:rsidRPr="009B0BFA">
              <w:t>M</w:t>
            </w:r>
            <w:r>
              <w:t>odel</w:t>
            </w:r>
          </w:p>
        </w:tc>
        <w:tc>
          <w:tcPr>
            <w:tcW w:w="2835" w:type="dxa"/>
          </w:tcPr>
          <w:p w14:paraId="38A1C42C" w14:textId="77777777" w:rsidR="00981F84" w:rsidRPr="009B0BFA" w:rsidRDefault="00981F84">
            <w:pPr>
              <w:pStyle w:val="VHBAtablecolhead"/>
            </w:pPr>
            <w:r>
              <w:t>Colour</w:t>
            </w:r>
          </w:p>
        </w:tc>
        <w:tc>
          <w:tcPr>
            <w:tcW w:w="3820" w:type="dxa"/>
          </w:tcPr>
          <w:p w14:paraId="30EF9890" w14:textId="77777777" w:rsidR="00981F84" w:rsidRPr="009B0BFA" w:rsidRDefault="00981F84">
            <w:pPr>
              <w:pStyle w:val="VHBAtablecolhead"/>
            </w:pPr>
            <w:r>
              <w:t>RGB</w:t>
            </w:r>
          </w:p>
        </w:tc>
      </w:tr>
      <w:tr w:rsidR="00981F84" w:rsidRPr="001A52C8" w14:paraId="62B52AE7" w14:textId="77777777">
        <w:trPr>
          <w:cnfStyle w:val="000000100000" w:firstRow="0" w:lastRow="0" w:firstColumn="0" w:lastColumn="0" w:oddVBand="0" w:evenVBand="0" w:oddHBand="1" w:evenHBand="0" w:firstRowFirstColumn="0" w:firstRowLastColumn="0" w:lastRowFirstColumn="0" w:lastRowLastColumn="0"/>
          <w:cantSplit/>
        </w:trPr>
        <w:tc>
          <w:tcPr>
            <w:tcW w:w="2297" w:type="dxa"/>
            <w:vAlign w:val="center"/>
          </w:tcPr>
          <w:p w14:paraId="48284FE5" w14:textId="77777777" w:rsidR="00981F84" w:rsidRPr="004A4319" w:rsidRDefault="00981F84">
            <w:pPr>
              <w:pStyle w:val="VHBAbody"/>
              <w:rPr>
                <w:rStyle w:val="IntenseEmphasis"/>
                <w:i w:val="0"/>
                <w:iCs w:val="0"/>
                <w:color w:val="auto"/>
              </w:rPr>
            </w:pPr>
            <w:r>
              <w:t xml:space="preserve">[Enter </w:t>
            </w:r>
            <w:r w:rsidRPr="00382937">
              <w:t>Model</w:t>
            </w:r>
            <w:r>
              <w:t xml:space="preserve"> here]</w:t>
            </w:r>
          </w:p>
        </w:tc>
        <w:tc>
          <w:tcPr>
            <w:tcW w:w="2835" w:type="dxa"/>
            <w:vAlign w:val="center"/>
          </w:tcPr>
          <w:p w14:paraId="4D8DDCD5" w14:textId="77777777" w:rsidR="00981F84" w:rsidRPr="001E3E35" w:rsidRDefault="00981F84">
            <w:pPr>
              <w:pStyle w:val="VHBAbody"/>
            </w:pPr>
            <w:r>
              <w:t>[Fill Cell with relevant colour]</w:t>
            </w:r>
          </w:p>
        </w:tc>
        <w:tc>
          <w:tcPr>
            <w:tcW w:w="3820" w:type="dxa"/>
            <w:vAlign w:val="center"/>
          </w:tcPr>
          <w:p w14:paraId="565DACA5" w14:textId="77777777" w:rsidR="00981F84" w:rsidRPr="00025B95" w:rsidRDefault="00981F84">
            <w:pPr>
              <w:pStyle w:val="VHBAbody"/>
            </w:pPr>
            <w:r w:rsidRPr="00AD36EA">
              <w:rPr>
                <w:rFonts w:ascii="Arial" w:hAnsi="Arial" w:cs="Arial"/>
                <w:szCs w:val="22"/>
              </w:rPr>
              <w:t xml:space="preserve">[Enter </w:t>
            </w:r>
            <w:r>
              <w:rPr>
                <w:rFonts w:ascii="Arial" w:hAnsi="Arial" w:cs="Arial"/>
                <w:szCs w:val="22"/>
              </w:rPr>
              <w:t>RGB</w:t>
            </w:r>
            <w:r w:rsidRPr="00AD36EA">
              <w:rPr>
                <w:rFonts w:ascii="Arial" w:hAnsi="Arial" w:cs="Arial"/>
                <w:szCs w:val="22"/>
              </w:rPr>
              <w:t>]</w:t>
            </w:r>
          </w:p>
        </w:tc>
      </w:tr>
      <w:tr w:rsidR="00981F84" w:rsidRPr="001A52C8" w14:paraId="0BF0348F" w14:textId="77777777">
        <w:trPr>
          <w:cnfStyle w:val="000000010000" w:firstRow="0" w:lastRow="0" w:firstColumn="0" w:lastColumn="0" w:oddVBand="0" w:evenVBand="0" w:oddHBand="0" w:evenHBand="1" w:firstRowFirstColumn="0" w:firstRowLastColumn="0" w:lastRowFirstColumn="0" w:lastRowLastColumn="0"/>
          <w:cantSplit/>
        </w:trPr>
        <w:tc>
          <w:tcPr>
            <w:tcW w:w="2297" w:type="dxa"/>
            <w:vAlign w:val="center"/>
          </w:tcPr>
          <w:p w14:paraId="5B3BCE83" w14:textId="77777777" w:rsidR="00981F84" w:rsidRPr="001E3E35" w:rsidRDefault="00981F84">
            <w:pPr>
              <w:pStyle w:val="VHBAbody"/>
              <w:rPr>
                <w:rStyle w:val="IntenseEmphasis"/>
                <w:i w:val="0"/>
                <w:iCs w:val="0"/>
                <w:color w:val="auto"/>
              </w:rPr>
            </w:pPr>
            <w:r>
              <w:t xml:space="preserve">[Enter </w:t>
            </w:r>
            <w:r w:rsidRPr="001333BB">
              <w:t>Model</w:t>
            </w:r>
            <w:r>
              <w:t xml:space="preserve"> here]</w:t>
            </w:r>
          </w:p>
        </w:tc>
        <w:tc>
          <w:tcPr>
            <w:tcW w:w="2835" w:type="dxa"/>
            <w:vAlign w:val="center"/>
          </w:tcPr>
          <w:p w14:paraId="206E5554" w14:textId="77777777" w:rsidR="00981F84" w:rsidRPr="001E3E35" w:rsidRDefault="00981F84">
            <w:pPr>
              <w:pStyle w:val="VHBAbody"/>
            </w:pPr>
            <w:r>
              <w:t>[Fill Cell with relevant colour]</w:t>
            </w:r>
          </w:p>
        </w:tc>
        <w:tc>
          <w:tcPr>
            <w:tcW w:w="3820" w:type="dxa"/>
            <w:vAlign w:val="center"/>
          </w:tcPr>
          <w:p w14:paraId="43CC33E8" w14:textId="77777777" w:rsidR="00981F84" w:rsidRPr="00025B95" w:rsidRDefault="00981F84">
            <w:pPr>
              <w:pStyle w:val="VHBAbody"/>
            </w:pPr>
            <w:r w:rsidRPr="00AD36EA">
              <w:rPr>
                <w:rFonts w:ascii="Arial" w:hAnsi="Arial" w:cs="Arial"/>
                <w:szCs w:val="22"/>
              </w:rPr>
              <w:t xml:space="preserve">[Enter </w:t>
            </w:r>
            <w:r>
              <w:rPr>
                <w:rFonts w:ascii="Arial" w:hAnsi="Arial" w:cs="Arial"/>
                <w:szCs w:val="22"/>
              </w:rPr>
              <w:t>RGB</w:t>
            </w:r>
            <w:r w:rsidRPr="00AD36EA">
              <w:rPr>
                <w:rFonts w:ascii="Arial" w:hAnsi="Arial" w:cs="Arial"/>
                <w:szCs w:val="22"/>
              </w:rPr>
              <w:t>]</w:t>
            </w:r>
          </w:p>
        </w:tc>
      </w:tr>
    </w:tbl>
    <w:p w14:paraId="408B48DF" w14:textId="77777777" w:rsidR="001B25E3" w:rsidRDefault="001B25E3" w:rsidP="001B25E3">
      <w:pPr>
        <w:pStyle w:val="NumberedHeading2"/>
      </w:pPr>
      <w:bookmarkStart w:id="2812" w:name="_Toc179294681"/>
      <w:r>
        <w:t>Cross-Discipline Linked Views</w:t>
      </w:r>
      <w:bookmarkEnd w:id="2812"/>
      <w:r w:rsidRPr="006072E1">
        <w:t xml:space="preserve"> </w:t>
      </w:r>
      <w:r>
        <w:t xml:space="preserve"> </w:t>
      </w:r>
    </w:p>
    <w:p w14:paraId="3A77783E" w14:textId="77777777" w:rsidR="001B25E3" w:rsidRDefault="001B25E3" w:rsidP="001B25E3">
      <w:pPr>
        <w:pStyle w:val="Instructions"/>
      </w:pPr>
      <w:r>
        <w:t>If desired, use the Linked View table below to describe how models and views shall be configured for linking across disciplines. Include by discipline or by model settings if needed.</w:t>
      </w:r>
    </w:p>
    <w:p w14:paraId="144CA536" w14:textId="77777777" w:rsidR="001B25E3" w:rsidRDefault="001B25E3" w:rsidP="001B25E3">
      <w:pPr>
        <w:pStyle w:val="VHBAbody"/>
      </w:pPr>
      <w:r>
        <w:t>[Enter approach to linking views here]</w:t>
      </w:r>
    </w:p>
    <w:p w14:paraId="5B6AD56B" w14:textId="4FF74771" w:rsidR="001B25E3" w:rsidRDefault="001B25E3" w:rsidP="001B25E3">
      <w:pPr>
        <w:pStyle w:val="VHBAtablecaption"/>
      </w:pPr>
      <w:r>
        <w:t xml:space="preserve">Table </w:t>
      </w:r>
      <w:r>
        <w:fldChar w:fldCharType="begin"/>
      </w:r>
      <w:r>
        <w:instrText xml:space="preserve"> SEQ Table \* ARABIC </w:instrText>
      </w:r>
      <w:r>
        <w:fldChar w:fldCharType="separate"/>
      </w:r>
      <w:r w:rsidR="00C15C49">
        <w:rPr>
          <w:noProof/>
        </w:rPr>
        <w:t>17</w:t>
      </w:r>
      <w:r>
        <w:rPr>
          <w:noProof/>
        </w:rPr>
        <w:fldChar w:fldCharType="end"/>
      </w:r>
      <w:r>
        <w:t>: Linked View Requirements example</w:t>
      </w:r>
    </w:p>
    <w:tbl>
      <w:tblPr>
        <w:tblStyle w:val="TableGrid"/>
        <w:tblW w:w="8952" w:type="dxa"/>
        <w:tblLook w:val="04A0" w:firstRow="1" w:lastRow="0" w:firstColumn="1" w:lastColumn="0" w:noHBand="0" w:noVBand="1"/>
      </w:tblPr>
      <w:tblGrid>
        <w:gridCol w:w="1891"/>
        <w:gridCol w:w="2816"/>
        <w:gridCol w:w="4245"/>
      </w:tblGrid>
      <w:tr w:rsidR="001B25E3" w:rsidRPr="003072C6" w14:paraId="4381E103" w14:textId="77777777">
        <w:trPr>
          <w:cnfStyle w:val="100000000000" w:firstRow="1" w:lastRow="0" w:firstColumn="0" w:lastColumn="0" w:oddVBand="0" w:evenVBand="0" w:oddHBand="0" w:evenHBand="0" w:firstRowFirstColumn="0" w:firstRowLastColumn="0" w:lastRowFirstColumn="0" w:lastRowLastColumn="0"/>
          <w:cantSplit/>
          <w:trHeight w:val="423"/>
          <w:tblHeader/>
        </w:trPr>
        <w:tc>
          <w:tcPr>
            <w:tcW w:w="1891" w:type="dxa"/>
          </w:tcPr>
          <w:p w14:paraId="2C8A4AAE" w14:textId="77777777" w:rsidR="001B25E3" w:rsidRPr="009F6C58" w:rsidRDefault="001B25E3">
            <w:pPr>
              <w:pStyle w:val="VHBAtablecolhead"/>
              <w:rPr>
                <w:rFonts w:cstheme="minorHAnsi"/>
                <w:b w:val="0"/>
                <w:bCs/>
                <w:color w:val="auto"/>
              </w:rPr>
            </w:pPr>
            <w:r>
              <w:rPr>
                <w:rStyle w:val="Strong"/>
                <w:rFonts w:ascii="Arial" w:hAnsi="Arial" w:cs="Arial"/>
                <w:b/>
                <w:bCs w:val="0"/>
              </w:rPr>
              <w:t>V</w:t>
            </w:r>
            <w:r>
              <w:rPr>
                <w:rStyle w:val="Strong"/>
                <w:rFonts w:ascii="Arial" w:hAnsi="Arial" w:cs="Arial"/>
                <w:b/>
              </w:rPr>
              <w:t>iew Type</w:t>
            </w:r>
          </w:p>
        </w:tc>
        <w:tc>
          <w:tcPr>
            <w:tcW w:w="2816" w:type="dxa"/>
          </w:tcPr>
          <w:p w14:paraId="505FC2C3" w14:textId="77777777" w:rsidR="001B25E3" w:rsidRPr="009F6C58" w:rsidRDefault="001B25E3">
            <w:pPr>
              <w:pStyle w:val="VHBAtablecolhead"/>
              <w:rPr>
                <w:rFonts w:cstheme="minorHAnsi"/>
                <w:b w:val="0"/>
                <w:bCs/>
                <w:color w:val="auto"/>
              </w:rPr>
            </w:pPr>
            <w:r w:rsidRPr="009F6C58">
              <w:rPr>
                <w:rStyle w:val="Strong"/>
                <w:rFonts w:ascii="Arial" w:hAnsi="Arial" w:cs="Arial"/>
                <w:b/>
                <w:bCs w:val="0"/>
                <w:color w:val="auto"/>
              </w:rPr>
              <w:t>D</w:t>
            </w:r>
            <w:r>
              <w:rPr>
                <w:rStyle w:val="Strong"/>
                <w:rFonts w:ascii="Arial" w:hAnsi="Arial" w:cs="Arial"/>
                <w:b/>
                <w:bCs w:val="0"/>
                <w:color w:val="auto"/>
              </w:rPr>
              <w:t>i</w:t>
            </w:r>
            <w:r>
              <w:rPr>
                <w:rStyle w:val="Strong"/>
                <w:rFonts w:ascii="Arial" w:hAnsi="Arial" w:cs="Arial"/>
                <w:b/>
              </w:rPr>
              <w:t>scipline For</w:t>
            </w:r>
          </w:p>
        </w:tc>
        <w:tc>
          <w:tcPr>
            <w:tcW w:w="4245" w:type="dxa"/>
          </w:tcPr>
          <w:p w14:paraId="04BF8C9C" w14:textId="77777777" w:rsidR="001B25E3" w:rsidRPr="009F6C58" w:rsidRDefault="001B25E3">
            <w:pPr>
              <w:pStyle w:val="VHBAtablecolhead"/>
              <w:rPr>
                <w:rFonts w:ascii="Arial" w:hAnsi="Arial" w:cs="Arial"/>
                <w:b w:val="0"/>
                <w:bCs/>
                <w:color w:val="auto"/>
              </w:rPr>
            </w:pPr>
            <w:r>
              <w:rPr>
                <w:rStyle w:val="Strong"/>
                <w:b/>
                <w:bCs w:val="0"/>
              </w:rPr>
              <w:t>V</w:t>
            </w:r>
            <w:r>
              <w:rPr>
                <w:rStyle w:val="Strong"/>
                <w:b/>
              </w:rPr>
              <w:t>iew Requirements</w:t>
            </w:r>
          </w:p>
        </w:tc>
      </w:tr>
      <w:tr w:rsidR="001B25E3" w:rsidRPr="003072C6" w14:paraId="71DEB72E" w14:textId="77777777">
        <w:trPr>
          <w:cnfStyle w:val="000000100000" w:firstRow="0" w:lastRow="0" w:firstColumn="0" w:lastColumn="0" w:oddVBand="0" w:evenVBand="0" w:oddHBand="1" w:evenHBand="0" w:firstRowFirstColumn="0" w:firstRowLastColumn="0" w:lastRowFirstColumn="0" w:lastRowLastColumn="0"/>
          <w:cantSplit/>
        </w:trPr>
        <w:tc>
          <w:tcPr>
            <w:tcW w:w="1891" w:type="dxa"/>
            <w:vAlign w:val="center"/>
          </w:tcPr>
          <w:p w14:paraId="68A20D99" w14:textId="77777777" w:rsidR="001B25E3" w:rsidRPr="00ED7551" w:rsidRDefault="001B25E3">
            <w:pPr>
              <w:pStyle w:val="VHBAtabletext"/>
            </w:pPr>
            <w:r>
              <w:t>[Enter view type, e.g. GA or RCP]</w:t>
            </w:r>
          </w:p>
        </w:tc>
        <w:tc>
          <w:tcPr>
            <w:tcW w:w="2816" w:type="dxa"/>
            <w:vAlign w:val="center"/>
          </w:tcPr>
          <w:p w14:paraId="2BF09ACC" w14:textId="77777777" w:rsidR="001B25E3" w:rsidRPr="00ED7551" w:rsidRDefault="001B25E3">
            <w:pPr>
              <w:pStyle w:val="VHBAtabletext"/>
            </w:pPr>
            <w:r>
              <w:t>[Enter discipline or trade using this view]</w:t>
            </w:r>
          </w:p>
        </w:tc>
        <w:tc>
          <w:tcPr>
            <w:tcW w:w="4245" w:type="dxa"/>
            <w:vAlign w:val="center"/>
          </w:tcPr>
          <w:p w14:paraId="486F5362" w14:textId="77777777" w:rsidR="001B25E3" w:rsidRPr="00ED7551" w:rsidRDefault="001B25E3">
            <w:pPr>
              <w:pStyle w:val="VHBAtabletext"/>
            </w:pPr>
            <w:r>
              <w:t>[Enter any software specific settings]</w:t>
            </w:r>
          </w:p>
        </w:tc>
      </w:tr>
      <w:tr w:rsidR="001B25E3" w:rsidRPr="003072C6" w14:paraId="634B8929" w14:textId="77777777">
        <w:trPr>
          <w:cnfStyle w:val="000000010000" w:firstRow="0" w:lastRow="0" w:firstColumn="0" w:lastColumn="0" w:oddVBand="0" w:evenVBand="0" w:oddHBand="0" w:evenHBand="1" w:firstRowFirstColumn="0" w:firstRowLastColumn="0" w:lastRowFirstColumn="0" w:lastRowLastColumn="0"/>
          <w:cantSplit/>
        </w:trPr>
        <w:tc>
          <w:tcPr>
            <w:tcW w:w="1891" w:type="dxa"/>
            <w:vAlign w:val="center"/>
          </w:tcPr>
          <w:p w14:paraId="08266516" w14:textId="77777777" w:rsidR="001B25E3" w:rsidRPr="00ED7551" w:rsidRDefault="001B25E3">
            <w:pPr>
              <w:pStyle w:val="VHBAtabletext"/>
              <w:rPr>
                <w:rStyle w:val="IntenseEmphasis"/>
                <w:i w:val="0"/>
                <w:iCs w:val="0"/>
                <w:color w:val="auto"/>
              </w:rPr>
            </w:pPr>
            <w:r>
              <w:rPr>
                <w:rStyle w:val="IntenseEmphasis"/>
                <w:i w:val="0"/>
                <w:iCs w:val="0"/>
                <w:color w:val="auto"/>
              </w:rPr>
              <w:t>[Enter additional views here]</w:t>
            </w:r>
          </w:p>
        </w:tc>
        <w:tc>
          <w:tcPr>
            <w:tcW w:w="2816" w:type="dxa"/>
            <w:vAlign w:val="center"/>
          </w:tcPr>
          <w:p w14:paraId="4400BCC2" w14:textId="77777777" w:rsidR="001B25E3" w:rsidRPr="003F0E84" w:rsidRDefault="001B25E3">
            <w:pPr>
              <w:pStyle w:val="VHBAtabletext"/>
              <w:rPr>
                <w:rStyle w:val="IntenseEmphasis"/>
                <w:i w:val="0"/>
                <w:iCs w:val="0"/>
                <w:color w:val="auto"/>
              </w:rPr>
            </w:pPr>
            <w:r>
              <w:rPr>
                <w:rStyle w:val="IntenseEmphasis"/>
                <w:i w:val="0"/>
                <w:iCs w:val="0"/>
                <w:color w:val="auto"/>
              </w:rPr>
              <w:t>[Enter discipline/s here]</w:t>
            </w:r>
          </w:p>
        </w:tc>
        <w:tc>
          <w:tcPr>
            <w:tcW w:w="4245" w:type="dxa"/>
            <w:vAlign w:val="center"/>
          </w:tcPr>
          <w:p w14:paraId="6B56280E" w14:textId="77777777" w:rsidR="001B25E3" w:rsidRDefault="001B25E3">
            <w:pPr>
              <w:pStyle w:val="VHBAtabletext"/>
            </w:pPr>
            <w:r>
              <w:rPr>
                <w:rStyle w:val="IntenseEmphasis"/>
                <w:i w:val="0"/>
                <w:iCs w:val="0"/>
                <w:color w:val="auto"/>
              </w:rPr>
              <w:t>[Enter View Requirements here]</w:t>
            </w:r>
          </w:p>
        </w:tc>
      </w:tr>
    </w:tbl>
    <w:p w14:paraId="30AF2E39" w14:textId="77777777" w:rsidR="00984E8B" w:rsidRDefault="00984E8B" w:rsidP="00984E8B">
      <w:pPr>
        <w:pStyle w:val="NumberedHeading2"/>
      </w:pPr>
      <w:bookmarkStart w:id="2813" w:name="_Toc179294682"/>
      <w:r>
        <w:t>Rooms</w:t>
      </w:r>
      <w:bookmarkEnd w:id="2810"/>
      <w:r>
        <w:t xml:space="preserve"> and Spaces</w:t>
      </w:r>
      <w:bookmarkEnd w:id="2811"/>
      <w:bookmarkEnd w:id="2813"/>
    </w:p>
    <w:p w14:paraId="4B8D09E9" w14:textId="77777777" w:rsidR="00984E8B" w:rsidRDefault="00984E8B" w:rsidP="00984E8B">
      <w:pPr>
        <w:pStyle w:val="NumberedHeading3"/>
      </w:pPr>
      <w:bookmarkStart w:id="2814" w:name="_Ref151106340"/>
      <w:r>
        <w:t>Room Naming and Numbering Standards</w:t>
      </w:r>
      <w:bookmarkEnd w:id="2814"/>
    </w:p>
    <w:p w14:paraId="7CC21B3D" w14:textId="77777777" w:rsidR="00984E8B" w:rsidRPr="005050E5" w:rsidRDefault="00984E8B" w:rsidP="00984E8B">
      <w:pPr>
        <w:pStyle w:val="Instructions"/>
        <w:rPr>
          <w:b/>
          <w:bCs/>
        </w:rPr>
      </w:pPr>
      <w:r w:rsidRPr="005050E5">
        <w:rPr>
          <w:b/>
          <w:bCs/>
        </w:rPr>
        <w:t>PIR Table 14 - Spaces Asset Information Requirements.</w:t>
      </w:r>
    </w:p>
    <w:p w14:paraId="3D9BED12" w14:textId="77777777" w:rsidR="00984E8B" w:rsidRDefault="00984E8B" w:rsidP="00984E8B">
      <w:pPr>
        <w:pStyle w:val="Instructions"/>
      </w:pPr>
      <w:r w:rsidRPr="000A5ECD">
        <w:t>VHBA_RoomName</w:t>
      </w:r>
      <w:r>
        <w:t xml:space="preserve"> to follow AusHFG Standards where applicable and VHBA_RoomNumber field to be agreed to with VHBA DE Project Champion.</w:t>
      </w:r>
    </w:p>
    <w:p w14:paraId="21E29366" w14:textId="77777777" w:rsidR="00984E8B" w:rsidRDefault="00984E8B" w:rsidP="00984E8B">
      <w:pPr>
        <w:pStyle w:val="VHBAbody"/>
      </w:pPr>
      <w:r>
        <w:t xml:space="preserve">The Room Name follows the AusHFG standard where applicable. The Room numbering schema, proposed by the Lead Appointed Party and approved by the VHBA DE Project Champion is described below. </w:t>
      </w:r>
    </w:p>
    <w:p w14:paraId="0C3D6AF4" w14:textId="77777777" w:rsidR="00984E8B" w:rsidRPr="007E7B24" w:rsidRDefault="00984E8B" w:rsidP="00984E8B">
      <w:pPr>
        <w:pStyle w:val="VHBAbody"/>
      </w:pPr>
      <w:r w:rsidRPr="007E7B24">
        <w:t xml:space="preserve">[Enter </w:t>
      </w:r>
      <w:r>
        <w:t>proposed Room Naming and Numbering System</w:t>
      </w:r>
      <w:r w:rsidRPr="007E7B24">
        <w:t xml:space="preserve"> here]</w:t>
      </w:r>
    </w:p>
    <w:p w14:paraId="2B3CBD47" w14:textId="77777777" w:rsidR="00984E8B" w:rsidRPr="00711B0C" w:rsidRDefault="00984E8B" w:rsidP="00984E8B">
      <w:pPr>
        <w:pStyle w:val="NumberedHeading3"/>
      </w:pPr>
      <w:bookmarkStart w:id="2815" w:name="_Ref174002583"/>
      <w:r>
        <w:t>Room Layout Sheets (RLS)</w:t>
      </w:r>
      <w:bookmarkEnd w:id="2815"/>
    </w:p>
    <w:p w14:paraId="54360DD4" w14:textId="0C9B775A" w:rsidR="00984E8B" w:rsidRPr="00B1236F" w:rsidRDefault="00984E8B" w:rsidP="00984E8B">
      <w:pPr>
        <w:pStyle w:val="Instructions"/>
        <w:rPr>
          <w:b/>
          <w:bCs/>
        </w:rPr>
      </w:pPr>
      <w:r w:rsidRPr="00B1236F">
        <w:rPr>
          <w:b/>
          <w:bCs/>
        </w:rPr>
        <w:t>PIR Section</w:t>
      </w:r>
      <w:r w:rsidR="002B7714">
        <w:rPr>
          <w:b/>
          <w:bCs/>
        </w:rPr>
        <w:t>s</w:t>
      </w:r>
      <w:r w:rsidRPr="00B1236F">
        <w:rPr>
          <w:b/>
          <w:bCs/>
        </w:rPr>
        <w:t xml:space="preserve"> 3.</w:t>
      </w:r>
      <w:r w:rsidR="002B7714">
        <w:rPr>
          <w:b/>
          <w:bCs/>
        </w:rPr>
        <w:t>8</w:t>
      </w:r>
      <w:r w:rsidR="00193591">
        <w:rPr>
          <w:b/>
          <w:bCs/>
        </w:rPr>
        <w:t>.</w:t>
      </w:r>
      <w:r w:rsidRPr="00B1236F">
        <w:rPr>
          <w:b/>
          <w:bCs/>
        </w:rPr>
        <w:t xml:space="preserve"> &amp; 3.</w:t>
      </w:r>
      <w:r w:rsidR="00193591">
        <w:rPr>
          <w:b/>
          <w:bCs/>
        </w:rPr>
        <w:t>9</w:t>
      </w:r>
      <w:r w:rsidRPr="00B1236F">
        <w:rPr>
          <w:b/>
          <w:bCs/>
        </w:rPr>
        <w:t xml:space="preserve">. </w:t>
      </w:r>
    </w:p>
    <w:p w14:paraId="38BD7155" w14:textId="4F4411E3" w:rsidR="00984E8B" w:rsidRDefault="00984E8B" w:rsidP="00984E8B">
      <w:pPr>
        <w:pStyle w:val="Instructions"/>
      </w:pPr>
      <w:r>
        <w:t xml:space="preserve">The Room Layout Sheets (RLS) shall be generated from the BIM/s. Define coordination and collaboration of ownership of linked items referenced in the RLS. (e.g., Architect linking services consultant models for RLS, update process and requirements. </w:t>
      </w:r>
      <w:r w:rsidR="00A35CE6">
        <w:t>Use the</w:t>
      </w:r>
      <w:r w:rsidR="00FE3663">
        <w:t xml:space="preserve"> </w:t>
      </w:r>
      <w:r w:rsidR="00A35CE6">
        <w:t>MEA</w:t>
      </w:r>
      <w:r>
        <w:t xml:space="preserve"> Matrix </w:t>
      </w:r>
      <w:r w:rsidR="002173A3">
        <w:t>(sec</w:t>
      </w:r>
      <w:r w:rsidR="002015DE">
        <w:t xml:space="preserve">tion </w:t>
      </w:r>
      <w:r w:rsidR="002015DE">
        <w:fldChar w:fldCharType="begin"/>
      </w:r>
      <w:r w:rsidR="002015DE">
        <w:instrText xml:space="preserve"> REF _Ref153537740 \r \h </w:instrText>
      </w:r>
      <w:r w:rsidR="002015DE">
        <w:fldChar w:fldCharType="separate"/>
      </w:r>
      <w:r w:rsidR="00C15C49">
        <w:t>15.2</w:t>
      </w:r>
      <w:r w:rsidR="002015DE">
        <w:fldChar w:fldCharType="end"/>
      </w:r>
      <w:r w:rsidR="002015DE">
        <w:t xml:space="preserve">) </w:t>
      </w:r>
      <w:r w:rsidR="00A35CE6">
        <w:t>and</w:t>
      </w:r>
      <w:r w:rsidR="002015DE">
        <w:t>/</w:t>
      </w:r>
      <w:r w:rsidR="00A35CE6">
        <w:t>or</w:t>
      </w:r>
      <w:r>
        <w:t xml:space="preserve"> RACI</w:t>
      </w:r>
      <w:r w:rsidR="002015DE">
        <w:t xml:space="preserve"> (section </w:t>
      </w:r>
      <w:r w:rsidR="002015DE">
        <w:fldChar w:fldCharType="begin"/>
      </w:r>
      <w:r w:rsidR="002015DE">
        <w:instrText xml:space="preserve"> REF _Ref153445689 \r \h </w:instrText>
      </w:r>
      <w:r w:rsidR="002015DE">
        <w:fldChar w:fldCharType="separate"/>
      </w:r>
      <w:r w:rsidR="00C15C49">
        <w:t>15.1</w:t>
      </w:r>
      <w:r w:rsidR="002015DE">
        <w:fldChar w:fldCharType="end"/>
      </w:r>
      <w:r w:rsidR="002015DE">
        <w:t>)</w:t>
      </w:r>
      <w:r>
        <w:t xml:space="preserve"> </w:t>
      </w:r>
      <w:r w:rsidR="00A35CE6">
        <w:t>to describe</w:t>
      </w:r>
      <w:r>
        <w:t xml:space="preserve"> responsibilities on RLS production.</w:t>
      </w:r>
    </w:p>
    <w:p w14:paraId="56B19242" w14:textId="77777777" w:rsidR="00984E8B" w:rsidRPr="007E7B24" w:rsidRDefault="00984E8B" w:rsidP="00984E8B">
      <w:pPr>
        <w:pStyle w:val="BodyText"/>
        <w:rPr>
          <w:rFonts w:ascii="Arial" w:hAnsi="Arial" w:cs="Arial"/>
          <w:color w:val="auto"/>
          <w:sz w:val="20"/>
          <w:szCs w:val="20"/>
        </w:rPr>
      </w:pPr>
      <w:r>
        <w:rPr>
          <w:rFonts w:ascii="Arial" w:hAnsi="Arial" w:cs="Arial"/>
          <w:color w:val="auto"/>
          <w:sz w:val="20"/>
          <w:szCs w:val="20"/>
        </w:rPr>
        <w:t>[Enter</w:t>
      </w:r>
      <w:r w:rsidRPr="007C5B14">
        <w:rPr>
          <w:rFonts w:ascii="Arial" w:hAnsi="Arial" w:cs="Arial"/>
          <w:color w:val="auto"/>
          <w:sz w:val="20"/>
          <w:szCs w:val="20"/>
        </w:rPr>
        <w:t xml:space="preserve"> approach to generating and coordinating R</w:t>
      </w:r>
      <w:r>
        <w:rPr>
          <w:rFonts w:ascii="Arial" w:hAnsi="Arial" w:cs="Arial"/>
          <w:color w:val="auto"/>
          <w:sz w:val="20"/>
          <w:szCs w:val="20"/>
        </w:rPr>
        <w:t>L</w:t>
      </w:r>
      <w:r w:rsidRPr="007C5B14">
        <w:rPr>
          <w:rFonts w:ascii="Arial" w:hAnsi="Arial" w:cs="Arial"/>
          <w:color w:val="auto"/>
          <w:sz w:val="20"/>
          <w:szCs w:val="20"/>
        </w:rPr>
        <w:t>S contents here]</w:t>
      </w:r>
    </w:p>
    <w:p w14:paraId="7544D9A5" w14:textId="77777777" w:rsidR="00984E8B" w:rsidRPr="00711B0C" w:rsidRDefault="00984E8B" w:rsidP="00984E8B">
      <w:pPr>
        <w:pStyle w:val="NumberedHeading3"/>
      </w:pPr>
      <w:bookmarkStart w:id="2816" w:name="_Ref153374695"/>
      <w:r>
        <w:lastRenderedPageBreak/>
        <w:t>Room Data Sheets (RDS)</w:t>
      </w:r>
      <w:bookmarkEnd w:id="2816"/>
    </w:p>
    <w:p w14:paraId="6D5E8FD1" w14:textId="4DE71A0B" w:rsidR="00984E8B" w:rsidRDefault="00984E8B" w:rsidP="00984E8B">
      <w:pPr>
        <w:pStyle w:val="Instructions"/>
        <w:rPr>
          <w:b/>
          <w:bCs/>
        </w:rPr>
      </w:pPr>
      <w:r w:rsidRPr="008A51C7">
        <w:rPr>
          <w:b/>
          <w:bCs/>
        </w:rPr>
        <w:t>PIR Section 3.</w:t>
      </w:r>
      <w:r w:rsidR="00D124BB">
        <w:rPr>
          <w:b/>
          <w:bCs/>
        </w:rPr>
        <w:t>8.</w:t>
      </w:r>
      <w:r w:rsidRPr="008A51C7">
        <w:rPr>
          <w:b/>
          <w:bCs/>
        </w:rPr>
        <w:t xml:space="preserve"> &amp; 3.</w:t>
      </w:r>
      <w:r w:rsidR="00D124BB">
        <w:rPr>
          <w:b/>
          <w:bCs/>
        </w:rPr>
        <w:t>9.</w:t>
      </w:r>
    </w:p>
    <w:p w14:paraId="5FC02EF3" w14:textId="77777777" w:rsidR="00984E8B" w:rsidRDefault="00984E8B" w:rsidP="00984E8B">
      <w:pPr>
        <w:pStyle w:val="Instructions"/>
      </w:pPr>
      <w:r>
        <w:t>The Room Data Sheets (RDS) shall be generated from the BIM/s, with schedules produced from Model Element Data or a bi-directionally linked database. Define coordination and collaboration of ownership of linked items referenced in the RDS. (e.g., Architect linking services consultant models for RDS, update process and requirements</w:t>
      </w:r>
    </w:p>
    <w:p w14:paraId="6AD5FB03" w14:textId="77777777" w:rsidR="00984E8B" w:rsidRDefault="00984E8B" w:rsidP="00984E8B">
      <w:pPr>
        <w:pStyle w:val="BodyText"/>
        <w:rPr>
          <w:rFonts w:ascii="Arial" w:hAnsi="Arial" w:cs="Arial"/>
          <w:color w:val="auto"/>
          <w:sz w:val="20"/>
          <w:szCs w:val="20"/>
        </w:rPr>
      </w:pPr>
      <w:r>
        <w:rPr>
          <w:rFonts w:ascii="Arial" w:hAnsi="Arial" w:cs="Arial"/>
          <w:color w:val="auto"/>
          <w:sz w:val="20"/>
          <w:szCs w:val="20"/>
        </w:rPr>
        <w:t>[Enter</w:t>
      </w:r>
      <w:r w:rsidRPr="007C5B14">
        <w:rPr>
          <w:rFonts w:ascii="Arial" w:hAnsi="Arial" w:cs="Arial"/>
          <w:color w:val="auto"/>
          <w:sz w:val="20"/>
          <w:szCs w:val="20"/>
        </w:rPr>
        <w:t xml:space="preserve"> approach to generating and coordinating RDS contents here]</w:t>
      </w:r>
    </w:p>
    <w:p w14:paraId="2E0BA105" w14:textId="77777777" w:rsidR="00984E8B" w:rsidRDefault="00984E8B" w:rsidP="00984E8B">
      <w:pPr>
        <w:pStyle w:val="NumberedHeading3"/>
      </w:pPr>
      <w:r>
        <w:t>Spaces</w:t>
      </w:r>
    </w:p>
    <w:p w14:paraId="0F2D0B45" w14:textId="35DEEC11" w:rsidR="00984E8B" w:rsidRPr="00F73883" w:rsidRDefault="00984E8B" w:rsidP="00984E8B">
      <w:pPr>
        <w:pStyle w:val="Instructions"/>
        <w:rPr>
          <w:b/>
          <w:bCs/>
        </w:rPr>
      </w:pPr>
      <w:r w:rsidRPr="00F73883">
        <w:rPr>
          <w:b/>
          <w:bCs/>
        </w:rPr>
        <w:t>PIR Table 1</w:t>
      </w:r>
      <w:r>
        <w:rPr>
          <w:b/>
          <w:bCs/>
        </w:rPr>
        <w:t>5</w:t>
      </w:r>
      <w:r w:rsidRPr="00F73883">
        <w:rPr>
          <w:b/>
          <w:bCs/>
        </w:rPr>
        <w:t xml:space="preserve"> </w:t>
      </w:r>
      <w:r w:rsidR="007C4720">
        <w:rPr>
          <w:b/>
          <w:bCs/>
        </w:rPr>
        <w:t>–</w:t>
      </w:r>
      <w:r w:rsidRPr="00F73883">
        <w:rPr>
          <w:b/>
          <w:bCs/>
        </w:rPr>
        <w:t xml:space="preserve"> </w:t>
      </w:r>
      <w:r w:rsidR="00CE546E">
        <w:rPr>
          <w:b/>
          <w:bCs/>
        </w:rPr>
        <w:t>Building</w:t>
      </w:r>
      <w:r w:rsidR="007C4720">
        <w:rPr>
          <w:b/>
          <w:bCs/>
        </w:rPr>
        <w:t xml:space="preserve"> </w:t>
      </w:r>
      <w:r w:rsidRPr="00F73883">
        <w:rPr>
          <w:b/>
          <w:bCs/>
        </w:rPr>
        <w:t>S</w:t>
      </w:r>
      <w:r>
        <w:rPr>
          <w:b/>
          <w:bCs/>
        </w:rPr>
        <w:t>ervices</w:t>
      </w:r>
      <w:r w:rsidRPr="00F73883">
        <w:rPr>
          <w:b/>
          <w:bCs/>
        </w:rPr>
        <w:t xml:space="preserve"> Asset Information Requirements.</w:t>
      </w:r>
    </w:p>
    <w:p w14:paraId="4E16105C" w14:textId="77777777" w:rsidR="00984E8B" w:rsidRDefault="00984E8B" w:rsidP="00984E8B">
      <w:pPr>
        <w:pStyle w:val="Instructions"/>
      </w:pPr>
      <w:r w:rsidRPr="000A5ECD">
        <w:t>VHBA_</w:t>
      </w:r>
      <w:r>
        <w:t>AssetLocation to inherit VHBA_RoomNumber field from the Spaces Asset Information.</w:t>
      </w:r>
    </w:p>
    <w:p w14:paraId="3F7E7F66" w14:textId="44131A5F" w:rsidR="00984E8B" w:rsidRDefault="00984E8B" w:rsidP="00984E8B">
      <w:pPr>
        <w:pStyle w:val="VHBAbody"/>
      </w:pPr>
      <w:r>
        <w:t xml:space="preserve">From Design Development onwards, the services consultants and other appointed parties are required to inherit the Room Numbers (as per section </w:t>
      </w:r>
      <w:r>
        <w:fldChar w:fldCharType="begin"/>
      </w:r>
      <w:r>
        <w:instrText xml:space="preserve"> REF _Ref151106340 \r \h </w:instrText>
      </w:r>
      <w:r>
        <w:fldChar w:fldCharType="separate"/>
      </w:r>
      <w:r w:rsidR="00C15C49">
        <w:t>9.5.1</w:t>
      </w:r>
      <w:r>
        <w:fldChar w:fldCharType="end"/>
      </w:r>
      <w:r>
        <w:t xml:space="preserve">) in their respective BIM/s and shall be referenced in model elements captured in the </w:t>
      </w:r>
      <w:proofErr w:type="spellStart"/>
      <w:r>
        <w:t>VHBA_AssetLocation</w:t>
      </w:r>
      <w:proofErr w:type="spellEnd"/>
      <w:r>
        <w:t xml:space="preserve"> attribute (refer section </w:t>
      </w:r>
      <w:r w:rsidR="007F304C">
        <w:t>4.5.</w:t>
      </w:r>
      <w:r w:rsidR="00DA4C26">
        <w:t>5.2</w:t>
      </w:r>
      <w:r w:rsidR="007F304C">
        <w:t xml:space="preserve"> in PIR</w:t>
      </w:r>
      <w:r>
        <w:t>).</w:t>
      </w:r>
    </w:p>
    <w:p w14:paraId="72EA4E0F" w14:textId="77777777" w:rsidR="00984E8B" w:rsidRDefault="00984E8B" w:rsidP="00984E8B">
      <w:pPr>
        <w:pStyle w:val="BodyText"/>
        <w:rPr>
          <w:rFonts w:ascii="Arial" w:hAnsi="Arial" w:cs="Arial"/>
          <w:color w:val="auto"/>
          <w:sz w:val="20"/>
          <w:szCs w:val="20"/>
        </w:rPr>
      </w:pPr>
      <w:r>
        <w:rPr>
          <w:rFonts w:ascii="Arial" w:hAnsi="Arial" w:cs="Arial"/>
          <w:color w:val="auto"/>
          <w:sz w:val="20"/>
          <w:szCs w:val="20"/>
        </w:rPr>
        <w:t>[Enter</w:t>
      </w:r>
      <w:r w:rsidRPr="007C5B14">
        <w:rPr>
          <w:rFonts w:ascii="Arial" w:hAnsi="Arial" w:cs="Arial"/>
          <w:color w:val="auto"/>
          <w:sz w:val="20"/>
          <w:szCs w:val="20"/>
        </w:rPr>
        <w:t xml:space="preserve"> approach to </w:t>
      </w:r>
      <w:r>
        <w:rPr>
          <w:rFonts w:ascii="Arial" w:hAnsi="Arial" w:cs="Arial"/>
          <w:color w:val="auto"/>
          <w:sz w:val="20"/>
          <w:szCs w:val="20"/>
        </w:rPr>
        <w:t>space naming coordination</w:t>
      </w:r>
      <w:r w:rsidRPr="007C5B14">
        <w:rPr>
          <w:rFonts w:ascii="Arial" w:hAnsi="Arial" w:cs="Arial"/>
          <w:color w:val="auto"/>
          <w:sz w:val="20"/>
          <w:szCs w:val="20"/>
        </w:rPr>
        <w:t xml:space="preserve"> and </w:t>
      </w:r>
      <w:r>
        <w:rPr>
          <w:rFonts w:ascii="Arial" w:hAnsi="Arial" w:cs="Arial"/>
          <w:color w:val="auto"/>
          <w:sz w:val="20"/>
          <w:szCs w:val="20"/>
        </w:rPr>
        <w:t>model element reference</w:t>
      </w:r>
      <w:r w:rsidRPr="007C5B14">
        <w:rPr>
          <w:rFonts w:ascii="Arial" w:hAnsi="Arial" w:cs="Arial"/>
          <w:color w:val="auto"/>
          <w:sz w:val="20"/>
          <w:szCs w:val="20"/>
        </w:rPr>
        <w:t xml:space="preserve"> here]</w:t>
      </w:r>
    </w:p>
    <w:p w14:paraId="00E3B952" w14:textId="77777777" w:rsidR="001B25E3" w:rsidRDefault="001B25E3" w:rsidP="001B25E3">
      <w:pPr>
        <w:pStyle w:val="NumberedHeading2"/>
      </w:pPr>
      <w:bookmarkStart w:id="2817" w:name="_Toc179294683"/>
      <w:r>
        <w:t>Ceiling Zone Strategy</w:t>
      </w:r>
      <w:bookmarkEnd w:id="2817"/>
      <w:r w:rsidRPr="001E3325">
        <w:t xml:space="preserve"> </w:t>
      </w:r>
      <w:r>
        <w:t xml:space="preserve"> </w:t>
      </w:r>
    </w:p>
    <w:p w14:paraId="3B4941DA" w14:textId="77777777" w:rsidR="001B25E3" w:rsidRDefault="001B25E3" w:rsidP="001B25E3">
      <w:pPr>
        <w:pStyle w:val="VHBAbody"/>
      </w:pPr>
      <w:r>
        <w:t>[Enter Ceiling Zone coordination strategy or typical ceiling zone diagrams here]</w:t>
      </w:r>
    </w:p>
    <w:p w14:paraId="573841AD" w14:textId="522DD07F" w:rsidR="00F26C67" w:rsidRPr="003072C6" w:rsidRDefault="006072E1" w:rsidP="00F26C67">
      <w:pPr>
        <w:pStyle w:val="NumberedHeading2"/>
      </w:pPr>
      <w:bookmarkStart w:id="2818" w:name="_Toc153488739"/>
      <w:bookmarkStart w:id="2819" w:name="_Toc153491022"/>
      <w:bookmarkStart w:id="2820" w:name="_Toc153523582"/>
      <w:bookmarkStart w:id="2821" w:name="_Toc153525763"/>
      <w:bookmarkStart w:id="2822" w:name="_Toc153527949"/>
      <w:bookmarkStart w:id="2823" w:name="_Toc153530135"/>
      <w:bookmarkStart w:id="2824" w:name="_Toc153488740"/>
      <w:bookmarkStart w:id="2825" w:name="_Toc153491023"/>
      <w:bookmarkStart w:id="2826" w:name="_Toc153523583"/>
      <w:bookmarkStart w:id="2827" w:name="_Toc153525764"/>
      <w:bookmarkStart w:id="2828" w:name="_Toc153527950"/>
      <w:bookmarkStart w:id="2829" w:name="_Toc153530136"/>
      <w:bookmarkStart w:id="2830" w:name="_Toc153488741"/>
      <w:bookmarkStart w:id="2831" w:name="_Toc153491024"/>
      <w:bookmarkStart w:id="2832" w:name="_Toc153523584"/>
      <w:bookmarkStart w:id="2833" w:name="_Toc153525765"/>
      <w:bookmarkStart w:id="2834" w:name="_Toc153527951"/>
      <w:bookmarkStart w:id="2835" w:name="_Toc153530137"/>
      <w:bookmarkStart w:id="2836" w:name="_Toc153488742"/>
      <w:bookmarkStart w:id="2837" w:name="_Toc153491025"/>
      <w:bookmarkStart w:id="2838" w:name="_Toc153523585"/>
      <w:bookmarkStart w:id="2839" w:name="_Toc153525766"/>
      <w:bookmarkStart w:id="2840" w:name="_Toc153527952"/>
      <w:bookmarkStart w:id="2841" w:name="_Toc153530138"/>
      <w:bookmarkStart w:id="2842" w:name="_Toc153488778"/>
      <w:bookmarkStart w:id="2843" w:name="_Toc153491061"/>
      <w:bookmarkStart w:id="2844" w:name="_Toc153523621"/>
      <w:bookmarkStart w:id="2845" w:name="_Toc153525802"/>
      <w:bookmarkStart w:id="2846" w:name="_Toc153527988"/>
      <w:bookmarkStart w:id="2847" w:name="_Toc153530174"/>
      <w:bookmarkStart w:id="2848" w:name="_Toc153488779"/>
      <w:bookmarkStart w:id="2849" w:name="_Toc153491062"/>
      <w:bookmarkStart w:id="2850" w:name="_Toc153523622"/>
      <w:bookmarkStart w:id="2851" w:name="_Toc153525803"/>
      <w:bookmarkStart w:id="2852" w:name="_Toc153527989"/>
      <w:bookmarkStart w:id="2853" w:name="_Toc153530175"/>
      <w:bookmarkStart w:id="2854" w:name="_Toc153488800"/>
      <w:bookmarkStart w:id="2855" w:name="_Toc153491083"/>
      <w:bookmarkStart w:id="2856" w:name="_Toc153523643"/>
      <w:bookmarkStart w:id="2857" w:name="_Toc153525824"/>
      <w:bookmarkStart w:id="2858" w:name="_Toc153528010"/>
      <w:bookmarkStart w:id="2859" w:name="_Toc153530196"/>
      <w:bookmarkStart w:id="2860" w:name="_Toc153488801"/>
      <w:bookmarkStart w:id="2861" w:name="_Toc153491084"/>
      <w:bookmarkStart w:id="2862" w:name="_Toc153523644"/>
      <w:bookmarkStart w:id="2863" w:name="_Toc153525825"/>
      <w:bookmarkStart w:id="2864" w:name="_Toc153528011"/>
      <w:bookmarkStart w:id="2865" w:name="_Toc153530197"/>
      <w:bookmarkStart w:id="2866" w:name="_Toc153488824"/>
      <w:bookmarkStart w:id="2867" w:name="_Toc153491107"/>
      <w:bookmarkStart w:id="2868" w:name="_Toc153523667"/>
      <w:bookmarkStart w:id="2869" w:name="_Toc153525848"/>
      <w:bookmarkStart w:id="2870" w:name="_Toc153528034"/>
      <w:bookmarkStart w:id="2871" w:name="_Toc153530220"/>
      <w:bookmarkStart w:id="2872" w:name="_Toc153488825"/>
      <w:bookmarkStart w:id="2873" w:name="_Toc153491108"/>
      <w:bookmarkStart w:id="2874" w:name="_Toc153523668"/>
      <w:bookmarkStart w:id="2875" w:name="_Toc153525849"/>
      <w:bookmarkStart w:id="2876" w:name="_Toc153528035"/>
      <w:bookmarkStart w:id="2877" w:name="_Toc153530221"/>
      <w:bookmarkStart w:id="2878" w:name="_Toc153488848"/>
      <w:bookmarkStart w:id="2879" w:name="_Toc153491131"/>
      <w:bookmarkStart w:id="2880" w:name="_Toc153523691"/>
      <w:bookmarkStart w:id="2881" w:name="_Toc153525872"/>
      <w:bookmarkStart w:id="2882" w:name="_Toc153528058"/>
      <w:bookmarkStart w:id="2883" w:name="_Toc153530244"/>
      <w:bookmarkStart w:id="2884" w:name="_Toc153488849"/>
      <w:bookmarkStart w:id="2885" w:name="_Toc153491132"/>
      <w:bookmarkStart w:id="2886" w:name="_Toc153523692"/>
      <w:bookmarkStart w:id="2887" w:name="_Toc153525873"/>
      <w:bookmarkStart w:id="2888" w:name="_Toc153528059"/>
      <w:bookmarkStart w:id="2889" w:name="_Toc153530245"/>
      <w:bookmarkStart w:id="2890" w:name="_Toc153488872"/>
      <w:bookmarkStart w:id="2891" w:name="_Toc153491155"/>
      <w:bookmarkStart w:id="2892" w:name="_Toc153523715"/>
      <w:bookmarkStart w:id="2893" w:name="_Toc153525896"/>
      <w:bookmarkStart w:id="2894" w:name="_Toc153528082"/>
      <w:bookmarkStart w:id="2895" w:name="_Toc153530268"/>
      <w:bookmarkStart w:id="2896" w:name="_Toc153488873"/>
      <w:bookmarkStart w:id="2897" w:name="_Toc153491156"/>
      <w:bookmarkStart w:id="2898" w:name="_Toc153523716"/>
      <w:bookmarkStart w:id="2899" w:name="_Toc153525897"/>
      <w:bookmarkStart w:id="2900" w:name="_Toc153528083"/>
      <w:bookmarkStart w:id="2901" w:name="_Toc153530269"/>
      <w:bookmarkStart w:id="2902" w:name="_Toc153488898"/>
      <w:bookmarkStart w:id="2903" w:name="_Toc153491181"/>
      <w:bookmarkStart w:id="2904" w:name="_Toc153523741"/>
      <w:bookmarkStart w:id="2905" w:name="_Toc153525922"/>
      <w:bookmarkStart w:id="2906" w:name="_Toc153528108"/>
      <w:bookmarkStart w:id="2907" w:name="_Toc153530294"/>
      <w:bookmarkStart w:id="2908" w:name="_Toc153488899"/>
      <w:bookmarkStart w:id="2909" w:name="_Toc153491182"/>
      <w:bookmarkStart w:id="2910" w:name="_Toc153523742"/>
      <w:bookmarkStart w:id="2911" w:name="_Toc153525923"/>
      <w:bookmarkStart w:id="2912" w:name="_Toc153528109"/>
      <w:bookmarkStart w:id="2913" w:name="_Toc153530295"/>
      <w:bookmarkStart w:id="2914" w:name="_Toc179294684"/>
      <w:bookmarkStart w:id="2915" w:name="_Ref153369148"/>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r>
        <w:t>Penetrations</w:t>
      </w:r>
      <w:bookmarkEnd w:id="2914"/>
      <w:r w:rsidR="00F26C67" w:rsidRPr="00F26C67">
        <w:t xml:space="preserve"> </w:t>
      </w:r>
      <w:r w:rsidR="009A1D14">
        <w:t xml:space="preserve"> </w:t>
      </w:r>
      <w:bookmarkEnd w:id="2915"/>
    </w:p>
    <w:p w14:paraId="2EEC36E9" w14:textId="7AF2FD9A" w:rsidR="001B25E3" w:rsidRDefault="001B25E3" w:rsidP="00CE77F9">
      <w:pPr>
        <w:pStyle w:val="Instructions"/>
      </w:pPr>
      <w:r>
        <w:t>Use this section to describe the approach to modelling, managing, and coordinating penetrations in structural elements. Describe responsibility by discipline, workflow and processes, quality assurance checks. This may include software specific functionality such as worksets.</w:t>
      </w:r>
    </w:p>
    <w:p w14:paraId="7D97CB3C" w14:textId="797275C1" w:rsidR="00023F29" w:rsidRDefault="00023F29" w:rsidP="006072E1">
      <w:pPr>
        <w:pStyle w:val="VHBAbody"/>
      </w:pPr>
      <w:r>
        <w:t xml:space="preserve">[Enter </w:t>
      </w:r>
      <w:r w:rsidR="00643DAE">
        <w:t>penetration Model Elements to be used and process diagram here]</w:t>
      </w:r>
    </w:p>
    <w:p w14:paraId="22866ED2" w14:textId="77777777" w:rsidR="003D52EF" w:rsidRDefault="003D52EF" w:rsidP="003D52EF">
      <w:pPr>
        <w:pStyle w:val="NumberedHeading2"/>
      </w:pPr>
      <w:bookmarkStart w:id="2916" w:name="_Toc153488927"/>
      <w:bookmarkStart w:id="2917" w:name="_Toc153491210"/>
      <w:bookmarkStart w:id="2918" w:name="_Toc153523770"/>
      <w:bookmarkStart w:id="2919" w:name="_Toc153525951"/>
      <w:bookmarkStart w:id="2920" w:name="_Toc153528137"/>
      <w:bookmarkStart w:id="2921" w:name="_Toc153530323"/>
      <w:bookmarkStart w:id="2922" w:name="_Toc179294685"/>
      <w:bookmarkEnd w:id="2916"/>
      <w:bookmarkEnd w:id="2917"/>
      <w:bookmarkEnd w:id="2918"/>
      <w:bookmarkEnd w:id="2919"/>
      <w:bookmarkEnd w:id="2920"/>
      <w:bookmarkEnd w:id="2921"/>
      <w:r>
        <w:t>Operational Planning and Staging</w:t>
      </w:r>
      <w:bookmarkEnd w:id="2922"/>
    </w:p>
    <w:p w14:paraId="1A562105" w14:textId="77777777" w:rsidR="003D52EF" w:rsidRPr="00756D3E" w:rsidRDefault="003D52EF" w:rsidP="003D52EF">
      <w:pPr>
        <w:pStyle w:val="Instructions"/>
        <w:rPr>
          <w:b/>
          <w:bCs/>
        </w:rPr>
      </w:pPr>
      <w:r w:rsidRPr="00756D3E">
        <w:rPr>
          <w:b/>
          <w:bCs/>
        </w:rPr>
        <w:t>PIR Section 4.15</w:t>
      </w:r>
    </w:p>
    <w:p w14:paraId="753D6F2A" w14:textId="77777777" w:rsidR="003D52EF" w:rsidRPr="001402EC" w:rsidRDefault="003D52EF" w:rsidP="003D52EF">
      <w:pPr>
        <w:pStyle w:val="Instructions"/>
      </w:pPr>
      <w:r>
        <w:t>Lead Appointed Party to document the utilisation of BIM and space management. i.e. Process for producing staging diagrams, staging visualisations derived from the BIM/s</w:t>
      </w:r>
    </w:p>
    <w:p w14:paraId="50DEA0DB" w14:textId="77777777" w:rsidR="003D52EF" w:rsidRPr="00F4083F" w:rsidRDefault="003D52EF" w:rsidP="003D52EF">
      <w:pPr>
        <w:pStyle w:val="VHBAbody"/>
      </w:pPr>
      <w:r w:rsidRPr="00F4083F">
        <w:t>[Enter response here]</w:t>
      </w:r>
    </w:p>
    <w:p w14:paraId="275A7D5E" w14:textId="7A31C56E" w:rsidR="00C77971" w:rsidRDefault="00C77971" w:rsidP="00F15F07">
      <w:pPr>
        <w:pStyle w:val="NumberedHeading1"/>
      </w:pPr>
      <w:bookmarkStart w:id="2923" w:name="_Toc153357951"/>
      <w:bookmarkStart w:id="2924" w:name="_Toc153359812"/>
      <w:bookmarkStart w:id="2925" w:name="_Toc153363591"/>
      <w:bookmarkStart w:id="2926" w:name="_Toc153377112"/>
      <w:bookmarkStart w:id="2927" w:name="_Toc153379086"/>
      <w:bookmarkStart w:id="2928" w:name="_Toc153381061"/>
      <w:bookmarkStart w:id="2929" w:name="_Toc153472572"/>
      <w:bookmarkStart w:id="2930" w:name="_Toc153488934"/>
      <w:bookmarkStart w:id="2931" w:name="_Toc153491215"/>
      <w:bookmarkStart w:id="2932" w:name="_Toc153523775"/>
      <w:bookmarkStart w:id="2933" w:name="_Toc153525961"/>
      <w:bookmarkStart w:id="2934" w:name="_Toc153528148"/>
      <w:bookmarkStart w:id="2935" w:name="_Toc153530334"/>
      <w:bookmarkStart w:id="2936" w:name="_Toc153357954"/>
      <w:bookmarkStart w:id="2937" w:name="_Toc153359815"/>
      <w:bookmarkStart w:id="2938" w:name="_Toc153363594"/>
      <w:bookmarkStart w:id="2939" w:name="_Toc153377115"/>
      <w:bookmarkStart w:id="2940" w:name="_Toc153379089"/>
      <w:bookmarkStart w:id="2941" w:name="_Toc153381064"/>
      <w:bookmarkStart w:id="2942" w:name="_Toc153472575"/>
      <w:bookmarkStart w:id="2943" w:name="_Toc153488937"/>
      <w:bookmarkStart w:id="2944" w:name="_Toc153491218"/>
      <w:bookmarkStart w:id="2945" w:name="_Toc153523778"/>
      <w:bookmarkStart w:id="2946" w:name="_Toc153525964"/>
      <w:bookmarkStart w:id="2947" w:name="_Toc153528151"/>
      <w:bookmarkStart w:id="2948" w:name="_Toc153530337"/>
      <w:bookmarkStart w:id="2949" w:name="_Toc153357955"/>
      <w:bookmarkStart w:id="2950" w:name="_Toc153359816"/>
      <w:bookmarkStart w:id="2951" w:name="_Toc153363595"/>
      <w:bookmarkStart w:id="2952" w:name="_Toc153377116"/>
      <w:bookmarkStart w:id="2953" w:name="_Toc153379090"/>
      <w:bookmarkStart w:id="2954" w:name="_Toc153381065"/>
      <w:bookmarkStart w:id="2955" w:name="_Toc153472576"/>
      <w:bookmarkStart w:id="2956" w:name="_Toc153488938"/>
      <w:bookmarkStart w:id="2957" w:name="_Toc153491219"/>
      <w:bookmarkStart w:id="2958" w:name="_Toc153523779"/>
      <w:bookmarkStart w:id="2959" w:name="_Toc153525965"/>
      <w:bookmarkStart w:id="2960" w:name="_Toc153528152"/>
      <w:bookmarkStart w:id="2961" w:name="_Toc153530338"/>
      <w:bookmarkStart w:id="2962" w:name="_Toc153357956"/>
      <w:bookmarkStart w:id="2963" w:name="_Toc153359817"/>
      <w:bookmarkStart w:id="2964" w:name="_Toc153363596"/>
      <w:bookmarkStart w:id="2965" w:name="_Toc153377117"/>
      <w:bookmarkStart w:id="2966" w:name="_Toc153379091"/>
      <w:bookmarkStart w:id="2967" w:name="_Toc153381066"/>
      <w:bookmarkStart w:id="2968" w:name="_Toc153472577"/>
      <w:bookmarkStart w:id="2969" w:name="_Toc153488939"/>
      <w:bookmarkStart w:id="2970" w:name="_Toc153491220"/>
      <w:bookmarkStart w:id="2971" w:name="_Toc153523780"/>
      <w:bookmarkStart w:id="2972" w:name="_Toc153525966"/>
      <w:bookmarkStart w:id="2973" w:name="_Toc153528153"/>
      <w:bookmarkStart w:id="2974" w:name="_Toc153530339"/>
      <w:bookmarkStart w:id="2975" w:name="_Toc153357958"/>
      <w:bookmarkStart w:id="2976" w:name="_Toc153359819"/>
      <w:bookmarkStart w:id="2977" w:name="_Toc153363598"/>
      <w:bookmarkStart w:id="2978" w:name="_Toc153377119"/>
      <w:bookmarkStart w:id="2979" w:name="_Toc153379093"/>
      <w:bookmarkStart w:id="2980" w:name="_Toc153381068"/>
      <w:bookmarkStart w:id="2981" w:name="_Toc153472579"/>
      <w:bookmarkStart w:id="2982" w:name="_Toc153488941"/>
      <w:bookmarkStart w:id="2983" w:name="_Toc153491222"/>
      <w:bookmarkStart w:id="2984" w:name="_Toc153523782"/>
      <w:bookmarkStart w:id="2985" w:name="_Toc153525968"/>
      <w:bookmarkStart w:id="2986" w:name="_Toc153528155"/>
      <w:bookmarkStart w:id="2987" w:name="_Toc153530341"/>
      <w:bookmarkStart w:id="2988" w:name="_Toc153357959"/>
      <w:bookmarkStart w:id="2989" w:name="_Toc153359820"/>
      <w:bookmarkStart w:id="2990" w:name="_Toc153363599"/>
      <w:bookmarkStart w:id="2991" w:name="_Toc153377120"/>
      <w:bookmarkStart w:id="2992" w:name="_Toc153379094"/>
      <w:bookmarkStart w:id="2993" w:name="_Toc153381069"/>
      <w:bookmarkStart w:id="2994" w:name="_Toc153472580"/>
      <w:bookmarkStart w:id="2995" w:name="_Toc153488942"/>
      <w:bookmarkStart w:id="2996" w:name="_Toc153491223"/>
      <w:bookmarkStart w:id="2997" w:name="_Toc153523783"/>
      <w:bookmarkStart w:id="2998" w:name="_Toc153525969"/>
      <w:bookmarkStart w:id="2999" w:name="_Toc153528156"/>
      <w:bookmarkStart w:id="3000" w:name="_Toc153530342"/>
      <w:bookmarkStart w:id="3001" w:name="_Toc153357960"/>
      <w:bookmarkStart w:id="3002" w:name="_Toc153359821"/>
      <w:bookmarkStart w:id="3003" w:name="_Toc153363600"/>
      <w:bookmarkStart w:id="3004" w:name="_Toc153377121"/>
      <w:bookmarkStart w:id="3005" w:name="_Toc153379095"/>
      <w:bookmarkStart w:id="3006" w:name="_Toc153381070"/>
      <w:bookmarkStart w:id="3007" w:name="_Toc153472581"/>
      <w:bookmarkStart w:id="3008" w:name="_Toc153488943"/>
      <w:bookmarkStart w:id="3009" w:name="_Toc153491224"/>
      <w:bookmarkStart w:id="3010" w:name="_Toc153523784"/>
      <w:bookmarkStart w:id="3011" w:name="_Toc153525970"/>
      <w:bookmarkStart w:id="3012" w:name="_Toc153528157"/>
      <w:bookmarkStart w:id="3013" w:name="_Toc153530343"/>
      <w:bookmarkStart w:id="3014" w:name="_Toc153357961"/>
      <w:bookmarkStart w:id="3015" w:name="_Toc153359822"/>
      <w:bookmarkStart w:id="3016" w:name="_Toc153363601"/>
      <w:bookmarkStart w:id="3017" w:name="_Toc153377122"/>
      <w:bookmarkStart w:id="3018" w:name="_Toc153379096"/>
      <w:bookmarkStart w:id="3019" w:name="_Toc153381071"/>
      <w:bookmarkStart w:id="3020" w:name="_Toc153472582"/>
      <w:bookmarkStart w:id="3021" w:name="_Toc153488944"/>
      <w:bookmarkStart w:id="3022" w:name="_Toc153491225"/>
      <w:bookmarkStart w:id="3023" w:name="_Toc153523785"/>
      <w:bookmarkStart w:id="3024" w:name="_Toc153525971"/>
      <w:bookmarkStart w:id="3025" w:name="_Toc153528158"/>
      <w:bookmarkStart w:id="3026" w:name="_Toc153530344"/>
      <w:bookmarkStart w:id="3027" w:name="_Toc153357962"/>
      <w:bookmarkStart w:id="3028" w:name="_Toc153359823"/>
      <w:bookmarkStart w:id="3029" w:name="_Toc153363602"/>
      <w:bookmarkStart w:id="3030" w:name="_Toc153377123"/>
      <w:bookmarkStart w:id="3031" w:name="_Toc153379097"/>
      <w:bookmarkStart w:id="3032" w:name="_Toc153381072"/>
      <w:bookmarkStart w:id="3033" w:name="_Toc153472583"/>
      <w:bookmarkStart w:id="3034" w:name="_Toc153488945"/>
      <w:bookmarkStart w:id="3035" w:name="_Toc153491226"/>
      <w:bookmarkStart w:id="3036" w:name="_Toc153523786"/>
      <w:bookmarkStart w:id="3037" w:name="_Toc153525972"/>
      <w:bookmarkStart w:id="3038" w:name="_Toc153528159"/>
      <w:bookmarkStart w:id="3039" w:name="_Toc153530345"/>
      <w:bookmarkStart w:id="3040" w:name="_Toc153357963"/>
      <w:bookmarkStart w:id="3041" w:name="_Toc153359824"/>
      <w:bookmarkStart w:id="3042" w:name="_Toc153363603"/>
      <w:bookmarkStart w:id="3043" w:name="_Toc153377124"/>
      <w:bookmarkStart w:id="3044" w:name="_Toc153379098"/>
      <w:bookmarkStart w:id="3045" w:name="_Toc153381073"/>
      <w:bookmarkStart w:id="3046" w:name="_Toc153472584"/>
      <w:bookmarkStart w:id="3047" w:name="_Toc153488946"/>
      <w:bookmarkStart w:id="3048" w:name="_Toc153491227"/>
      <w:bookmarkStart w:id="3049" w:name="_Toc153523787"/>
      <w:bookmarkStart w:id="3050" w:name="_Toc153525973"/>
      <w:bookmarkStart w:id="3051" w:name="_Toc153528160"/>
      <w:bookmarkStart w:id="3052" w:name="_Toc153530346"/>
      <w:bookmarkStart w:id="3053" w:name="_Toc153357964"/>
      <w:bookmarkStart w:id="3054" w:name="_Toc153359825"/>
      <w:bookmarkStart w:id="3055" w:name="_Toc153363604"/>
      <w:bookmarkStart w:id="3056" w:name="_Toc153377125"/>
      <w:bookmarkStart w:id="3057" w:name="_Toc153379099"/>
      <w:bookmarkStart w:id="3058" w:name="_Toc153381074"/>
      <w:bookmarkStart w:id="3059" w:name="_Toc153472585"/>
      <w:bookmarkStart w:id="3060" w:name="_Toc153488947"/>
      <w:bookmarkStart w:id="3061" w:name="_Toc153491228"/>
      <w:bookmarkStart w:id="3062" w:name="_Toc153523788"/>
      <w:bookmarkStart w:id="3063" w:name="_Toc153525974"/>
      <w:bookmarkStart w:id="3064" w:name="_Toc153528161"/>
      <w:bookmarkStart w:id="3065" w:name="_Toc153530347"/>
      <w:bookmarkStart w:id="3066" w:name="_Toc153357965"/>
      <w:bookmarkStart w:id="3067" w:name="_Toc153359826"/>
      <w:bookmarkStart w:id="3068" w:name="_Toc153363605"/>
      <w:bookmarkStart w:id="3069" w:name="_Toc153377126"/>
      <w:bookmarkStart w:id="3070" w:name="_Toc153379100"/>
      <w:bookmarkStart w:id="3071" w:name="_Toc153381075"/>
      <w:bookmarkStart w:id="3072" w:name="_Toc153472586"/>
      <w:bookmarkStart w:id="3073" w:name="_Toc153488948"/>
      <w:bookmarkStart w:id="3074" w:name="_Toc153491229"/>
      <w:bookmarkStart w:id="3075" w:name="_Toc153523789"/>
      <w:bookmarkStart w:id="3076" w:name="_Toc153525975"/>
      <w:bookmarkStart w:id="3077" w:name="_Toc153528162"/>
      <w:bookmarkStart w:id="3078" w:name="_Toc153530348"/>
      <w:bookmarkStart w:id="3079" w:name="_Toc153357966"/>
      <w:bookmarkStart w:id="3080" w:name="_Toc153359827"/>
      <w:bookmarkStart w:id="3081" w:name="_Toc153363606"/>
      <w:bookmarkStart w:id="3082" w:name="_Toc153377127"/>
      <w:bookmarkStart w:id="3083" w:name="_Toc153379101"/>
      <w:bookmarkStart w:id="3084" w:name="_Toc153381076"/>
      <w:bookmarkStart w:id="3085" w:name="_Toc153472587"/>
      <w:bookmarkStart w:id="3086" w:name="_Toc153488949"/>
      <w:bookmarkStart w:id="3087" w:name="_Toc153491230"/>
      <w:bookmarkStart w:id="3088" w:name="_Toc153523790"/>
      <w:bookmarkStart w:id="3089" w:name="_Toc153525976"/>
      <w:bookmarkStart w:id="3090" w:name="_Toc153528163"/>
      <w:bookmarkStart w:id="3091" w:name="_Toc153530349"/>
      <w:bookmarkStart w:id="3092" w:name="_Toc153357967"/>
      <w:bookmarkStart w:id="3093" w:name="_Toc153359828"/>
      <w:bookmarkStart w:id="3094" w:name="_Toc153363607"/>
      <w:bookmarkStart w:id="3095" w:name="_Toc153377128"/>
      <w:bookmarkStart w:id="3096" w:name="_Toc153379102"/>
      <w:bookmarkStart w:id="3097" w:name="_Toc153381077"/>
      <w:bookmarkStart w:id="3098" w:name="_Toc153472588"/>
      <w:bookmarkStart w:id="3099" w:name="_Toc153488950"/>
      <w:bookmarkStart w:id="3100" w:name="_Toc153491231"/>
      <w:bookmarkStart w:id="3101" w:name="_Toc153523791"/>
      <w:bookmarkStart w:id="3102" w:name="_Toc153525977"/>
      <w:bookmarkStart w:id="3103" w:name="_Toc153528164"/>
      <w:bookmarkStart w:id="3104" w:name="_Toc153530350"/>
      <w:bookmarkStart w:id="3105" w:name="_Toc153357968"/>
      <w:bookmarkStart w:id="3106" w:name="_Toc153359829"/>
      <w:bookmarkStart w:id="3107" w:name="_Toc153363608"/>
      <w:bookmarkStart w:id="3108" w:name="_Toc153377129"/>
      <w:bookmarkStart w:id="3109" w:name="_Toc153379103"/>
      <w:bookmarkStart w:id="3110" w:name="_Toc153381078"/>
      <w:bookmarkStart w:id="3111" w:name="_Toc153472589"/>
      <w:bookmarkStart w:id="3112" w:name="_Toc153488951"/>
      <w:bookmarkStart w:id="3113" w:name="_Toc153491232"/>
      <w:bookmarkStart w:id="3114" w:name="_Toc153523792"/>
      <w:bookmarkStart w:id="3115" w:name="_Toc153525978"/>
      <w:bookmarkStart w:id="3116" w:name="_Toc153528165"/>
      <w:bookmarkStart w:id="3117" w:name="_Toc153530351"/>
      <w:bookmarkStart w:id="3118" w:name="_Toc153357969"/>
      <w:bookmarkStart w:id="3119" w:name="_Toc153359830"/>
      <w:bookmarkStart w:id="3120" w:name="_Toc153363609"/>
      <w:bookmarkStart w:id="3121" w:name="_Toc153377130"/>
      <w:bookmarkStart w:id="3122" w:name="_Toc153379104"/>
      <w:bookmarkStart w:id="3123" w:name="_Toc153381079"/>
      <w:bookmarkStart w:id="3124" w:name="_Toc153472590"/>
      <w:bookmarkStart w:id="3125" w:name="_Toc153488952"/>
      <w:bookmarkStart w:id="3126" w:name="_Toc153491233"/>
      <w:bookmarkStart w:id="3127" w:name="_Toc153523793"/>
      <w:bookmarkStart w:id="3128" w:name="_Toc153525979"/>
      <w:bookmarkStart w:id="3129" w:name="_Toc153528166"/>
      <w:bookmarkStart w:id="3130" w:name="_Toc153530352"/>
      <w:bookmarkStart w:id="3131" w:name="_Toc153357970"/>
      <w:bookmarkStart w:id="3132" w:name="_Toc153359831"/>
      <w:bookmarkStart w:id="3133" w:name="_Toc153363610"/>
      <w:bookmarkStart w:id="3134" w:name="_Toc153377131"/>
      <w:bookmarkStart w:id="3135" w:name="_Toc153379105"/>
      <w:bookmarkStart w:id="3136" w:name="_Toc153381080"/>
      <w:bookmarkStart w:id="3137" w:name="_Toc153472591"/>
      <w:bookmarkStart w:id="3138" w:name="_Toc153488953"/>
      <w:bookmarkStart w:id="3139" w:name="_Toc153491234"/>
      <w:bookmarkStart w:id="3140" w:name="_Toc153523794"/>
      <w:bookmarkStart w:id="3141" w:name="_Toc153525980"/>
      <w:bookmarkStart w:id="3142" w:name="_Toc153528167"/>
      <w:bookmarkStart w:id="3143" w:name="_Toc153530353"/>
      <w:bookmarkStart w:id="3144" w:name="_Toc153357971"/>
      <w:bookmarkStart w:id="3145" w:name="_Toc153359832"/>
      <w:bookmarkStart w:id="3146" w:name="_Toc153363611"/>
      <w:bookmarkStart w:id="3147" w:name="_Toc153377132"/>
      <w:bookmarkStart w:id="3148" w:name="_Toc153379106"/>
      <w:bookmarkStart w:id="3149" w:name="_Toc153381081"/>
      <w:bookmarkStart w:id="3150" w:name="_Toc153472592"/>
      <w:bookmarkStart w:id="3151" w:name="_Toc153488954"/>
      <w:bookmarkStart w:id="3152" w:name="_Toc153491235"/>
      <w:bookmarkStart w:id="3153" w:name="_Toc153523795"/>
      <w:bookmarkStart w:id="3154" w:name="_Toc153525981"/>
      <w:bookmarkStart w:id="3155" w:name="_Toc153528168"/>
      <w:bookmarkStart w:id="3156" w:name="_Toc153530354"/>
      <w:bookmarkStart w:id="3157" w:name="_Toc153358049"/>
      <w:bookmarkStart w:id="3158" w:name="_Toc153359910"/>
      <w:bookmarkStart w:id="3159" w:name="_Toc153363689"/>
      <w:bookmarkStart w:id="3160" w:name="_Toc153377210"/>
      <w:bookmarkStart w:id="3161" w:name="_Toc153379184"/>
      <w:bookmarkStart w:id="3162" w:name="_Toc153381159"/>
      <w:bookmarkStart w:id="3163" w:name="_Toc153472670"/>
      <w:bookmarkStart w:id="3164" w:name="_Toc153489032"/>
      <w:bookmarkStart w:id="3165" w:name="_Toc153491313"/>
      <w:bookmarkStart w:id="3166" w:name="_Toc153523873"/>
      <w:bookmarkStart w:id="3167" w:name="_Toc153526059"/>
      <w:bookmarkStart w:id="3168" w:name="_Toc153528246"/>
      <w:bookmarkStart w:id="3169" w:name="_Toc153530432"/>
      <w:bookmarkStart w:id="3170" w:name="_Toc153358050"/>
      <w:bookmarkStart w:id="3171" w:name="_Toc153359911"/>
      <w:bookmarkStart w:id="3172" w:name="_Toc153363690"/>
      <w:bookmarkStart w:id="3173" w:name="_Toc153377211"/>
      <w:bookmarkStart w:id="3174" w:name="_Toc153379185"/>
      <w:bookmarkStart w:id="3175" w:name="_Toc153381160"/>
      <w:bookmarkStart w:id="3176" w:name="_Toc153472671"/>
      <w:bookmarkStart w:id="3177" w:name="_Toc153489033"/>
      <w:bookmarkStart w:id="3178" w:name="_Toc153491314"/>
      <w:bookmarkStart w:id="3179" w:name="_Toc153523874"/>
      <w:bookmarkStart w:id="3180" w:name="_Toc153526060"/>
      <w:bookmarkStart w:id="3181" w:name="_Toc153528247"/>
      <w:bookmarkStart w:id="3182" w:name="_Toc153530433"/>
      <w:bookmarkStart w:id="3183" w:name="_Toc153358051"/>
      <w:bookmarkStart w:id="3184" w:name="_Toc153359912"/>
      <w:bookmarkStart w:id="3185" w:name="_Toc153363691"/>
      <w:bookmarkStart w:id="3186" w:name="_Toc153377212"/>
      <w:bookmarkStart w:id="3187" w:name="_Toc153379186"/>
      <w:bookmarkStart w:id="3188" w:name="_Toc153381161"/>
      <w:bookmarkStart w:id="3189" w:name="_Toc153472672"/>
      <w:bookmarkStart w:id="3190" w:name="_Toc153489034"/>
      <w:bookmarkStart w:id="3191" w:name="_Toc153491315"/>
      <w:bookmarkStart w:id="3192" w:name="_Toc153523875"/>
      <w:bookmarkStart w:id="3193" w:name="_Toc153526061"/>
      <w:bookmarkStart w:id="3194" w:name="_Toc153528248"/>
      <w:bookmarkStart w:id="3195" w:name="_Toc153530434"/>
      <w:bookmarkStart w:id="3196" w:name="_Toc153358147"/>
      <w:bookmarkStart w:id="3197" w:name="_Toc153360008"/>
      <w:bookmarkStart w:id="3198" w:name="_Toc153363787"/>
      <w:bookmarkStart w:id="3199" w:name="_Toc153377308"/>
      <w:bookmarkStart w:id="3200" w:name="_Toc153379282"/>
      <w:bookmarkStart w:id="3201" w:name="_Toc153381257"/>
      <w:bookmarkStart w:id="3202" w:name="_Toc153472768"/>
      <w:bookmarkStart w:id="3203" w:name="_Toc153489130"/>
      <w:bookmarkStart w:id="3204" w:name="_Toc153491411"/>
      <w:bookmarkStart w:id="3205" w:name="_Toc153523971"/>
      <w:bookmarkStart w:id="3206" w:name="_Toc153526157"/>
      <w:bookmarkStart w:id="3207" w:name="_Toc153528344"/>
      <w:bookmarkStart w:id="3208" w:name="_Toc153530530"/>
      <w:bookmarkStart w:id="3209" w:name="_Toc153358148"/>
      <w:bookmarkStart w:id="3210" w:name="_Toc153360009"/>
      <w:bookmarkStart w:id="3211" w:name="_Toc153363788"/>
      <w:bookmarkStart w:id="3212" w:name="_Toc153377309"/>
      <w:bookmarkStart w:id="3213" w:name="_Toc153379283"/>
      <w:bookmarkStart w:id="3214" w:name="_Toc153381258"/>
      <w:bookmarkStart w:id="3215" w:name="_Toc153472769"/>
      <w:bookmarkStart w:id="3216" w:name="_Toc153489131"/>
      <w:bookmarkStart w:id="3217" w:name="_Toc153491412"/>
      <w:bookmarkStart w:id="3218" w:name="_Toc153523972"/>
      <w:bookmarkStart w:id="3219" w:name="_Toc153526158"/>
      <w:bookmarkStart w:id="3220" w:name="_Toc153528345"/>
      <w:bookmarkStart w:id="3221" w:name="_Toc153530531"/>
      <w:bookmarkStart w:id="3222" w:name="_Toc153358149"/>
      <w:bookmarkStart w:id="3223" w:name="_Toc153360010"/>
      <w:bookmarkStart w:id="3224" w:name="_Toc153363789"/>
      <w:bookmarkStart w:id="3225" w:name="_Toc153377310"/>
      <w:bookmarkStart w:id="3226" w:name="_Toc153379284"/>
      <w:bookmarkStart w:id="3227" w:name="_Toc153381259"/>
      <w:bookmarkStart w:id="3228" w:name="_Toc153472770"/>
      <w:bookmarkStart w:id="3229" w:name="_Toc153489132"/>
      <w:bookmarkStart w:id="3230" w:name="_Toc153491413"/>
      <w:bookmarkStart w:id="3231" w:name="_Toc153523973"/>
      <w:bookmarkStart w:id="3232" w:name="_Toc153526159"/>
      <w:bookmarkStart w:id="3233" w:name="_Toc153528346"/>
      <w:bookmarkStart w:id="3234" w:name="_Toc153530532"/>
      <w:bookmarkStart w:id="3235" w:name="_Toc153358150"/>
      <w:bookmarkStart w:id="3236" w:name="_Toc153360011"/>
      <w:bookmarkStart w:id="3237" w:name="_Toc153363790"/>
      <w:bookmarkStart w:id="3238" w:name="_Toc153377311"/>
      <w:bookmarkStart w:id="3239" w:name="_Toc153379285"/>
      <w:bookmarkStart w:id="3240" w:name="_Toc153381260"/>
      <w:bookmarkStart w:id="3241" w:name="_Toc153472771"/>
      <w:bookmarkStart w:id="3242" w:name="_Toc153489133"/>
      <w:bookmarkStart w:id="3243" w:name="_Toc153491414"/>
      <w:bookmarkStart w:id="3244" w:name="_Toc153523974"/>
      <w:bookmarkStart w:id="3245" w:name="_Toc153526160"/>
      <w:bookmarkStart w:id="3246" w:name="_Toc153528347"/>
      <w:bookmarkStart w:id="3247" w:name="_Toc153530533"/>
      <w:bookmarkStart w:id="3248" w:name="_Toc153358258"/>
      <w:bookmarkStart w:id="3249" w:name="_Toc153360119"/>
      <w:bookmarkStart w:id="3250" w:name="_Toc153363898"/>
      <w:bookmarkStart w:id="3251" w:name="_Toc153377419"/>
      <w:bookmarkStart w:id="3252" w:name="_Toc153379393"/>
      <w:bookmarkStart w:id="3253" w:name="_Toc153381368"/>
      <w:bookmarkStart w:id="3254" w:name="_Toc153472879"/>
      <w:bookmarkStart w:id="3255" w:name="_Toc153489241"/>
      <w:bookmarkStart w:id="3256" w:name="_Toc153491522"/>
      <w:bookmarkStart w:id="3257" w:name="_Toc153524082"/>
      <w:bookmarkStart w:id="3258" w:name="_Toc153526268"/>
      <w:bookmarkStart w:id="3259" w:name="_Toc153528455"/>
      <w:bookmarkStart w:id="3260" w:name="_Toc153530641"/>
      <w:bookmarkStart w:id="3261" w:name="_Toc153358259"/>
      <w:bookmarkStart w:id="3262" w:name="_Toc153360120"/>
      <w:bookmarkStart w:id="3263" w:name="_Toc153363899"/>
      <w:bookmarkStart w:id="3264" w:name="_Toc153377420"/>
      <w:bookmarkStart w:id="3265" w:name="_Toc153379394"/>
      <w:bookmarkStart w:id="3266" w:name="_Toc153381369"/>
      <w:bookmarkStart w:id="3267" w:name="_Toc153472880"/>
      <w:bookmarkStart w:id="3268" w:name="_Toc153489242"/>
      <w:bookmarkStart w:id="3269" w:name="_Toc153491523"/>
      <w:bookmarkStart w:id="3270" w:name="_Toc153524083"/>
      <w:bookmarkStart w:id="3271" w:name="_Toc153526269"/>
      <w:bookmarkStart w:id="3272" w:name="_Toc153528456"/>
      <w:bookmarkStart w:id="3273" w:name="_Toc153530642"/>
      <w:bookmarkStart w:id="3274" w:name="_Toc153358260"/>
      <w:bookmarkStart w:id="3275" w:name="_Toc153360121"/>
      <w:bookmarkStart w:id="3276" w:name="_Toc153363900"/>
      <w:bookmarkStart w:id="3277" w:name="_Toc153377421"/>
      <w:bookmarkStart w:id="3278" w:name="_Toc153379395"/>
      <w:bookmarkStart w:id="3279" w:name="_Toc153381370"/>
      <w:bookmarkStart w:id="3280" w:name="_Toc153472881"/>
      <w:bookmarkStart w:id="3281" w:name="_Toc153489243"/>
      <w:bookmarkStart w:id="3282" w:name="_Toc153491524"/>
      <w:bookmarkStart w:id="3283" w:name="_Toc153524084"/>
      <w:bookmarkStart w:id="3284" w:name="_Toc153526270"/>
      <w:bookmarkStart w:id="3285" w:name="_Toc153528457"/>
      <w:bookmarkStart w:id="3286" w:name="_Toc153530643"/>
      <w:bookmarkStart w:id="3287" w:name="_Toc153358306"/>
      <w:bookmarkStart w:id="3288" w:name="_Toc153360167"/>
      <w:bookmarkStart w:id="3289" w:name="_Toc153363946"/>
      <w:bookmarkStart w:id="3290" w:name="_Toc153377467"/>
      <w:bookmarkStart w:id="3291" w:name="_Toc153379441"/>
      <w:bookmarkStart w:id="3292" w:name="_Toc153381416"/>
      <w:bookmarkStart w:id="3293" w:name="_Toc153472927"/>
      <w:bookmarkStart w:id="3294" w:name="_Toc153489289"/>
      <w:bookmarkStart w:id="3295" w:name="_Toc153491570"/>
      <w:bookmarkStart w:id="3296" w:name="_Toc153524130"/>
      <w:bookmarkStart w:id="3297" w:name="_Toc153526316"/>
      <w:bookmarkStart w:id="3298" w:name="_Toc153528503"/>
      <w:bookmarkStart w:id="3299" w:name="_Toc153530689"/>
      <w:bookmarkStart w:id="3300" w:name="_Toc153358307"/>
      <w:bookmarkStart w:id="3301" w:name="_Toc153360168"/>
      <w:bookmarkStart w:id="3302" w:name="_Toc153363947"/>
      <w:bookmarkStart w:id="3303" w:name="_Toc153377468"/>
      <w:bookmarkStart w:id="3304" w:name="_Toc153379442"/>
      <w:bookmarkStart w:id="3305" w:name="_Toc153381417"/>
      <w:bookmarkStart w:id="3306" w:name="_Toc153472928"/>
      <w:bookmarkStart w:id="3307" w:name="_Toc153489290"/>
      <w:bookmarkStart w:id="3308" w:name="_Toc153491571"/>
      <w:bookmarkStart w:id="3309" w:name="_Toc153524131"/>
      <w:bookmarkStart w:id="3310" w:name="_Toc153526317"/>
      <w:bookmarkStart w:id="3311" w:name="_Toc153528504"/>
      <w:bookmarkStart w:id="3312" w:name="_Toc153530690"/>
      <w:bookmarkStart w:id="3313" w:name="_Toc153358308"/>
      <w:bookmarkStart w:id="3314" w:name="_Toc153360169"/>
      <w:bookmarkStart w:id="3315" w:name="_Toc153363948"/>
      <w:bookmarkStart w:id="3316" w:name="_Toc153377469"/>
      <w:bookmarkStart w:id="3317" w:name="_Toc153379443"/>
      <w:bookmarkStart w:id="3318" w:name="_Toc153381418"/>
      <w:bookmarkStart w:id="3319" w:name="_Toc153472929"/>
      <w:bookmarkStart w:id="3320" w:name="_Toc153489291"/>
      <w:bookmarkStart w:id="3321" w:name="_Toc153491572"/>
      <w:bookmarkStart w:id="3322" w:name="_Toc153524132"/>
      <w:bookmarkStart w:id="3323" w:name="_Toc153526318"/>
      <w:bookmarkStart w:id="3324" w:name="_Toc153528505"/>
      <w:bookmarkStart w:id="3325" w:name="_Toc153530691"/>
      <w:bookmarkStart w:id="3326" w:name="_Toc153358309"/>
      <w:bookmarkStart w:id="3327" w:name="_Toc153360170"/>
      <w:bookmarkStart w:id="3328" w:name="_Toc153363949"/>
      <w:bookmarkStart w:id="3329" w:name="_Toc153377470"/>
      <w:bookmarkStart w:id="3330" w:name="_Toc153379444"/>
      <w:bookmarkStart w:id="3331" w:name="_Toc153381419"/>
      <w:bookmarkStart w:id="3332" w:name="_Toc153472930"/>
      <w:bookmarkStart w:id="3333" w:name="_Toc153489292"/>
      <w:bookmarkStart w:id="3334" w:name="_Toc153491573"/>
      <w:bookmarkStart w:id="3335" w:name="_Toc153524133"/>
      <w:bookmarkStart w:id="3336" w:name="_Toc153526319"/>
      <w:bookmarkStart w:id="3337" w:name="_Toc153528506"/>
      <w:bookmarkStart w:id="3338" w:name="_Toc153530692"/>
      <w:bookmarkStart w:id="3339" w:name="_Toc153358310"/>
      <w:bookmarkStart w:id="3340" w:name="_Toc153360171"/>
      <w:bookmarkStart w:id="3341" w:name="_Toc153363950"/>
      <w:bookmarkStart w:id="3342" w:name="_Toc153377471"/>
      <w:bookmarkStart w:id="3343" w:name="_Toc153379445"/>
      <w:bookmarkStart w:id="3344" w:name="_Toc153381420"/>
      <w:bookmarkStart w:id="3345" w:name="_Toc153472931"/>
      <w:bookmarkStart w:id="3346" w:name="_Toc153489293"/>
      <w:bookmarkStart w:id="3347" w:name="_Toc153491574"/>
      <w:bookmarkStart w:id="3348" w:name="_Toc153524134"/>
      <w:bookmarkStart w:id="3349" w:name="_Toc153526320"/>
      <w:bookmarkStart w:id="3350" w:name="_Toc153528507"/>
      <w:bookmarkStart w:id="3351" w:name="_Toc153530693"/>
      <w:bookmarkStart w:id="3352" w:name="_Toc153358311"/>
      <w:bookmarkStart w:id="3353" w:name="_Toc153360172"/>
      <w:bookmarkStart w:id="3354" w:name="_Toc153363951"/>
      <w:bookmarkStart w:id="3355" w:name="_Toc153377472"/>
      <w:bookmarkStart w:id="3356" w:name="_Toc153379446"/>
      <w:bookmarkStart w:id="3357" w:name="_Toc153381421"/>
      <w:bookmarkStart w:id="3358" w:name="_Toc153472932"/>
      <w:bookmarkStart w:id="3359" w:name="_Toc153489294"/>
      <w:bookmarkStart w:id="3360" w:name="_Toc153491575"/>
      <w:bookmarkStart w:id="3361" w:name="_Toc153524135"/>
      <w:bookmarkStart w:id="3362" w:name="_Toc153526321"/>
      <w:bookmarkStart w:id="3363" w:name="_Toc153528508"/>
      <w:bookmarkStart w:id="3364" w:name="_Toc153530694"/>
      <w:bookmarkStart w:id="3365" w:name="_Toc153358312"/>
      <w:bookmarkStart w:id="3366" w:name="_Toc153360173"/>
      <w:bookmarkStart w:id="3367" w:name="_Toc153363952"/>
      <w:bookmarkStart w:id="3368" w:name="_Toc153377473"/>
      <w:bookmarkStart w:id="3369" w:name="_Toc153379447"/>
      <w:bookmarkStart w:id="3370" w:name="_Toc153381422"/>
      <w:bookmarkStart w:id="3371" w:name="_Toc153472933"/>
      <w:bookmarkStart w:id="3372" w:name="_Toc153489295"/>
      <w:bookmarkStart w:id="3373" w:name="_Toc153491576"/>
      <w:bookmarkStart w:id="3374" w:name="_Toc153524136"/>
      <w:bookmarkStart w:id="3375" w:name="_Toc153526322"/>
      <w:bookmarkStart w:id="3376" w:name="_Toc153528509"/>
      <w:bookmarkStart w:id="3377" w:name="_Toc153530695"/>
      <w:bookmarkStart w:id="3378" w:name="_Toc153358313"/>
      <w:bookmarkStart w:id="3379" w:name="_Toc153360174"/>
      <w:bookmarkStart w:id="3380" w:name="_Toc153363953"/>
      <w:bookmarkStart w:id="3381" w:name="_Toc153377474"/>
      <w:bookmarkStart w:id="3382" w:name="_Toc153379448"/>
      <w:bookmarkStart w:id="3383" w:name="_Toc153381423"/>
      <w:bookmarkStart w:id="3384" w:name="_Toc153472934"/>
      <w:bookmarkStart w:id="3385" w:name="_Toc153489296"/>
      <w:bookmarkStart w:id="3386" w:name="_Toc153491577"/>
      <w:bookmarkStart w:id="3387" w:name="_Toc153524137"/>
      <w:bookmarkStart w:id="3388" w:name="_Toc153526323"/>
      <w:bookmarkStart w:id="3389" w:name="_Toc153528510"/>
      <w:bookmarkStart w:id="3390" w:name="_Toc153530696"/>
      <w:bookmarkStart w:id="3391" w:name="_Toc153358314"/>
      <w:bookmarkStart w:id="3392" w:name="_Toc153360175"/>
      <w:bookmarkStart w:id="3393" w:name="_Toc153363954"/>
      <w:bookmarkStart w:id="3394" w:name="_Toc153377475"/>
      <w:bookmarkStart w:id="3395" w:name="_Toc153379449"/>
      <w:bookmarkStart w:id="3396" w:name="_Toc153381424"/>
      <w:bookmarkStart w:id="3397" w:name="_Toc153472935"/>
      <w:bookmarkStart w:id="3398" w:name="_Toc153489297"/>
      <w:bookmarkStart w:id="3399" w:name="_Toc153491578"/>
      <w:bookmarkStart w:id="3400" w:name="_Toc153524138"/>
      <w:bookmarkStart w:id="3401" w:name="_Toc153526324"/>
      <w:bookmarkStart w:id="3402" w:name="_Toc153528511"/>
      <w:bookmarkStart w:id="3403" w:name="_Toc153530697"/>
      <w:bookmarkStart w:id="3404" w:name="_Toc153358315"/>
      <w:bookmarkStart w:id="3405" w:name="_Toc153360176"/>
      <w:bookmarkStart w:id="3406" w:name="_Toc153363955"/>
      <w:bookmarkStart w:id="3407" w:name="_Toc153377476"/>
      <w:bookmarkStart w:id="3408" w:name="_Toc153379450"/>
      <w:bookmarkStart w:id="3409" w:name="_Toc153381425"/>
      <w:bookmarkStart w:id="3410" w:name="_Toc153472936"/>
      <w:bookmarkStart w:id="3411" w:name="_Toc153489298"/>
      <w:bookmarkStart w:id="3412" w:name="_Toc153491579"/>
      <w:bookmarkStart w:id="3413" w:name="_Toc153524139"/>
      <w:bookmarkStart w:id="3414" w:name="_Toc153526325"/>
      <w:bookmarkStart w:id="3415" w:name="_Toc153528512"/>
      <w:bookmarkStart w:id="3416" w:name="_Toc153530698"/>
      <w:bookmarkStart w:id="3417" w:name="_Toc153358316"/>
      <w:bookmarkStart w:id="3418" w:name="_Toc153360177"/>
      <w:bookmarkStart w:id="3419" w:name="_Toc153363956"/>
      <w:bookmarkStart w:id="3420" w:name="_Toc153377477"/>
      <w:bookmarkStart w:id="3421" w:name="_Toc153379451"/>
      <w:bookmarkStart w:id="3422" w:name="_Toc153381426"/>
      <w:bookmarkStart w:id="3423" w:name="_Toc153472937"/>
      <w:bookmarkStart w:id="3424" w:name="_Toc153489299"/>
      <w:bookmarkStart w:id="3425" w:name="_Toc153491580"/>
      <w:bookmarkStart w:id="3426" w:name="_Toc153524140"/>
      <w:bookmarkStart w:id="3427" w:name="_Toc153526326"/>
      <w:bookmarkStart w:id="3428" w:name="_Toc153528513"/>
      <w:bookmarkStart w:id="3429" w:name="_Toc153530699"/>
      <w:bookmarkStart w:id="3430" w:name="_Toc153358317"/>
      <w:bookmarkStart w:id="3431" w:name="_Toc153360178"/>
      <w:bookmarkStart w:id="3432" w:name="_Toc153363957"/>
      <w:bookmarkStart w:id="3433" w:name="_Toc153377478"/>
      <w:bookmarkStart w:id="3434" w:name="_Toc153379452"/>
      <w:bookmarkStart w:id="3435" w:name="_Toc153381427"/>
      <w:bookmarkStart w:id="3436" w:name="_Toc153472938"/>
      <w:bookmarkStart w:id="3437" w:name="_Toc153489300"/>
      <w:bookmarkStart w:id="3438" w:name="_Toc153491581"/>
      <w:bookmarkStart w:id="3439" w:name="_Toc153524141"/>
      <w:bookmarkStart w:id="3440" w:name="_Toc153526327"/>
      <w:bookmarkStart w:id="3441" w:name="_Toc153528514"/>
      <w:bookmarkStart w:id="3442" w:name="_Toc153530700"/>
      <w:bookmarkStart w:id="3443" w:name="_Toc153358318"/>
      <w:bookmarkStart w:id="3444" w:name="_Toc153360179"/>
      <w:bookmarkStart w:id="3445" w:name="_Toc153363958"/>
      <w:bookmarkStart w:id="3446" w:name="_Toc153377479"/>
      <w:bookmarkStart w:id="3447" w:name="_Toc153379453"/>
      <w:bookmarkStart w:id="3448" w:name="_Toc153381428"/>
      <w:bookmarkStart w:id="3449" w:name="_Toc153472939"/>
      <w:bookmarkStart w:id="3450" w:name="_Toc153489301"/>
      <w:bookmarkStart w:id="3451" w:name="_Toc153491582"/>
      <w:bookmarkStart w:id="3452" w:name="_Toc153524142"/>
      <w:bookmarkStart w:id="3453" w:name="_Toc153526328"/>
      <w:bookmarkStart w:id="3454" w:name="_Toc153528515"/>
      <w:bookmarkStart w:id="3455" w:name="_Toc153530701"/>
      <w:bookmarkStart w:id="3456" w:name="_Toc153358319"/>
      <w:bookmarkStart w:id="3457" w:name="_Toc153360180"/>
      <w:bookmarkStart w:id="3458" w:name="_Toc153363959"/>
      <w:bookmarkStart w:id="3459" w:name="_Toc153377480"/>
      <w:bookmarkStart w:id="3460" w:name="_Toc153379454"/>
      <w:bookmarkStart w:id="3461" w:name="_Toc153381429"/>
      <w:bookmarkStart w:id="3462" w:name="_Toc153472940"/>
      <w:bookmarkStart w:id="3463" w:name="_Toc153489302"/>
      <w:bookmarkStart w:id="3464" w:name="_Toc153491583"/>
      <w:bookmarkStart w:id="3465" w:name="_Toc153524143"/>
      <w:bookmarkStart w:id="3466" w:name="_Toc153526329"/>
      <w:bookmarkStart w:id="3467" w:name="_Toc153528516"/>
      <w:bookmarkStart w:id="3468" w:name="_Toc153530702"/>
      <w:bookmarkStart w:id="3469" w:name="_Toc153358320"/>
      <w:bookmarkStart w:id="3470" w:name="_Toc153360181"/>
      <w:bookmarkStart w:id="3471" w:name="_Toc153363960"/>
      <w:bookmarkStart w:id="3472" w:name="_Toc153377481"/>
      <w:bookmarkStart w:id="3473" w:name="_Toc153379455"/>
      <w:bookmarkStart w:id="3474" w:name="_Toc153381430"/>
      <w:bookmarkStart w:id="3475" w:name="_Toc153472941"/>
      <w:bookmarkStart w:id="3476" w:name="_Toc153489303"/>
      <w:bookmarkStart w:id="3477" w:name="_Toc153491584"/>
      <w:bookmarkStart w:id="3478" w:name="_Toc153524144"/>
      <w:bookmarkStart w:id="3479" w:name="_Toc153526330"/>
      <w:bookmarkStart w:id="3480" w:name="_Toc153528517"/>
      <w:bookmarkStart w:id="3481" w:name="_Toc153530703"/>
      <w:bookmarkStart w:id="3482" w:name="_Toc153358321"/>
      <w:bookmarkStart w:id="3483" w:name="_Toc153360182"/>
      <w:bookmarkStart w:id="3484" w:name="_Toc153363961"/>
      <w:bookmarkStart w:id="3485" w:name="_Toc153377482"/>
      <w:bookmarkStart w:id="3486" w:name="_Toc153379456"/>
      <w:bookmarkStart w:id="3487" w:name="_Toc153381431"/>
      <w:bookmarkStart w:id="3488" w:name="_Toc153472942"/>
      <w:bookmarkStart w:id="3489" w:name="_Toc153489304"/>
      <w:bookmarkStart w:id="3490" w:name="_Toc153491585"/>
      <w:bookmarkStart w:id="3491" w:name="_Toc153524145"/>
      <w:bookmarkStart w:id="3492" w:name="_Toc153526331"/>
      <w:bookmarkStart w:id="3493" w:name="_Toc153528518"/>
      <w:bookmarkStart w:id="3494" w:name="_Toc153530704"/>
      <w:bookmarkStart w:id="3495" w:name="_Toc153358322"/>
      <w:bookmarkStart w:id="3496" w:name="_Toc153360183"/>
      <w:bookmarkStart w:id="3497" w:name="_Toc153363962"/>
      <w:bookmarkStart w:id="3498" w:name="_Toc153377483"/>
      <w:bookmarkStart w:id="3499" w:name="_Toc153379457"/>
      <w:bookmarkStart w:id="3500" w:name="_Toc153381432"/>
      <w:bookmarkStart w:id="3501" w:name="_Toc153472943"/>
      <w:bookmarkStart w:id="3502" w:name="_Toc153489305"/>
      <w:bookmarkStart w:id="3503" w:name="_Toc153491586"/>
      <w:bookmarkStart w:id="3504" w:name="_Toc153524146"/>
      <w:bookmarkStart w:id="3505" w:name="_Toc153526332"/>
      <w:bookmarkStart w:id="3506" w:name="_Toc153528519"/>
      <w:bookmarkStart w:id="3507" w:name="_Toc153530705"/>
      <w:bookmarkStart w:id="3508" w:name="_Toc153358323"/>
      <w:bookmarkStart w:id="3509" w:name="_Toc153360184"/>
      <w:bookmarkStart w:id="3510" w:name="_Toc153363963"/>
      <w:bookmarkStart w:id="3511" w:name="_Toc153377484"/>
      <w:bookmarkStart w:id="3512" w:name="_Toc153379458"/>
      <w:bookmarkStart w:id="3513" w:name="_Toc153381433"/>
      <w:bookmarkStart w:id="3514" w:name="_Toc153472944"/>
      <w:bookmarkStart w:id="3515" w:name="_Toc153489306"/>
      <w:bookmarkStart w:id="3516" w:name="_Toc153491587"/>
      <w:bookmarkStart w:id="3517" w:name="_Toc153524147"/>
      <w:bookmarkStart w:id="3518" w:name="_Toc153526333"/>
      <w:bookmarkStart w:id="3519" w:name="_Toc153528520"/>
      <w:bookmarkStart w:id="3520" w:name="_Toc153530706"/>
      <w:bookmarkStart w:id="3521" w:name="_Toc153358324"/>
      <w:bookmarkStart w:id="3522" w:name="_Toc153360185"/>
      <w:bookmarkStart w:id="3523" w:name="_Toc153363964"/>
      <w:bookmarkStart w:id="3524" w:name="_Toc153377485"/>
      <w:bookmarkStart w:id="3525" w:name="_Toc153379459"/>
      <w:bookmarkStart w:id="3526" w:name="_Toc153381434"/>
      <w:bookmarkStart w:id="3527" w:name="_Toc153472945"/>
      <w:bookmarkStart w:id="3528" w:name="_Toc153489307"/>
      <w:bookmarkStart w:id="3529" w:name="_Toc153491588"/>
      <w:bookmarkStart w:id="3530" w:name="_Toc153524148"/>
      <w:bookmarkStart w:id="3531" w:name="_Toc153526334"/>
      <w:bookmarkStart w:id="3532" w:name="_Toc153528521"/>
      <w:bookmarkStart w:id="3533" w:name="_Toc153530707"/>
      <w:bookmarkStart w:id="3534" w:name="_Toc153358325"/>
      <w:bookmarkStart w:id="3535" w:name="_Toc153360186"/>
      <w:bookmarkStart w:id="3536" w:name="_Toc153363965"/>
      <w:bookmarkStart w:id="3537" w:name="_Toc153377486"/>
      <w:bookmarkStart w:id="3538" w:name="_Toc153379460"/>
      <w:bookmarkStart w:id="3539" w:name="_Toc153381435"/>
      <w:bookmarkStart w:id="3540" w:name="_Toc153472946"/>
      <w:bookmarkStart w:id="3541" w:name="_Toc153489308"/>
      <w:bookmarkStart w:id="3542" w:name="_Toc153491589"/>
      <w:bookmarkStart w:id="3543" w:name="_Toc153524149"/>
      <w:bookmarkStart w:id="3544" w:name="_Toc153526335"/>
      <w:bookmarkStart w:id="3545" w:name="_Toc153528522"/>
      <w:bookmarkStart w:id="3546" w:name="_Toc153530708"/>
      <w:bookmarkStart w:id="3547" w:name="_Toc153358326"/>
      <w:bookmarkStart w:id="3548" w:name="_Toc153360187"/>
      <w:bookmarkStart w:id="3549" w:name="_Toc153363966"/>
      <w:bookmarkStart w:id="3550" w:name="_Toc153377487"/>
      <w:bookmarkStart w:id="3551" w:name="_Toc153379461"/>
      <w:bookmarkStart w:id="3552" w:name="_Toc153381436"/>
      <w:bookmarkStart w:id="3553" w:name="_Toc153472947"/>
      <w:bookmarkStart w:id="3554" w:name="_Toc153489309"/>
      <w:bookmarkStart w:id="3555" w:name="_Toc153491590"/>
      <w:bookmarkStart w:id="3556" w:name="_Toc153524150"/>
      <w:bookmarkStart w:id="3557" w:name="_Toc153526336"/>
      <w:bookmarkStart w:id="3558" w:name="_Toc153528523"/>
      <w:bookmarkStart w:id="3559" w:name="_Toc153530709"/>
      <w:bookmarkStart w:id="3560" w:name="_Toc153358327"/>
      <w:bookmarkStart w:id="3561" w:name="_Toc153360188"/>
      <w:bookmarkStart w:id="3562" w:name="_Toc153363967"/>
      <w:bookmarkStart w:id="3563" w:name="_Toc153377488"/>
      <w:bookmarkStart w:id="3564" w:name="_Toc153379462"/>
      <w:bookmarkStart w:id="3565" w:name="_Toc153381437"/>
      <w:bookmarkStart w:id="3566" w:name="_Toc153472948"/>
      <w:bookmarkStart w:id="3567" w:name="_Toc153489310"/>
      <w:bookmarkStart w:id="3568" w:name="_Toc153491591"/>
      <w:bookmarkStart w:id="3569" w:name="_Toc153524151"/>
      <w:bookmarkStart w:id="3570" w:name="_Toc153526337"/>
      <w:bookmarkStart w:id="3571" w:name="_Toc153528524"/>
      <w:bookmarkStart w:id="3572" w:name="_Toc153530710"/>
      <w:bookmarkStart w:id="3573" w:name="_Toc153358328"/>
      <w:bookmarkStart w:id="3574" w:name="_Toc153360189"/>
      <w:bookmarkStart w:id="3575" w:name="_Toc153363968"/>
      <w:bookmarkStart w:id="3576" w:name="_Toc153377489"/>
      <w:bookmarkStart w:id="3577" w:name="_Toc153379463"/>
      <w:bookmarkStart w:id="3578" w:name="_Toc153381438"/>
      <w:bookmarkStart w:id="3579" w:name="_Toc153472949"/>
      <w:bookmarkStart w:id="3580" w:name="_Toc153489311"/>
      <w:bookmarkStart w:id="3581" w:name="_Toc153491592"/>
      <w:bookmarkStart w:id="3582" w:name="_Toc153524152"/>
      <w:bookmarkStart w:id="3583" w:name="_Toc153526338"/>
      <w:bookmarkStart w:id="3584" w:name="_Toc153528525"/>
      <w:bookmarkStart w:id="3585" w:name="_Toc153530711"/>
      <w:bookmarkStart w:id="3586" w:name="_Toc153358329"/>
      <w:bookmarkStart w:id="3587" w:name="_Toc153360190"/>
      <w:bookmarkStart w:id="3588" w:name="_Toc153363969"/>
      <w:bookmarkStart w:id="3589" w:name="_Toc153377490"/>
      <w:bookmarkStart w:id="3590" w:name="_Toc153379464"/>
      <w:bookmarkStart w:id="3591" w:name="_Toc153381439"/>
      <w:bookmarkStart w:id="3592" w:name="_Toc153472950"/>
      <w:bookmarkStart w:id="3593" w:name="_Toc153489312"/>
      <w:bookmarkStart w:id="3594" w:name="_Toc153491593"/>
      <w:bookmarkStart w:id="3595" w:name="_Toc153524153"/>
      <w:bookmarkStart w:id="3596" w:name="_Toc153526339"/>
      <w:bookmarkStart w:id="3597" w:name="_Toc153528526"/>
      <w:bookmarkStart w:id="3598" w:name="_Toc153530712"/>
      <w:bookmarkStart w:id="3599" w:name="_Toc153358330"/>
      <w:bookmarkStart w:id="3600" w:name="_Toc153360191"/>
      <w:bookmarkStart w:id="3601" w:name="_Toc153363970"/>
      <w:bookmarkStart w:id="3602" w:name="_Toc153377491"/>
      <w:bookmarkStart w:id="3603" w:name="_Toc153379465"/>
      <w:bookmarkStart w:id="3604" w:name="_Toc153381440"/>
      <w:bookmarkStart w:id="3605" w:name="_Toc153472951"/>
      <w:bookmarkStart w:id="3606" w:name="_Toc153489313"/>
      <w:bookmarkStart w:id="3607" w:name="_Toc153491594"/>
      <w:bookmarkStart w:id="3608" w:name="_Toc153524154"/>
      <w:bookmarkStart w:id="3609" w:name="_Toc153526340"/>
      <w:bookmarkStart w:id="3610" w:name="_Toc153528527"/>
      <w:bookmarkStart w:id="3611" w:name="_Toc153530713"/>
      <w:bookmarkStart w:id="3612" w:name="_Toc153358331"/>
      <w:bookmarkStart w:id="3613" w:name="_Toc153360192"/>
      <w:bookmarkStart w:id="3614" w:name="_Toc153363971"/>
      <w:bookmarkStart w:id="3615" w:name="_Toc153377492"/>
      <w:bookmarkStart w:id="3616" w:name="_Toc153379466"/>
      <w:bookmarkStart w:id="3617" w:name="_Toc153381441"/>
      <w:bookmarkStart w:id="3618" w:name="_Toc153472952"/>
      <w:bookmarkStart w:id="3619" w:name="_Toc153489314"/>
      <w:bookmarkStart w:id="3620" w:name="_Toc153491595"/>
      <w:bookmarkStart w:id="3621" w:name="_Toc153524155"/>
      <w:bookmarkStart w:id="3622" w:name="_Toc153526341"/>
      <w:bookmarkStart w:id="3623" w:name="_Toc153528528"/>
      <w:bookmarkStart w:id="3624" w:name="_Toc153530714"/>
      <w:bookmarkStart w:id="3625" w:name="_Toc153489318"/>
      <w:bookmarkStart w:id="3626" w:name="_Toc153491597"/>
      <w:bookmarkStart w:id="3627" w:name="_Toc153524157"/>
      <w:bookmarkStart w:id="3628" w:name="_Toc153526343"/>
      <w:bookmarkStart w:id="3629" w:name="_Toc153528530"/>
      <w:bookmarkStart w:id="3630" w:name="_Toc153530716"/>
      <w:bookmarkStart w:id="3631" w:name="_Toc153489319"/>
      <w:bookmarkStart w:id="3632" w:name="_Toc153491598"/>
      <w:bookmarkStart w:id="3633" w:name="_Toc153524158"/>
      <w:bookmarkStart w:id="3634" w:name="_Toc153526344"/>
      <w:bookmarkStart w:id="3635" w:name="_Toc153528531"/>
      <w:bookmarkStart w:id="3636" w:name="_Toc153530717"/>
      <w:bookmarkStart w:id="3637" w:name="_Toc153489320"/>
      <w:bookmarkStart w:id="3638" w:name="_Toc153491599"/>
      <w:bookmarkStart w:id="3639" w:name="_Toc153524159"/>
      <w:bookmarkStart w:id="3640" w:name="_Toc153526345"/>
      <w:bookmarkStart w:id="3641" w:name="_Toc153528532"/>
      <w:bookmarkStart w:id="3642" w:name="_Toc153530718"/>
      <w:bookmarkStart w:id="3643" w:name="_Toc153489321"/>
      <w:bookmarkStart w:id="3644" w:name="_Toc153491600"/>
      <w:bookmarkStart w:id="3645" w:name="_Toc153524160"/>
      <w:bookmarkStart w:id="3646" w:name="_Toc153526346"/>
      <w:bookmarkStart w:id="3647" w:name="_Toc153528533"/>
      <w:bookmarkStart w:id="3648" w:name="_Toc153530719"/>
      <w:bookmarkStart w:id="3649" w:name="_Toc153489322"/>
      <w:bookmarkStart w:id="3650" w:name="_Toc153491601"/>
      <w:bookmarkStart w:id="3651" w:name="_Toc153524161"/>
      <w:bookmarkStart w:id="3652" w:name="_Toc153526347"/>
      <w:bookmarkStart w:id="3653" w:name="_Toc153528534"/>
      <w:bookmarkStart w:id="3654" w:name="_Toc153530720"/>
      <w:bookmarkStart w:id="3655" w:name="_Toc153489323"/>
      <w:bookmarkStart w:id="3656" w:name="_Toc153491602"/>
      <w:bookmarkStart w:id="3657" w:name="_Toc153524162"/>
      <w:bookmarkStart w:id="3658" w:name="_Toc153526348"/>
      <w:bookmarkStart w:id="3659" w:name="_Toc153528535"/>
      <w:bookmarkStart w:id="3660" w:name="_Toc153530721"/>
      <w:bookmarkStart w:id="3661" w:name="_Toc153489324"/>
      <w:bookmarkStart w:id="3662" w:name="_Toc153491603"/>
      <w:bookmarkStart w:id="3663" w:name="_Toc153524163"/>
      <w:bookmarkStart w:id="3664" w:name="_Toc153526349"/>
      <w:bookmarkStart w:id="3665" w:name="_Toc153528536"/>
      <w:bookmarkStart w:id="3666" w:name="_Toc153530722"/>
      <w:bookmarkStart w:id="3667" w:name="_Toc153489325"/>
      <w:bookmarkStart w:id="3668" w:name="_Toc153491604"/>
      <w:bookmarkStart w:id="3669" w:name="_Toc153524164"/>
      <w:bookmarkStart w:id="3670" w:name="_Toc153526350"/>
      <w:bookmarkStart w:id="3671" w:name="_Toc153528537"/>
      <w:bookmarkStart w:id="3672" w:name="_Toc153530723"/>
      <w:bookmarkStart w:id="3673" w:name="_Toc153489326"/>
      <w:bookmarkStart w:id="3674" w:name="_Toc153491605"/>
      <w:bookmarkStart w:id="3675" w:name="_Toc153524165"/>
      <w:bookmarkStart w:id="3676" w:name="_Toc153526351"/>
      <w:bookmarkStart w:id="3677" w:name="_Toc153528538"/>
      <w:bookmarkStart w:id="3678" w:name="_Toc153530724"/>
      <w:bookmarkStart w:id="3679" w:name="_Toc153489327"/>
      <w:bookmarkStart w:id="3680" w:name="_Toc153491606"/>
      <w:bookmarkStart w:id="3681" w:name="_Toc153524166"/>
      <w:bookmarkStart w:id="3682" w:name="_Toc153526352"/>
      <w:bookmarkStart w:id="3683" w:name="_Toc153528539"/>
      <w:bookmarkStart w:id="3684" w:name="_Toc153530725"/>
      <w:bookmarkStart w:id="3685" w:name="_Toc153358333"/>
      <w:bookmarkStart w:id="3686" w:name="_Toc153360194"/>
      <w:bookmarkStart w:id="3687" w:name="_Toc153363976"/>
      <w:bookmarkStart w:id="3688" w:name="_Toc153377497"/>
      <w:bookmarkStart w:id="3689" w:name="_Toc153379471"/>
      <w:bookmarkStart w:id="3690" w:name="_Toc153381446"/>
      <w:bookmarkStart w:id="3691" w:name="_Toc153472954"/>
      <w:bookmarkStart w:id="3692" w:name="_Toc153489328"/>
      <w:bookmarkStart w:id="3693" w:name="_Toc153491607"/>
      <w:bookmarkStart w:id="3694" w:name="_Toc153524167"/>
      <w:bookmarkStart w:id="3695" w:name="_Toc153526353"/>
      <w:bookmarkStart w:id="3696" w:name="_Toc153528540"/>
      <w:bookmarkStart w:id="3697" w:name="_Toc153530726"/>
      <w:bookmarkStart w:id="3698" w:name="_Toc179294686"/>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r>
        <w:t>Communication</w:t>
      </w:r>
      <w:r w:rsidR="005076B8">
        <w:t>, Collaboration and Processes</w:t>
      </w:r>
      <w:bookmarkEnd w:id="3698"/>
    </w:p>
    <w:p w14:paraId="3219D77C" w14:textId="5CE3E84A" w:rsidR="005076B8" w:rsidRDefault="000D40AF" w:rsidP="000D40AF">
      <w:pPr>
        <w:pStyle w:val="NumberedHeading2"/>
      </w:pPr>
      <w:bookmarkStart w:id="3699" w:name="_Toc179294687"/>
      <w:r>
        <w:t>Information Exchange Schedule</w:t>
      </w:r>
      <w:bookmarkEnd w:id="3699"/>
    </w:p>
    <w:p w14:paraId="1AB6143B" w14:textId="7FFD4FE2" w:rsidR="0008738F" w:rsidRDefault="0008738F" w:rsidP="0008738F">
      <w:pPr>
        <w:pStyle w:val="NumberedHeading3"/>
      </w:pPr>
      <w:bookmarkStart w:id="3700" w:name="_Toc153377500"/>
      <w:bookmarkStart w:id="3701" w:name="_Toc153379474"/>
      <w:bookmarkStart w:id="3702" w:name="_Toc153381449"/>
      <w:bookmarkStart w:id="3703" w:name="_Toc153489331"/>
      <w:bookmarkEnd w:id="3700"/>
      <w:bookmarkEnd w:id="3701"/>
      <w:bookmarkEnd w:id="3702"/>
      <w:bookmarkEnd w:id="3703"/>
      <w:r>
        <w:t>Model Exchange Frequency</w:t>
      </w:r>
    </w:p>
    <w:p w14:paraId="5632DC3F" w14:textId="77777777" w:rsidR="0008738F" w:rsidRPr="00B07D7E" w:rsidRDefault="0008738F" w:rsidP="0008738F">
      <w:pPr>
        <w:pStyle w:val="Instructions"/>
        <w:rPr>
          <w:b/>
          <w:bCs/>
        </w:rPr>
      </w:pPr>
      <w:r w:rsidRPr="00B07D7E">
        <w:rPr>
          <w:b/>
          <w:bCs/>
        </w:rPr>
        <w:t>PIR Section 4.10</w:t>
      </w:r>
    </w:p>
    <w:p w14:paraId="78383B4B" w14:textId="4DF79274" w:rsidR="0008738F" w:rsidRPr="001402EC" w:rsidRDefault="0008738F" w:rsidP="0008738F">
      <w:pPr>
        <w:pStyle w:val="Instructions"/>
      </w:pPr>
      <w:r w:rsidRPr="001402EC">
        <w:t xml:space="preserve">Use this section to define a table showing Model Element Authors, model formats (native, </w:t>
      </w:r>
      <w:r w:rsidR="006C4260">
        <w:t>.ifc</w:t>
      </w:r>
      <w:r w:rsidRPr="001402EC">
        <w:t>, etc.), frequency of exchange, (</w:t>
      </w:r>
      <w:r>
        <w:t>e.g.,</w:t>
      </w:r>
      <w:r w:rsidRPr="001402EC">
        <w:t xml:space="preserve"> weekly, milestone, etc.)</w:t>
      </w:r>
    </w:p>
    <w:p w14:paraId="77EC1251" w14:textId="0E7759A3" w:rsidR="0008738F" w:rsidRDefault="0008738F" w:rsidP="0008738F">
      <w:pPr>
        <w:pStyle w:val="VHBAtablecaption"/>
      </w:pPr>
      <w:r>
        <w:lastRenderedPageBreak/>
        <w:t xml:space="preserve">Table </w:t>
      </w:r>
      <w:r>
        <w:fldChar w:fldCharType="begin"/>
      </w:r>
      <w:r>
        <w:instrText xml:space="preserve"> SEQ Table \* ARABIC </w:instrText>
      </w:r>
      <w:r>
        <w:fldChar w:fldCharType="separate"/>
      </w:r>
      <w:r w:rsidR="00C15C49">
        <w:rPr>
          <w:noProof/>
        </w:rPr>
        <w:t>18</w:t>
      </w:r>
      <w:r>
        <w:rPr>
          <w:noProof/>
        </w:rPr>
        <w:fldChar w:fldCharType="end"/>
      </w:r>
      <w:r>
        <w:t>: Model Exchange Frequency</w:t>
      </w:r>
    </w:p>
    <w:tbl>
      <w:tblPr>
        <w:tblStyle w:val="TableGrid"/>
        <w:tblW w:w="9101" w:type="dxa"/>
        <w:tblLayout w:type="fixed"/>
        <w:tblLook w:val="04A0" w:firstRow="1" w:lastRow="0" w:firstColumn="1" w:lastColumn="0" w:noHBand="0" w:noVBand="1"/>
      </w:tblPr>
      <w:tblGrid>
        <w:gridCol w:w="1163"/>
        <w:gridCol w:w="1134"/>
        <w:gridCol w:w="1418"/>
        <w:gridCol w:w="1275"/>
        <w:gridCol w:w="1134"/>
        <w:gridCol w:w="2977"/>
      </w:tblGrid>
      <w:tr w:rsidR="004B77D1" w:rsidRPr="003072C6" w14:paraId="7388F4FB" w14:textId="77777777" w:rsidTr="00CE77F9">
        <w:trPr>
          <w:cnfStyle w:val="100000000000" w:firstRow="1" w:lastRow="0" w:firstColumn="0" w:lastColumn="0" w:oddVBand="0" w:evenVBand="0" w:oddHBand="0" w:evenHBand="0" w:firstRowFirstColumn="0" w:firstRowLastColumn="0" w:lastRowFirstColumn="0" w:lastRowLastColumn="0"/>
          <w:cantSplit/>
          <w:tblHeader/>
        </w:trPr>
        <w:tc>
          <w:tcPr>
            <w:tcW w:w="0" w:type="dxa"/>
          </w:tcPr>
          <w:p w14:paraId="36879979" w14:textId="08CA6962" w:rsidR="00424055" w:rsidRPr="00D4082F" w:rsidRDefault="00424055">
            <w:pPr>
              <w:pStyle w:val="VHBAtablecolhead"/>
            </w:pPr>
            <w:r>
              <w:t>CDE Location</w:t>
            </w:r>
          </w:p>
        </w:tc>
        <w:tc>
          <w:tcPr>
            <w:tcW w:w="0" w:type="dxa"/>
          </w:tcPr>
          <w:p w14:paraId="0B178E1A" w14:textId="5839927E" w:rsidR="00424055" w:rsidRPr="00D4082F" w:rsidRDefault="00424055">
            <w:pPr>
              <w:pStyle w:val="VHBAtablecolhead"/>
            </w:pPr>
            <w:r>
              <w:t>File Format</w:t>
            </w:r>
          </w:p>
        </w:tc>
        <w:tc>
          <w:tcPr>
            <w:tcW w:w="1418" w:type="dxa"/>
          </w:tcPr>
          <w:p w14:paraId="72876930" w14:textId="7EC21E6F" w:rsidR="00424055" w:rsidRDefault="00424055">
            <w:pPr>
              <w:pStyle w:val="VHBAtablecolhead"/>
            </w:pPr>
            <w:r>
              <w:t>Frequency</w:t>
            </w:r>
          </w:p>
        </w:tc>
        <w:tc>
          <w:tcPr>
            <w:tcW w:w="1275" w:type="dxa"/>
          </w:tcPr>
          <w:p w14:paraId="2052AED2" w14:textId="6CF4AEA6" w:rsidR="00424055" w:rsidRDefault="00424055">
            <w:pPr>
              <w:pStyle w:val="VHBAtablecolhead"/>
            </w:pPr>
            <w:r>
              <w:t>Cycle</w:t>
            </w:r>
          </w:p>
        </w:tc>
        <w:tc>
          <w:tcPr>
            <w:tcW w:w="1134" w:type="dxa"/>
          </w:tcPr>
          <w:p w14:paraId="7E0D9B27" w14:textId="07C3A8A8" w:rsidR="00424055" w:rsidRDefault="00424055">
            <w:pPr>
              <w:pStyle w:val="VHBAtablecolhead"/>
            </w:pPr>
            <w:r>
              <w:t>Status</w:t>
            </w:r>
          </w:p>
        </w:tc>
        <w:tc>
          <w:tcPr>
            <w:tcW w:w="2977" w:type="dxa"/>
          </w:tcPr>
          <w:p w14:paraId="21B33870" w14:textId="5F9EA761" w:rsidR="00424055" w:rsidRPr="00D4082F" w:rsidRDefault="00EA29BC">
            <w:pPr>
              <w:pStyle w:val="VHBAtablecolhead"/>
            </w:pPr>
            <w:r>
              <w:t>Description</w:t>
            </w:r>
          </w:p>
        </w:tc>
      </w:tr>
      <w:tr w:rsidR="00916AF3" w:rsidRPr="003072C6" w14:paraId="12D2A26D" w14:textId="77777777" w:rsidTr="00CE77F9">
        <w:trPr>
          <w:cnfStyle w:val="100000000000" w:firstRow="1" w:lastRow="0" w:firstColumn="0" w:lastColumn="0" w:oddVBand="0" w:evenVBand="0" w:oddHBand="0" w:evenHBand="0" w:firstRowFirstColumn="0" w:firstRowLastColumn="0" w:lastRowFirstColumn="0" w:lastRowLastColumn="0"/>
          <w:cantSplit/>
          <w:tblHeader/>
        </w:trPr>
        <w:tc>
          <w:tcPr>
            <w:tcW w:w="0" w:type="dxa"/>
            <w:gridSpan w:val="6"/>
          </w:tcPr>
          <w:p w14:paraId="0A4BA3AC" w14:textId="686B8D42" w:rsidR="00916AF3" w:rsidDel="00EA29BC" w:rsidRDefault="00916AF3" w:rsidP="00CE77F9">
            <w:pPr>
              <w:pStyle w:val="VHBAtablecolhead"/>
              <w:jc w:val="center"/>
            </w:pPr>
            <w:r>
              <w:t>Discipline Model</w:t>
            </w:r>
            <w:r w:rsidR="00662876">
              <w:t>/</w:t>
            </w:r>
            <w:r>
              <w:t>s</w:t>
            </w:r>
            <w:r w:rsidR="00391DEC">
              <w:t xml:space="preserve"> (by DE Leads/Model Element Authors)</w:t>
            </w:r>
          </w:p>
        </w:tc>
      </w:tr>
      <w:tr w:rsidR="00A02492" w:rsidRPr="003072C6" w14:paraId="14F31E7E" w14:textId="77777777" w:rsidTr="00CE77F9">
        <w:trPr>
          <w:cnfStyle w:val="000000100000" w:firstRow="0" w:lastRow="0" w:firstColumn="0" w:lastColumn="0" w:oddVBand="0" w:evenVBand="0" w:oddHBand="1" w:evenHBand="0" w:firstRowFirstColumn="0" w:firstRowLastColumn="0" w:lastRowFirstColumn="0" w:lastRowLastColumn="0"/>
          <w:cantSplit/>
        </w:trPr>
        <w:tc>
          <w:tcPr>
            <w:tcW w:w="0" w:type="dxa"/>
            <w:vAlign w:val="center"/>
          </w:tcPr>
          <w:p w14:paraId="0C59B0FD" w14:textId="20F7CD8F" w:rsidR="00A02492" w:rsidRPr="00CE77F9" w:rsidRDefault="00A02492" w:rsidP="00CE77F9">
            <w:pPr>
              <w:pStyle w:val="VHBAtabletext"/>
              <w:rPr>
                <w:rStyle w:val="IntenseEmphasis"/>
                <w:color w:val="auto"/>
                <w:szCs w:val="18"/>
              </w:rPr>
            </w:pPr>
            <w:r w:rsidRPr="003266CA">
              <w:rPr>
                <w:rStyle w:val="IntenseEmphasis"/>
                <w:i w:val="0"/>
                <w:iCs w:val="0"/>
                <w:color w:val="auto"/>
                <w:szCs w:val="18"/>
              </w:rPr>
              <w:t>A</w:t>
            </w:r>
            <w:r>
              <w:rPr>
                <w:rStyle w:val="IntenseEmphasis"/>
                <w:i w:val="0"/>
                <w:iCs w:val="0"/>
                <w:color w:val="auto"/>
                <w:szCs w:val="18"/>
              </w:rPr>
              <w:t>CC</w:t>
            </w:r>
          </w:p>
        </w:tc>
        <w:tc>
          <w:tcPr>
            <w:tcW w:w="0" w:type="dxa"/>
            <w:vAlign w:val="center"/>
          </w:tcPr>
          <w:p w14:paraId="67E783DE" w14:textId="530F4E34" w:rsidR="00A02492" w:rsidRPr="00CE77F9" w:rsidRDefault="00A02492" w:rsidP="00CE77F9">
            <w:pPr>
              <w:pStyle w:val="VHBAtabletext"/>
              <w:rPr>
                <w:rStyle w:val="IntenseEmphasis"/>
                <w:color w:val="auto"/>
                <w:szCs w:val="18"/>
              </w:rPr>
            </w:pPr>
            <w:r>
              <w:rPr>
                <w:rStyle w:val="IntenseEmphasis"/>
                <w:i w:val="0"/>
                <w:iCs w:val="0"/>
                <w:color w:val="auto"/>
                <w:szCs w:val="18"/>
              </w:rPr>
              <w:t>[Enter native file format]</w:t>
            </w:r>
          </w:p>
        </w:tc>
        <w:tc>
          <w:tcPr>
            <w:tcW w:w="1418" w:type="dxa"/>
            <w:vAlign w:val="center"/>
          </w:tcPr>
          <w:p w14:paraId="1131FE15" w14:textId="5229EA62" w:rsidR="00A02492" w:rsidRDefault="000E715B" w:rsidP="00CE77F9">
            <w:pPr>
              <w:pStyle w:val="VHBAtabletext"/>
              <w:rPr>
                <w:rStyle w:val="IntenseEmphasis"/>
                <w:i w:val="0"/>
                <w:iCs w:val="0"/>
                <w:color w:val="auto"/>
                <w:szCs w:val="18"/>
              </w:rPr>
            </w:pPr>
            <w:r>
              <w:rPr>
                <w:rStyle w:val="IntenseEmphasis"/>
                <w:i w:val="0"/>
                <w:iCs w:val="0"/>
                <w:color w:val="auto"/>
                <w:szCs w:val="18"/>
              </w:rPr>
              <w:t>Weekly</w:t>
            </w:r>
          </w:p>
        </w:tc>
        <w:tc>
          <w:tcPr>
            <w:tcW w:w="1275" w:type="dxa"/>
            <w:vAlign w:val="center"/>
          </w:tcPr>
          <w:p w14:paraId="5EF903E6" w14:textId="405D1FE5" w:rsidR="00A02492" w:rsidRDefault="00A02492" w:rsidP="00CE77F9">
            <w:pPr>
              <w:pStyle w:val="VHBAtabletext"/>
              <w:rPr>
                <w:rStyle w:val="IntenseEmphasis"/>
                <w:i w:val="0"/>
                <w:iCs w:val="0"/>
                <w:color w:val="auto"/>
                <w:szCs w:val="18"/>
              </w:rPr>
            </w:pPr>
            <w:r>
              <w:rPr>
                <w:rStyle w:val="IntenseEmphasis"/>
                <w:i w:val="0"/>
                <w:iCs w:val="0"/>
                <w:color w:val="auto"/>
                <w:szCs w:val="18"/>
              </w:rPr>
              <w:t>[Enter day] COB</w:t>
            </w:r>
          </w:p>
        </w:tc>
        <w:tc>
          <w:tcPr>
            <w:tcW w:w="1134" w:type="dxa"/>
            <w:vAlign w:val="center"/>
          </w:tcPr>
          <w:p w14:paraId="1E8DBD7F" w14:textId="4F9D67E3" w:rsidR="00A02492" w:rsidRDefault="00A02492" w:rsidP="00CE77F9">
            <w:pPr>
              <w:pStyle w:val="VHBAtabletext"/>
              <w:rPr>
                <w:rStyle w:val="IntenseEmphasis"/>
                <w:i w:val="0"/>
                <w:iCs w:val="0"/>
                <w:color w:val="auto"/>
                <w:szCs w:val="18"/>
              </w:rPr>
            </w:pPr>
            <w:r>
              <w:rPr>
                <w:rStyle w:val="IntenseEmphasis"/>
                <w:i w:val="0"/>
                <w:iCs w:val="0"/>
                <w:color w:val="auto"/>
                <w:szCs w:val="18"/>
              </w:rPr>
              <w:t>Shared</w:t>
            </w:r>
          </w:p>
        </w:tc>
        <w:tc>
          <w:tcPr>
            <w:tcW w:w="2977" w:type="dxa"/>
            <w:vAlign w:val="center"/>
          </w:tcPr>
          <w:p w14:paraId="37BAD110" w14:textId="38D9BB40" w:rsidR="00A02492" w:rsidRPr="00CE77F9" w:rsidRDefault="00A02492" w:rsidP="00CE77F9">
            <w:pPr>
              <w:pStyle w:val="VHBAtabletext"/>
              <w:rPr>
                <w:rStyle w:val="IntenseEmphasis"/>
                <w:color w:val="auto"/>
                <w:szCs w:val="18"/>
              </w:rPr>
            </w:pPr>
            <w:r>
              <w:rPr>
                <w:rStyle w:val="IntenseEmphasis"/>
                <w:i w:val="0"/>
                <w:iCs w:val="0"/>
                <w:color w:val="auto"/>
                <w:szCs w:val="18"/>
              </w:rPr>
              <w:t xml:space="preserve">Native file </w:t>
            </w:r>
            <w:r w:rsidR="000B4EF0">
              <w:rPr>
                <w:rStyle w:val="IntenseEmphasis"/>
                <w:i w:val="0"/>
                <w:iCs w:val="0"/>
                <w:color w:val="auto"/>
                <w:szCs w:val="18"/>
              </w:rPr>
              <w:t>published to ACC and</w:t>
            </w:r>
            <w:r>
              <w:rPr>
                <w:rStyle w:val="IntenseEmphasis"/>
                <w:i w:val="0"/>
                <w:iCs w:val="0"/>
                <w:color w:val="auto"/>
                <w:szCs w:val="18"/>
              </w:rPr>
              <w:t xml:space="preserve"> ‘Shared’ </w:t>
            </w:r>
            <w:r w:rsidR="00EB778C">
              <w:rPr>
                <w:rStyle w:val="IntenseEmphasis"/>
                <w:i w:val="0"/>
                <w:iCs w:val="0"/>
                <w:color w:val="auto"/>
                <w:szCs w:val="18"/>
              </w:rPr>
              <w:t xml:space="preserve">as a </w:t>
            </w:r>
            <w:r>
              <w:rPr>
                <w:rStyle w:val="IntenseEmphasis"/>
                <w:i w:val="0"/>
                <w:iCs w:val="0"/>
                <w:color w:val="auto"/>
                <w:szCs w:val="18"/>
              </w:rPr>
              <w:t>file for ongoing BIM design collaboration workflow</w:t>
            </w:r>
          </w:p>
        </w:tc>
      </w:tr>
      <w:tr w:rsidR="009F5A09" w:rsidRPr="003072C6" w14:paraId="3D73F35F" w14:textId="77777777" w:rsidTr="00CE77F9">
        <w:trPr>
          <w:cnfStyle w:val="000000010000" w:firstRow="0" w:lastRow="0" w:firstColumn="0" w:lastColumn="0" w:oddVBand="0" w:evenVBand="0" w:oddHBand="0" w:evenHBand="1" w:firstRowFirstColumn="0" w:firstRowLastColumn="0" w:lastRowFirstColumn="0" w:lastRowLastColumn="0"/>
          <w:cantSplit/>
        </w:trPr>
        <w:tc>
          <w:tcPr>
            <w:tcW w:w="0" w:type="dxa"/>
            <w:vAlign w:val="center"/>
          </w:tcPr>
          <w:p w14:paraId="4DE58CC8" w14:textId="13F16291" w:rsidR="009F5A09" w:rsidRPr="00CE77F9" w:rsidRDefault="009F5A09" w:rsidP="00CE77F9">
            <w:pPr>
              <w:pStyle w:val="VHBAtabletext"/>
              <w:rPr>
                <w:rStyle w:val="IntenseEmphasis"/>
                <w:color w:val="auto"/>
                <w:szCs w:val="18"/>
              </w:rPr>
            </w:pPr>
            <w:r w:rsidRPr="003266CA">
              <w:rPr>
                <w:rStyle w:val="IntenseEmphasis"/>
                <w:i w:val="0"/>
                <w:iCs w:val="0"/>
                <w:color w:val="auto"/>
                <w:szCs w:val="18"/>
              </w:rPr>
              <w:t>A</w:t>
            </w:r>
            <w:r>
              <w:rPr>
                <w:rStyle w:val="IntenseEmphasis"/>
                <w:i w:val="0"/>
                <w:iCs w:val="0"/>
                <w:color w:val="auto"/>
                <w:szCs w:val="18"/>
              </w:rPr>
              <w:t>CC</w:t>
            </w:r>
          </w:p>
        </w:tc>
        <w:tc>
          <w:tcPr>
            <w:tcW w:w="0" w:type="dxa"/>
            <w:vAlign w:val="center"/>
          </w:tcPr>
          <w:p w14:paraId="7A56B9A8" w14:textId="0D86A054" w:rsidR="009F5A09" w:rsidRPr="00CE77F9" w:rsidRDefault="00E6247B" w:rsidP="00CE77F9">
            <w:pPr>
              <w:pStyle w:val="VHBAtabletext"/>
              <w:rPr>
                <w:rStyle w:val="IntenseEmphasis"/>
                <w:color w:val="auto"/>
                <w:szCs w:val="18"/>
              </w:rPr>
            </w:pPr>
            <w:proofErr w:type="gramStart"/>
            <w:r>
              <w:rPr>
                <w:rStyle w:val="IntenseEmphasis"/>
                <w:i w:val="0"/>
                <w:iCs w:val="0"/>
                <w:color w:val="auto"/>
                <w:szCs w:val="18"/>
              </w:rPr>
              <w:t>.</w:t>
            </w:r>
            <w:proofErr w:type="spellStart"/>
            <w:r>
              <w:rPr>
                <w:rStyle w:val="IntenseEmphasis"/>
                <w:i w:val="0"/>
                <w:iCs w:val="0"/>
                <w:color w:val="auto"/>
                <w:szCs w:val="18"/>
              </w:rPr>
              <w:t>nwc</w:t>
            </w:r>
            <w:proofErr w:type="spellEnd"/>
            <w:proofErr w:type="gramEnd"/>
          </w:p>
        </w:tc>
        <w:tc>
          <w:tcPr>
            <w:tcW w:w="1418" w:type="dxa"/>
            <w:vAlign w:val="center"/>
          </w:tcPr>
          <w:p w14:paraId="13E341D2" w14:textId="01297B4D" w:rsidR="009F5A09" w:rsidRDefault="009F5A09" w:rsidP="00CE77F9">
            <w:pPr>
              <w:pStyle w:val="VHBAtabletext"/>
              <w:rPr>
                <w:rStyle w:val="IntenseEmphasis"/>
                <w:i w:val="0"/>
                <w:iCs w:val="0"/>
                <w:color w:val="auto"/>
                <w:szCs w:val="18"/>
              </w:rPr>
            </w:pPr>
            <w:r>
              <w:rPr>
                <w:rStyle w:val="IntenseEmphasis"/>
                <w:i w:val="0"/>
                <w:iCs w:val="0"/>
                <w:color w:val="auto"/>
                <w:szCs w:val="18"/>
              </w:rPr>
              <w:t>Weekly</w:t>
            </w:r>
          </w:p>
        </w:tc>
        <w:tc>
          <w:tcPr>
            <w:tcW w:w="1275" w:type="dxa"/>
            <w:vAlign w:val="center"/>
          </w:tcPr>
          <w:p w14:paraId="2822E31B" w14:textId="6A5BE53B" w:rsidR="009F5A09" w:rsidRDefault="009F5A09" w:rsidP="00CE77F9">
            <w:pPr>
              <w:pStyle w:val="VHBAtabletext"/>
              <w:rPr>
                <w:rStyle w:val="IntenseEmphasis"/>
                <w:i w:val="0"/>
                <w:iCs w:val="0"/>
                <w:color w:val="auto"/>
                <w:szCs w:val="18"/>
              </w:rPr>
            </w:pPr>
            <w:r>
              <w:rPr>
                <w:rStyle w:val="IntenseEmphasis"/>
                <w:i w:val="0"/>
                <w:iCs w:val="0"/>
                <w:color w:val="auto"/>
                <w:szCs w:val="18"/>
              </w:rPr>
              <w:t>[Enter day] COB</w:t>
            </w:r>
          </w:p>
        </w:tc>
        <w:tc>
          <w:tcPr>
            <w:tcW w:w="1134" w:type="dxa"/>
            <w:vAlign w:val="center"/>
          </w:tcPr>
          <w:p w14:paraId="699C7CBB" w14:textId="6275E6B1" w:rsidR="009F5A09" w:rsidRDefault="009F5A09" w:rsidP="00CE77F9">
            <w:pPr>
              <w:pStyle w:val="VHBAtabletext"/>
              <w:rPr>
                <w:rStyle w:val="IntenseEmphasis"/>
                <w:i w:val="0"/>
                <w:iCs w:val="0"/>
                <w:color w:val="auto"/>
                <w:szCs w:val="18"/>
              </w:rPr>
            </w:pPr>
            <w:r>
              <w:rPr>
                <w:rStyle w:val="IntenseEmphasis"/>
                <w:i w:val="0"/>
                <w:iCs w:val="0"/>
                <w:color w:val="auto"/>
                <w:szCs w:val="18"/>
              </w:rPr>
              <w:t>Shared</w:t>
            </w:r>
          </w:p>
        </w:tc>
        <w:tc>
          <w:tcPr>
            <w:tcW w:w="2977" w:type="dxa"/>
            <w:vAlign w:val="center"/>
          </w:tcPr>
          <w:p w14:paraId="6C1D5C89" w14:textId="1728C5A8" w:rsidR="009F5A09" w:rsidRPr="00CE77F9" w:rsidRDefault="009E5D20" w:rsidP="00CE77F9">
            <w:pPr>
              <w:pStyle w:val="VHBAtabletext"/>
              <w:rPr>
                <w:rStyle w:val="IntenseEmphasis"/>
                <w:color w:val="auto"/>
                <w:szCs w:val="18"/>
              </w:rPr>
            </w:pPr>
            <w:r>
              <w:rPr>
                <w:rStyle w:val="IntenseEmphasis"/>
                <w:i w:val="0"/>
                <w:iCs w:val="0"/>
                <w:color w:val="auto"/>
                <w:szCs w:val="18"/>
              </w:rPr>
              <w:t>Navisworks export from Model Authoring software</w:t>
            </w:r>
            <w:r w:rsidR="00C40704">
              <w:rPr>
                <w:rStyle w:val="IntenseEmphasis"/>
                <w:i w:val="0"/>
                <w:iCs w:val="0"/>
                <w:color w:val="auto"/>
                <w:szCs w:val="18"/>
              </w:rPr>
              <w:t xml:space="preserve"> for coordination and clash resolution</w:t>
            </w:r>
          </w:p>
        </w:tc>
      </w:tr>
      <w:tr w:rsidR="0066189F" w:rsidRPr="003072C6" w14:paraId="6B428ADA" w14:textId="77777777">
        <w:trPr>
          <w:cnfStyle w:val="000000100000" w:firstRow="0" w:lastRow="0" w:firstColumn="0" w:lastColumn="0" w:oddVBand="0" w:evenVBand="0" w:oddHBand="1" w:evenHBand="0" w:firstRowFirstColumn="0" w:firstRowLastColumn="0" w:lastRowFirstColumn="0" w:lastRowLastColumn="0"/>
          <w:cantSplit/>
        </w:trPr>
        <w:tc>
          <w:tcPr>
            <w:tcW w:w="1163" w:type="dxa"/>
            <w:vAlign w:val="center"/>
          </w:tcPr>
          <w:p w14:paraId="53560BB9" w14:textId="427A6E66" w:rsidR="0066189F" w:rsidRPr="003266CA" w:rsidRDefault="0066189F" w:rsidP="00CE77F9">
            <w:pPr>
              <w:pStyle w:val="VHBAtabletext"/>
              <w:rPr>
                <w:rStyle w:val="IntenseEmphasis"/>
                <w:i w:val="0"/>
                <w:iCs w:val="0"/>
                <w:color w:val="auto"/>
                <w:szCs w:val="18"/>
              </w:rPr>
            </w:pPr>
            <w:r w:rsidRPr="003266CA">
              <w:rPr>
                <w:rStyle w:val="IntenseEmphasis"/>
                <w:i w:val="0"/>
                <w:iCs w:val="0"/>
                <w:color w:val="auto"/>
                <w:szCs w:val="18"/>
              </w:rPr>
              <w:t>A</w:t>
            </w:r>
            <w:r>
              <w:rPr>
                <w:rStyle w:val="IntenseEmphasis"/>
                <w:i w:val="0"/>
                <w:iCs w:val="0"/>
                <w:color w:val="auto"/>
                <w:szCs w:val="18"/>
              </w:rPr>
              <w:t>CC</w:t>
            </w:r>
          </w:p>
        </w:tc>
        <w:tc>
          <w:tcPr>
            <w:tcW w:w="1134" w:type="dxa"/>
            <w:vAlign w:val="center"/>
          </w:tcPr>
          <w:p w14:paraId="270CA647" w14:textId="33B442B3" w:rsidR="0066189F" w:rsidRDefault="0066189F" w:rsidP="00CE77F9">
            <w:pPr>
              <w:pStyle w:val="VHBAtabletext"/>
              <w:rPr>
                <w:rStyle w:val="IntenseEmphasis"/>
                <w:i w:val="0"/>
                <w:iCs w:val="0"/>
                <w:color w:val="auto"/>
                <w:szCs w:val="18"/>
              </w:rPr>
            </w:pPr>
            <w:r>
              <w:rPr>
                <w:rStyle w:val="IntenseEmphasis"/>
                <w:i w:val="0"/>
                <w:iCs w:val="0"/>
                <w:color w:val="auto"/>
                <w:szCs w:val="18"/>
              </w:rPr>
              <w:t>.</w:t>
            </w:r>
            <w:proofErr w:type="spellStart"/>
            <w:r>
              <w:rPr>
                <w:rStyle w:val="IntenseEmphasis"/>
                <w:i w:val="0"/>
                <w:iCs w:val="0"/>
                <w:color w:val="auto"/>
                <w:szCs w:val="18"/>
              </w:rPr>
              <w:t>ifc</w:t>
            </w:r>
            <w:proofErr w:type="spellEnd"/>
          </w:p>
        </w:tc>
        <w:tc>
          <w:tcPr>
            <w:tcW w:w="1418" w:type="dxa"/>
            <w:vAlign w:val="center"/>
          </w:tcPr>
          <w:p w14:paraId="2B53C51D" w14:textId="019F58A1" w:rsidR="0066189F" w:rsidRDefault="0066189F" w:rsidP="00CE77F9">
            <w:pPr>
              <w:pStyle w:val="VHBAtabletext"/>
              <w:rPr>
                <w:rStyle w:val="IntenseEmphasis"/>
                <w:i w:val="0"/>
                <w:iCs w:val="0"/>
                <w:color w:val="auto"/>
                <w:szCs w:val="18"/>
              </w:rPr>
            </w:pPr>
            <w:r>
              <w:rPr>
                <w:rStyle w:val="IntenseEmphasis"/>
                <w:i w:val="0"/>
                <w:iCs w:val="0"/>
                <w:color w:val="auto"/>
                <w:szCs w:val="18"/>
              </w:rPr>
              <w:t>Monthly</w:t>
            </w:r>
          </w:p>
        </w:tc>
        <w:tc>
          <w:tcPr>
            <w:tcW w:w="1275" w:type="dxa"/>
            <w:vAlign w:val="center"/>
          </w:tcPr>
          <w:p w14:paraId="47BDC2C6" w14:textId="22838DC5" w:rsidR="0066189F" w:rsidRDefault="0066189F" w:rsidP="00CE77F9">
            <w:pPr>
              <w:pStyle w:val="VHBAtabletext"/>
              <w:rPr>
                <w:rStyle w:val="IntenseEmphasis"/>
                <w:i w:val="0"/>
                <w:iCs w:val="0"/>
                <w:color w:val="auto"/>
                <w:szCs w:val="18"/>
              </w:rPr>
            </w:pPr>
            <w:r>
              <w:rPr>
                <w:rStyle w:val="IntenseEmphasis"/>
                <w:i w:val="0"/>
                <w:iCs w:val="0"/>
                <w:color w:val="auto"/>
                <w:szCs w:val="18"/>
              </w:rPr>
              <w:t>[Enter day] COB</w:t>
            </w:r>
          </w:p>
        </w:tc>
        <w:tc>
          <w:tcPr>
            <w:tcW w:w="1134" w:type="dxa"/>
            <w:vAlign w:val="center"/>
          </w:tcPr>
          <w:p w14:paraId="55E60C95" w14:textId="2BE27112" w:rsidR="0066189F" w:rsidRDefault="0066189F" w:rsidP="00CE77F9">
            <w:pPr>
              <w:pStyle w:val="VHBAtabletext"/>
              <w:rPr>
                <w:rStyle w:val="IntenseEmphasis"/>
                <w:i w:val="0"/>
                <w:iCs w:val="0"/>
                <w:color w:val="auto"/>
                <w:szCs w:val="18"/>
              </w:rPr>
            </w:pPr>
            <w:r>
              <w:rPr>
                <w:rStyle w:val="IntenseEmphasis"/>
                <w:i w:val="0"/>
                <w:iCs w:val="0"/>
                <w:color w:val="auto"/>
                <w:szCs w:val="18"/>
              </w:rPr>
              <w:t>Shared</w:t>
            </w:r>
          </w:p>
        </w:tc>
        <w:tc>
          <w:tcPr>
            <w:tcW w:w="2977" w:type="dxa"/>
            <w:vAlign w:val="center"/>
          </w:tcPr>
          <w:p w14:paraId="757D841F" w14:textId="246FD16E" w:rsidR="0066189F" w:rsidRDefault="00A73B00" w:rsidP="00CE77F9">
            <w:pPr>
              <w:pStyle w:val="VHBAtabletext"/>
              <w:rPr>
                <w:rStyle w:val="IntenseEmphasis"/>
                <w:i w:val="0"/>
                <w:iCs w:val="0"/>
                <w:color w:val="auto"/>
                <w:szCs w:val="18"/>
              </w:rPr>
            </w:pPr>
            <w:proofErr w:type="spellStart"/>
            <w:r>
              <w:rPr>
                <w:rStyle w:val="IntenseEmphasis"/>
                <w:i w:val="0"/>
                <w:iCs w:val="0"/>
                <w:color w:val="auto"/>
                <w:szCs w:val="18"/>
              </w:rPr>
              <w:t>OpenBIM</w:t>
            </w:r>
            <w:proofErr w:type="spellEnd"/>
            <w:r>
              <w:rPr>
                <w:rStyle w:val="IntenseEmphasis"/>
                <w:i w:val="0"/>
                <w:iCs w:val="0"/>
                <w:color w:val="auto"/>
                <w:szCs w:val="18"/>
              </w:rPr>
              <w:t xml:space="preserve"> file format </w:t>
            </w:r>
            <w:r w:rsidR="00821893">
              <w:rPr>
                <w:rStyle w:val="IntenseEmphasis"/>
                <w:i w:val="0"/>
                <w:iCs w:val="0"/>
                <w:color w:val="auto"/>
                <w:szCs w:val="18"/>
              </w:rPr>
              <w:t xml:space="preserve">‘Shared’ </w:t>
            </w:r>
            <w:r>
              <w:rPr>
                <w:rStyle w:val="IntenseEmphasis"/>
                <w:i w:val="0"/>
                <w:iCs w:val="0"/>
                <w:color w:val="auto"/>
                <w:szCs w:val="18"/>
              </w:rPr>
              <w:t xml:space="preserve">for </w:t>
            </w:r>
            <w:r w:rsidR="00BF4D30">
              <w:rPr>
                <w:rStyle w:val="IntenseEmphasis"/>
                <w:i w:val="0"/>
                <w:iCs w:val="0"/>
                <w:color w:val="auto"/>
                <w:szCs w:val="18"/>
              </w:rPr>
              <w:t>data and information</w:t>
            </w:r>
            <w:r w:rsidR="00217907">
              <w:rPr>
                <w:rStyle w:val="IntenseEmphasis"/>
                <w:i w:val="0"/>
                <w:iCs w:val="0"/>
                <w:color w:val="auto"/>
                <w:szCs w:val="18"/>
              </w:rPr>
              <w:t xml:space="preserve"> </w:t>
            </w:r>
            <w:r w:rsidR="0008467B">
              <w:rPr>
                <w:rStyle w:val="IntenseEmphasis"/>
                <w:i w:val="0"/>
                <w:iCs w:val="0"/>
                <w:color w:val="auto"/>
                <w:szCs w:val="18"/>
              </w:rPr>
              <w:t>analysis</w:t>
            </w:r>
          </w:p>
        </w:tc>
      </w:tr>
      <w:tr w:rsidR="009375A0" w:rsidRPr="003072C6" w14:paraId="3630C840" w14:textId="77777777">
        <w:trPr>
          <w:cnfStyle w:val="000000010000" w:firstRow="0" w:lastRow="0" w:firstColumn="0" w:lastColumn="0" w:oddVBand="0" w:evenVBand="0" w:oddHBand="0" w:evenHBand="1" w:firstRowFirstColumn="0" w:firstRowLastColumn="0" w:lastRowFirstColumn="0" w:lastRowLastColumn="0"/>
          <w:cantSplit/>
        </w:trPr>
        <w:tc>
          <w:tcPr>
            <w:tcW w:w="1163" w:type="dxa"/>
            <w:vAlign w:val="center"/>
          </w:tcPr>
          <w:p w14:paraId="1E1EC3E7" w14:textId="343C6DAB" w:rsidR="009375A0" w:rsidRPr="003266CA" w:rsidRDefault="009375A0" w:rsidP="00CE77F9">
            <w:pPr>
              <w:pStyle w:val="VHBAtabletext"/>
              <w:rPr>
                <w:rStyle w:val="IntenseEmphasis"/>
                <w:i w:val="0"/>
                <w:iCs w:val="0"/>
                <w:color w:val="auto"/>
                <w:szCs w:val="18"/>
              </w:rPr>
            </w:pPr>
            <w:r>
              <w:rPr>
                <w:rStyle w:val="IntenseEmphasis"/>
                <w:i w:val="0"/>
                <w:iCs w:val="0"/>
                <w:color w:val="auto"/>
                <w:szCs w:val="18"/>
              </w:rPr>
              <w:t>Model Review Platform</w:t>
            </w:r>
          </w:p>
        </w:tc>
        <w:tc>
          <w:tcPr>
            <w:tcW w:w="1134" w:type="dxa"/>
            <w:vAlign w:val="center"/>
          </w:tcPr>
          <w:p w14:paraId="1D4E4971" w14:textId="0D47F5BE" w:rsidR="009375A0" w:rsidRDefault="009375A0" w:rsidP="00CE77F9">
            <w:pPr>
              <w:pStyle w:val="VHBAtabletext"/>
              <w:rPr>
                <w:rStyle w:val="IntenseEmphasis"/>
                <w:i w:val="0"/>
                <w:iCs w:val="0"/>
                <w:color w:val="auto"/>
                <w:szCs w:val="18"/>
              </w:rPr>
            </w:pPr>
            <w:r>
              <w:rPr>
                <w:rStyle w:val="IntenseEmphasis"/>
                <w:i w:val="0"/>
                <w:iCs w:val="0"/>
                <w:color w:val="auto"/>
                <w:szCs w:val="18"/>
              </w:rPr>
              <w:t>[Enter file format]</w:t>
            </w:r>
            <w:r w:rsidDel="001839DA">
              <w:rPr>
                <w:rStyle w:val="IntenseEmphasis"/>
                <w:i w:val="0"/>
                <w:iCs w:val="0"/>
                <w:color w:val="auto"/>
                <w:szCs w:val="18"/>
              </w:rPr>
              <w:t xml:space="preserve"> </w:t>
            </w:r>
          </w:p>
        </w:tc>
        <w:tc>
          <w:tcPr>
            <w:tcW w:w="1418" w:type="dxa"/>
            <w:vAlign w:val="center"/>
          </w:tcPr>
          <w:p w14:paraId="5F642354" w14:textId="581C58A1" w:rsidR="009375A0" w:rsidRDefault="009375A0" w:rsidP="00CE77F9">
            <w:pPr>
              <w:pStyle w:val="VHBAtabletext"/>
              <w:rPr>
                <w:rStyle w:val="IntenseEmphasis"/>
                <w:i w:val="0"/>
                <w:iCs w:val="0"/>
                <w:color w:val="auto"/>
                <w:szCs w:val="18"/>
              </w:rPr>
            </w:pPr>
            <w:r>
              <w:rPr>
                <w:rStyle w:val="IntenseEmphasis"/>
                <w:i w:val="0"/>
                <w:iCs w:val="0"/>
                <w:color w:val="auto"/>
                <w:szCs w:val="18"/>
              </w:rPr>
              <w:t>Weekly</w:t>
            </w:r>
          </w:p>
        </w:tc>
        <w:tc>
          <w:tcPr>
            <w:tcW w:w="1275" w:type="dxa"/>
            <w:vAlign w:val="center"/>
          </w:tcPr>
          <w:p w14:paraId="1FAC3EF6" w14:textId="6DAFBCA9" w:rsidR="009375A0" w:rsidRDefault="009375A0" w:rsidP="00CE77F9">
            <w:pPr>
              <w:pStyle w:val="VHBAtabletext"/>
              <w:rPr>
                <w:rStyle w:val="IntenseEmphasis"/>
                <w:i w:val="0"/>
                <w:iCs w:val="0"/>
                <w:color w:val="auto"/>
                <w:szCs w:val="18"/>
              </w:rPr>
            </w:pPr>
            <w:r>
              <w:rPr>
                <w:rStyle w:val="IntenseEmphasis"/>
                <w:i w:val="0"/>
                <w:iCs w:val="0"/>
                <w:color w:val="auto"/>
                <w:szCs w:val="18"/>
              </w:rPr>
              <w:t>[Enter day] COB</w:t>
            </w:r>
          </w:p>
        </w:tc>
        <w:tc>
          <w:tcPr>
            <w:tcW w:w="1134" w:type="dxa"/>
            <w:vAlign w:val="center"/>
          </w:tcPr>
          <w:p w14:paraId="2DF816FF" w14:textId="09E59B54" w:rsidR="009375A0" w:rsidRDefault="009375A0" w:rsidP="00CE77F9">
            <w:pPr>
              <w:pStyle w:val="VHBAtabletext"/>
              <w:rPr>
                <w:rStyle w:val="IntenseEmphasis"/>
                <w:i w:val="0"/>
                <w:iCs w:val="0"/>
                <w:color w:val="auto"/>
                <w:szCs w:val="18"/>
              </w:rPr>
            </w:pPr>
            <w:r>
              <w:rPr>
                <w:rStyle w:val="IntenseEmphasis"/>
                <w:i w:val="0"/>
                <w:iCs w:val="0"/>
                <w:color w:val="auto"/>
                <w:szCs w:val="18"/>
              </w:rPr>
              <w:t>Shared</w:t>
            </w:r>
          </w:p>
        </w:tc>
        <w:tc>
          <w:tcPr>
            <w:tcW w:w="2977" w:type="dxa"/>
            <w:vAlign w:val="center"/>
          </w:tcPr>
          <w:p w14:paraId="2196EDE2" w14:textId="4884A9C6" w:rsidR="009375A0" w:rsidRDefault="009375A0" w:rsidP="00CE77F9">
            <w:pPr>
              <w:pStyle w:val="VHBAtabletext"/>
              <w:rPr>
                <w:rStyle w:val="IntenseEmphasis"/>
                <w:i w:val="0"/>
                <w:iCs w:val="0"/>
                <w:color w:val="auto"/>
                <w:szCs w:val="18"/>
              </w:rPr>
            </w:pPr>
            <w:r>
              <w:rPr>
                <w:rStyle w:val="IntenseEmphasis"/>
                <w:i w:val="0"/>
                <w:iCs w:val="0"/>
                <w:color w:val="auto"/>
                <w:szCs w:val="18"/>
              </w:rPr>
              <w:t>Navisworks export from Model Authoring software for coordination and clash resolution</w:t>
            </w:r>
          </w:p>
        </w:tc>
      </w:tr>
      <w:tr w:rsidR="009375A0" w:rsidRPr="003072C6" w14:paraId="150D413D" w14:textId="77777777" w:rsidTr="00CE77F9">
        <w:trPr>
          <w:cnfStyle w:val="000000100000" w:firstRow="0" w:lastRow="0" w:firstColumn="0" w:lastColumn="0" w:oddVBand="0" w:evenVBand="0" w:oddHBand="1" w:evenHBand="0" w:firstRowFirstColumn="0" w:firstRowLastColumn="0" w:lastRowFirstColumn="0" w:lastRowLastColumn="0"/>
          <w:cantSplit/>
        </w:trPr>
        <w:tc>
          <w:tcPr>
            <w:tcW w:w="0" w:type="dxa"/>
            <w:vAlign w:val="center"/>
          </w:tcPr>
          <w:p w14:paraId="244C6A3E" w14:textId="12336E37" w:rsidR="009375A0" w:rsidRPr="003266CA" w:rsidRDefault="009375A0" w:rsidP="00CE77F9">
            <w:pPr>
              <w:pStyle w:val="VHBAtabletext"/>
              <w:rPr>
                <w:rStyle w:val="IntenseEmphasis"/>
                <w:i w:val="0"/>
                <w:iCs w:val="0"/>
                <w:color w:val="auto"/>
                <w:szCs w:val="18"/>
              </w:rPr>
            </w:pPr>
            <w:r w:rsidRPr="003266CA">
              <w:rPr>
                <w:rStyle w:val="IntenseEmphasis"/>
                <w:i w:val="0"/>
                <w:iCs w:val="0"/>
                <w:color w:val="auto"/>
                <w:szCs w:val="18"/>
              </w:rPr>
              <w:t>A</w:t>
            </w:r>
            <w:r w:rsidRPr="009E2398">
              <w:rPr>
                <w:rStyle w:val="IntenseEmphasis"/>
                <w:i w:val="0"/>
                <w:iCs w:val="0"/>
                <w:color w:val="auto"/>
                <w:szCs w:val="18"/>
              </w:rPr>
              <w:t>conex</w:t>
            </w:r>
            <w:r w:rsidRPr="003266CA">
              <w:rPr>
                <w:rStyle w:val="IntenseEmphasis"/>
                <w:i w:val="0"/>
                <w:iCs w:val="0"/>
                <w:color w:val="auto"/>
                <w:szCs w:val="18"/>
              </w:rPr>
              <w:t xml:space="preserve"> </w:t>
            </w:r>
          </w:p>
        </w:tc>
        <w:tc>
          <w:tcPr>
            <w:tcW w:w="0" w:type="dxa"/>
            <w:vAlign w:val="center"/>
          </w:tcPr>
          <w:p w14:paraId="22948120" w14:textId="62A2AEE7" w:rsidR="009375A0" w:rsidRPr="003266CA" w:rsidRDefault="009375A0" w:rsidP="00CE77F9">
            <w:pPr>
              <w:pStyle w:val="VHBAtabletext"/>
              <w:rPr>
                <w:rStyle w:val="IntenseEmphasis"/>
                <w:i w:val="0"/>
                <w:iCs w:val="0"/>
                <w:color w:val="auto"/>
                <w:szCs w:val="18"/>
              </w:rPr>
            </w:pPr>
            <w:r>
              <w:rPr>
                <w:rStyle w:val="IntenseEmphasis"/>
                <w:i w:val="0"/>
                <w:iCs w:val="0"/>
                <w:color w:val="auto"/>
                <w:szCs w:val="18"/>
              </w:rPr>
              <w:t>[Enter native file format]</w:t>
            </w:r>
          </w:p>
        </w:tc>
        <w:tc>
          <w:tcPr>
            <w:tcW w:w="1418" w:type="dxa"/>
            <w:vAlign w:val="center"/>
          </w:tcPr>
          <w:p w14:paraId="70CBEE78" w14:textId="16319283" w:rsidR="009375A0" w:rsidRDefault="009375A0" w:rsidP="00CE77F9">
            <w:pPr>
              <w:pStyle w:val="VHBAtabletext"/>
              <w:rPr>
                <w:rStyle w:val="IntenseEmphasis"/>
                <w:i w:val="0"/>
                <w:iCs w:val="0"/>
                <w:color w:val="auto"/>
                <w:szCs w:val="18"/>
              </w:rPr>
            </w:pPr>
            <w:r>
              <w:rPr>
                <w:rStyle w:val="IntenseEmphasis"/>
                <w:i w:val="0"/>
                <w:iCs w:val="0"/>
                <w:color w:val="auto"/>
                <w:szCs w:val="18"/>
              </w:rPr>
              <w:t>Milestones &amp; Handover</w:t>
            </w:r>
          </w:p>
        </w:tc>
        <w:tc>
          <w:tcPr>
            <w:tcW w:w="1275" w:type="dxa"/>
            <w:vAlign w:val="center"/>
          </w:tcPr>
          <w:p w14:paraId="56BD3C64" w14:textId="4792292B" w:rsidR="009375A0" w:rsidRDefault="009375A0" w:rsidP="00CE77F9">
            <w:pPr>
              <w:pStyle w:val="VHBAtabletext"/>
              <w:rPr>
                <w:rStyle w:val="IntenseEmphasis"/>
                <w:i w:val="0"/>
                <w:iCs w:val="0"/>
                <w:color w:val="auto"/>
                <w:szCs w:val="18"/>
              </w:rPr>
            </w:pPr>
            <w:r>
              <w:rPr>
                <w:rStyle w:val="IntenseEmphasis"/>
                <w:i w:val="0"/>
                <w:iCs w:val="0"/>
                <w:color w:val="auto"/>
                <w:szCs w:val="18"/>
              </w:rPr>
              <w:t>n/a</w:t>
            </w:r>
          </w:p>
        </w:tc>
        <w:tc>
          <w:tcPr>
            <w:tcW w:w="1134" w:type="dxa"/>
            <w:vAlign w:val="center"/>
          </w:tcPr>
          <w:p w14:paraId="17D55C5F" w14:textId="1A8021D5" w:rsidR="009375A0" w:rsidRDefault="009375A0" w:rsidP="00CE77F9">
            <w:pPr>
              <w:pStyle w:val="VHBAtabletext"/>
              <w:rPr>
                <w:rStyle w:val="IntenseEmphasis"/>
                <w:i w:val="0"/>
                <w:iCs w:val="0"/>
                <w:color w:val="auto"/>
                <w:szCs w:val="18"/>
              </w:rPr>
            </w:pPr>
            <w:r>
              <w:rPr>
                <w:rStyle w:val="IntenseEmphasis"/>
                <w:i w:val="0"/>
                <w:iCs w:val="0"/>
                <w:color w:val="auto"/>
                <w:szCs w:val="18"/>
              </w:rPr>
              <w:t>Published / Archive</w:t>
            </w:r>
          </w:p>
        </w:tc>
        <w:tc>
          <w:tcPr>
            <w:tcW w:w="2977" w:type="dxa"/>
            <w:vAlign w:val="center"/>
          </w:tcPr>
          <w:p w14:paraId="362A6FBC" w14:textId="66DDCAA7" w:rsidR="009375A0" w:rsidRPr="003266CA" w:rsidRDefault="009375A0" w:rsidP="00CE77F9">
            <w:pPr>
              <w:pStyle w:val="VHBAtabletext"/>
              <w:rPr>
                <w:rStyle w:val="IntenseEmphasis"/>
                <w:i w:val="0"/>
                <w:iCs w:val="0"/>
                <w:color w:val="auto"/>
                <w:szCs w:val="18"/>
              </w:rPr>
            </w:pPr>
            <w:r>
              <w:rPr>
                <w:rStyle w:val="IntenseEmphasis"/>
                <w:i w:val="0"/>
                <w:iCs w:val="0"/>
                <w:color w:val="auto"/>
                <w:szCs w:val="18"/>
              </w:rPr>
              <w:t>Native file as a ‘Published’ record set</w:t>
            </w:r>
          </w:p>
        </w:tc>
      </w:tr>
      <w:tr w:rsidR="009375A0" w:rsidRPr="003072C6" w14:paraId="56F76294" w14:textId="77777777">
        <w:trPr>
          <w:cnfStyle w:val="000000010000" w:firstRow="0" w:lastRow="0" w:firstColumn="0" w:lastColumn="0" w:oddVBand="0" w:evenVBand="0" w:oddHBand="0" w:evenHBand="1" w:firstRowFirstColumn="0" w:firstRowLastColumn="0" w:lastRowFirstColumn="0" w:lastRowLastColumn="0"/>
          <w:cantSplit/>
        </w:trPr>
        <w:tc>
          <w:tcPr>
            <w:tcW w:w="1163" w:type="dxa"/>
            <w:vAlign w:val="center"/>
          </w:tcPr>
          <w:p w14:paraId="4FFFC790" w14:textId="3EF6D9CB" w:rsidR="009375A0" w:rsidRPr="003266CA" w:rsidRDefault="009375A0" w:rsidP="00CE77F9">
            <w:pPr>
              <w:pStyle w:val="VHBAtabletext"/>
              <w:rPr>
                <w:rStyle w:val="IntenseEmphasis"/>
                <w:i w:val="0"/>
                <w:iCs w:val="0"/>
                <w:color w:val="auto"/>
                <w:szCs w:val="18"/>
              </w:rPr>
            </w:pPr>
            <w:r w:rsidRPr="003266CA">
              <w:rPr>
                <w:rStyle w:val="IntenseEmphasis"/>
                <w:i w:val="0"/>
                <w:iCs w:val="0"/>
                <w:color w:val="auto"/>
                <w:szCs w:val="18"/>
              </w:rPr>
              <w:t>A</w:t>
            </w:r>
            <w:r w:rsidRPr="009E2398">
              <w:rPr>
                <w:rStyle w:val="IntenseEmphasis"/>
                <w:i w:val="0"/>
                <w:iCs w:val="0"/>
                <w:color w:val="auto"/>
                <w:szCs w:val="18"/>
              </w:rPr>
              <w:t>conex</w:t>
            </w:r>
            <w:r w:rsidRPr="003266CA">
              <w:rPr>
                <w:rStyle w:val="IntenseEmphasis"/>
                <w:i w:val="0"/>
                <w:iCs w:val="0"/>
                <w:color w:val="auto"/>
                <w:szCs w:val="18"/>
              </w:rPr>
              <w:t xml:space="preserve"> </w:t>
            </w:r>
          </w:p>
        </w:tc>
        <w:tc>
          <w:tcPr>
            <w:tcW w:w="1134" w:type="dxa"/>
            <w:vAlign w:val="center"/>
          </w:tcPr>
          <w:p w14:paraId="2297B016" w14:textId="18BAFD4A" w:rsidR="009375A0" w:rsidRDefault="009375A0" w:rsidP="00CE77F9">
            <w:pPr>
              <w:pStyle w:val="VHBAtabletext"/>
              <w:rPr>
                <w:rStyle w:val="IntenseEmphasis"/>
                <w:i w:val="0"/>
                <w:iCs w:val="0"/>
                <w:color w:val="auto"/>
                <w:szCs w:val="18"/>
              </w:rPr>
            </w:pPr>
            <w:proofErr w:type="gramStart"/>
            <w:r>
              <w:rPr>
                <w:rStyle w:val="IntenseEmphasis"/>
                <w:i w:val="0"/>
                <w:iCs w:val="0"/>
                <w:color w:val="auto"/>
                <w:szCs w:val="18"/>
              </w:rPr>
              <w:t>.</w:t>
            </w:r>
            <w:proofErr w:type="spellStart"/>
            <w:r>
              <w:rPr>
                <w:rStyle w:val="IntenseEmphasis"/>
                <w:i w:val="0"/>
                <w:iCs w:val="0"/>
                <w:color w:val="auto"/>
                <w:szCs w:val="18"/>
              </w:rPr>
              <w:t>nwc</w:t>
            </w:r>
            <w:proofErr w:type="spellEnd"/>
            <w:proofErr w:type="gramEnd"/>
          </w:p>
        </w:tc>
        <w:tc>
          <w:tcPr>
            <w:tcW w:w="1418" w:type="dxa"/>
            <w:vAlign w:val="center"/>
          </w:tcPr>
          <w:p w14:paraId="304B0E7D" w14:textId="13464AF8" w:rsidR="009375A0" w:rsidRDefault="009375A0" w:rsidP="00CE77F9">
            <w:pPr>
              <w:pStyle w:val="VHBAtabletext"/>
              <w:rPr>
                <w:rStyle w:val="IntenseEmphasis"/>
                <w:i w:val="0"/>
                <w:iCs w:val="0"/>
                <w:color w:val="auto"/>
                <w:szCs w:val="18"/>
              </w:rPr>
            </w:pPr>
            <w:r>
              <w:rPr>
                <w:rStyle w:val="IntenseEmphasis"/>
                <w:i w:val="0"/>
                <w:iCs w:val="0"/>
                <w:color w:val="auto"/>
                <w:szCs w:val="18"/>
              </w:rPr>
              <w:t>Milestones &amp; Handover</w:t>
            </w:r>
          </w:p>
        </w:tc>
        <w:tc>
          <w:tcPr>
            <w:tcW w:w="1275" w:type="dxa"/>
            <w:vAlign w:val="center"/>
          </w:tcPr>
          <w:p w14:paraId="4A77AAB9" w14:textId="2AA6E1E0" w:rsidR="009375A0" w:rsidRDefault="009375A0" w:rsidP="00CE77F9">
            <w:pPr>
              <w:pStyle w:val="VHBAtabletext"/>
              <w:rPr>
                <w:rStyle w:val="IntenseEmphasis"/>
                <w:i w:val="0"/>
                <w:iCs w:val="0"/>
                <w:color w:val="auto"/>
                <w:szCs w:val="18"/>
              </w:rPr>
            </w:pPr>
            <w:r>
              <w:rPr>
                <w:rStyle w:val="IntenseEmphasis"/>
                <w:i w:val="0"/>
                <w:iCs w:val="0"/>
                <w:color w:val="auto"/>
                <w:szCs w:val="18"/>
              </w:rPr>
              <w:t>n/a</w:t>
            </w:r>
          </w:p>
        </w:tc>
        <w:tc>
          <w:tcPr>
            <w:tcW w:w="1134" w:type="dxa"/>
            <w:vAlign w:val="center"/>
          </w:tcPr>
          <w:p w14:paraId="6BDD68D3" w14:textId="1FEC4421" w:rsidR="009375A0" w:rsidRDefault="009375A0" w:rsidP="00CE77F9">
            <w:pPr>
              <w:pStyle w:val="VHBAtabletext"/>
              <w:rPr>
                <w:rStyle w:val="IntenseEmphasis"/>
                <w:i w:val="0"/>
                <w:iCs w:val="0"/>
                <w:color w:val="auto"/>
                <w:szCs w:val="18"/>
              </w:rPr>
            </w:pPr>
            <w:r>
              <w:rPr>
                <w:rStyle w:val="IntenseEmphasis"/>
                <w:i w:val="0"/>
                <w:iCs w:val="0"/>
                <w:color w:val="auto"/>
                <w:szCs w:val="18"/>
              </w:rPr>
              <w:t>Published / Archive</w:t>
            </w:r>
          </w:p>
        </w:tc>
        <w:tc>
          <w:tcPr>
            <w:tcW w:w="2977" w:type="dxa"/>
            <w:vAlign w:val="center"/>
          </w:tcPr>
          <w:p w14:paraId="280B5CE4" w14:textId="27BA99B9" w:rsidR="009375A0" w:rsidRDefault="009375A0" w:rsidP="00CE77F9">
            <w:pPr>
              <w:pStyle w:val="VHBAtabletext"/>
              <w:rPr>
                <w:rStyle w:val="IntenseEmphasis"/>
                <w:i w:val="0"/>
                <w:iCs w:val="0"/>
                <w:color w:val="auto"/>
                <w:szCs w:val="18"/>
              </w:rPr>
            </w:pPr>
            <w:r>
              <w:rPr>
                <w:rStyle w:val="IntenseEmphasis"/>
                <w:i w:val="0"/>
                <w:iCs w:val="0"/>
                <w:color w:val="auto"/>
                <w:szCs w:val="18"/>
              </w:rPr>
              <w:t>Navisworks export from Model Authoring software ‘Published’ as a record set</w:t>
            </w:r>
          </w:p>
        </w:tc>
      </w:tr>
      <w:tr w:rsidR="009375A0" w:rsidRPr="003072C6" w14:paraId="6A8ACAA3" w14:textId="77777777" w:rsidTr="00CE77F9">
        <w:trPr>
          <w:cnfStyle w:val="000000100000" w:firstRow="0" w:lastRow="0" w:firstColumn="0" w:lastColumn="0" w:oddVBand="0" w:evenVBand="0" w:oddHBand="1" w:evenHBand="0" w:firstRowFirstColumn="0" w:firstRowLastColumn="0" w:lastRowFirstColumn="0" w:lastRowLastColumn="0"/>
          <w:cantSplit/>
        </w:trPr>
        <w:tc>
          <w:tcPr>
            <w:tcW w:w="0" w:type="dxa"/>
            <w:vAlign w:val="center"/>
          </w:tcPr>
          <w:p w14:paraId="388C6EA4" w14:textId="65B45A8F" w:rsidR="009375A0" w:rsidRPr="003266CA" w:rsidRDefault="009375A0" w:rsidP="00CE77F9">
            <w:pPr>
              <w:pStyle w:val="VHBAtabletext"/>
              <w:rPr>
                <w:rStyle w:val="IntenseEmphasis"/>
                <w:i w:val="0"/>
                <w:iCs w:val="0"/>
                <w:color w:val="auto"/>
                <w:szCs w:val="18"/>
              </w:rPr>
            </w:pPr>
            <w:r w:rsidRPr="003266CA">
              <w:rPr>
                <w:rStyle w:val="IntenseEmphasis"/>
                <w:i w:val="0"/>
                <w:iCs w:val="0"/>
                <w:color w:val="auto"/>
                <w:szCs w:val="18"/>
              </w:rPr>
              <w:t>A</w:t>
            </w:r>
            <w:r w:rsidRPr="009E2398">
              <w:rPr>
                <w:rStyle w:val="IntenseEmphasis"/>
                <w:i w:val="0"/>
                <w:iCs w:val="0"/>
                <w:color w:val="auto"/>
                <w:szCs w:val="18"/>
              </w:rPr>
              <w:t>conex</w:t>
            </w:r>
            <w:r w:rsidRPr="003266CA">
              <w:rPr>
                <w:rStyle w:val="IntenseEmphasis"/>
                <w:i w:val="0"/>
                <w:iCs w:val="0"/>
                <w:color w:val="auto"/>
                <w:szCs w:val="18"/>
              </w:rPr>
              <w:t xml:space="preserve"> </w:t>
            </w:r>
          </w:p>
        </w:tc>
        <w:tc>
          <w:tcPr>
            <w:tcW w:w="0" w:type="dxa"/>
            <w:vAlign w:val="center"/>
          </w:tcPr>
          <w:p w14:paraId="7E7D6D3B" w14:textId="34BF85D9" w:rsidR="009375A0" w:rsidRPr="003266CA" w:rsidRDefault="009375A0" w:rsidP="00CE77F9">
            <w:pPr>
              <w:pStyle w:val="VHBAtabletext"/>
              <w:rPr>
                <w:rStyle w:val="IntenseEmphasis"/>
                <w:i w:val="0"/>
                <w:iCs w:val="0"/>
                <w:color w:val="auto"/>
                <w:szCs w:val="18"/>
              </w:rPr>
            </w:pPr>
            <w:r>
              <w:rPr>
                <w:rStyle w:val="IntenseEmphasis"/>
                <w:i w:val="0"/>
                <w:iCs w:val="0"/>
                <w:color w:val="auto"/>
                <w:szCs w:val="18"/>
              </w:rPr>
              <w:t>.</w:t>
            </w:r>
            <w:proofErr w:type="spellStart"/>
            <w:r>
              <w:rPr>
                <w:rStyle w:val="IntenseEmphasis"/>
                <w:i w:val="0"/>
                <w:iCs w:val="0"/>
                <w:color w:val="auto"/>
                <w:szCs w:val="18"/>
              </w:rPr>
              <w:t>ifc</w:t>
            </w:r>
            <w:proofErr w:type="spellEnd"/>
          </w:p>
        </w:tc>
        <w:tc>
          <w:tcPr>
            <w:tcW w:w="1418" w:type="dxa"/>
            <w:vAlign w:val="center"/>
          </w:tcPr>
          <w:p w14:paraId="587137B8" w14:textId="2E2E5008" w:rsidR="009375A0" w:rsidRDefault="009375A0" w:rsidP="00CE77F9">
            <w:pPr>
              <w:pStyle w:val="VHBAtabletext"/>
              <w:rPr>
                <w:rStyle w:val="IntenseEmphasis"/>
                <w:i w:val="0"/>
                <w:iCs w:val="0"/>
                <w:color w:val="auto"/>
                <w:szCs w:val="18"/>
              </w:rPr>
            </w:pPr>
            <w:r>
              <w:rPr>
                <w:rStyle w:val="IntenseEmphasis"/>
                <w:i w:val="0"/>
                <w:iCs w:val="0"/>
                <w:color w:val="auto"/>
                <w:szCs w:val="18"/>
              </w:rPr>
              <w:t>Milestones &amp; Handover</w:t>
            </w:r>
          </w:p>
        </w:tc>
        <w:tc>
          <w:tcPr>
            <w:tcW w:w="1275" w:type="dxa"/>
            <w:vAlign w:val="center"/>
          </w:tcPr>
          <w:p w14:paraId="7BCDF4B4" w14:textId="40693663" w:rsidR="009375A0" w:rsidRDefault="009375A0" w:rsidP="00CE77F9">
            <w:pPr>
              <w:pStyle w:val="VHBAtabletext"/>
              <w:rPr>
                <w:rStyle w:val="IntenseEmphasis"/>
                <w:i w:val="0"/>
                <w:iCs w:val="0"/>
                <w:color w:val="auto"/>
                <w:szCs w:val="18"/>
              </w:rPr>
            </w:pPr>
            <w:r>
              <w:rPr>
                <w:rStyle w:val="IntenseEmphasis"/>
                <w:i w:val="0"/>
                <w:iCs w:val="0"/>
                <w:color w:val="auto"/>
                <w:szCs w:val="18"/>
              </w:rPr>
              <w:t>n/a</w:t>
            </w:r>
          </w:p>
        </w:tc>
        <w:tc>
          <w:tcPr>
            <w:tcW w:w="1134" w:type="dxa"/>
            <w:vAlign w:val="center"/>
          </w:tcPr>
          <w:p w14:paraId="7986A076" w14:textId="38D25E74" w:rsidR="009375A0" w:rsidRDefault="009375A0" w:rsidP="00CE77F9">
            <w:pPr>
              <w:pStyle w:val="VHBAtabletext"/>
              <w:rPr>
                <w:rStyle w:val="IntenseEmphasis"/>
                <w:i w:val="0"/>
                <w:iCs w:val="0"/>
                <w:color w:val="auto"/>
                <w:szCs w:val="18"/>
              </w:rPr>
            </w:pPr>
            <w:r>
              <w:rPr>
                <w:rStyle w:val="IntenseEmphasis"/>
                <w:i w:val="0"/>
                <w:iCs w:val="0"/>
                <w:color w:val="auto"/>
                <w:szCs w:val="18"/>
              </w:rPr>
              <w:t>Published / Archive</w:t>
            </w:r>
          </w:p>
        </w:tc>
        <w:tc>
          <w:tcPr>
            <w:tcW w:w="2977" w:type="dxa"/>
            <w:vAlign w:val="center"/>
          </w:tcPr>
          <w:p w14:paraId="2CD4609A" w14:textId="402EF647" w:rsidR="009375A0" w:rsidRPr="003266CA" w:rsidRDefault="009375A0" w:rsidP="00CE77F9">
            <w:pPr>
              <w:pStyle w:val="VHBAtabletext"/>
              <w:rPr>
                <w:rStyle w:val="IntenseEmphasis"/>
                <w:i w:val="0"/>
                <w:iCs w:val="0"/>
                <w:color w:val="auto"/>
                <w:szCs w:val="18"/>
              </w:rPr>
            </w:pPr>
            <w:proofErr w:type="spellStart"/>
            <w:r>
              <w:rPr>
                <w:rStyle w:val="IntenseEmphasis"/>
                <w:i w:val="0"/>
                <w:iCs w:val="0"/>
                <w:color w:val="auto"/>
                <w:szCs w:val="18"/>
              </w:rPr>
              <w:t>OpenBIM</w:t>
            </w:r>
            <w:proofErr w:type="spellEnd"/>
            <w:r>
              <w:rPr>
                <w:rStyle w:val="IntenseEmphasis"/>
                <w:i w:val="0"/>
                <w:iCs w:val="0"/>
                <w:color w:val="auto"/>
                <w:szCs w:val="18"/>
              </w:rPr>
              <w:t xml:space="preserve"> file format ‘Published’ as a record set</w:t>
            </w:r>
            <w:r w:rsidDel="005B4A92">
              <w:rPr>
                <w:rStyle w:val="IntenseEmphasis"/>
                <w:i w:val="0"/>
                <w:iCs w:val="0"/>
                <w:color w:val="auto"/>
                <w:szCs w:val="18"/>
              </w:rPr>
              <w:t xml:space="preserve"> </w:t>
            </w:r>
          </w:p>
        </w:tc>
      </w:tr>
      <w:tr w:rsidR="009375A0" w:rsidRPr="003072C6" w14:paraId="6F9DF432" w14:textId="77777777" w:rsidTr="00CE77F9">
        <w:trPr>
          <w:cnfStyle w:val="000000010000" w:firstRow="0" w:lastRow="0" w:firstColumn="0" w:lastColumn="0" w:oddVBand="0" w:evenVBand="0" w:oddHBand="0" w:evenHBand="1" w:firstRowFirstColumn="0" w:firstRowLastColumn="0" w:lastRowFirstColumn="0" w:lastRowLastColumn="0"/>
          <w:cantSplit/>
        </w:trPr>
        <w:tc>
          <w:tcPr>
            <w:tcW w:w="0" w:type="dxa"/>
            <w:gridSpan w:val="6"/>
            <w:shd w:val="clear" w:color="auto" w:fill="A00024" w:themeFill="text2"/>
            <w:vAlign w:val="center"/>
          </w:tcPr>
          <w:p w14:paraId="31C1B733" w14:textId="1D02C868" w:rsidR="009375A0" w:rsidRPr="003266CA" w:rsidRDefault="009375A0" w:rsidP="00CE77F9">
            <w:pPr>
              <w:pStyle w:val="VHBA"/>
              <w:jc w:val="center"/>
              <w:rPr>
                <w:rStyle w:val="IntenseEmphasis"/>
                <w:rFonts w:eastAsia="Times" w:cs="Times New Roman"/>
                <w:i w:val="0"/>
                <w:iCs w:val="0"/>
                <w:color w:val="auto"/>
                <w:kern w:val="0"/>
                <w:szCs w:val="18"/>
                <w14:numSpacing w14:val="default"/>
              </w:rPr>
            </w:pPr>
            <w:r w:rsidRPr="00CE77F9">
              <w:rPr>
                <w:rStyle w:val="IntenseEmphasis"/>
                <w:b/>
                <w:bCs/>
                <w:i w:val="0"/>
                <w:iCs w:val="0"/>
                <w:color w:val="auto"/>
                <w:szCs w:val="18"/>
              </w:rPr>
              <w:t>Federated Model/s</w:t>
            </w:r>
          </w:p>
        </w:tc>
      </w:tr>
      <w:tr w:rsidR="009375A0" w:rsidRPr="003072C6" w14:paraId="1F4E13DF" w14:textId="77777777" w:rsidTr="00CE77F9">
        <w:trPr>
          <w:cnfStyle w:val="000000100000" w:firstRow="0" w:lastRow="0" w:firstColumn="0" w:lastColumn="0" w:oddVBand="0" w:evenVBand="0" w:oddHBand="1" w:evenHBand="0" w:firstRowFirstColumn="0" w:firstRowLastColumn="0" w:lastRowFirstColumn="0" w:lastRowLastColumn="0"/>
          <w:cantSplit/>
        </w:trPr>
        <w:tc>
          <w:tcPr>
            <w:tcW w:w="0" w:type="dxa"/>
            <w:vAlign w:val="center"/>
          </w:tcPr>
          <w:p w14:paraId="19AE05BF" w14:textId="0ECF04D1" w:rsidR="009375A0" w:rsidRPr="003266CA" w:rsidRDefault="009375A0" w:rsidP="00CE77F9">
            <w:pPr>
              <w:pStyle w:val="VHBAtabletext"/>
              <w:rPr>
                <w:rStyle w:val="IntenseEmphasis"/>
                <w:i w:val="0"/>
                <w:iCs w:val="0"/>
                <w:color w:val="auto"/>
                <w:szCs w:val="18"/>
              </w:rPr>
            </w:pPr>
            <w:r>
              <w:rPr>
                <w:rStyle w:val="IntenseEmphasis"/>
                <w:i w:val="0"/>
                <w:iCs w:val="0"/>
                <w:color w:val="auto"/>
                <w:szCs w:val="18"/>
              </w:rPr>
              <w:t>Aconex</w:t>
            </w:r>
          </w:p>
        </w:tc>
        <w:tc>
          <w:tcPr>
            <w:tcW w:w="0" w:type="dxa"/>
            <w:vAlign w:val="center"/>
          </w:tcPr>
          <w:p w14:paraId="7CC6EF0D" w14:textId="7675A927" w:rsidR="009375A0" w:rsidRDefault="009375A0" w:rsidP="00CE77F9">
            <w:pPr>
              <w:pStyle w:val="VHBAtabletext"/>
              <w:rPr>
                <w:rStyle w:val="IntenseEmphasis"/>
                <w:i w:val="0"/>
                <w:iCs w:val="0"/>
                <w:color w:val="auto"/>
                <w:szCs w:val="18"/>
              </w:rPr>
            </w:pPr>
            <w:proofErr w:type="gramStart"/>
            <w:r>
              <w:rPr>
                <w:rStyle w:val="IntenseEmphasis"/>
                <w:i w:val="0"/>
                <w:iCs w:val="0"/>
                <w:color w:val="auto"/>
                <w:szCs w:val="18"/>
              </w:rPr>
              <w:t>.</w:t>
            </w:r>
            <w:proofErr w:type="spellStart"/>
            <w:r>
              <w:rPr>
                <w:rStyle w:val="IntenseEmphasis"/>
                <w:i w:val="0"/>
                <w:iCs w:val="0"/>
                <w:color w:val="auto"/>
                <w:szCs w:val="18"/>
              </w:rPr>
              <w:t>nwd</w:t>
            </w:r>
            <w:proofErr w:type="spellEnd"/>
            <w:proofErr w:type="gramEnd"/>
          </w:p>
          <w:p w14:paraId="441F334C" w14:textId="12E7A8EB" w:rsidR="00445B5D" w:rsidRPr="003266CA" w:rsidRDefault="00445B5D" w:rsidP="00CE77F9">
            <w:pPr>
              <w:pStyle w:val="VHBAtabletext"/>
              <w:rPr>
                <w:rStyle w:val="IntenseEmphasis"/>
                <w:i w:val="0"/>
                <w:iCs w:val="0"/>
                <w:color w:val="auto"/>
                <w:szCs w:val="18"/>
              </w:rPr>
            </w:pPr>
            <w:r>
              <w:rPr>
                <w:rStyle w:val="IntenseEmphasis"/>
                <w:i w:val="0"/>
                <w:iCs w:val="0"/>
                <w:color w:val="auto"/>
                <w:szCs w:val="18"/>
              </w:rPr>
              <w:t>(</w:t>
            </w:r>
            <w:proofErr w:type="gramStart"/>
            <w:r w:rsidR="00756D6A">
              <w:rPr>
                <w:rStyle w:val="IntenseEmphasis"/>
                <w:i w:val="0"/>
                <w:iCs w:val="0"/>
                <w:color w:val="auto"/>
                <w:szCs w:val="18"/>
              </w:rPr>
              <w:t xml:space="preserve">in </w:t>
            </w:r>
            <w:r>
              <w:rPr>
                <w:rStyle w:val="IntenseEmphasis"/>
                <w:i w:val="0"/>
                <w:iCs w:val="0"/>
                <w:color w:val="auto"/>
                <w:szCs w:val="18"/>
              </w:rPr>
              <w:t>.</w:t>
            </w:r>
            <w:proofErr w:type="spellStart"/>
            <w:r>
              <w:rPr>
                <w:rStyle w:val="IntenseEmphasis"/>
                <w:i w:val="0"/>
                <w:iCs w:val="0"/>
                <w:color w:val="auto"/>
                <w:szCs w:val="18"/>
              </w:rPr>
              <w:t>nwc</w:t>
            </w:r>
            <w:proofErr w:type="spellEnd"/>
            <w:proofErr w:type="gramEnd"/>
            <w:r>
              <w:rPr>
                <w:rStyle w:val="IntenseEmphasis"/>
                <w:i w:val="0"/>
                <w:iCs w:val="0"/>
                <w:color w:val="auto"/>
                <w:szCs w:val="18"/>
              </w:rPr>
              <w:t xml:space="preserve"> formats)</w:t>
            </w:r>
          </w:p>
        </w:tc>
        <w:tc>
          <w:tcPr>
            <w:tcW w:w="1418" w:type="dxa"/>
            <w:vAlign w:val="center"/>
          </w:tcPr>
          <w:p w14:paraId="59544FE9" w14:textId="164AC8BE" w:rsidR="00FE13C5" w:rsidRDefault="00B74B5D" w:rsidP="00CE77F9">
            <w:pPr>
              <w:pStyle w:val="VHBAtabletext"/>
              <w:rPr>
                <w:rStyle w:val="IntenseEmphasis"/>
                <w:i w:val="0"/>
                <w:iCs w:val="0"/>
                <w:color w:val="auto"/>
                <w:szCs w:val="18"/>
              </w:rPr>
            </w:pPr>
            <w:r>
              <w:rPr>
                <w:rStyle w:val="IntenseEmphasis"/>
                <w:i w:val="0"/>
                <w:iCs w:val="0"/>
                <w:color w:val="auto"/>
                <w:szCs w:val="18"/>
              </w:rPr>
              <w:t xml:space="preserve">Aligned to DE workshop Programme in section </w:t>
            </w:r>
            <w:r w:rsidR="00FE13C5">
              <w:rPr>
                <w:rStyle w:val="IntenseEmphasis"/>
                <w:i w:val="0"/>
                <w:iCs w:val="0"/>
                <w:color w:val="auto"/>
                <w:szCs w:val="18"/>
              </w:rPr>
              <w:fldChar w:fldCharType="begin"/>
            </w:r>
            <w:r w:rsidR="00FE13C5">
              <w:rPr>
                <w:rStyle w:val="IntenseEmphasis"/>
                <w:i w:val="0"/>
                <w:iCs w:val="0"/>
                <w:color w:val="auto"/>
                <w:szCs w:val="18"/>
              </w:rPr>
              <w:instrText xml:space="preserve"> REF _Ref153034488 \r \h </w:instrText>
            </w:r>
            <w:r w:rsidR="00082512">
              <w:rPr>
                <w:rStyle w:val="IntenseEmphasis"/>
                <w:i w:val="0"/>
                <w:iCs w:val="0"/>
                <w:color w:val="auto"/>
                <w:szCs w:val="18"/>
              </w:rPr>
              <w:instrText xml:space="preserve"> \* MERGEFORMAT </w:instrText>
            </w:r>
            <w:r w:rsidR="00FE13C5">
              <w:rPr>
                <w:rStyle w:val="IntenseEmphasis"/>
                <w:i w:val="0"/>
                <w:iCs w:val="0"/>
                <w:color w:val="auto"/>
                <w:szCs w:val="18"/>
              </w:rPr>
            </w:r>
            <w:r w:rsidR="00FE13C5">
              <w:rPr>
                <w:rStyle w:val="IntenseEmphasis"/>
                <w:i w:val="0"/>
                <w:iCs w:val="0"/>
                <w:color w:val="auto"/>
                <w:szCs w:val="18"/>
              </w:rPr>
              <w:fldChar w:fldCharType="separate"/>
            </w:r>
            <w:r w:rsidR="00C15C49">
              <w:rPr>
                <w:rStyle w:val="IntenseEmphasis"/>
                <w:b/>
                <w:bCs/>
                <w:i w:val="0"/>
                <w:iCs w:val="0"/>
                <w:color w:val="auto"/>
                <w:szCs w:val="18"/>
                <w:lang w:val="en-US"/>
              </w:rPr>
              <w:t>Error! Reference source not found.</w:t>
            </w:r>
            <w:r w:rsidR="00FE13C5">
              <w:rPr>
                <w:rStyle w:val="IntenseEmphasis"/>
                <w:i w:val="0"/>
                <w:iCs w:val="0"/>
                <w:color w:val="auto"/>
                <w:szCs w:val="18"/>
              </w:rPr>
              <w:fldChar w:fldCharType="end"/>
            </w:r>
          </w:p>
        </w:tc>
        <w:tc>
          <w:tcPr>
            <w:tcW w:w="1275" w:type="dxa"/>
            <w:vAlign w:val="center"/>
          </w:tcPr>
          <w:p w14:paraId="57F3C468" w14:textId="6FD9361E" w:rsidR="009375A0" w:rsidRDefault="00DE3561" w:rsidP="00CE77F9">
            <w:pPr>
              <w:pStyle w:val="VHBAtabletext"/>
              <w:rPr>
                <w:rStyle w:val="IntenseEmphasis"/>
                <w:i w:val="0"/>
                <w:iCs w:val="0"/>
                <w:color w:val="auto"/>
                <w:szCs w:val="18"/>
              </w:rPr>
            </w:pPr>
            <w:r>
              <w:rPr>
                <w:rStyle w:val="IntenseEmphasis"/>
                <w:i w:val="0"/>
                <w:iCs w:val="0"/>
                <w:color w:val="auto"/>
                <w:szCs w:val="18"/>
              </w:rPr>
              <w:t>n/a</w:t>
            </w:r>
          </w:p>
        </w:tc>
        <w:tc>
          <w:tcPr>
            <w:tcW w:w="1134" w:type="dxa"/>
            <w:vAlign w:val="center"/>
          </w:tcPr>
          <w:p w14:paraId="287C28E4" w14:textId="6B6EE8CA" w:rsidR="009375A0" w:rsidRDefault="009375A0" w:rsidP="00CE77F9">
            <w:pPr>
              <w:pStyle w:val="VHBAtabletext"/>
              <w:rPr>
                <w:rStyle w:val="IntenseEmphasis"/>
                <w:i w:val="0"/>
                <w:iCs w:val="0"/>
                <w:color w:val="auto"/>
                <w:szCs w:val="18"/>
              </w:rPr>
            </w:pPr>
            <w:r>
              <w:rPr>
                <w:rStyle w:val="IntenseEmphasis"/>
                <w:i w:val="0"/>
                <w:iCs w:val="0"/>
                <w:color w:val="auto"/>
                <w:szCs w:val="18"/>
              </w:rPr>
              <w:t>Shared</w:t>
            </w:r>
          </w:p>
        </w:tc>
        <w:tc>
          <w:tcPr>
            <w:tcW w:w="2977" w:type="dxa"/>
            <w:vAlign w:val="center"/>
          </w:tcPr>
          <w:p w14:paraId="7BFFCC50" w14:textId="359466F7" w:rsidR="009375A0" w:rsidRPr="003266CA" w:rsidRDefault="009375A0" w:rsidP="00CE77F9">
            <w:pPr>
              <w:pStyle w:val="VHBAtabletext"/>
              <w:rPr>
                <w:rStyle w:val="IntenseEmphasis"/>
                <w:i w:val="0"/>
                <w:iCs w:val="0"/>
                <w:color w:val="auto"/>
                <w:szCs w:val="18"/>
              </w:rPr>
            </w:pPr>
            <w:r>
              <w:rPr>
                <w:rStyle w:val="IntenseEmphasis"/>
                <w:i w:val="0"/>
                <w:iCs w:val="0"/>
                <w:color w:val="auto"/>
                <w:szCs w:val="18"/>
              </w:rPr>
              <w:t>Export of Federated Model</w:t>
            </w:r>
            <w:r w:rsidR="000B3E6F">
              <w:rPr>
                <w:rStyle w:val="IntenseEmphasis"/>
                <w:i w:val="0"/>
                <w:iCs w:val="0"/>
                <w:color w:val="auto"/>
                <w:szCs w:val="18"/>
              </w:rPr>
              <w:t xml:space="preserve"> (</w:t>
            </w:r>
            <w:proofErr w:type="gramStart"/>
            <w:r w:rsidR="000B3E6F">
              <w:rPr>
                <w:rStyle w:val="IntenseEmphasis"/>
                <w:i w:val="0"/>
                <w:iCs w:val="0"/>
                <w:color w:val="auto"/>
                <w:szCs w:val="18"/>
              </w:rPr>
              <w:t>in .</w:t>
            </w:r>
            <w:proofErr w:type="spellStart"/>
            <w:r w:rsidR="000B3E6F">
              <w:rPr>
                <w:rStyle w:val="IntenseEmphasis"/>
                <w:i w:val="0"/>
                <w:iCs w:val="0"/>
                <w:color w:val="auto"/>
                <w:szCs w:val="18"/>
              </w:rPr>
              <w:t>nwc</w:t>
            </w:r>
            <w:proofErr w:type="spellEnd"/>
            <w:proofErr w:type="gramEnd"/>
            <w:r w:rsidR="000B3E6F">
              <w:rPr>
                <w:rStyle w:val="IntenseEmphasis"/>
                <w:i w:val="0"/>
                <w:iCs w:val="0"/>
                <w:color w:val="auto"/>
                <w:szCs w:val="18"/>
              </w:rPr>
              <w:t xml:space="preserve"> formats)</w:t>
            </w:r>
            <w:r>
              <w:rPr>
                <w:rStyle w:val="IntenseEmphasis"/>
                <w:i w:val="0"/>
                <w:iCs w:val="0"/>
                <w:color w:val="auto"/>
                <w:szCs w:val="18"/>
              </w:rPr>
              <w:t xml:space="preserve"> by Project DE Lead</w:t>
            </w:r>
            <w:r w:rsidR="00BC65C7">
              <w:rPr>
                <w:rStyle w:val="IntenseEmphasis"/>
                <w:i w:val="0"/>
                <w:iCs w:val="0"/>
                <w:color w:val="auto"/>
                <w:szCs w:val="18"/>
              </w:rPr>
              <w:t xml:space="preserve"> ‘Shared’ for coordination</w:t>
            </w:r>
          </w:p>
        </w:tc>
      </w:tr>
      <w:tr w:rsidR="009E2846" w:rsidRPr="003072C6" w14:paraId="1B422C43" w14:textId="77777777" w:rsidTr="00223D4B">
        <w:trPr>
          <w:cnfStyle w:val="000000010000" w:firstRow="0" w:lastRow="0" w:firstColumn="0" w:lastColumn="0" w:oddVBand="0" w:evenVBand="0" w:oddHBand="0" w:evenHBand="1" w:firstRowFirstColumn="0" w:firstRowLastColumn="0" w:lastRowFirstColumn="0" w:lastRowLastColumn="0"/>
          <w:cantSplit/>
        </w:trPr>
        <w:tc>
          <w:tcPr>
            <w:tcW w:w="1163" w:type="dxa"/>
            <w:vAlign w:val="center"/>
          </w:tcPr>
          <w:p w14:paraId="3E5D038A" w14:textId="354D99D7" w:rsidR="009E2846" w:rsidRDefault="009E2846" w:rsidP="00CE77F9">
            <w:pPr>
              <w:pStyle w:val="VHBAtabletext"/>
              <w:rPr>
                <w:rStyle w:val="IntenseEmphasis"/>
                <w:i w:val="0"/>
                <w:iCs w:val="0"/>
                <w:color w:val="auto"/>
                <w:szCs w:val="18"/>
              </w:rPr>
            </w:pPr>
            <w:r>
              <w:rPr>
                <w:rStyle w:val="IntenseEmphasis"/>
                <w:i w:val="0"/>
                <w:iCs w:val="0"/>
                <w:color w:val="auto"/>
                <w:szCs w:val="18"/>
              </w:rPr>
              <w:t>Aconex</w:t>
            </w:r>
          </w:p>
        </w:tc>
        <w:tc>
          <w:tcPr>
            <w:tcW w:w="1134" w:type="dxa"/>
            <w:vAlign w:val="center"/>
          </w:tcPr>
          <w:p w14:paraId="41689A3B" w14:textId="77777777" w:rsidR="009E2846" w:rsidRDefault="009E2846" w:rsidP="00CE77F9">
            <w:pPr>
              <w:pStyle w:val="VHBAtabletext"/>
              <w:rPr>
                <w:rStyle w:val="IntenseEmphasis"/>
                <w:i w:val="0"/>
                <w:iCs w:val="0"/>
                <w:color w:val="auto"/>
                <w:szCs w:val="18"/>
              </w:rPr>
            </w:pPr>
            <w:proofErr w:type="gramStart"/>
            <w:r>
              <w:rPr>
                <w:rStyle w:val="IntenseEmphasis"/>
                <w:i w:val="0"/>
                <w:iCs w:val="0"/>
                <w:color w:val="auto"/>
                <w:szCs w:val="18"/>
              </w:rPr>
              <w:t>.</w:t>
            </w:r>
            <w:proofErr w:type="spellStart"/>
            <w:r>
              <w:rPr>
                <w:rStyle w:val="IntenseEmphasis"/>
                <w:i w:val="0"/>
                <w:iCs w:val="0"/>
                <w:color w:val="auto"/>
                <w:szCs w:val="18"/>
              </w:rPr>
              <w:t>nwd</w:t>
            </w:r>
            <w:proofErr w:type="spellEnd"/>
            <w:proofErr w:type="gramEnd"/>
          </w:p>
          <w:p w14:paraId="115D9995" w14:textId="272068DD" w:rsidR="00445B5D" w:rsidDel="00223D4B" w:rsidRDefault="00445B5D" w:rsidP="00CE77F9">
            <w:pPr>
              <w:pStyle w:val="VHBAtabletext"/>
              <w:rPr>
                <w:rStyle w:val="IntenseEmphasis"/>
                <w:i w:val="0"/>
                <w:iCs w:val="0"/>
                <w:color w:val="auto"/>
                <w:szCs w:val="18"/>
              </w:rPr>
            </w:pPr>
            <w:r>
              <w:rPr>
                <w:rStyle w:val="IntenseEmphasis"/>
                <w:i w:val="0"/>
                <w:iCs w:val="0"/>
                <w:color w:val="auto"/>
                <w:szCs w:val="18"/>
              </w:rPr>
              <w:t>(</w:t>
            </w:r>
            <w:r w:rsidR="00756D6A">
              <w:rPr>
                <w:rStyle w:val="IntenseEmphasis"/>
                <w:i w:val="0"/>
                <w:iCs w:val="0"/>
                <w:color w:val="auto"/>
                <w:szCs w:val="18"/>
              </w:rPr>
              <w:t xml:space="preserve">in </w:t>
            </w:r>
            <w:r>
              <w:rPr>
                <w:rStyle w:val="IntenseEmphasis"/>
                <w:i w:val="0"/>
                <w:iCs w:val="0"/>
                <w:color w:val="auto"/>
                <w:szCs w:val="18"/>
              </w:rPr>
              <w:t>.</w:t>
            </w:r>
            <w:proofErr w:type="spellStart"/>
            <w:r>
              <w:rPr>
                <w:rStyle w:val="IntenseEmphasis"/>
                <w:i w:val="0"/>
                <w:iCs w:val="0"/>
                <w:color w:val="auto"/>
                <w:szCs w:val="18"/>
              </w:rPr>
              <w:t>ifc</w:t>
            </w:r>
            <w:proofErr w:type="spellEnd"/>
            <w:r>
              <w:rPr>
                <w:rStyle w:val="IntenseEmphasis"/>
                <w:i w:val="0"/>
                <w:iCs w:val="0"/>
                <w:color w:val="auto"/>
                <w:szCs w:val="18"/>
              </w:rPr>
              <w:t xml:space="preserve"> formats)</w:t>
            </w:r>
          </w:p>
        </w:tc>
        <w:tc>
          <w:tcPr>
            <w:tcW w:w="1418" w:type="dxa"/>
            <w:vAlign w:val="center"/>
          </w:tcPr>
          <w:p w14:paraId="4ED99171" w14:textId="753AAC1E" w:rsidR="009E2846" w:rsidRDefault="009E2846" w:rsidP="00CE77F9">
            <w:pPr>
              <w:pStyle w:val="VHBAtabletext"/>
              <w:rPr>
                <w:rStyle w:val="IntenseEmphasis"/>
                <w:i w:val="0"/>
                <w:iCs w:val="0"/>
                <w:color w:val="auto"/>
                <w:szCs w:val="18"/>
              </w:rPr>
            </w:pPr>
            <w:r>
              <w:rPr>
                <w:rStyle w:val="IntenseEmphasis"/>
                <w:i w:val="0"/>
                <w:iCs w:val="0"/>
                <w:color w:val="auto"/>
                <w:szCs w:val="18"/>
              </w:rPr>
              <w:t>Monthly</w:t>
            </w:r>
          </w:p>
        </w:tc>
        <w:tc>
          <w:tcPr>
            <w:tcW w:w="1275" w:type="dxa"/>
            <w:vAlign w:val="center"/>
          </w:tcPr>
          <w:p w14:paraId="0BAD6B41" w14:textId="66E9FE19" w:rsidR="009E2846" w:rsidRDefault="009E2846" w:rsidP="00CE77F9">
            <w:pPr>
              <w:pStyle w:val="VHBAtabletext"/>
              <w:rPr>
                <w:rStyle w:val="IntenseEmphasis"/>
                <w:i w:val="0"/>
                <w:iCs w:val="0"/>
                <w:color w:val="auto"/>
                <w:szCs w:val="18"/>
              </w:rPr>
            </w:pPr>
            <w:r>
              <w:rPr>
                <w:rStyle w:val="IntenseEmphasis"/>
                <w:i w:val="0"/>
                <w:iCs w:val="0"/>
                <w:color w:val="auto"/>
                <w:szCs w:val="18"/>
              </w:rPr>
              <w:t>n/a</w:t>
            </w:r>
          </w:p>
        </w:tc>
        <w:tc>
          <w:tcPr>
            <w:tcW w:w="1134" w:type="dxa"/>
            <w:vAlign w:val="center"/>
          </w:tcPr>
          <w:p w14:paraId="16F84FDE" w14:textId="39C5E105" w:rsidR="009E2846" w:rsidRDefault="009E2846" w:rsidP="00CE77F9">
            <w:pPr>
              <w:pStyle w:val="VHBAtabletext"/>
              <w:rPr>
                <w:rStyle w:val="IntenseEmphasis"/>
                <w:i w:val="0"/>
                <w:iCs w:val="0"/>
                <w:color w:val="auto"/>
                <w:szCs w:val="18"/>
              </w:rPr>
            </w:pPr>
            <w:r>
              <w:rPr>
                <w:rStyle w:val="IntenseEmphasis"/>
                <w:i w:val="0"/>
                <w:iCs w:val="0"/>
                <w:color w:val="auto"/>
                <w:szCs w:val="18"/>
              </w:rPr>
              <w:t>Shared</w:t>
            </w:r>
          </w:p>
        </w:tc>
        <w:tc>
          <w:tcPr>
            <w:tcW w:w="2977" w:type="dxa"/>
            <w:vAlign w:val="center"/>
          </w:tcPr>
          <w:p w14:paraId="4F1CB46A" w14:textId="0B32D9D1" w:rsidR="009E2846" w:rsidDel="00223D4B" w:rsidRDefault="009E2846" w:rsidP="00CE77F9">
            <w:pPr>
              <w:pStyle w:val="VHBAtabletext"/>
              <w:rPr>
                <w:rStyle w:val="IntenseEmphasis"/>
                <w:i w:val="0"/>
                <w:iCs w:val="0"/>
                <w:color w:val="auto"/>
                <w:szCs w:val="18"/>
              </w:rPr>
            </w:pPr>
            <w:r>
              <w:rPr>
                <w:rStyle w:val="IntenseEmphasis"/>
                <w:i w:val="0"/>
                <w:iCs w:val="0"/>
                <w:color w:val="auto"/>
                <w:szCs w:val="18"/>
              </w:rPr>
              <w:t>Export of Federated Model (in .</w:t>
            </w:r>
            <w:proofErr w:type="spellStart"/>
            <w:r>
              <w:rPr>
                <w:rStyle w:val="IntenseEmphasis"/>
                <w:i w:val="0"/>
                <w:iCs w:val="0"/>
                <w:color w:val="auto"/>
                <w:szCs w:val="18"/>
              </w:rPr>
              <w:t>ifc</w:t>
            </w:r>
            <w:proofErr w:type="spellEnd"/>
            <w:r>
              <w:rPr>
                <w:rStyle w:val="IntenseEmphasis"/>
                <w:i w:val="0"/>
                <w:iCs w:val="0"/>
                <w:color w:val="auto"/>
                <w:szCs w:val="18"/>
              </w:rPr>
              <w:t xml:space="preserve"> formats) by Project DE Lead</w:t>
            </w:r>
            <w:r w:rsidR="005120FB">
              <w:rPr>
                <w:rStyle w:val="IntenseEmphasis"/>
                <w:i w:val="0"/>
                <w:iCs w:val="0"/>
                <w:color w:val="auto"/>
                <w:szCs w:val="18"/>
              </w:rPr>
              <w:t xml:space="preserve"> ‘Shared’ for </w:t>
            </w:r>
            <w:r w:rsidR="00445B5D">
              <w:rPr>
                <w:rStyle w:val="IntenseEmphasis"/>
                <w:i w:val="0"/>
                <w:iCs w:val="0"/>
                <w:color w:val="auto"/>
                <w:szCs w:val="18"/>
              </w:rPr>
              <w:t>data review</w:t>
            </w:r>
          </w:p>
        </w:tc>
      </w:tr>
      <w:tr w:rsidR="00445B5D" w:rsidRPr="003072C6" w14:paraId="0DC08701" w14:textId="77777777" w:rsidTr="00223D4B">
        <w:trPr>
          <w:cnfStyle w:val="000000100000" w:firstRow="0" w:lastRow="0" w:firstColumn="0" w:lastColumn="0" w:oddVBand="0" w:evenVBand="0" w:oddHBand="1" w:evenHBand="0" w:firstRowFirstColumn="0" w:firstRowLastColumn="0" w:lastRowFirstColumn="0" w:lastRowLastColumn="0"/>
          <w:cantSplit/>
        </w:trPr>
        <w:tc>
          <w:tcPr>
            <w:tcW w:w="1163" w:type="dxa"/>
            <w:vAlign w:val="center"/>
          </w:tcPr>
          <w:p w14:paraId="115D20C4" w14:textId="193EDD90" w:rsidR="00445B5D" w:rsidRPr="003266CA" w:rsidRDefault="00445B5D" w:rsidP="00CE77F9">
            <w:pPr>
              <w:pStyle w:val="VHBAtabletext"/>
              <w:rPr>
                <w:rStyle w:val="IntenseEmphasis"/>
                <w:i w:val="0"/>
                <w:iCs w:val="0"/>
                <w:color w:val="auto"/>
                <w:szCs w:val="18"/>
              </w:rPr>
            </w:pPr>
            <w:r>
              <w:rPr>
                <w:rStyle w:val="IntenseEmphasis"/>
                <w:i w:val="0"/>
                <w:iCs w:val="0"/>
                <w:color w:val="auto"/>
                <w:szCs w:val="18"/>
              </w:rPr>
              <w:t>Aconex</w:t>
            </w:r>
          </w:p>
        </w:tc>
        <w:tc>
          <w:tcPr>
            <w:tcW w:w="1134" w:type="dxa"/>
            <w:vAlign w:val="center"/>
          </w:tcPr>
          <w:p w14:paraId="1D9BB6CB" w14:textId="77777777" w:rsidR="00756D6A" w:rsidRDefault="00445B5D" w:rsidP="00CE77F9">
            <w:pPr>
              <w:pStyle w:val="VHBAtabletext"/>
              <w:rPr>
                <w:rStyle w:val="IntenseEmphasis"/>
                <w:i w:val="0"/>
                <w:iCs w:val="0"/>
                <w:color w:val="auto"/>
                <w:szCs w:val="18"/>
              </w:rPr>
            </w:pPr>
            <w:proofErr w:type="gramStart"/>
            <w:r>
              <w:rPr>
                <w:rStyle w:val="IntenseEmphasis"/>
                <w:i w:val="0"/>
                <w:iCs w:val="0"/>
                <w:color w:val="auto"/>
                <w:szCs w:val="18"/>
              </w:rPr>
              <w:t>.</w:t>
            </w:r>
            <w:proofErr w:type="spellStart"/>
            <w:r>
              <w:rPr>
                <w:rStyle w:val="IntenseEmphasis"/>
                <w:i w:val="0"/>
                <w:iCs w:val="0"/>
                <w:color w:val="auto"/>
                <w:szCs w:val="18"/>
              </w:rPr>
              <w:t>nwd</w:t>
            </w:r>
            <w:proofErr w:type="spellEnd"/>
            <w:proofErr w:type="gramEnd"/>
            <w:r>
              <w:rPr>
                <w:rStyle w:val="IntenseEmphasis"/>
                <w:i w:val="0"/>
                <w:iCs w:val="0"/>
                <w:color w:val="auto"/>
                <w:szCs w:val="18"/>
              </w:rPr>
              <w:t xml:space="preserve"> </w:t>
            </w:r>
          </w:p>
          <w:p w14:paraId="3CBEAF02" w14:textId="2AA4F2F4" w:rsidR="00445B5D" w:rsidRPr="003266CA" w:rsidRDefault="00445B5D" w:rsidP="00CE77F9">
            <w:pPr>
              <w:pStyle w:val="VHBAtabletext"/>
              <w:rPr>
                <w:rStyle w:val="IntenseEmphasis"/>
                <w:i w:val="0"/>
                <w:iCs w:val="0"/>
                <w:color w:val="auto"/>
                <w:szCs w:val="18"/>
              </w:rPr>
            </w:pPr>
            <w:r>
              <w:rPr>
                <w:rStyle w:val="IntenseEmphasis"/>
                <w:i w:val="0"/>
                <w:iCs w:val="0"/>
                <w:color w:val="auto"/>
                <w:szCs w:val="18"/>
              </w:rPr>
              <w:t>(</w:t>
            </w:r>
            <w:proofErr w:type="gramStart"/>
            <w:r w:rsidR="00756D6A">
              <w:rPr>
                <w:rStyle w:val="IntenseEmphasis"/>
                <w:i w:val="0"/>
                <w:iCs w:val="0"/>
                <w:color w:val="auto"/>
                <w:szCs w:val="18"/>
              </w:rPr>
              <w:t xml:space="preserve">in </w:t>
            </w:r>
            <w:r>
              <w:rPr>
                <w:rStyle w:val="IntenseEmphasis"/>
                <w:i w:val="0"/>
                <w:iCs w:val="0"/>
                <w:color w:val="auto"/>
                <w:szCs w:val="18"/>
              </w:rPr>
              <w:t>.</w:t>
            </w:r>
            <w:proofErr w:type="spellStart"/>
            <w:r>
              <w:rPr>
                <w:rStyle w:val="IntenseEmphasis"/>
                <w:i w:val="0"/>
                <w:iCs w:val="0"/>
                <w:color w:val="auto"/>
                <w:szCs w:val="18"/>
              </w:rPr>
              <w:t>nwc</w:t>
            </w:r>
            <w:proofErr w:type="spellEnd"/>
            <w:proofErr w:type="gramEnd"/>
            <w:r>
              <w:rPr>
                <w:rStyle w:val="IntenseEmphasis"/>
                <w:i w:val="0"/>
                <w:iCs w:val="0"/>
                <w:color w:val="auto"/>
                <w:szCs w:val="18"/>
              </w:rPr>
              <w:t xml:space="preserve"> formats)</w:t>
            </w:r>
          </w:p>
        </w:tc>
        <w:tc>
          <w:tcPr>
            <w:tcW w:w="1418" w:type="dxa"/>
            <w:vAlign w:val="center"/>
          </w:tcPr>
          <w:p w14:paraId="170457E6" w14:textId="2D5F7746" w:rsidR="00445B5D" w:rsidRDefault="00445B5D" w:rsidP="00CE77F9">
            <w:pPr>
              <w:pStyle w:val="VHBAtabletext"/>
              <w:rPr>
                <w:rStyle w:val="IntenseEmphasis"/>
                <w:i w:val="0"/>
                <w:iCs w:val="0"/>
                <w:color w:val="auto"/>
                <w:szCs w:val="18"/>
              </w:rPr>
            </w:pPr>
            <w:r>
              <w:rPr>
                <w:rStyle w:val="IntenseEmphasis"/>
                <w:i w:val="0"/>
                <w:iCs w:val="0"/>
                <w:color w:val="auto"/>
                <w:szCs w:val="18"/>
              </w:rPr>
              <w:t>Milestones &amp; Handover</w:t>
            </w:r>
          </w:p>
        </w:tc>
        <w:tc>
          <w:tcPr>
            <w:tcW w:w="1275" w:type="dxa"/>
            <w:vAlign w:val="center"/>
          </w:tcPr>
          <w:p w14:paraId="73C9ED27" w14:textId="426F7FD6" w:rsidR="00445B5D" w:rsidRDefault="00445B5D" w:rsidP="00CE77F9">
            <w:pPr>
              <w:pStyle w:val="VHBAtabletext"/>
              <w:rPr>
                <w:rStyle w:val="IntenseEmphasis"/>
                <w:i w:val="0"/>
                <w:iCs w:val="0"/>
                <w:color w:val="auto"/>
                <w:szCs w:val="18"/>
              </w:rPr>
            </w:pPr>
            <w:r>
              <w:rPr>
                <w:rStyle w:val="IntenseEmphasis"/>
                <w:i w:val="0"/>
                <w:iCs w:val="0"/>
                <w:color w:val="auto"/>
                <w:szCs w:val="18"/>
              </w:rPr>
              <w:t>n/a</w:t>
            </w:r>
          </w:p>
        </w:tc>
        <w:tc>
          <w:tcPr>
            <w:tcW w:w="1134" w:type="dxa"/>
            <w:vAlign w:val="center"/>
          </w:tcPr>
          <w:p w14:paraId="5D20D969" w14:textId="4A88128D" w:rsidR="00445B5D" w:rsidRDefault="00445B5D" w:rsidP="00CE77F9">
            <w:pPr>
              <w:pStyle w:val="VHBAtabletext"/>
              <w:rPr>
                <w:rStyle w:val="IntenseEmphasis"/>
                <w:i w:val="0"/>
                <w:iCs w:val="0"/>
                <w:color w:val="auto"/>
                <w:szCs w:val="18"/>
              </w:rPr>
            </w:pPr>
            <w:r>
              <w:rPr>
                <w:rStyle w:val="IntenseEmphasis"/>
                <w:i w:val="0"/>
                <w:iCs w:val="0"/>
                <w:color w:val="auto"/>
                <w:szCs w:val="18"/>
              </w:rPr>
              <w:t>Published / Archive</w:t>
            </w:r>
          </w:p>
        </w:tc>
        <w:tc>
          <w:tcPr>
            <w:tcW w:w="2977" w:type="dxa"/>
            <w:vAlign w:val="center"/>
          </w:tcPr>
          <w:p w14:paraId="7A4CB537" w14:textId="213D0CE5" w:rsidR="00445B5D" w:rsidRPr="003266CA" w:rsidRDefault="00445B5D" w:rsidP="00CE77F9">
            <w:pPr>
              <w:pStyle w:val="VHBAtabletext"/>
              <w:rPr>
                <w:rStyle w:val="IntenseEmphasis"/>
                <w:i w:val="0"/>
                <w:iCs w:val="0"/>
                <w:color w:val="auto"/>
                <w:szCs w:val="18"/>
              </w:rPr>
            </w:pPr>
            <w:r>
              <w:rPr>
                <w:rStyle w:val="IntenseEmphasis"/>
                <w:i w:val="0"/>
                <w:iCs w:val="0"/>
                <w:color w:val="auto"/>
                <w:szCs w:val="18"/>
              </w:rPr>
              <w:t>Export of Federated Model (</w:t>
            </w:r>
            <w:proofErr w:type="gramStart"/>
            <w:r>
              <w:rPr>
                <w:rStyle w:val="IntenseEmphasis"/>
                <w:i w:val="0"/>
                <w:iCs w:val="0"/>
                <w:color w:val="auto"/>
                <w:szCs w:val="18"/>
              </w:rPr>
              <w:t>in .</w:t>
            </w:r>
            <w:proofErr w:type="spellStart"/>
            <w:r>
              <w:rPr>
                <w:rStyle w:val="IntenseEmphasis"/>
                <w:i w:val="0"/>
                <w:iCs w:val="0"/>
                <w:color w:val="auto"/>
                <w:szCs w:val="18"/>
              </w:rPr>
              <w:t>nwc</w:t>
            </w:r>
            <w:proofErr w:type="spellEnd"/>
            <w:proofErr w:type="gramEnd"/>
            <w:r>
              <w:rPr>
                <w:rStyle w:val="IntenseEmphasis"/>
                <w:i w:val="0"/>
                <w:iCs w:val="0"/>
                <w:color w:val="auto"/>
                <w:szCs w:val="18"/>
              </w:rPr>
              <w:t xml:space="preserve"> formats) by Project DE Lead ‘Published’ as a record set</w:t>
            </w:r>
          </w:p>
        </w:tc>
      </w:tr>
      <w:tr w:rsidR="00445B5D" w:rsidRPr="003072C6" w14:paraId="458EB8E4" w14:textId="77777777" w:rsidTr="00223D4B">
        <w:trPr>
          <w:cnfStyle w:val="000000010000" w:firstRow="0" w:lastRow="0" w:firstColumn="0" w:lastColumn="0" w:oddVBand="0" w:evenVBand="0" w:oddHBand="0" w:evenHBand="1" w:firstRowFirstColumn="0" w:firstRowLastColumn="0" w:lastRowFirstColumn="0" w:lastRowLastColumn="0"/>
          <w:cantSplit/>
        </w:trPr>
        <w:tc>
          <w:tcPr>
            <w:tcW w:w="1163" w:type="dxa"/>
            <w:vAlign w:val="center"/>
          </w:tcPr>
          <w:p w14:paraId="1AF9C9BF" w14:textId="25BFFA6A" w:rsidR="00445B5D" w:rsidRDefault="00445B5D" w:rsidP="00CE77F9">
            <w:pPr>
              <w:pStyle w:val="VHBAtabletext"/>
              <w:rPr>
                <w:rStyle w:val="IntenseEmphasis"/>
                <w:i w:val="0"/>
                <w:iCs w:val="0"/>
                <w:color w:val="auto"/>
                <w:szCs w:val="18"/>
              </w:rPr>
            </w:pPr>
            <w:r>
              <w:rPr>
                <w:rStyle w:val="IntenseEmphasis"/>
                <w:i w:val="0"/>
                <w:iCs w:val="0"/>
                <w:color w:val="auto"/>
                <w:szCs w:val="18"/>
              </w:rPr>
              <w:lastRenderedPageBreak/>
              <w:t>Aconex</w:t>
            </w:r>
          </w:p>
        </w:tc>
        <w:tc>
          <w:tcPr>
            <w:tcW w:w="1134" w:type="dxa"/>
            <w:vAlign w:val="center"/>
          </w:tcPr>
          <w:p w14:paraId="3DF7D3C7" w14:textId="77777777" w:rsidR="00445B5D" w:rsidRDefault="00445B5D" w:rsidP="00CE77F9">
            <w:pPr>
              <w:pStyle w:val="VHBAtabletext"/>
              <w:rPr>
                <w:rStyle w:val="IntenseEmphasis"/>
                <w:i w:val="0"/>
                <w:iCs w:val="0"/>
                <w:color w:val="auto"/>
                <w:szCs w:val="18"/>
              </w:rPr>
            </w:pPr>
            <w:proofErr w:type="gramStart"/>
            <w:r>
              <w:rPr>
                <w:rStyle w:val="IntenseEmphasis"/>
                <w:i w:val="0"/>
                <w:iCs w:val="0"/>
                <w:color w:val="auto"/>
                <w:szCs w:val="18"/>
              </w:rPr>
              <w:t>.</w:t>
            </w:r>
            <w:proofErr w:type="spellStart"/>
            <w:r>
              <w:rPr>
                <w:rStyle w:val="IntenseEmphasis"/>
                <w:i w:val="0"/>
                <w:iCs w:val="0"/>
                <w:color w:val="auto"/>
                <w:szCs w:val="18"/>
              </w:rPr>
              <w:t>nwd</w:t>
            </w:r>
            <w:proofErr w:type="spellEnd"/>
            <w:proofErr w:type="gramEnd"/>
            <w:r>
              <w:rPr>
                <w:rStyle w:val="IntenseEmphasis"/>
                <w:i w:val="0"/>
                <w:iCs w:val="0"/>
                <w:color w:val="auto"/>
                <w:szCs w:val="18"/>
              </w:rPr>
              <w:t xml:space="preserve"> </w:t>
            </w:r>
          </w:p>
          <w:p w14:paraId="7BBD5B28" w14:textId="290C71A4" w:rsidR="00445B5D" w:rsidRDefault="00445B5D" w:rsidP="00CE77F9">
            <w:pPr>
              <w:pStyle w:val="VHBAtabletext"/>
              <w:rPr>
                <w:rStyle w:val="IntenseEmphasis"/>
                <w:i w:val="0"/>
                <w:iCs w:val="0"/>
                <w:color w:val="auto"/>
                <w:szCs w:val="18"/>
              </w:rPr>
            </w:pPr>
            <w:r>
              <w:rPr>
                <w:rStyle w:val="IntenseEmphasis"/>
                <w:i w:val="0"/>
                <w:iCs w:val="0"/>
                <w:color w:val="auto"/>
                <w:szCs w:val="18"/>
              </w:rPr>
              <w:t>(</w:t>
            </w:r>
            <w:r w:rsidR="00756D6A">
              <w:rPr>
                <w:rStyle w:val="IntenseEmphasis"/>
                <w:i w:val="0"/>
                <w:iCs w:val="0"/>
                <w:color w:val="auto"/>
                <w:szCs w:val="18"/>
              </w:rPr>
              <w:t xml:space="preserve">in </w:t>
            </w:r>
            <w:r>
              <w:rPr>
                <w:rStyle w:val="IntenseEmphasis"/>
                <w:i w:val="0"/>
                <w:iCs w:val="0"/>
                <w:color w:val="auto"/>
                <w:szCs w:val="18"/>
              </w:rPr>
              <w:t>.</w:t>
            </w:r>
            <w:proofErr w:type="spellStart"/>
            <w:r>
              <w:rPr>
                <w:rStyle w:val="IntenseEmphasis"/>
                <w:i w:val="0"/>
                <w:iCs w:val="0"/>
                <w:color w:val="auto"/>
                <w:szCs w:val="18"/>
              </w:rPr>
              <w:t>ifc</w:t>
            </w:r>
            <w:proofErr w:type="spellEnd"/>
            <w:r>
              <w:rPr>
                <w:rStyle w:val="IntenseEmphasis"/>
                <w:i w:val="0"/>
                <w:iCs w:val="0"/>
                <w:color w:val="auto"/>
                <w:szCs w:val="18"/>
              </w:rPr>
              <w:t xml:space="preserve"> formats)</w:t>
            </w:r>
          </w:p>
        </w:tc>
        <w:tc>
          <w:tcPr>
            <w:tcW w:w="1418" w:type="dxa"/>
            <w:vAlign w:val="center"/>
          </w:tcPr>
          <w:p w14:paraId="2A5F0545" w14:textId="19C62BCA" w:rsidR="00445B5D" w:rsidRDefault="00445B5D" w:rsidP="00CE77F9">
            <w:pPr>
              <w:pStyle w:val="VHBAtabletext"/>
              <w:rPr>
                <w:rStyle w:val="IntenseEmphasis"/>
                <w:i w:val="0"/>
                <w:iCs w:val="0"/>
                <w:color w:val="auto"/>
                <w:szCs w:val="18"/>
              </w:rPr>
            </w:pPr>
            <w:r>
              <w:rPr>
                <w:rStyle w:val="IntenseEmphasis"/>
                <w:i w:val="0"/>
                <w:iCs w:val="0"/>
                <w:color w:val="auto"/>
                <w:szCs w:val="18"/>
              </w:rPr>
              <w:t>Milestones &amp; Handover</w:t>
            </w:r>
          </w:p>
        </w:tc>
        <w:tc>
          <w:tcPr>
            <w:tcW w:w="1275" w:type="dxa"/>
            <w:vAlign w:val="center"/>
          </w:tcPr>
          <w:p w14:paraId="1A59E5BC" w14:textId="628A9875" w:rsidR="00445B5D" w:rsidRDefault="00445B5D" w:rsidP="00CE77F9">
            <w:pPr>
              <w:pStyle w:val="VHBAtabletext"/>
              <w:rPr>
                <w:rStyle w:val="IntenseEmphasis"/>
                <w:i w:val="0"/>
                <w:iCs w:val="0"/>
                <w:color w:val="auto"/>
                <w:szCs w:val="18"/>
              </w:rPr>
            </w:pPr>
            <w:r>
              <w:rPr>
                <w:rStyle w:val="IntenseEmphasis"/>
                <w:i w:val="0"/>
                <w:iCs w:val="0"/>
                <w:color w:val="auto"/>
                <w:szCs w:val="18"/>
              </w:rPr>
              <w:t>n/a</w:t>
            </w:r>
          </w:p>
        </w:tc>
        <w:tc>
          <w:tcPr>
            <w:tcW w:w="1134" w:type="dxa"/>
            <w:vAlign w:val="center"/>
          </w:tcPr>
          <w:p w14:paraId="05CF2395" w14:textId="7A07A38E" w:rsidR="00445B5D" w:rsidRDefault="00445B5D" w:rsidP="00CE77F9">
            <w:pPr>
              <w:pStyle w:val="VHBAtabletext"/>
              <w:rPr>
                <w:rStyle w:val="IntenseEmphasis"/>
                <w:i w:val="0"/>
                <w:iCs w:val="0"/>
                <w:color w:val="auto"/>
                <w:szCs w:val="18"/>
              </w:rPr>
            </w:pPr>
            <w:r>
              <w:rPr>
                <w:rStyle w:val="IntenseEmphasis"/>
                <w:i w:val="0"/>
                <w:iCs w:val="0"/>
                <w:color w:val="auto"/>
                <w:szCs w:val="18"/>
              </w:rPr>
              <w:t>Published / Archive</w:t>
            </w:r>
          </w:p>
        </w:tc>
        <w:tc>
          <w:tcPr>
            <w:tcW w:w="2977" w:type="dxa"/>
            <w:vAlign w:val="center"/>
          </w:tcPr>
          <w:p w14:paraId="7694CD23" w14:textId="4CBB6120" w:rsidR="00445B5D" w:rsidRDefault="00445B5D" w:rsidP="00CE77F9">
            <w:pPr>
              <w:pStyle w:val="VHBAtabletext"/>
              <w:rPr>
                <w:rStyle w:val="IntenseEmphasis"/>
                <w:i w:val="0"/>
                <w:iCs w:val="0"/>
                <w:color w:val="auto"/>
                <w:szCs w:val="18"/>
              </w:rPr>
            </w:pPr>
            <w:r>
              <w:rPr>
                <w:rStyle w:val="IntenseEmphasis"/>
                <w:i w:val="0"/>
                <w:iCs w:val="0"/>
                <w:color w:val="auto"/>
                <w:szCs w:val="18"/>
              </w:rPr>
              <w:t>Export of Federated Model (in .</w:t>
            </w:r>
            <w:proofErr w:type="spellStart"/>
            <w:r>
              <w:rPr>
                <w:rStyle w:val="IntenseEmphasis"/>
                <w:i w:val="0"/>
                <w:iCs w:val="0"/>
                <w:color w:val="auto"/>
                <w:szCs w:val="18"/>
              </w:rPr>
              <w:t>ifc</w:t>
            </w:r>
            <w:proofErr w:type="spellEnd"/>
            <w:r>
              <w:rPr>
                <w:rStyle w:val="IntenseEmphasis"/>
                <w:i w:val="0"/>
                <w:iCs w:val="0"/>
                <w:color w:val="auto"/>
                <w:szCs w:val="18"/>
              </w:rPr>
              <w:t xml:space="preserve"> formats) by Project DE Lead ‘Published’ as a record set</w:t>
            </w:r>
          </w:p>
        </w:tc>
      </w:tr>
    </w:tbl>
    <w:p w14:paraId="66514C6F" w14:textId="79A57F09" w:rsidR="00B64C29" w:rsidRPr="00711B0C" w:rsidRDefault="00C5292F" w:rsidP="00B64C29">
      <w:pPr>
        <w:pStyle w:val="NumberedHeading2"/>
      </w:pPr>
      <w:bookmarkStart w:id="3704" w:name="_Ref151052393"/>
      <w:bookmarkStart w:id="3705" w:name="_Toc179294688"/>
      <w:r>
        <w:t>Project</w:t>
      </w:r>
      <w:r w:rsidR="00B64C29">
        <w:t xml:space="preserve"> Meetings</w:t>
      </w:r>
      <w:bookmarkEnd w:id="3704"/>
      <w:bookmarkEnd w:id="3705"/>
    </w:p>
    <w:p w14:paraId="57EE3E13" w14:textId="77777777" w:rsidR="00B64C29" w:rsidRPr="00781D05" w:rsidRDefault="00B64C29" w:rsidP="00B64C29">
      <w:pPr>
        <w:pStyle w:val="Instructions"/>
        <w:rPr>
          <w:b/>
          <w:bCs/>
        </w:rPr>
      </w:pPr>
      <w:r w:rsidRPr="00781D05">
        <w:rPr>
          <w:b/>
          <w:bCs/>
        </w:rPr>
        <w:t>Refer to PIR Section 3.3</w:t>
      </w:r>
    </w:p>
    <w:p w14:paraId="69D0537D" w14:textId="77777777" w:rsidR="00B64C29" w:rsidRPr="009C3CA8" w:rsidRDefault="00B64C29" w:rsidP="00B64C29">
      <w:pPr>
        <w:pStyle w:val="Instructions"/>
      </w:pPr>
      <w:r>
        <w:t>This section is t</w:t>
      </w:r>
      <w:r w:rsidRPr="009C3CA8">
        <w:rPr>
          <w:szCs w:val="22"/>
        </w:rPr>
        <w:t>o be updated</w:t>
      </w:r>
      <w:r w:rsidRPr="009C3CA8">
        <w:t xml:space="preserve"> </w:t>
      </w:r>
      <w:r>
        <w:t>with</w:t>
      </w:r>
      <w:r w:rsidRPr="009C3CA8">
        <w:t xml:space="preserve"> the </w:t>
      </w:r>
      <w:r>
        <w:t>DE</w:t>
      </w:r>
      <w:r w:rsidRPr="009C3CA8">
        <w:t xml:space="preserve"> meeting requirements for the project.</w:t>
      </w:r>
    </w:p>
    <w:p w14:paraId="781FD486" w14:textId="77777777" w:rsidR="00B64C29" w:rsidRPr="00320C4A" w:rsidRDefault="00B64C29" w:rsidP="00B64C29">
      <w:pPr>
        <w:pStyle w:val="VHBAbody"/>
      </w:pPr>
      <w:r w:rsidRPr="00320C4A">
        <w:t xml:space="preserve">The following table specifies </w:t>
      </w:r>
      <w:r>
        <w:t>all meetings that use DE, either relating to the production of DE or consuming DE (e.g., the Federated Model) for the purpose of making more informed decisions.</w:t>
      </w:r>
      <w:r w:rsidRPr="00320C4A">
        <w:t xml:space="preserve"> </w:t>
      </w:r>
      <w:r>
        <w:t>I</w:t>
      </w:r>
      <w:r w:rsidRPr="00951EEC">
        <w:t xml:space="preserve">t is expected </w:t>
      </w:r>
      <w:r>
        <w:t xml:space="preserve">by VHBA </w:t>
      </w:r>
      <w:r w:rsidRPr="00951EEC">
        <w:t>that DE (as a process) and BIM/s (as digital outputs) will be leveraged within many other traditional project meetings, such as design meetings, safety in design meetings, etc.</w:t>
      </w:r>
    </w:p>
    <w:p w14:paraId="78290B04" w14:textId="3FAEC5C5" w:rsidR="00B64C29" w:rsidRDefault="00B64C29" w:rsidP="00B64C29">
      <w:pPr>
        <w:pStyle w:val="VHBAtablecaption"/>
      </w:pPr>
      <w:r>
        <w:t xml:space="preserve">Table </w:t>
      </w:r>
      <w:r>
        <w:fldChar w:fldCharType="begin"/>
      </w:r>
      <w:r>
        <w:instrText xml:space="preserve"> SEQ Table \* ARABIC </w:instrText>
      </w:r>
      <w:r>
        <w:fldChar w:fldCharType="separate"/>
      </w:r>
      <w:r w:rsidR="00C15C49">
        <w:rPr>
          <w:noProof/>
        </w:rPr>
        <w:t>19</w:t>
      </w:r>
      <w:r>
        <w:rPr>
          <w:noProof/>
        </w:rPr>
        <w:fldChar w:fldCharType="end"/>
      </w:r>
      <w:r>
        <w:t>: Meeting Information</w:t>
      </w:r>
    </w:p>
    <w:tbl>
      <w:tblPr>
        <w:tblStyle w:val="TableGrid"/>
        <w:tblW w:w="8952" w:type="dxa"/>
        <w:tblLook w:val="04A0" w:firstRow="1" w:lastRow="0" w:firstColumn="1" w:lastColumn="0" w:noHBand="0" w:noVBand="1"/>
      </w:tblPr>
      <w:tblGrid>
        <w:gridCol w:w="2297"/>
        <w:gridCol w:w="2835"/>
        <w:gridCol w:w="3820"/>
      </w:tblGrid>
      <w:tr w:rsidR="00B64C29" w:rsidRPr="001A52C8" w14:paraId="2AC7F43D" w14:textId="77777777">
        <w:trPr>
          <w:cnfStyle w:val="100000000000" w:firstRow="1" w:lastRow="0" w:firstColumn="0" w:lastColumn="0" w:oddVBand="0" w:evenVBand="0" w:oddHBand="0" w:evenHBand="0" w:firstRowFirstColumn="0" w:firstRowLastColumn="0" w:lastRowFirstColumn="0" w:lastRowLastColumn="0"/>
          <w:cantSplit/>
        </w:trPr>
        <w:tc>
          <w:tcPr>
            <w:tcW w:w="2297" w:type="dxa"/>
          </w:tcPr>
          <w:p w14:paraId="59989FD9" w14:textId="77777777" w:rsidR="00B64C29" w:rsidRPr="009B0BFA" w:rsidRDefault="00B64C29">
            <w:pPr>
              <w:pStyle w:val="VHBAtablecolhead"/>
            </w:pPr>
            <w:r w:rsidRPr="009B0BFA">
              <w:t>Meeting</w:t>
            </w:r>
          </w:p>
        </w:tc>
        <w:tc>
          <w:tcPr>
            <w:tcW w:w="2835" w:type="dxa"/>
          </w:tcPr>
          <w:p w14:paraId="4F392A5D" w14:textId="77777777" w:rsidR="00B64C29" w:rsidRPr="009B0BFA" w:rsidRDefault="00B64C29">
            <w:pPr>
              <w:pStyle w:val="VHBAtablecolhead"/>
            </w:pPr>
            <w:r>
              <w:t>Timings</w:t>
            </w:r>
          </w:p>
        </w:tc>
        <w:tc>
          <w:tcPr>
            <w:tcW w:w="3820" w:type="dxa"/>
          </w:tcPr>
          <w:p w14:paraId="5F1B0627" w14:textId="77777777" w:rsidR="00B64C29" w:rsidRPr="009B0BFA" w:rsidRDefault="00B64C29">
            <w:pPr>
              <w:pStyle w:val="VHBAtablecolhead"/>
            </w:pPr>
            <w:r>
              <w:t>Location</w:t>
            </w:r>
          </w:p>
        </w:tc>
      </w:tr>
      <w:tr w:rsidR="00B64C29" w:rsidRPr="001A52C8" w14:paraId="2786241C" w14:textId="77777777">
        <w:trPr>
          <w:cnfStyle w:val="000000100000" w:firstRow="0" w:lastRow="0" w:firstColumn="0" w:lastColumn="0" w:oddVBand="0" w:evenVBand="0" w:oddHBand="1" w:evenHBand="0" w:firstRowFirstColumn="0" w:firstRowLastColumn="0" w:lastRowFirstColumn="0" w:lastRowLastColumn="0"/>
          <w:cantSplit/>
        </w:trPr>
        <w:tc>
          <w:tcPr>
            <w:tcW w:w="2297" w:type="dxa"/>
            <w:vAlign w:val="center"/>
          </w:tcPr>
          <w:p w14:paraId="53F19B7B" w14:textId="77777777" w:rsidR="00B64C29" w:rsidRPr="001E3E35" w:rsidRDefault="00B64C29">
            <w:pPr>
              <w:pStyle w:val="VHBAbody"/>
              <w:rPr>
                <w:rStyle w:val="IntenseEmphasis"/>
                <w:i w:val="0"/>
                <w:iCs w:val="0"/>
                <w:color w:val="auto"/>
              </w:rPr>
            </w:pPr>
            <w:r w:rsidRPr="001E3E35">
              <w:rPr>
                <w:rStyle w:val="IntenseEmphasis"/>
                <w:i w:val="0"/>
                <w:iCs w:val="0"/>
                <w:color w:val="auto"/>
              </w:rPr>
              <w:t>Design DEMP Planning</w:t>
            </w:r>
          </w:p>
        </w:tc>
        <w:tc>
          <w:tcPr>
            <w:tcW w:w="2835" w:type="dxa"/>
            <w:vAlign w:val="center"/>
          </w:tcPr>
          <w:p w14:paraId="76E696EC" w14:textId="77777777" w:rsidR="00B64C29" w:rsidRPr="001E3E35" w:rsidRDefault="00B64C29">
            <w:pPr>
              <w:pStyle w:val="VHBAbody"/>
            </w:pPr>
            <w:r w:rsidRPr="001E3E35">
              <w:t>2 weeks after contract award</w:t>
            </w:r>
          </w:p>
        </w:tc>
        <w:tc>
          <w:tcPr>
            <w:tcW w:w="3820" w:type="dxa"/>
            <w:vAlign w:val="center"/>
          </w:tcPr>
          <w:p w14:paraId="0738C264" w14:textId="77777777" w:rsidR="00B64C29" w:rsidRPr="00025B95" w:rsidRDefault="00B64C29">
            <w:pPr>
              <w:pStyle w:val="VHBAbody"/>
            </w:pPr>
            <w:r w:rsidRPr="00AD36EA">
              <w:rPr>
                <w:rFonts w:ascii="Arial" w:hAnsi="Arial" w:cs="Arial"/>
                <w:szCs w:val="22"/>
              </w:rPr>
              <w:t>[Enter Location]</w:t>
            </w:r>
          </w:p>
        </w:tc>
      </w:tr>
      <w:tr w:rsidR="00B64C29" w:rsidRPr="001A52C8" w14:paraId="58AE61D5" w14:textId="77777777">
        <w:trPr>
          <w:cnfStyle w:val="000000010000" w:firstRow="0" w:lastRow="0" w:firstColumn="0" w:lastColumn="0" w:oddVBand="0" w:evenVBand="0" w:oddHBand="0" w:evenHBand="1" w:firstRowFirstColumn="0" w:firstRowLastColumn="0" w:lastRowFirstColumn="0" w:lastRowLastColumn="0"/>
          <w:cantSplit/>
        </w:trPr>
        <w:tc>
          <w:tcPr>
            <w:tcW w:w="2297" w:type="dxa"/>
            <w:vAlign w:val="center"/>
          </w:tcPr>
          <w:p w14:paraId="60241F56" w14:textId="77777777" w:rsidR="00B64C29" w:rsidRPr="001E3E35" w:rsidRDefault="00B64C29">
            <w:pPr>
              <w:pStyle w:val="VHBAbody"/>
              <w:rPr>
                <w:rStyle w:val="IntenseEmphasis"/>
                <w:i w:val="0"/>
                <w:iCs w:val="0"/>
                <w:color w:val="auto"/>
              </w:rPr>
            </w:pPr>
            <w:r w:rsidRPr="001E3E35">
              <w:rPr>
                <w:rStyle w:val="IntenseEmphasis"/>
                <w:i w:val="0"/>
                <w:iCs w:val="0"/>
                <w:color w:val="auto"/>
              </w:rPr>
              <w:t>Safety in Design Workshop</w:t>
            </w:r>
          </w:p>
        </w:tc>
        <w:tc>
          <w:tcPr>
            <w:tcW w:w="2835" w:type="dxa"/>
            <w:vAlign w:val="center"/>
          </w:tcPr>
          <w:p w14:paraId="64D305EC" w14:textId="77777777" w:rsidR="00B64C29" w:rsidRPr="001E3E35" w:rsidRDefault="00B64C29">
            <w:pPr>
              <w:pStyle w:val="VHBAbody"/>
            </w:pPr>
            <w:r w:rsidRPr="001E3E35">
              <w:t>[Enter as per project delivery schedule]</w:t>
            </w:r>
          </w:p>
        </w:tc>
        <w:tc>
          <w:tcPr>
            <w:tcW w:w="3820" w:type="dxa"/>
            <w:vAlign w:val="center"/>
          </w:tcPr>
          <w:p w14:paraId="0E972D37" w14:textId="77777777" w:rsidR="00B64C29" w:rsidRPr="00025B95" w:rsidRDefault="00B64C29">
            <w:pPr>
              <w:pStyle w:val="VHBAbody"/>
            </w:pPr>
            <w:r w:rsidRPr="00025443">
              <w:rPr>
                <w:rFonts w:ascii="Arial" w:hAnsi="Arial" w:cs="Arial"/>
                <w:szCs w:val="22"/>
              </w:rPr>
              <w:t>[Enter Location]</w:t>
            </w:r>
          </w:p>
        </w:tc>
      </w:tr>
      <w:tr w:rsidR="00B64C29" w:rsidRPr="001A52C8" w14:paraId="3BBAA658" w14:textId="77777777">
        <w:trPr>
          <w:cnfStyle w:val="000000100000" w:firstRow="0" w:lastRow="0" w:firstColumn="0" w:lastColumn="0" w:oddVBand="0" w:evenVBand="0" w:oddHBand="1" w:evenHBand="0" w:firstRowFirstColumn="0" w:firstRowLastColumn="0" w:lastRowFirstColumn="0" w:lastRowLastColumn="0"/>
          <w:cantSplit/>
        </w:trPr>
        <w:tc>
          <w:tcPr>
            <w:tcW w:w="2297" w:type="dxa"/>
            <w:vAlign w:val="center"/>
          </w:tcPr>
          <w:p w14:paraId="34EC13D4" w14:textId="77777777" w:rsidR="00B64C29" w:rsidRPr="001E3E35" w:rsidRDefault="00B64C29">
            <w:pPr>
              <w:pStyle w:val="VHBAbody"/>
              <w:rPr>
                <w:rStyle w:val="IntenseEmphasis"/>
                <w:i w:val="0"/>
                <w:iCs w:val="0"/>
                <w:color w:val="auto"/>
              </w:rPr>
            </w:pPr>
            <w:r w:rsidRPr="001E3E35">
              <w:rPr>
                <w:rStyle w:val="IntenseEmphasis"/>
                <w:i w:val="0"/>
                <w:iCs w:val="0"/>
                <w:color w:val="auto"/>
              </w:rPr>
              <w:t>Design Review Meetings</w:t>
            </w:r>
          </w:p>
        </w:tc>
        <w:tc>
          <w:tcPr>
            <w:tcW w:w="2835" w:type="dxa"/>
            <w:vAlign w:val="center"/>
          </w:tcPr>
          <w:p w14:paraId="5FC1719F" w14:textId="77777777" w:rsidR="00B64C29" w:rsidRPr="001E3E35" w:rsidRDefault="00B64C29">
            <w:pPr>
              <w:pStyle w:val="VHBAbody"/>
            </w:pPr>
            <w:r w:rsidRPr="001E3E35">
              <w:t>e.g. Fortnightly</w:t>
            </w:r>
          </w:p>
        </w:tc>
        <w:tc>
          <w:tcPr>
            <w:tcW w:w="3820" w:type="dxa"/>
            <w:vAlign w:val="center"/>
          </w:tcPr>
          <w:p w14:paraId="1B30D727" w14:textId="77777777" w:rsidR="00B64C29" w:rsidRPr="00025443" w:rsidRDefault="00B64C29">
            <w:pPr>
              <w:pStyle w:val="VHBAbody"/>
              <w:rPr>
                <w:rFonts w:ascii="Arial" w:hAnsi="Arial" w:cs="Arial"/>
                <w:szCs w:val="22"/>
              </w:rPr>
            </w:pPr>
            <w:r w:rsidRPr="00025443">
              <w:rPr>
                <w:rFonts w:ascii="Arial" w:hAnsi="Arial" w:cs="Arial"/>
                <w:szCs w:val="22"/>
              </w:rPr>
              <w:t>[Enter Location]</w:t>
            </w:r>
          </w:p>
        </w:tc>
      </w:tr>
      <w:tr w:rsidR="00B64C29" w:rsidRPr="001A52C8" w14:paraId="015F77F0" w14:textId="77777777">
        <w:trPr>
          <w:cnfStyle w:val="000000010000" w:firstRow="0" w:lastRow="0" w:firstColumn="0" w:lastColumn="0" w:oddVBand="0" w:evenVBand="0" w:oddHBand="0" w:evenHBand="1" w:firstRowFirstColumn="0" w:firstRowLastColumn="0" w:lastRowFirstColumn="0" w:lastRowLastColumn="0"/>
          <w:cantSplit/>
        </w:trPr>
        <w:tc>
          <w:tcPr>
            <w:tcW w:w="2297" w:type="dxa"/>
            <w:vAlign w:val="center"/>
          </w:tcPr>
          <w:p w14:paraId="028C5A22" w14:textId="77777777" w:rsidR="00B64C29" w:rsidRPr="001E3E35" w:rsidRDefault="00B64C29">
            <w:pPr>
              <w:pStyle w:val="VHBAbody"/>
              <w:rPr>
                <w:rStyle w:val="IntenseEmphasis"/>
                <w:i w:val="0"/>
                <w:iCs w:val="0"/>
                <w:color w:val="auto"/>
              </w:rPr>
            </w:pPr>
            <w:r>
              <w:rPr>
                <w:rStyle w:val="IntenseEmphasis"/>
                <w:i w:val="0"/>
                <w:iCs w:val="0"/>
                <w:color w:val="auto"/>
              </w:rPr>
              <w:t>Services Meetings</w:t>
            </w:r>
          </w:p>
        </w:tc>
        <w:tc>
          <w:tcPr>
            <w:tcW w:w="2835" w:type="dxa"/>
            <w:vAlign w:val="center"/>
          </w:tcPr>
          <w:p w14:paraId="5D6A8DDC" w14:textId="77777777" w:rsidR="00B64C29" w:rsidRPr="001E3E35" w:rsidRDefault="00B64C29">
            <w:pPr>
              <w:pStyle w:val="VHBAbody"/>
              <w:rPr>
                <w:rStyle w:val="IntenseEmphasis"/>
                <w:i w:val="0"/>
                <w:iCs w:val="0"/>
                <w:color w:val="auto"/>
              </w:rPr>
            </w:pPr>
            <w:r w:rsidRPr="001E3E35">
              <w:t>e.g. Fortnightly</w:t>
            </w:r>
          </w:p>
        </w:tc>
        <w:tc>
          <w:tcPr>
            <w:tcW w:w="3820" w:type="dxa"/>
            <w:vAlign w:val="center"/>
          </w:tcPr>
          <w:p w14:paraId="5BD12403" w14:textId="77777777" w:rsidR="00B64C29" w:rsidRPr="00025B95" w:rsidRDefault="00B64C29">
            <w:pPr>
              <w:pStyle w:val="VHBAbody"/>
            </w:pPr>
            <w:r w:rsidRPr="00025443">
              <w:rPr>
                <w:rFonts w:ascii="Arial" w:hAnsi="Arial" w:cs="Arial"/>
                <w:szCs w:val="22"/>
              </w:rPr>
              <w:t>[Enter Location]</w:t>
            </w:r>
          </w:p>
        </w:tc>
      </w:tr>
      <w:tr w:rsidR="00B64C29" w:rsidRPr="001A52C8" w14:paraId="788C457F" w14:textId="77777777">
        <w:trPr>
          <w:cnfStyle w:val="000000100000" w:firstRow="0" w:lastRow="0" w:firstColumn="0" w:lastColumn="0" w:oddVBand="0" w:evenVBand="0" w:oddHBand="1" w:evenHBand="0" w:firstRowFirstColumn="0" w:firstRowLastColumn="0" w:lastRowFirstColumn="0" w:lastRowLastColumn="0"/>
          <w:cantSplit/>
        </w:trPr>
        <w:tc>
          <w:tcPr>
            <w:tcW w:w="2297" w:type="dxa"/>
            <w:vAlign w:val="center"/>
          </w:tcPr>
          <w:p w14:paraId="4688D46E" w14:textId="77777777" w:rsidR="00B64C29" w:rsidRPr="001E3E35" w:rsidRDefault="00B64C29">
            <w:pPr>
              <w:pStyle w:val="VHBAbody"/>
              <w:rPr>
                <w:rStyle w:val="IntenseEmphasis"/>
                <w:i w:val="0"/>
                <w:iCs w:val="0"/>
                <w:color w:val="auto"/>
              </w:rPr>
            </w:pPr>
            <w:r w:rsidRPr="001E3E35">
              <w:rPr>
                <w:rStyle w:val="IntenseEmphasis"/>
                <w:i w:val="0"/>
                <w:iCs w:val="0"/>
                <w:color w:val="auto"/>
              </w:rPr>
              <w:t>3D Coordination / Clash Resolution</w:t>
            </w:r>
          </w:p>
        </w:tc>
        <w:tc>
          <w:tcPr>
            <w:tcW w:w="2835" w:type="dxa"/>
            <w:vAlign w:val="center"/>
          </w:tcPr>
          <w:p w14:paraId="0A4A5A2E" w14:textId="77777777" w:rsidR="00B64C29" w:rsidRPr="001E3E35" w:rsidRDefault="00B64C29">
            <w:pPr>
              <w:pStyle w:val="VHBAbody"/>
              <w:rPr>
                <w:rStyle w:val="IntenseEmphasis"/>
                <w:i w:val="0"/>
                <w:iCs w:val="0"/>
                <w:color w:val="auto"/>
              </w:rPr>
            </w:pPr>
            <w:r w:rsidRPr="001E3E35">
              <w:t>e.g. Fortnightly</w:t>
            </w:r>
          </w:p>
        </w:tc>
        <w:tc>
          <w:tcPr>
            <w:tcW w:w="3820" w:type="dxa"/>
            <w:vAlign w:val="center"/>
          </w:tcPr>
          <w:p w14:paraId="617249F6" w14:textId="77777777" w:rsidR="00B64C29" w:rsidRPr="00025B95" w:rsidRDefault="00B64C29">
            <w:pPr>
              <w:pStyle w:val="VHBAbody"/>
            </w:pPr>
            <w:r w:rsidRPr="00025443">
              <w:rPr>
                <w:rFonts w:ascii="Arial" w:hAnsi="Arial" w:cs="Arial"/>
                <w:szCs w:val="22"/>
              </w:rPr>
              <w:t>[Enter Location]</w:t>
            </w:r>
          </w:p>
        </w:tc>
      </w:tr>
      <w:tr w:rsidR="00B64C29" w:rsidRPr="001A52C8" w14:paraId="229FEE82" w14:textId="77777777">
        <w:trPr>
          <w:cnfStyle w:val="000000010000" w:firstRow="0" w:lastRow="0" w:firstColumn="0" w:lastColumn="0" w:oddVBand="0" w:evenVBand="0" w:oddHBand="0" w:evenHBand="1" w:firstRowFirstColumn="0" w:firstRowLastColumn="0" w:lastRowFirstColumn="0" w:lastRowLastColumn="0"/>
          <w:cantSplit/>
        </w:trPr>
        <w:tc>
          <w:tcPr>
            <w:tcW w:w="2297" w:type="dxa"/>
            <w:vAlign w:val="center"/>
          </w:tcPr>
          <w:p w14:paraId="3852FEE4" w14:textId="77777777" w:rsidR="00B64C29" w:rsidRPr="001E3E35" w:rsidRDefault="00B64C29">
            <w:pPr>
              <w:pStyle w:val="VHBAbody"/>
              <w:rPr>
                <w:rStyle w:val="IntenseEmphasis"/>
                <w:i w:val="0"/>
                <w:iCs w:val="0"/>
                <w:color w:val="auto"/>
              </w:rPr>
            </w:pPr>
            <w:r w:rsidRPr="001E3E35">
              <w:rPr>
                <w:rStyle w:val="IntenseEmphasis"/>
                <w:i w:val="0"/>
                <w:iCs w:val="0"/>
                <w:color w:val="auto"/>
              </w:rPr>
              <w:t>DE Compliance Review meetings</w:t>
            </w:r>
          </w:p>
        </w:tc>
        <w:tc>
          <w:tcPr>
            <w:tcW w:w="2835" w:type="dxa"/>
            <w:vAlign w:val="center"/>
          </w:tcPr>
          <w:p w14:paraId="63093E14" w14:textId="77777777" w:rsidR="00B64C29" w:rsidRPr="001E3E35" w:rsidRDefault="00B64C29">
            <w:pPr>
              <w:pStyle w:val="VHBAbody"/>
            </w:pPr>
            <w:r w:rsidRPr="001E3E35">
              <w:t>[Enter as per project delivery schedule]</w:t>
            </w:r>
          </w:p>
        </w:tc>
        <w:tc>
          <w:tcPr>
            <w:tcW w:w="3820" w:type="dxa"/>
            <w:vAlign w:val="center"/>
          </w:tcPr>
          <w:p w14:paraId="749F6984" w14:textId="77777777" w:rsidR="00B64C29" w:rsidRPr="00025443" w:rsidRDefault="00B64C29">
            <w:pPr>
              <w:pStyle w:val="VHBAbody"/>
              <w:rPr>
                <w:rFonts w:ascii="Arial" w:hAnsi="Arial" w:cs="Arial"/>
                <w:szCs w:val="22"/>
              </w:rPr>
            </w:pPr>
            <w:r w:rsidRPr="00B8096B">
              <w:rPr>
                <w:rFonts w:ascii="Arial" w:hAnsi="Arial" w:cs="Arial"/>
              </w:rPr>
              <w:t>[Enter Location]</w:t>
            </w:r>
          </w:p>
        </w:tc>
      </w:tr>
      <w:tr w:rsidR="00B64C29" w:rsidRPr="001A52C8" w14:paraId="30EB7933" w14:textId="77777777">
        <w:trPr>
          <w:cnfStyle w:val="000000100000" w:firstRow="0" w:lastRow="0" w:firstColumn="0" w:lastColumn="0" w:oddVBand="0" w:evenVBand="0" w:oddHBand="1" w:evenHBand="0" w:firstRowFirstColumn="0" w:firstRowLastColumn="0" w:lastRowFirstColumn="0" w:lastRowLastColumn="0"/>
          <w:cantSplit/>
        </w:trPr>
        <w:tc>
          <w:tcPr>
            <w:tcW w:w="2297" w:type="dxa"/>
            <w:vAlign w:val="center"/>
          </w:tcPr>
          <w:p w14:paraId="6C8DA6F3" w14:textId="77777777" w:rsidR="00B64C29" w:rsidRPr="001E3E35" w:rsidRDefault="00B64C29">
            <w:pPr>
              <w:pStyle w:val="VHBAbody"/>
              <w:rPr>
                <w:rStyle w:val="IntenseEmphasis"/>
                <w:i w:val="0"/>
                <w:iCs w:val="0"/>
                <w:color w:val="auto"/>
              </w:rPr>
            </w:pPr>
            <w:r w:rsidRPr="001E3E35">
              <w:rPr>
                <w:rStyle w:val="IntenseEmphasis"/>
                <w:i w:val="0"/>
                <w:iCs w:val="0"/>
                <w:color w:val="auto"/>
              </w:rPr>
              <w:t>Asset Information Requirements planning</w:t>
            </w:r>
          </w:p>
        </w:tc>
        <w:tc>
          <w:tcPr>
            <w:tcW w:w="2835" w:type="dxa"/>
            <w:vAlign w:val="center"/>
          </w:tcPr>
          <w:p w14:paraId="114A9B30" w14:textId="77777777" w:rsidR="00B64C29" w:rsidRPr="001E3E35" w:rsidRDefault="00B64C29">
            <w:pPr>
              <w:pStyle w:val="VHBAbody"/>
              <w:rPr>
                <w:rStyle w:val="IntenseEmphasis"/>
                <w:i w:val="0"/>
                <w:iCs w:val="0"/>
                <w:color w:val="auto"/>
              </w:rPr>
            </w:pPr>
            <w:r w:rsidRPr="001E3E35">
              <w:t>Commencement of every project phase</w:t>
            </w:r>
          </w:p>
        </w:tc>
        <w:tc>
          <w:tcPr>
            <w:tcW w:w="3820" w:type="dxa"/>
            <w:vAlign w:val="center"/>
          </w:tcPr>
          <w:p w14:paraId="76302AEB" w14:textId="77777777" w:rsidR="00B64C29" w:rsidRPr="00025B95" w:rsidRDefault="00B64C29">
            <w:pPr>
              <w:pStyle w:val="VHBAbody"/>
            </w:pPr>
            <w:r w:rsidRPr="00025443">
              <w:rPr>
                <w:rFonts w:ascii="Arial" w:hAnsi="Arial" w:cs="Arial"/>
                <w:szCs w:val="22"/>
              </w:rPr>
              <w:t>[Enter Location]</w:t>
            </w:r>
          </w:p>
        </w:tc>
      </w:tr>
      <w:tr w:rsidR="00B64C29" w:rsidRPr="001A52C8" w14:paraId="77D12044" w14:textId="77777777">
        <w:trPr>
          <w:cnfStyle w:val="000000010000" w:firstRow="0" w:lastRow="0" w:firstColumn="0" w:lastColumn="0" w:oddVBand="0" w:evenVBand="0" w:oddHBand="0" w:evenHBand="1" w:firstRowFirstColumn="0" w:firstRowLastColumn="0" w:lastRowFirstColumn="0" w:lastRowLastColumn="0"/>
          <w:cantSplit/>
        </w:trPr>
        <w:tc>
          <w:tcPr>
            <w:tcW w:w="2297" w:type="dxa"/>
            <w:vAlign w:val="center"/>
          </w:tcPr>
          <w:p w14:paraId="54956EDF" w14:textId="77777777" w:rsidR="00B64C29" w:rsidRPr="001E3E35" w:rsidRDefault="00B64C29">
            <w:pPr>
              <w:pStyle w:val="VHBAbody"/>
              <w:rPr>
                <w:rStyle w:val="IntenseEmphasis"/>
                <w:i w:val="0"/>
                <w:iCs w:val="0"/>
                <w:color w:val="auto"/>
              </w:rPr>
            </w:pPr>
            <w:r w:rsidRPr="001E3E35">
              <w:rPr>
                <w:rStyle w:val="IntenseEmphasis"/>
                <w:i w:val="0"/>
                <w:iCs w:val="0"/>
                <w:color w:val="auto"/>
              </w:rPr>
              <w:t>Sustainability Review Meetings</w:t>
            </w:r>
          </w:p>
        </w:tc>
        <w:tc>
          <w:tcPr>
            <w:tcW w:w="2835" w:type="dxa"/>
            <w:vAlign w:val="center"/>
          </w:tcPr>
          <w:p w14:paraId="03CB3695" w14:textId="77777777" w:rsidR="00B64C29" w:rsidRPr="001E3E35" w:rsidRDefault="00B64C29">
            <w:pPr>
              <w:pStyle w:val="VHBAbody"/>
              <w:rPr>
                <w:rStyle w:val="IntenseEmphasis"/>
                <w:i w:val="0"/>
                <w:iCs w:val="0"/>
                <w:color w:val="auto"/>
              </w:rPr>
            </w:pPr>
            <w:r w:rsidRPr="001E3E35">
              <w:t>[Enter as per project delivery schedule]</w:t>
            </w:r>
          </w:p>
        </w:tc>
        <w:tc>
          <w:tcPr>
            <w:tcW w:w="3820" w:type="dxa"/>
            <w:vAlign w:val="center"/>
          </w:tcPr>
          <w:p w14:paraId="25F9B63E" w14:textId="77777777" w:rsidR="00B64C29" w:rsidRPr="003D059B" w:rsidRDefault="00B64C29">
            <w:pPr>
              <w:pStyle w:val="VHBAbody"/>
              <w:rPr>
                <w:rStyle w:val="IntenseEmphasis"/>
                <w:color w:val="000000" w:themeColor="text1"/>
              </w:rPr>
            </w:pPr>
            <w:r w:rsidRPr="00025443">
              <w:rPr>
                <w:rFonts w:ascii="Arial" w:hAnsi="Arial" w:cs="Arial"/>
                <w:szCs w:val="22"/>
              </w:rPr>
              <w:t>[Enter Location]</w:t>
            </w:r>
          </w:p>
        </w:tc>
      </w:tr>
      <w:tr w:rsidR="00B64C29" w:rsidRPr="001A52C8" w14:paraId="7C66889E" w14:textId="77777777">
        <w:trPr>
          <w:cnfStyle w:val="000000100000" w:firstRow="0" w:lastRow="0" w:firstColumn="0" w:lastColumn="0" w:oddVBand="0" w:evenVBand="0" w:oddHBand="1" w:evenHBand="0" w:firstRowFirstColumn="0" w:firstRowLastColumn="0" w:lastRowFirstColumn="0" w:lastRowLastColumn="0"/>
          <w:cantSplit/>
        </w:trPr>
        <w:tc>
          <w:tcPr>
            <w:tcW w:w="2297" w:type="dxa"/>
            <w:vAlign w:val="center"/>
          </w:tcPr>
          <w:p w14:paraId="2CCFD64D" w14:textId="77777777" w:rsidR="00B64C29" w:rsidRPr="001E3E35" w:rsidRDefault="00B64C29">
            <w:pPr>
              <w:pStyle w:val="VHBAbody"/>
              <w:rPr>
                <w:rStyle w:val="IntenseEmphasis"/>
                <w:i w:val="0"/>
                <w:iCs w:val="0"/>
                <w:color w:val="auto"/>
              </w:rPr>
            </w:pPr>
            <w:r w:rsidRPr="001E3E35">
              <w:rPr>
                <w:rStyle w:val="IntenseEmphasis"/>
                <w:i w:val="0"/>
                <w:iCs w:val="0"/>
                <w:color w:val="auto"/>
              </w:rPr>
              <w:t>Operational Planning and Staging meetings</w:t>
            </w:r>
          </w:p>
        </w:tc>
        <w:tc>
          <w:tcPr>
            <w:tcW w:w="2835" w:type="dxa"/>
            <w:vAlign w:val="center"/>
          </w:tcPr>
          <w:p w14:paraId="3C5D1CB8" w14:textId="77777777" w:rsidR="00B64C29" w:rsidRPr="001E3E35" w:rsidRDefault="00B64C29">
            <w:pPr>
              <w:pStyle w:val="VHBAbody"/>
            </w:pPr>
            <w:r w:rsidRPr="001E3E35">
              <w:t>[Enter as per project delivery schedule]</w:t>
            </w:r>
          </w:p>
        </w:tc>
        <w:tc>
          <w:tcPr>
            <w:tcW w:w="3820" w:type="dxa"/>
            <w:vAlign w:val="center"/>
          </w:tcPr>
          <w:p w14:paraId="5B238307" w14:textId="77777777" w:rsidR="00B64C29" w:rsidRPr="00025443" w:rsidRDefault="00B64C29">
            <w:pPr>
              <w:pStyle w:val="VHBAbody"/>
              <w:rPr>
                <w:rFonts w:ascii="Arial" w:hAnsi="Arial" w:cs="Arial"/>
                <w:szCs w:val="22"/>
              </w:rPr>
            </w:pPr>
            <w:r w:rsidRPr="00025443">
              <w:rPr>
                <w:rFonts w:ascii="Arial" w:hAnsi="Arial" w:cs="Arial"/>
                <w:szCs w:val="22"/>
              </w:rPr>
              <w:t>[Enter Location]</w:t>
            </w:r>
          </w:p>
        </w:tc>
      </w:tr>
    </w:tbl>
    <w:p w14:paraId="107BA514" w14:textId="77777777" w:rsidR="00B64C29" w:rsidRDefault="00B64C29" w:rsidP="00B64C29">
      <w:pPr>
        <w:pStyle w:val="NumberedHeading2"/>
      </w:pPr>
      <w:bookmarkStart w:id="3706" w:name="_Ref148030697"/>
      <w:bookmarkStart w:id="3707" w:name="_Ref4076100"/>
      <w:bookmarkStart w:id="3708" w:name="_Ref148085534"/>
      <w:bookmarkStart w:id="3709" w:name="_Toc179294689"/>
      <w:r>
        <w:t>Visualisation</w:t>
      </w:r>
      <w:r w:rsidRPr="00A54C9D">
        <w:t xml:space="preserve"> and </w:t>
      </w:r>
      <w:r>
        <w:t>S</w:t>
      </w:r>
      <w:r w:rsidRPr="00A54C9D">
        <w:t xml:space="preserve">takeholder </w:t>
      </w:r>
      <w:r>
        <w:t>C</w:t>
      </w:r>
      <w:r w:rsidRPr="00A54C9D">
        <w:t>ommunication</w:t>
      </w:r>
      <w:bookmarkEnd w:id="3706"/>
      <w:bookmarkEnd w:id="3707"/>
      <w:bookmarkEnd w:id="3708"/>
      <w:bookmarkEnd w:id="3709"/>
    </w:p>
    <w:p w14:paraId="7278AE74" w14:textId="2BE79251" w:rsidR="00B64C29" w:rsidRPr="00474B3B" w:rsidRDefault="00B64C29" w:rsidP="00B64C29">
      <w:pPr>
        <w:pStyle w:val="Instructions"/>
        <w:rPr>
          <w:b/>
          <w:bCs/>
        </w:rPr>
      </w:pPr>
      <w:r w:rsidRPr="00474B3B">
        <w:rPr>
          <w:b/>
          <w:bCs/>
        </w:rPr>
        <w:t>Refer to PIR Section 4.14</w:t>
      </w:r>
    </w:p>
    <w:p w14:paraId="1AC98F34" w14:textId="111D33F7" w:rsidR="00B64C29" w:rsidRPr="006E7492" w:rsidRDefault="00B64C29" w:rsidP="00B64C29">
      <w:pPr>
        <w:pStyle w:val="Instructions"/>
      </w:pPr>
      <w:r w:rsidRPr="006E7492">
        <w:t xml:space="preserve">This section sets out the detailed DE </w:t>
      </w:r>
      <w:r>
        <w:t>uses for</w:t>
      </w:r>
      <w:r w:rsidRPr="006E7492">
        <w:t xml:space="preserve"> which the </w:t>
      </w:r>
      <w:r>
        <w:t xml:space="preserve">Lead </w:t>
      </w:r>
      <w:r w:rsidRPr="006E7492">
        <w:t xml:space="preserve">Appointed Party </w:t>
      </w:r>
      <w:r>
        <w:t xml:space="preserve">shall implement as means of communication to stakeholders. List visualisation deliverables, including stakeholder communication strategy, e.g. </w:t>
      </w:r>
      <w:r w:rsidRPr="005D4818">
        <w:t>static visuali</w:t>
      </w:r>
      <w:r>
        <w:t>s</w:t>
      </w:r>
      <w:r w:rsidRPr="005D4818">
        <w:t>ations, augmented</w:t>
      </w:r>
      <w:r w:rsidR="006B6D2B">
        <w:t>, mixed</w:t>
      </w:r>
      <w:r w:rsidRPr="005D4818">
        <w:t xml:space="preserve"> and/or virtual reality</w:t>
      </w:r>
      <w:r w:rsidR="00383D55" w:rsidRPr="00383D55">
        <w:t xml:space="preserve"> </w:t>
      </w:r>
    </w:p>
    <w:p w14:paraId="4187897E" w14:textId="77777777" w:rsidR="00B64C29" w:rsidRPr="003738F3" w:rsidRDefault="00B64C29" w:rsidP="00B64C29">
      <w:pPr>
        <w:pStyle w:val="VHBAbody"/>
      </w:pPr>
      <w:r w:rsidRPr="003738F3">
        <w:lastRenderedPageBreak/>
        <w:t>The use of visualisation for conveying design intent, including user group and stakeholder communication processes (using BIM)</w:t>
      </w:r>
      <w:r>
        <w:t>,</w:t>
      </w:r>
      <w:r w:rsidRPr="003738F3">
        <w:t xml:space="preserve"> are documented below.</w:t>
      </w:r>
    </w:p>
    <w:p w14:paraId="07B28B2E" w14:textId="77777777" w:rsidR="00B64C29" w:rsidRDefault="00B64C29" w:rsidP="00B64C29">
      <w:pPr>
        <w:pStyle w:val="VHBA"/>
      </w:pPr>
      <w:r>
        <w:t>[Populate visualisation and stakeholder communication approach here</w:t>
      </w:r>
      <w:r w:rsidRPr="005E1919">
        <w:t>]</w:t>
      </w:r>
    </w:p>
    <w:p w14:paraId="5F287F24" w14:textId="77777777" w:rsidR="00227D67" w:rsidRDefault="00227D67" w:rsidP="00227D67">
      <w:pPr>
        <w:pStyle w:val="NumberedHeading2"/>
      </w:pPr>
      <w:bookmarkStart w:id="3710" w:name="_Toc179294690"/>
      <w:r>
        <w:t>Occupational Health and Safety</w:t>
      </w:r>
      <w:bookmarkEnd w:id="3710"/>
    </w:p>
    <w:p w14:paraId="2FA2661D" w14:textId="77777777" w:rsidR="00227D67" w:rsidRPr="00E340D2" w:rsidRDefault="00227D67" w:rsidP="00227D67">
      <w:pPr>
        <w:pStyle w:val="Instructions"/>
        <w:rPr>
          <w:b/>
          <w:bCs/>
        </w:rPr>
      </w:pPr>
      <w:r w:rsidRPr="00E340D2">
        <w:rPr>
          <w:b/>
          <w:bCs/>
        </w:rPr>
        <w:t>PIR Section 4.9</w:t>
      </w:r>
    </w:p>
    <w:p w14:paraId="04343ECE" w14:textId="77777777" w:rsidR="00227D67" w:rsidRPr="001402EC" w:rsidRDefault="00227D67" w:rsidP="00227D67">
      <w:pPr>
        <w:pStyle w:val="Instructions"/>
      </w:pPr>
      <w:r>
        <w:t>Lead Appointed Party to document the utilisation of BIM and VHBA’s OH&amp;S requirements. i.e. Federated Model use in safety-in-design workshops for each phase, with linked, viewable issues</w:t>
      </w:r>
    </w:p>
    <w:p w14:paraId="635A1743" w14:textId="77777777" w:rsidR="00227D67" w:rsidRPr="00F4083F" w:rsidRDefault="00227D67" w:rsidP="00227D67">
      <w:pPr>
        <w:pStyle w:val="VHBAbody"/>
      </w:pPr>
      <w:r w:rsidRPr="00F4083F">
        <w:t>[Enter response here]</w:t>
      </w:r>
    </w:p>
    <w:p w14:paraId="38479B45" w14:textId="77777777" w:rsidR="00227D67" w:rsidRDefault="00227D67" w:rsidP="00227D67">
      <w:pPr>
        <w:pStyle w:val="NumberedHeading2"/>
      </w:pPr>
      <w:bookmarkStart w:id="3711" w:name="_Toc179294691"/>
      <w:r>
        <w:t>Sustainability</w:t>
      </w:r>
      <w:bookmarkEnd w:id="3711"/>
    </w:p>
    <w:p w14:paraId="2E1C8800" w14:textId="77777777" w:rsidR="00227D67" w:rsidRPr="00E340D2" w:rsidRDefault="00227D67" w:rsidP="00227D67">
      <w:pPr>
        <w:pStyle w:val="Instructions"/>
        <w:rPr>
          <w:b/>
          <w:bCs/>
        </w:rPr>
      </w:pPr>
      <w:r w:rsidRPr="00E340D2">
        <w:rPr>
          <w:b/>
          <w:bCs/>
        </w:rPr>
        <w:t>PIR Section 4.8</w:t>
      </w:r>
    </w:p>
    <w:p w14:paraId="179A2AFD" w14:textId="77777777" w:rsidR="00227D67" w:rsidRPr="001402EC" w:rsidRDefault="00227D67" w:rsidP="00227D67">
      <w:pPr>
        <w:pStyle w:val="Instructions"/>
      </w:pPr>
      <w:r>
        <w:t>Lead Appointed Party to document the utilisation of BIM and VHBA’s sustainability initiatives. i.e. Federated Model use in sustainability workshops for each phase, energy efficiency modelling export requirements, quantity take-off requirements for carbon calculations, etc.</w:t>
      </w:r>
    </w:p>
    <w:p w14:paraId="106FEE3A" w14:textId="77777777" w:rsidR="00227D67" w:rsidRDefault="00227D67" w:rsidP="00227D67">
      <w:pPr>
        <w:pStyle w:val="VHBAbody"/>
      </w:pPr>
      <w:r w:rsidRPr="00F4083F">
        <w:t>[Enter response here]</w:t>
      </w:r>
    </w:p>
    <w:p w14:paraId="24F167BD" w14:textId="59839663" w:rsidR="005116AE" w:rsidRDefault="005116AE" w:rsidP="00F15F07">
      <w:pPr>
        <w:pStyle w:val="NumberedHeading1"/>
      </w:pPr>
      <w:bookmarkStart w:id="3712" w:name="_Ref153374620"/>
      <w:bookmarkStart w:id="3713" w:name="_Ref153375534"/>
      <w:bookmarkStart w:id="3714" w:name="_Toc179294692"/>
      <w:r>
        <w:t>Model Coordination, Clash Detection and Resolution</w:t>
      </w:r>
      <w:bookmarkEnd w:id="3712"/>
      <w:bookmarkEnd w:id="3713"/>
      <w:bookmarkEnd w:id="3714"/>
    </w:p>
    <w:p w14:paraId="31690BC2" w14:textId="77777777" w:rsidR="00784268" w:rsidRPr="003148F9" w:rsidRDefault="00784268" w:rsidP="00784268">
      <w:pPr>
        <w:pStyle w:val="Instructions"/>
        <w:rPr>
          <w:b/>
          <w:bCs/>
        </w:rPr>
      </w:pPr>
      <w:r w:rsidRPr="003148F9">
        <w:rPr>
          <w:b/>
          <w:bCs/>
        </w:rPr>
        <w:t>PIR Section 4.11</w:t>
      </w:r>
    </w:p>
    <w:p w14:paraId="25F4CD0C" w14:textId="77777777" w:rsidR="00784268" w:rsidRPr="00BC3B6C" w:rsidRDefault="00784268" w:rsidP="00784268">
      <w:pPr>
        <w:pStyle w:val="Instructions"/>
      </w:pPr>
      <w:r w:rsidRPr="001402EC">
        <w:t xml:space="preserve">Hard clashes; </w:t>
      </w:r>
      <w:r>
        <w:t>Construction</w:t>
      </w:r>
      <w:r w:rsidRPr="001402EC">
        <w:t xml:space="preserve"> tolerances; safe working/maintenance zones; responsibilities and accountabilities; clash detection priorities; tolerance strategy; and outputs (</w:t>
      </w:r>
      <w:r>
        <w:t>e.g.,</w:t>
      </w:r>
      <w:r w:rsidRPr="001402EC">
        <w:t xml:space="preserve"> clash reports, excel, dashboarding etc.)</w:t>
      </w:r>
      <w:r>
        <w:t xml:space="preserve"> </w:t>
      </w:r>
      <w:r>
        <w:br/>
      </w:r>
      <w:r>
        <w:br/>
      </w:r>
      <w:r w:rsidRPr="00BC3B6C">
        <w:t xml:space="preserve">The </w:t>
      </w:r>
      <w:r>
        <w:t>DEMP</w:t>
      </w:r>
      <w:r w:rsidRPr="00BC3B6C">
        <w:t xml:space="preserve"> shall identify details of the coordination process including:</w:t>
      </w:r>
    </w:p>
    <w:p w14:paraId="3B6B0859" w14:textId="77777777" w:rsidR="00784268" w:rsidRDefault="00784268" w:rsidP="00784268">
      <w:pPr>
        <w:pStyle w:val="Instructions"/>
      </w:pPr>
      <w:r>
        <w:t xml:space="preserve">- </w:t>
      </w:r>
      <w:r w:rsidRPr="00BC3B6C">
        <w:t>Proposed software to be used for model federation</w:t>
      </w:r>
      <w:r>
        <w:t>,</w:t>
      </w:r>
      <w:r w:rsidRPr="00BC3B6C">
        <w:t xml:space="preserve"> clash detection</w:t>
      </w:r>
      <w:r>
        <w:t xml:space="preserve"> and issue </w:t>
      </w:r>
      <w:r w:rsidRPr="00BC3B6C">
        <w:t>management</w:t>
      </w:r>
    </w:p>
    <w:p w14:paraId="77218A43" w14:textId="77777777" w:rsidR="00784268" w:rsidRPr="00BC3B6C" w:rsidRDefault="00784268" w:rsidP="00784268">
      <w:pPr>
        <w:pStyle w:val="Instructions"/>
      </w:pPr>
      <w:r>
        <w:t xml:space="preserve">- </w:t>
      </w:r>
      <w:r w:rsidRPr="00BC3B6C">
        <w:t>Responsibilities and accountabilities, including timeframes for resolution of identified coordination issues</w:t>
      </w:r>
    </w:p>
    <w:p w14:paraId="5CC221C0" w14:textId="77777777" w:rsidR="00784268" w:rsidRPr="00BC3B6C" w:rsidRDefault="00784268" w:rsidP="00784268">
      <w:pPr>
        <w:pStyle w:val="Instructions"/>
      </w:pPr>
      <w:r>
        <w:t xml:space="preserve">- </w:t>
      </w:r>
      <w:r w:rsidRPr="00BC3B6C">
        <w:t>The coordination priorities</w:t>
      </w:r>
      <w:r>
        <w:t>, services zone hierarchy</w:t>
      </w:r>
      <w:r w:rsidRPr="00BC3B6C">
        <w:t xml:space="preserve"> and overall management process</w:t>
      </w:r>
    </w:p>
    <w:p w14:paraId="1E95B4DE" w14:textId="77777777" w:rsidR="00784268" w:rsidRPr="00BC3B6C" w:rsidRDefault="00784268" w:rsidP="00784268">
      <w:pPr>
        <w:pStyle w:val="Instructions"/>
      </w:pPr>
      <w:r>
        <w:t xml:space="preserve">- </w:t>
      </w:r>
      <w:r w:rsidRPr="00BC3B6C">
        <w:t>Tolerance strategy</w:t>
      </w:r>
    </w:p>
    <w:p w14:paraId="704874A0" w14:textId="77777777" w:rsidR="00784268" w:rsidRDefault="00784268" w:rsidP="00784268">
      <w:pPr>
        <w:pStyle w:val="Instructions"/>
      </w:pPr>
      <w:r>
        <w:t xml:space="preserve">- </w:t>
      </w:r>
      <w:r w:rsidRPr="00BC3B6C">
        <w:t>Outputs (e.g. coordination issues report, dashboarding, etc.)</w:t>
      </w:r>
    </w:p>
    <w:p w14:paraId="7FE358E2" w14:textId="7F86A99F" w:rsidR="00393CA8" w:rsidRPr="00711B0C" w:rsidRDefault="00B80337" w:rsidP="00393CA8">
      <w:pPr>
        <w:pStyle w:val="NumberedHeading2"/>
      </w:pPr>
      <w:bookmarkStart w:id="3715" w:name="_Toc179294693"/>
      <w:r>
        <w:t>Coordination</w:t>
      </w:r>
      <w:bookmarkEnd w:id="3715"/>
    </w:p>
    <w:p w14:paraId="388FD018" w14:textId="77777777" w:rsidR="00DF6459" w:rsidRPr="005050E5" w:rsidRDefault="00DF6459" w:rsidP="00DF6459">
      <w:pPr>
        <w:pStyle w:val="Instructions"/>
        <w:rPr>
          <w:b/>
          <w:bCs/>
        </w:rPr>
      </w:pPr>
      <w:r>
        <w:rPr>
          <w:b/>
          <w:bCs/>
        </w:rPr>
        <w:t>PIR Section 4.13</w:t>
      </w:r>
    </w:p>
    <w:p w14:paraId="002EFE37" w14:textId="77777777" w:rsidR="00DF6459" w:rsidRDefault="00DF6459" w:rsidP="00DF6459">
      <w:pPr>
        <w:pStyle w:val="Instructions"/>
      </w:pPr>
      <w:r w:rsidRPr="003849E0">
        <w:t xml:space="preserve">Each Appointed Party shall undertake coordination of their own </w:t>
      </w:r>
      <w:r>
        <w:t>M</w:t>
      </w:r>
      <w:r w:rsidRPr="003849E0">
        <w:t xml:space="preserve">odel </w:t>
      </w:r>
      <w:r>
        <w:t>E</w:t>
      </w:r>
      <w:r w:rsidRPr="003849E0">
        <w:t>lements</w:t>
      </w:r>
    </w:p>
    <w:p w14:paraId="06D4A6FC" w14:textId="568F06B1" w:rsidR="00ED3CD8" w:rsidRPr="007C5B14" w:rsidRDefault="00ED3CD8" w:rsidP="00ED3CD8">
      <w:pPr>
        <w:pStyle w:val="BodyText"/>
        <w:rPr>
          <w:rFonts w:ascii="Arial" w:hAnsi="Arial" w:cs="Arial"/>
          <w:color w:val="auto"/>
          <w:sz w:val="20"/>
          <w:szCs w:val="20"/>
        </w:rPr>
      </w:pPr>
      <w:r w:rsidRPr="007C5B14">
        <w:rPr>
          <w:rFonts w:ascii="Arial" w:hAnsi="Arial" w:cs="Arial"/>
          <w:color w:val="auto"/>
          <w:sz w:val="20"/>
          <w:szCs w:val="20"/>
        </w:rPr>
        <w:t xml:space="preserve">The </w:t>
      </w:r>
      <w:r>
        <w:rPr>
          <w:rFonts w:ascii="Arial" w:hAnsi="Arial" w:cs="Arial"/>
          <w:color w:val="auto"/>
          <w:sz w:val="20"/>
          <w:szCs w:val="20"/>
        </w:rPr>
        <w:t>Project Team</w:t>
      </w:r>
      <w:r w:rsidRPr="007C5B14">
        <w:rPr>
          <w:rFonts w:ascii="Arial" w:hAnsi="Arial" w:cs="Arial"/>
          <w:color w:val="auto"/>
          <w:sz w:val="20"/>
          <w:szCs w:val="20"/>
        </w:rPr>
        <w:t xml:space="preserve"> are </w:t>
      </w:r>
      <w:r>
        <w:rPr>
          <w:rFonts w:ascii="Arial" w:hAnsi="Arial" w:cs="Arial"/>
          <w:color w:val="auto"/>
          <w:sz w:val="20"/>
          <w:szCs w:val="20"/>
        </w:rPr>
        <w:t>using</w:t>
      </w:r>
      <w:r w:rsidRPr="007C5B14">
        <w:rPr>
          <w:rFonts w:ascii="Arial" w:hAnsi="Arial" w:cs="Arial"/>
          <w:color w:val="auto"/>
          <w:sz w:val="20"/>
          <w:szCs w:val="20"/>
        </w:rPr>
        <w:t xml:space="preserve"> automated conflict checking/clash detection software during Schematic Design onwards to determine geometric clashes in each discipline/trade BIM and then in the Federated Model. Once issues are identified, each discipline/trade </w:t>
      </w:r>
      <w:r>
        <w:rPr>
          <w:rFonts w:ascii="Arial" w:hAnsi="Arial" w:cs="Arial"/>
          <w:color w:val="auto"/>
          <w:sz w:val="20"/>
          <w:szCs w:val="20"/>
        </w:rPr>
        <w:t>is resolving the issue</w:t>
      </w:r>
      <w:r w:rsidRPr="007C5B14">
        <w:rPr>
          <w:rFonts w:ascii="Arial" w:hAnsi="Arial" w:cs="Arial"/>
          <w:color w:val="auto"/>
          <w:sz w:val="20"/>
          <w:szCs w:val="20"/>
        </w:rPr>
        <w:t xml:space="preserve"> within the BIM/s they are responsible for. </w:t>
      </w:r>
    </w:p>
    <w:p w14:paraId="2F57CB70" w14:textId="77777777" w:rsidR="00ED3CD8" w:rsidRDefault="00ED3CD8" w:rsidP="00ED3CD8">
      <w:pPr>
        <w:pStyle w:val="BodyText"/>
        <w:rPr>
          <w:rFonts w:ascii="Arial" w:hAnsi="Arial" w:cs="Arial"/>
          <w:color w:val="auto"/>
          <w:sz w:val="20"/>
          <w:szCs w:val="20"/>
        </w:rPr>
      </w:pPr>
      <w:r>
        <w:rPr>
          <w:rFonts w:ascii="Arial" w:hAnsi="Arial" w:cs="Arial"/>
          <w:color w:val="auto"/>
          <w:sz w:val="20"/>
          <w:szCs w:val="20"/>
        </w:rPr>
        <w:t>VHBA</w:t>
      </w:r>
      <w:r w:rsidRPr="007C5B14">
        <w:rPr>
          <w:rFonts w:ascii="Arial" w:hAnsi="Arial" w:cs="Arial"/>
          <w:color w:val="auto"/>
          <w:sz w:val="20"/>
          <w:szCs w:val="20"/>
        </w:rPr>
        <w:t xml:space="preserve"> expects the coordination to be appropriate to the </w:t>
      </w:r>
      <w:r>
        <w:rPr>
          <w:rFonts w:ascii="Arial" w:hAnsi="Arial" w:cs="Arial"/>
          <w:color w:val="auto"/>
          <w:sz w:val="20"/>
          <w:szCs w:val="20"/>
        </w:rPr>
        <w:t>phase</w:t>
      </w:r>
      <w:r w:rsidRPr="007C5B14">
        <w:rPr>
          <w:rFonts w:ascii="Arial" w:hAnsi="Arial" w:cs="Arial"/>
          <w:color w:val="auto"/>
          <w:sz w:val="20"/>
          <w:szCs w:val="20"/>
        </w:rPr>
        <w:t xml:space="preserve"> of the project (</w:t>
      </w:r>
      <w:r>
        <w:rPr>
          <w:rFonts w:ascii="Arial" w:hAnsi="Arial" w:cs="Arial"/>
          <w:color w:val="auto"/>
          <w:sz w:val="20"/>
          <w:szCs w:val="20"/>
        </w:rPr>
        <w:t>e.g.,</w:t>
      </w:r>
      <w:r w:rsidRPr="007C5B14">
        <w:rPr>
          <w:rFonts w:ascii="Arial" w:hAnsi="Arial" w:cs="Arial"/>
          <w:color w:val="auto"/>
          <w:sz w:val="20"/>
          <w:szCs w:val="20"/>
        </w:rPr>
        <w:t xml:space="preserve"> reducing coordination issues as the project progresses). Major space planning coordination issues between Architecture, Structure, Mechanical and other relevant services </w:t>
      </w:r>
      <w:r>
        <w:rPr>
          <w:rFonts w:ascii="Arial" w:hAnsi="Arial" w:cs="Arial"/>
          <w:color w:val="auto"/>
          <w:sz w:val="20"/>
          <w:szCs w:val="20"/>
        </w:rPr>
        <w:t>must</w:t>
      </w:r>
      <w:r w:rsidRPr="007C5B14">
        <w:rPr>
          <w:rFonts w:ascii="Arial" w:hAnsi="Arial" w:cs="Arial"/>
          <w:color w:val="auto"/>
          <w:sz w:val="20"/>
          <w:szCs w:val="20"/>
        </w:rPr>
        <w:t xml:space="preserve"> be resolved by the end of </w:t>
      </w:r>
      <w:r>
        <w:rPr>
          <w:rFonts w:ascii="Arial" w:hAnsi="Arial" w:cs="Arial"/>
          <w:color w:val="auto"/>
          <w:sz w:val="20"/>
          <w:szCs w:val="20"/>
        </w:rPr>
        <w:t>Design Development</w:t>
      </w:r>
      <w:r w:rsidRPr="007C5B14">
        <w:rPr>
          <w:rFonts w:ascii="Arial" w:hAnsi="Arial" w:cs="Arial"/>
          <w:color w:val="auto"/>
          <w:sz w:val="20"/>
          <w:szCs w:val="20"/>
        </w:rPr>
        <w:t>. 100% Design projects should be fully coordinated and constructable</w:t>
      </w:r>
      <w:r>
        <w:rPr>
          <w:rFonts w:ascii="Arial" w:hAnsi="Arial" w:cs="Arial"/>
          <w:color w:val="auto"/>
          <w:sz w:val="20"/>
          <w:szCs w:val="20"/>
        </w:rPr>
        <w:t xml:space="preserve"> at Tender</w:t>
      </w:r>
      <w:r w:rsidRPr="007C5B14">
        <w:rPr>
          <w:rFonts w:ascii="Arial" w:hAnsi="Arial" w:cs="Arial"/>
          <w:color w:val="auto"/>
          <w:sz w:val="20"/>
          <w:szCs w:val="20"/>
        </w:rPr>
        <w:t>.</w:t>
      </w:r>
    </w:p>
    <w:p w14:paraId="675A5AE6" w14:textId="77777777" w:rsidR="00E225BA" w:rsidRDefault="00E225BA" w:rsidP="00E225BA">
      <w:pPr>
        <w:pStyle w:val="NumberedHeading3"/>
      </w:pPr>
      <w:r>
        <w:t>Co-ordination responsibilities</w:t>
      </w:r>
    </w:p>
    <w:p w14:paraId="105E2677" w14:textId="77777777" w:rsidR="00E225BA" w:rsidRPr="00D81FC1" w:rsidRDefault="00E225BA" w:rsidP="00E225BA">
      <w:pPr>
        <w:pStyle w:val="VHBAnumberloweralpha"/>
        <w:numPr>
          <w:ilvl w:val="0"/>
          <w:numId w:val="23"/>
        </w:numPr>
        <w:rPr>
          <w:rFonts w:ascii="Arial" w:hAnsi="Arial" w:cs="Arial"/>
        </w:rPr>
      </w:pPr>
      <w:r w:rsidRPr="00D81FC1">
        <w:t xml:space="preserve">The </w:t>
      </w:r>
      <w:r>
        <w:t>Project DE Lead</w:t>
      </w:r>
      <w:r w:rsidRPr="00D81FC1">
        <w:t xml:space="preserve"> facilitates the overall co-ordination and management of clashes during the </w:t>
      </w:r>
      <w:r>
        <w:rPr>
          <w:rFonts w:ascii="Arial" w:hAnsi="Arial" w:cs="Arial"/>
        </w:rPr>
        <w:t>Design phases</w:t>
      </w:r>
      <w:r w:rsidRPr="00D81FC1">
        <w:rPr>
          <w:rFonts w:ascii="Arial" w:hAnsi="Arial" w:cs="Arial"/>
        </w:rPr>
        <w:t xml:space="preserve"> </w:t>
      </w:r>
    </w:p>
    <w:p w14:paraId="06F64ED8" w14:textId="77777777" w:rsidR="00E225BA" w:rsidRDefault="00E225BA" w:rsidP="00E225BA">
      <w:pPr>
        <w:pStyle w:val="VHBAnumberloweralpha"/>
        <w:numPr>
          <w:ilvl w:val="0"/>
          <w:numId w:val="23"/>
        </w:numPr>
        <w:rPr>
          <w:rFonts w:ascii="Arial" w:hAnsi="Arial" w:cs="Arial"/>
        </w:rPr>
      </w:pPr>
      <w:r w:rsidRPr="00D81FC1">
        <w:lastRenderedPageBreak/>
        <w:t xml:space="preserve">The Services Consultants are responsible for discovering, managing and resolving clashes between services disciplines prior to the issue of discipline BIM/s to the </w:t>
      </w:r>
      <w:r>
        <w:t>Project DE Lead</w:t>
      </w:r>
      <w:r w:rsidRPr="00D81FC1">
        <w:rPr>
          <w:rFonts w:ascii="Arial" w:hAnsi="Arial" w:cs="Arial"/>
        </w:rPr>
        <w:t xml:space="preserve"> for clash detection</w:t>
      </w:r>
    </w:p>
    <w:p w14:paraId="1FCFCBB4" w14:textId="77777777" w:rsidR="00981F84" w:rsidRPr="000A0325" w:rsidRDefault="00981F84" w:rsidP="00CE77F9">
      <w:pPr>
        <w:pStyle w:val="NumberedHeading2"/>
      </w:pPr>
      <w:bookmarkStart w:id="3716" w:name="_Toc179294694"/>
      <w:r w:rsidRPr="000A0325">
        <w:t xml:space="preserve">Model Review </w:t>
      </w:r>
      <w:r>
        <w:t>Process</w:t>
      </w:r>
      <w:bookmarkEnd w:id="3716"/>
    </w:p>
    <w:p w14:paraId="01C679E2" w14:textId="77777777" w:rsidR="00981F84" w:rsidRPr="003C5917" w:rsidRDefault="00981F84" w:rsidP="00981F84">
      <w:pPr>
        <w:pStyle w:val="Instructions"/>
        <w:rPr>
          <w:b/>
          <w:bCs/>
        </w:rPr>
      </w:pPr>
      <w:r w:rsidRPr="003C5917">
        <w:rPr>
          <w:b/>
          <w:bCs/>
        </w:rPr>
        <w:t>PIR Section 4.</w:t>
      </w:r>
      <w:r>
        <w:rPr>
          <w:b/>
          <w:bCs/>
        </w:rPr>
        <w:t>13.1</w:t>
      </w:r>
      <w:r w:rsidRPr="003C5917">
        <w:rPr>
          <w:b/>
          <w:bCs/>
        </w:rPr>
        <w:t xml:space="preserve"> </w:t>
      </w:r>
    </w:p>
    <w:p w14:paraId="363E7D23" w14:textId="77777777" w:rsidR="00981F84" w:rsidRDefault="00981F84" w:rsidP="00981F84">
      <w:pPr>
        <w:pStyle w:val="Instructions"/>
      </w:pPr>
      <w:r>
        <w:t xml:space="preserve">The Lead Appointed Party may either leverage VHBA’s Autodesk Construction Cloud (ACC) platform for comment, review and issue tracking functionality (relating to milestone reviews), or the Lead Appointed Party may provide their own model review solution, with approval by VHBA. Either way, the proposed model review solution shall provide access for VHBA and all Appointed Parties to the current Federated Model via cloud access (no software installation necessary, with a minimum of 6 x licenses provided for VHBA). </w:t>
      </w:r>
    </w:p>
    <w:p w14:paraId="16537DBD" w14:textId="4B9B5736" w:rsidR="00981F84" w:rsidRDefault="00981F84" w:rsidP="00981F84">
      <w:pPr>
        <w:pStyle w:val="VHBAbody"/>
      </w:pPr>
      <w:r>
        <w:t xml:space="preserve">The Model Review Platform shall be used as the location for the latest Federated Model which shall capture the model coordination activities. </w:t>
      </w:r>
    </w:p>
    <w:p w14:paraId="6A504D56" w14:textId="44ACFAC8" w:rsidR="00981F84" w:rsidRDefault="00981F84" w:rsidP="00981F84">
      <w:pPr>
        <w:pStyle w:val="VHBAbody"/>
      </w:pPr>
      <w:r>
        <w:t>[Enter details here]</w:t>
      </w:r>
    </w:p>
    <w:p w14:paraId="6895738F" w14:textId="77777777" w:rsidR="00981F84" w:rsidRDefault="00981F84" w:rsidP="00981F84">
      <w:pPr>
        <w:pStyle w:val="NumberedHeading2"/>
      </w:pPr>
      <w:bookmarkStart w:id="3717" w:name="_Toc179294695"/>
      <w:r>
        <w:t>Clash Sets</w:t>
      </w:r>
      <w:bookmarkEnd w:id="3717"/>
    </w:p>
    <w:p w14:paraId="487F2557" w14:textId="77777777" w:rsidR="00981F84" w:rsidRPr="003E00FB" w:rsidRDefault="00981F84" w:rsidP="00981F84">
      <w:pPr>
        <w:pStyle w:val="VHBAbody"/>
      </w:pPr>
      <w:r w:rsidRPr="003E00FB">
        <w:t xml:space="preserve">All information required to undertake clash tests </w:t>
      </w:r>
      <w:r>
        <w:t>is</w:t>
      </w:r>
      <w:r w:rsidRPr="003E00FB">
        <w:t xml:space="preserve"> documented </w:t>
      </w:r>
      <w:r>
        <w:t>below.</w:t>
      </w:r>
    </w:p>
    <w:p w14:paraId="50C86620" w14:textId="77777777" w:rsidR="00981F84" w:rsidRPr="001402EC" w:rsidRDefault="00981F84" w:rsidP="00981F84">
      <w:pPr>
        <w:pStyle w:val="Instructions"/>
      </w:pPr>
      <w:r w:rsidRPr="001402EC">
        <w:t xml:space="preserve">Consider which stage of the project various clash tests are most appropriate for, </w:t>
      </w:r>
      <w:r>
        <w:t>e.g.,</w:t>
      </w:r>
      <w:r w:rsidRPr="001402EC">
        <w:t xml:space="preserve"> focussing on Architectural vs Structural earlier, before introducing larger services. Consider the use of tiers or priorities to group and define clash tests.</w:t>
      </w:r>
    </w:p>
    <w:p w14:paraId="3302CC91" w14:textId="77777777" w:rsidR="00981F84" w:rsidRDefault="00981F84" w:rsidP="00981F84">
      <w:pPr>
        <w:pStyle w:val="BodyText"/>
        <w:rPr>
          <w:rFonts w:ascii="Arial" w:hAnsi="Arial" w:cs="Arial"/>
          <w:color w:val="auto"/>
          <w:sz w:val="20"/>
          <w:szCs w:val="20"/>
        </w:rPr>
      </w:pPr>
      <w:r>
        <w:rPr>
          <w:rFonts w:ascii="Arial" w:hAnsi="Arial" w:cs="Arial"/>
          <w:color w:val="auto"/>
          <w:sz w:val="20"/>
          <w:szCs w:val="20"/>
        </w:rPr>
        <w:t>[Enter</w:t>
      </w:r>
      <w:r w:rsidRPr="003E00FB">
        <w:rPr>
          <w:rFonts w:ascii="Arial" w:hAnsi="Arial" w:cs="Arial"/>
          <w:color w:val="auto"/>
          <w:sz w:val="20"/>
          <w:szCs w:val="20"/>
        </w:rPr>
        <w:t xml:space="preserve"> clash test strategy here]</w:t>
      </w:r>
    </w:p>
    <w:p w14:paraId="01965BFF" w14:textId="20516B4C" w:rsidR="00393CA8" w:rsidRDefault="00744729" w:rsidP="00CE77F9">
      <w:pPr>
        <w:pStyle w:val="NumberedHeading2"/>
      </w:pPr>
      <w:bookmarkStart w:id="3718" w:name="_Toc179294696"/>
      <w:r>
        <w:t xml:space="preserve">Clash </w:t>
      </w:r>
      <w:r w:rsidR="00393CA8">
        <w:t>Tolerances</w:t>
      </w:r>
      <w:bookmarkEnd w:id="3718"/>
    </w:p>
    <w:p w14:paraId="0053FA77" w14:textId="77777777" w:rsidR="00393CA8" w:rsidRPr="001402EC" w:rsidRDefault="00393CA8" w:rsidP="00393CA8">
      <w:pPr>
        <w:pStyle w:val="Instructions"/>
      </w:pPr>
      <w:r w:rsidRPr="001402EC">
        <w:t xml:space="preserve">The </w:t>
      </w:r>
      <w:r>
        <w:t>Project Team</w:t>
      </w:r>
      <w:r w:rsidRPr="001402EC">
        <w:t xml:space="preserve"> must set minimum tolerances for clash detection for project stage deliverables. These tolerances may vary between stages for example moving from a 100mm tolerance during design to a 25mm tolerance during Construction. Consider the differences between coordination tolerances and as-built tolerances.</w:t>
      </w:r>
    </w:p>
    <w:p w14:paraId="30BC5CE2" w14:textId="77777777" w:rsidR="00393CA8" w:rsidRDefault="00393CA8" w:rsidP="00393CA8">
      <w:pPr>
        <w:pStyle w:val="VHBAbody"/>
        <w:rPr>
          <w:rFonts w:ascii="Arial" w:hAnsi="Arial" w:cs="Arial"/>
        </w:rPr>
      </w:pPr>
      <w:r>
        <w:t>[Enter</w:t>
      </w:r>
      <w:r w:rsidRPr="000A28D2">
        <w:rPr>
          <w:rFonts w:ascii="Arial" w:hAnsi="Arial" w:cs="Arial"/>
        </w:rPr>
        <w:t xml:space="preserve"> tolerances here]</w:t>
      </w:r>
    </w:p>
    <w:p w14:paraId="6B36DBC5" w14:textId="77777777" w:rsidR="00981F84" w:rsidRDefault="00981F84" w:rsidP="00981F84">
      <w:pPr>
        <w:pStyle w:val="NumberedHeading2"/>
      </w:pPr>
      <w:bookmarkStart w:id="3719" w:name="_Toc179294697"/>
      <w:r>
        <w:t>Clash Priorities</w:t>
      </w:r>
      <w:bookmarkEnd w:id="3719"/>
    </w:p>
    <w:p w14:paraId="329A0EDA" w14:textId="77777777" w:rsidR="00981F84" w:rsidRDefault="00981F84" w:rsidP="00981F84">
      <w:pPr>
        <w:pStyle w:val="VHBAbody"/>
        <w:rPr>
          <w:rFonts w:ascii="Arial" w:hAnsi="Arial" w:cs="Arial"/>
        </w:rPr>
      </w:pPr>
      <w:r>
        <w:t>[Enter</w:t>
      </w:r>
      <w:r w:rsidRPr="000A28D2">
        <w:rPr>
          <w:rFonts w:ascii="Arial" w:hAnsi="Arial" w:cs="Arial"/>
        </w:rPr>
        <w:t xml:space="preserve"> </w:t>
      </w:r>
      <w:r>
        <w:rPr>
          <w:rFonts w:ascii="Arial" w:hAnsi="Arial" w:cs="Arial"/>
        </w:rPr>
        <w:t xml:space="preserve">Clash priority List </w:t>
      </w:r>
      <w:r w:rsidRPr="000A28D2">
        <w:rPr>
          <w:rFonts w:ascii="Arial" w:hAnsi="Arial" w:cs="Arial"/>
        </w:rPr>
        <w:t>here]</w:t>
      </w:r>
    </w:p>
    <w:p w14:paraId="5B388574" w14:textId="77777777" w:rsidR="00981F84" w:rsidRDefault="00981F84" w:rsidP="00981F84">
      <w:pPr>
        <w:pStyle w:val="NumberedHeading3"/>
      </w:pPr>
      <w:r>
        <w:t>All other clashes</w:t>
      </w:r>
    </w:p>
    <w:p w14:paraId="22649F30" w14:textId="77777777" w:rsidR="00981F84" w:rsidRPr="00B54423" w:rsidRDefault="00981F84" w:rsidP="00981F84">
      <w:pPr>
        <w:pStyle w:val="Instructions"/>
      </w:pPr>
      <w:r w:rsidRPr="00C2788A">
        <w:t xml:space="preserve">There must be documented proof that the </w:t>
      </w:r>
      <w:r>
        <w:t>Project Team</w:t>
      </w:r>
      <w:r w:rsidRPr="00C2788A">
        <w:t xml:space="preserve"> has addressed the coordination issues, where identified.</w:t>
      </w:r>
    </w:p>
    <w:p w14:paraId="093BCB6F" w14:textId="77777777" w:rsidR="00981F84" w:rsidRPr="00C2788A" w:rsidRDefault="00981F84" w:rsidP="00981F84">
      <w:pPr>
        <w:pStyle w:val="VHBAbody"/>
        <w:rPr>
          <w:rFonts w:ascii="Arial" w:hAnsi="Arial" w:cs="Arial"/>
        </w:rPr>
      </w:pPr>
      <w:r w:rsidRPr="00C2788A">
        <w:t xml:space="preserve">While the above clashes have been assigned priorities, other clashes will exist within the BIM/s. These other clashes are not ignorable, nor should they be discarded.  The intention is to have a Federated Model that has minimal coordination issues prior to completion of each project </w:t>
      </w:r>
      <w:r>
        <w:rPr>
          <w:rFonts w:ascii="Arial" w:hAnsi="Arial" w:cs="Arial"/>
        </w:rPr>
        <w:t>phase</w:t>
      </w:r>
      <w:r w:rsidRPr="00C2788A">
        <w:rPr>
          <w:rFonts w:ascii="Arial" w:hAnsi="Arial" w:cs="Arial"/>
        </w:rPr>
        <w:t>.</w:t>
      </w:r>
    </w:p>
    <w:p w14:paraId="221F6441" w14:textId="0E3E1A52" w:rsidR="00BB3A0E" w:rsidRDefault="00BB3A0E" w:rsidP="00CE77F9">
      <w:pPr>
        <w:pStyle w:val="NumberedHeading2"/>
      </w:pPr>
      <w:bookmarkStart w:id="3720" w:name="_Toc179294698"/>
      <w:r>
        <w:t>Clash Reports</w:t>
      </w:r>
      <w:bookmarkEnd w:id="3720"/>
    </w:p>
    <w:p w14:paraId="116D8510" w14:textId="650CE079" w:rsidR="00BB3A0E" w:rsidRPr="007C5B14" w:rsidRDefault="00BB3A0E" w:rsidP="00BB3A0E">
      <w:pPr>
        <w:pStyle w:val="BodyText"/>
        <w:rPr>
          <w:rFonts w:ascii="Arial" w:hAnsi="Arial" w:cs="Arial"/>
          <w:color w:val="auto"/>
          <w:sz w:val="20"/>
          <w:szCs w:val="20"/>
        </w:rPr>
      </w:pPr>
      <w:r w:rsidRPr="007C5B14">
        <w:rPr>
          <w:rFonts w:ascii="Arial" w:hAnsi="Arial" w:cs="Arial"/>
          <w:color w:val="auto"/>
          <w:sz w:val="20"/>
          <w:szCs w:val="20"/>
        </w:rPr>
        <w:t xml:space="preserve">The coordination issue identification and reporting </w:t>
      </w:r>
      <w:r>
        <w:rPr>
          <w:rFonts w:ascii="Arial" w:hAnsi="Arial" w:cs="Arial"/>
          <w:color w:val="auto"/>
          <w:sz w:val="20"/>
          <w:szCs w:val="20"/>
        </w:rPr>
        <w:t>are</w:t>
      </w:r>
      <w:r w:rsidRPr="007C5B14">
        <w:rPr>
          <w:rFonts w:ascii="Arial" w:hAnsi="Arial" w:cs="Arial"/>
          <w:color w:val="auto"/>
          <w:sz w:val="20"/>
          <w:szCs w:val="20"/>
        </w:rPr>
        <w:t xml:space="preserve"> held regularly (</w:t>
      </w:r>
      <w:r>
        <w:rPr>
          <w:rFonts w:ascii="Arial" w:hAnsi="Arial" w:cs="Arial"/>
          <w:color w:val="auto"/>
          <w:sz w:val="20"/>
          <w:szCs w:val="20"/>
        </w:rPr>
        <w:t>e.g.,</w:t>
      </w:r>
      <w:r w:rsidRPr="007C5B14">
        <w:rPr>
          <w:rFonts w:ascii="Arial" w:hAnsi="Arial" w:cs="Arial"/>
          <w:color w:val="auto"/>
          <w:sz w:val="20"/>
          <w:szCs w:val="20"/>
        </w:rPr>
        <w:t xml:space="preserve"> weekly, or fortnightly</w:t>
      </w:r>
      <w:r w:rsidR="00774EE9">
        <w:rPr>
          <w:rFonts w:ascii="Arial" w:hAnsi="Arial" w:cs="Arial"/>
          <w:color w:val="auto"/>
          <w:sz w:val="20"/>
          <w:szCs w:val="20"/>
        </w:rPr>
        <w:t xml:space="preserve">, </w:t>
      </w:r>
      <w:r w:rsidR="008878B3">
        <w:rPr>
          <w:rFonts w:ascii="Arial" w:hAnsi="Arial" w:cs="Arial"/>
          <w:color w:val="auto"/>
          <w:sz w:val="20"/>
          <w:szCs w:val="20"/>
        </w:rPr>
        <w:t>as per section</w:t>
      </w:r>
      <w:r w:rsidR="00EC1797">
        <w:rPr>
          <w:rFonts w:ascii="Arial" w:hAnsi="Arial" w:cs="Arial"/>
          <w:color w:val="auto"/>
          <w:sz w:val="20"/>
          <w:szCs w:val="20"/>
        </w:rPr>
        <w:t xml:space="preserve"> </w:t>
      </w:r>
      <w:r w:rsidR="00EC1797">
        <w:rPr>
          <w:rFonts w:ascii="Arial" w:hAnsi="Arial" w:cs="Arial"/>
          <w:color w:val="auto"/>
          <w:sz w:val="20"/>
          <w:szCs w:val="20"/>
        </w:rPr>
        <w:fldChar w:fldCharType="begin"/>
      </w:r>
      <w:r w:rsidR="00EC1797">
        <w:rPr>
          <w:rFonts w:ascii="Arial" w:hAnsi="Arial" w:cs="Arial"/>
          <w:color w:val="auto"/>
          <w:sz w:val="20"/>
          <w:szCs w:val="20"/>
        </w:rPr>
        <w:instrText xml:space="preserve"> REF _Ref153546149 \r \h </w:instrText>
      </w:r>
      <w:r w:rsidR="00EC1797">
        <w:rPr>
          <w:rFonts w:ascii="Arial" w:hAnsi="Arial" w:cs="Arial"/>
          <w:color w:val="auto"/>
          <w:sz w:val="20"/>
          <w:szCs w:val="20"/>
        </w:rPr>
      </w:r>
      <w:r w:rsidR="00EC1797">
        <w:rPr>
          <w:rFonts w:ascii="Arial" w:hAnsi="Arial" w:cs="Arial"/>
          <w:color w:val="auto"/>
          <w:sz w:val="20"/>
          <w:szCs w:val="20"/>
        </w:rPr>
        <w:fldChar w:fldCharType="separate"/>
      </w:r>
      <w:r w:rsidR="00EC1797">
        <w:rPr>
          <w:rFonts w:ascii="Arial" w:hAnsi="Arial" w:cs="Arial"/>
          <w:color w:val="auto"/>
          <w:sz w:val="20"/>
          <w:szCs w:val="20"/>
        </w:rPr>
        <w:t>11.8</w:t>
      </w:r>
      <w:r w:rsidR="00EC1797">
        <w:rPr>
          <w:rFonts w:ascii="Arial" w:hAnsi="Arial" w:cs="Arial"/>
          <w:color w:val="auto"/>
          <w:sz w:val="20"/>
          <w:szCs w:val="20"/>
        </w:rPr>
        <w:fldChar w:fldCharType="end"/>
      </w:r>
      <w:r w:rsidRPr="007C5B14">
        <w:rPr>
          <w:rFonts w:ascii="Arial" w:hAnsi="Arial" w:cs="Arial"/>
          <w:color w:val="auto"/>
          <w:sz w:val="20"/>
          <w:szCs w:val="20"/>
        </w:rPr>
        <w:t xml:space="preserve">) during the last half of Schematic Design and throughout </w:t>
      </w:r>
      <w:r>
        <w:rPr>
          <w:rFonts w:ascii="Arial" w:hAnsi="Arial" w:cs="Arial"/>
          <w:color w:val="auto"/>
          <w:sz w:val="20"/>
          <w:szCs w:val="20"/>
        </w:rPr>
        <w:t>Design Development</w:t>
      </w:r>
      <w:r w:rsidRPr="007C5B14">
        <w:rPr>
          <w:rFonts w:ascii="Arial" w:hAnsi="Arial" w:cs="Arial"/>
          <w:color w:val="auto"/>
          <w:sz w:val="20"/>
          <w:szCs w:val="20"/>
        </w:rPr>
        <w:t xml:space="preserve"> and </w:t>
      </w:r>
      <w:r w:rsidR="00A37392">
        <w:rPr>
          <w:rFonts w:ascii="Arial" w:hAnsi="Arial" w:cs="Arial"/>
          <w:color w:val="auto"/>
          <w:sz w:val="20"/>
          <w:szCs w:val="20"/>
        </w:rPr>
        <w:t xml:space="preserve">Issue for </w:t>
      </w:r>
      <w:r>
        <w:rPr>
          <w:rFonts w:ascii="Arial" w:hAnsi="Arial" w:cs="Arial"/>
          <w:color w:val="auto"/>
          <w:sz w:val="20"/>
          <w:szCs w:val="20"/>
        </w:rPr>
        <w:t>Tender</w:t>
      </w:r>
      <w:r w:rsidRPr="007C5B14">
        <w:rPr>
          <w:rFonts w:ascii="Arial" w:hAnsi="Arial" w:cs="Arial"/>
          <w:color w:val="auto"/>
          <w:sz w:val="20"/>
          <w:szCs w:val="20"/>
        </w:rPr>
        <w:t xml:space="preserve">. These reports show any outstanding coordination issues between the </w:t>
      </w:r>
      <w:r>
        <w:rPr>
          <w:rFonts w:ascii="Arial" w:hAnsi="Arial" w:cs="Arial"/>
          <w:color w:val="auto"/>
          <w:sz w:val="20"/>
          <w:szCs w:val="20"/>
        </w:rPr>
        <w:t>Project Team</w:t>
      </w:r>
      <w:r w:rsidRPr="007C5B14">
        <w:rPr>
          <w:rFonts w:ascii="Arial" w:hAnsi="Arial" w:cs="Arial"/>
          <w:color w:val="auto"/>
          <w:sz w:val="20"/>
          <w:szCs w:val="20"/>
        </w:rPr>
        <w:t xml:space="preserve"> members.</w:t>
      </w:r>
    </w:p>
    <w:p w14:paraId="0EBF8937" w14:textId="7E27A671" w:rsidR="001F1BD1" w:rsidRDefault="00784268" w:rsidP="00393CA8">
      <w:pPr>
        <w:pStyle w:val="VHBAbody"/>
        <w:rPr>
          <w:rFonts w:ascii="Arial" w:hAnsi="Arial" w:cs="Arial"/>
        </w:rPr>
      </w:pPr>
      <w:r>
        <w:t>[Enter</w:t>
      </w:r>
      <w:r w:rsidRPr="000A28D2">
        <w:rPr>
          <w:rFonts w:ascii="Arial" w:hAnsi="Arial" w:cs="Arial"/>
        </w:rPr>
        <w:t xml:space="preserve"> </w:t>
      </w:r>
      <w:r>
        <w:rPr>
          <w:rFonts w:ascii="Arial" w:hAnsi="Arial" w:cs="Arial"/>
        </w:rPr>
        <w:t>Clash Report outputs</w:t>
      </w:r>
      <w:r w:rsidRPr="000A28D2">
        <w:rPr>
          <w:rFonts w:ascii="Arial" w:hAnsi="Arial" w:cs="Arial"/>
        </w:rPr>
        <w:t xml:space="preserve"> here]</w:t>
      </w:r>
    </w:p>
    <w:p w14:paraId="6909A17D" w14:textId="27A170E8" w:rsidR="00393CA8" w:rsidRDefault="00393CA8" w:rsidP="00CE77F9">
      <w:pPr>
        <w:pStyle w:val="NumberedHeading2"/>
      </w:pPr>
      <w:bookmarkStart w:id="3721" w:name="_Toc153489346"/>
      <w:bookmarkStart w:id="3722" w:name="_Toc153491621"/>
      <w:bookmarkStart w:id="3723" w:name="_Toc153524181"/>
      <w:bookmarkStart w:id="3724" w:name="_Toc153526367"/>
      <w:bookmarkStart w:id="3725" w:name="_Toc153528554"/>
      <w:bookmarkStart w:id="3726" w:name="_Toc153530740"/>
      <w:bookmarkStart w:id="3727" w:name="_Toc153489347"/>
      <w:bookmarkStart w:id="3728" w:name="_Toc153491622"/>
      <w:bookmarkStart w:id="3729" w:name="_Toc153524182"/>
      <w:bookmarkStart w:id="3730" w:name="_Toc153526368"/>
      <w:bookmarkStart w:id="3731" w:name="_Toc153528555"/>
      <w:bookmarkStart w:id="3732" w:name="_Toc153530741"/>
      <w:bookmarkStart w:id="3733" w:name="_Toc153489348"/>
      <w:bookmarkStart w:id="3734" w:name="_Toc153491623"/>
      <w:bookmarkStart w:id="3735" w:name="_Toc153524183"/>
      <w:bookmarkStart w:id="3736" w:name="_Toc153526369"/>
      <w:bookmarkStart w:id="3737" w:name="_Toc153528556"/>
      <w:bookmarkStart w:id="3738" w:name="_Toc153530742"/>
      <w:bookmarkStart w:id="3739" w:name="_Toc153489349"/>
      <w:bookmarkStart w:id="3740" w:name="_Toc153491624"/>
      <w:bookmarkStart w:id="3741" w:name="_Toc153524184"/>
      <w:bookmarkStart w:id="3742" w:name="_Toc153526370"/>
      <w:bookmarkStart w:id="3743" w:name="_Toc153528557"/>
      <w:bookmarkStart w:id="3744" w:name="_Toc153530743"/>
      <w:bookmarkStart w:id="3745" w:name="_Toc153489350"/>
      <w:bookmarkStart w:id="3746" w:name="_Toc153491625"/>
      <w:bookmarkStart w:id="3747" w:name="_Toc153524185"/>
      <w:bookmarkStart w:id="3748" w:name="_Toc153526371"/>
      <w:bookmarkStart w:id="3749" w:name="_Toc153528558"/>
      <w:bookmarkStart w:id="3750" w:name="_Toc153530744"/>
      <w:bookmarkStart w:id="3751" w:name="_Toc153489351"/>
      <w:bookmarkStart w:id="3752" w:name="_Toc153491626"/>
      <w:bookmarkStart w:id="3753" w:name="_Toc153524186"/>
      <w:bookmarkStart w:id="3754" w:name="_Toc153526372"/>
      <w:bookmarkStart w:id="3755" w:name="_Toc153528559"/>
      <w:bookmarkStart w:id="3756" w:name="_Toc153530745"/>
      <w:bookmarkStart w:id="3757" w:name="_Toc153489352"/>
      <w:bookmarkStart w:id="3758" w:name="_Toc153491627"/>
      <w:bookmarkStart w:id="3759" w:name="_Toc153524187"/>
      <w:bookmarkStart w:id="3760" w:name="_Toc153526373"/>
      <w:bookmarkStart w:id="3761" w:name="_Toc153528560"/>
      <w:bookmarkStart w:id="3762" w:name="_Toc153530746"/>
      <w:bookmarkStart w:id="3763" w:name="_Toc153489353"/>
      <w:bookmarkStart w:id="3764" w:name="_Toc153491628"/>
      <w:bookmarkStart w:id="3765" w:name="_Toc153524188"/>
      <w:bookmarkStart w:id="3766" w:name="_Toc153526374"/>
      <w:bookmarkStart w:id="3767" w:name="_Toc153528561"/>
      <w:bookmarkStart w:id="3768" w:name="_Toc153530747"/>
      <w:bookmarkStart w:id="3769" w:name="_Toc153489354"/>
      <w:bookmarkStart w:id="3770" w:name="_Toc153491629"/>
      <w:bookmarkStart w:id="3771" w:name="_Toc153524189"/>
      <w:bookmarkStart w:id="3772" w:name="_Toc153526375"/>
      <w:bookmarkStart w:id="3773" w:name="_Toc153528562"/>
      <w:bookmarkStart w:id="3774" w:name="_Toc153530748"/>
      <w:bookmarkStart w:id="3775" w:name="_Toc153489355"/>
      <w:bookmarkStart w:id="3776" w:name="_Toc153491630"/>
      <w:bookmarkStart w:id="3777" w:name="_Toc153524190"/>
      <w:bookmarkStart w:id="3778" w:name="_Toc153526376"/>
      <w:bookmarkStart w:id="3779" w:name="_Toc153528563"/>
      <w:bookmarkStart w:id="3780" w:name="_Toc153530749"/>
      <w:bookmarkStart w:id="3781" w:name="_Toc153489356"/>
      <w:bookmarkStart w:id="3782" w:name="_Toc153491631"/>
      <w:bookmarkStart w:id="3783" w:name="_Toc153524191"/>
      <w:bookmarkStart w:id="3784" w:name="_Toc153526377"/>
      <w:bookmarkStart w:id="3785" w:name="_Toc153528564"/>
      <w:bookmarkStart w:id="3786" w:name="_Toc153530750"/>
      <w:bookmarkStart w:id="3787" w:name="_Toc153489357"/>
      <w:bookmarkStart w:id="3788" w:name="_Toc153491632"/>
      <w:bookmarkStart w:id="3789" w:name="_Toc153524192"/>
      <w:bookmarkStart w:id="3790" w:name="_Toc153526378"/>
      <w:bookmarkStart w:id="3791" w:name="_Toc153528565"/>
      <w:bookmarkStart w:id="3792" w:name="_Toc153530751"/>
      <w:bookmarkStart w:id="3793" w:name="_Toc153489370"/>
      <w:bookmarkStart w:id="3794" w:name="_Toc153491645"/>
      <w:bookmarkStart w:id="3795" w:name="_Toc153524205"/>
      <w:bookmarkStart w:id="3796" w:name="_Toc153526391"/>
      <w:bookmarkStart w:id="3797" w:name="_Toc153528578"/>
      <w:bookmarkStart w:id="3798" w:name="_Toc153530764"/>
      <w:bookmarkStart w:id="3799" w:name="_Toc153489371"/>
      <w:bookmarkStart w:id="3800" w:name="_Toc153491646"/>
      <w:bookmarkStart w:id="3801" w:name="_Toc153524206"/>
      <w:bookmarkStart w:id="3802" w:name="_Toc153526392"/>
      <w:bookmarkStart w:id="3803" w:name="_Toc153528579"/>
      <w:bookmarkStart w:id="3804" w:name="_Toc153530765"/>
      <w:bookmarkStart w:id="3805" w:name="_Toc153489372"/>
      <w:bookmarkStart w:id="3806" w:name="_Toc153491647"/>
      <w:bookmarkStart w:id="3807" w:name="_Toc153524207"/>
      <w:bookmarkStart w:id="3808" w:name="_Toc153526393"/>
      <w:bookmarkStart w:id="3809" w:name="_Toc153528580"/>
      <w:bookmarkStart w:id="3810" w:name="_Toc153530766"/>
      <w:bookmarkStart w:id="3811" w:name="_Toc153489373"/>
      <w:bookmarkStart w:id="3812" w:name="_Toc153491648"/>
      <w:bookmarkStart w:id="3813" w:name="_Toc153524208"/>
      <w:bookmarkStart w:id="3814" w:name="_Toc153526394"/>
      <w:bookmarkStart w:id="3815" w:name="_Toc153528581"/>
      <w:bookmarkStart w:id="3816" w:name="_Toc153530767"/>
      <w:bookmarkStart w:id="3817" w:name="_Toc179294699"/>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r>
        <w:t>Issue Management Process</w:t>
      </w:r>
      <w:r w:rsidR="00FF1DFC">
        <w:t xml:space="preserve"> &amp; Clash Resolution</w:t>
      </w:r>
      <w:bookmarkEnd w:id="3817"/>
      <w:r w:rsidR="00FF1DFC">
        <w:t xml:space="preserve"> </w:t>
      </w:r>
    </w:p>
    <w:p w14:paraId="31851CF7" w14:textId="3A0C79FE" w:rsidR="00393CA8" w:rsidRPr="001E6545" w:rsidRDefault="00393CA8" w:rsidP="00393CA8">
      <w:pPr>
        <w:pStyle w:val="Instructions"/>
        <w:rPr>
          <w:b/>
          <w:bCs/>
        </w:rPr>
      </w:pPr>
      <w:r w:rsidRPr="001E6545">
        <w:rPr>
          <w:b/>
          <w:bCs/>
        </w:rPr>
        <w:t>PIR Section 4.13.1</w:t>
      </w:r>
    </w:p>
    <w:p w14:paraId="5AB5006D" w14:textId="77777777" w:rsidR="00393CA8" w:rsidRDefault="00393CA8" w:rsidP="00393CA8">
      <w:pPr>
        <w:pStyle w:val="Instructions"/>
      </w:pPr>
      <w:r>
        <w:lastRenderedPageBreak/>
        <w:t>The Model Review Platform software will enable the identification of issues within 2D and 3D environments, attributing issues with a unique identifier, the reporter’s name, an assignee’s name, date created, deadline, description, comments, mark-ups, and priority, at a minimum. Describe reporting processes and action timeframes.</w:t>
      </w:r>
    </w:p>
    <w:p w14:paraId="3E79456E" w14:textId="3E39B951" w:rsidR="00713D33" w:rsidRDefault="006C5F45" w:rsidP="00CE77F9">
      <w:pPr>
        <w:pStyle w:val="VHBAbody"/>
      </w:pPr>
      <w:r>
        <w:t xml:space="preserve">The </w:t>
      </w:r>
      <w:r w:rsidR="002C7A46">
        <w:t xml:space="preserve">Federated Model </w:t>
      </w:r>
      <w:r>
        <w:t xml:space="preserve">clash detection </w:t>
      </w:r>
      <w:r w:rsidR="002C7A46">
        <w:t xml:space="preserve">analysis </w:t>
      </w:r>
      <w:r w:rsidR="00006AA5">
        <w:t>results shall be used for incorporation to t</w:t>
      </w:r>
      <w:r w:rsidR="00713D33">
        <w:t xml:space="preserve">he Model Review Platform defined in section </w:t>
      </w:r>
      <w:r w:rsidR="00713D33">
        <w:fldChar w:fldCharType="begin"/>
      </w:r>
      <w:r w:rsidR="00713D33">
        <w:instrText xml:space="preserve"> REF _Ref152887839 \r \h </w:instrText>
      </w:r>
      <w:r w:rsidR="00713D33">
        <w:fldChar w:fldCharType="separate"/>
      </w:r>
      <w:r w:rsidR="00EC1797">
        <w:t>7.3.3</w:t>
      </w:r>
      <w:r w:rsidR="00713D33">
        <w:fldChar w:fldCharType="end"/>
      </w:r>
      <w:r w:rsidR="00006AA5">
        <w:t xml:space="preserve">. </w:t>
      </w:r>
      <w:r w:rsidR="00006E08">
        <w:t>The Model Review Platform, used for comment, review and issue tracking by all Appointed Parties, with client access for Milestone reviews, is described below:</w:t>
      </w:r>
    </w:p>
    <w:p w14:paraId="6CDE477C" w14:textId="26419EE4" w:rsidR="00393CA8" w:rsidRPr="00D81FC1" w:rsidRDefault="00393CA8" w:rsidP="00393CA8">
      <w:pPr>
        <w:pStyle w:val="VHBAnumberloweralpha"/>
        <w:numPr>
          <w:ilvl w:val="0"/>
          <w:numId w:val="0"/>
        </w:numPr>
        <w:ind w:left="397" w:hanging="397"/>
        <w:rPr>
          <w:rFonts w:ascii="Arial" w:hAnsi="Arial" w:cs="Arial"/>
        </w:rPr>
      </w:pPr>
      <w:r>
        <w:t>[Enter proposed Issue Management Process here]</w:t>
      </w:r>
    </w:p>
    <w:p w14:paraId="4F641F21" w14:textId="4802E1C5" w:rsidR="00570015" w:rsidRDefault="00C5292F" w:rsidP="00570015">
      <w:pPr>
        <w:pStyle w:val="NumberedHeading2"/>
      </w:pPr>
      <w:bookmarkStart w:id="3818" w:name="_Ref153546149"/>
      <w:bookmarkStart w:id="3819" w:name="_Toc179294700"/>
      <w:r>
        <w:t>Coordination Schedule</w:t>
      </w:r>
      <w:bookmarkEnd w:id="3818"/>
      <w:bookmarkEnd w:id="3819"/>
    </w:p>
    <w:p w14:paraId="4F0B06CF" w14:textId="77777777" w:rsidR="00570015" w:rsidRPr="00714412" w:rsidRDefault="00570015" w:rsidP="00570015">
      <w:pPr>
        <w:pStyle w:val="Instructions"/>
      </w:pPr>
      <w:r w:rsidRPr="00714412">
        <w:t xml:space="preserve">Consider what outcomes are expected from clash meetings – are </w:t>
      </w:r>
      <w:r>
        <w:t>Designer</w:t>
      </w:r>
      <w:r w:rsidRPr="00714412">
        <w:t>s attending to resolve issues or are BIM coordinators attending to prioritise identified issues in the issue tracking software, etc. What is the approach to hosting productive clash meetings?</w:t>
      </w:r>
    </w:p>
    <w:p w14:paraId="32181117" w14:textId="77777777" w:rsidR="00E42F1B" w:rsidRDefault="00733E94" w:rsidP="00570015">
      <w:pPr>
        <w:pStyle w:val="VHBAbody"/>
      </w:pPr>
      <w:r>
        <w:t xml:space="preserve">The following table provides clarity around the DE </w:t>
      </w:r>
      <w:r w:rsidR="006D35E4">
        <w:t>coordination program</w:t>
      </w:r>
      <w:r w:rsidR="00264113">
        <w:t xml:space="preserve">. </w:t>
      </w:r>
      <w:r w:rsidR="00573E60">
        <w:t>All relevant consultants shall attend a coordination meeting facilitated by the Project DE Lead</w:t>
      </w:r>
      <w:r w:rsidR="00E42F1B">
        <w:t>, where the federated model will be used to review the design and coordinate actions amongst consultants.</w:t>
      </w:r>
    </w:p>
    <w:p w14:paraId="75111A86" w14:textId="267B2514" w:rsidR="00570015" w:rsidRDefault="00570015" w:rsidP="00570015">
      <w:pPr>
        <w:pStyle w:val="VHBAbody"/>
      </w:pPr>
      <w:r w:rsidRPr="00D81FC1">
        <w:t xml:space="preserve">The </w:t>
      </w:r>
      <w:r>
        <w:t>Lead Appointed Party</w:t>
      </w:r>
      <w:r w:rsidRPr="00D81FC1">
        <w:t xml:space="preserve"> is responsible for arranging </w:t>
      </w:r>
      <w:r w:rsidRPr="00BD76AB">
        <w:t xml:space="preserve">3D Coordination/Clash Resolution </w:t>
      </w:r>
      <w:r>
        <w:t xml:space="preserve">(refer section </w:t>
      </w:r>
      <w:r>
        <w:fldChar w:fldCharType="begin"/>
      </w:r>
      <w:r>
        <w:instrText xml:space="preserve"> REF _Ref151052393 \r \h  \* MERGEFORMAT </w:instrText>
      </w:r>
      <w:r>
        <w:fldChar w:fldCharType="separate"/>
      </w:r>
      <w:r w:rsidR="00EC1797">
        <w:t>10.2</w:t>
      </w:r>
      <w:r>
        <w:fldChar w:fldCharType="end"/>
      </w:r>
      <w:r>
        <w:t xml:space="preserve">) </w:t>
      </w:r>
      <w:r w:rsidRPr="00D81FC1">
        <w:t xml:space="preserve">meetings during the </w:t>
      </w:r>
      <w:r>
        <w:t>design</w:t>
      </w:r>
      <w:r w:rsidRPr="00D81FC1">
        <w:t xml:space="preserve"> </w:t>
      </w:r>
      <w:r>
        <w:t>phases</w:t>
      </w:r>
      <w:r w:rsidRPr="00D81FC1">
        <w:t>.</w:t>
      </w:r>
    </w:p>
    <w:p w14:paraId="2C337307" w14:textId="506CEFD2" w:rsidR="00570015" w:rsidRPr="00D81FC1" w:rsidRDefault="00570015" w:rsidP="00570015">
      <w:pPr>
        <w:pStyle w:val="VHBAbody"/>
        <w:rPr>
          <w:rFonts w:ascii="Arial" w:hAnsi="Arial" w:cs="Arial"/>
          <w:lang w:eastAsia="en-AU"/>
        </w:rPr>
      </w:pPr>
      <w:r>
        <w:rPr>
          <w:lang w:eastAsia="en-AU"/>
        </w:rPr>
        <w:t>[Enter</w:t>
      </w:r>
      <w:r w:rsidRPr="00D81FC1">
        <w:rPr>
          <w:rFonts w:ascii="Arial" w:hAnsi="Arial" w:cs="Arial"/>
          <w:lang w:eastAsia="en-AU"/>
        </w:rPr>
        <w:t xml:space="preserve"> the approach for clash resolution meetings </w:t>
      </w:r>
      <w:r w:rsidR="005262FA">
        <w:rPr>
          <w:rFonts w:ascii="Arial" w:hAnsi="Arial" w:cs="Arial"/>
          <w:lang w:eastAsia="en-AU"/>
        </w:rPr>
        <w:t>in the table below</w:t>
      </w:r>
      <w:r w:rsidRPr="00D81FC1">
        <w:rPr>
          <w:rFonts w:ascii="Arial" w:hAnsi="Arial" w:cs="Arial"/>
          <w:lang w:eastAsia="en-AU"/>
        </w:rPr>
        <w:t>]</w:t>
      </w:r>
    </w:p>
    <w:p w14:paraId="32DE785E" w14:textId="431728BC" w:rsidR="00256A84" w:rsidRDefault="00256A84" w:rsidP="00CE77F9">
      <w:pPr>
        <w:pStyle w:val="VHBAtablecaption"/>
      </w:pPr>
      <w:r>
        <w:t xml:space="preserve">Table </w:t>
      </w:r>
      <w:r>
        <w:fldChar w:fldCharType="begin"/>
      </w:r>
      <w:r>
        <w:instrText xml:space="preserve"> SEQ Table \* ARABIC </w:instrText>
      </w:r>
      <w:r>
        <w:fldChar w:fldCharType="separate"/>
      </w:r>
      <w:r w:rsidR="00041FE1">
        <w:rPr>
          <w:noProof/>
        </w:rPr>
        <w:t>20</w:t>
      </w:r>
      <w:r>
        <w:rPr>
          <w:noProof/>
        </w:rPr>
        <w:fldChar w:fldCharType="end"/>
      </w:r>
      <w:r>
        <w:t xml:space="preserve">: DE </w:t>
      </w:r>
      <w:r w:rsidR="00E3624B">
        <w:t xml:space="preserve">Workshop Programme and </w:t>
      </w:r>
      <w:r>
        <w:t>Coordination Cycle</w:t>
      </w:r>
    </w:p>
    <w:tbl>
      <w:tblPr>
        <w:tblStyle w:val="TableGrid"/>
        <w:tblW w:w="0" w:type="auto"/>
        <w:tblLook w:val="04A0" w:firstRow="1" w:lastRow="0" w:firstColumn="1" w:lastColumn="0" w:noHBand="0" w:noVBand="1"/>
      </w:tblPr>
      <w:tblGrid>
        <w:gridCol w:w="1791"/>
        <w:gridCol w:w="1791"/>
        <w:gridCol w:w="1790"/>
        <w:gridCol w:w="1790"/>
        <w:gridCol w:w="1790"/>
      </w:tblGrid>
      <w:tr w:rsidR="00EE1758" w14:paraId="08666F29" w14:textId="77777777">
        <w:trPr>
          <w:cnfStyle w:val="100000000000" w:firstRow="1" w:lastRow="0" w:firstColumn="0" w:lastColumn="0" w:oddVBand="0" w:evenVBand="0" w:oddHBand="0" w:evenHBand="0" w:firstRowFirstColumn="0" w:firstRowLastColumn="0" w:lastRowFirstColumn="0" w:lastRowLastColumn="0"/>
        </w:trPr>
        <w:tc>
          <w:tcPr>
            <w:tcW w:w="8952" w:type="dxa"/>
            <w:gridSpan w:val="5"/>
          </w:tcPr>
          <w:p w14:paraId="41F8FF49" w14:textId="5683889F" w:rsidR="00EE1758" w:rsidRPr="00CE77F9" w:rsidRDefault="00EE1758" w:rsidP="00CE77F9">
            <w:pPr>
              <w:pStyle w:val="VHBAbody"/>
              <w:jc w:val="center"/>
              <w:rPr>
                <w:b/>
                <w:bCs/>
              </w:rPr>
            </w:pPr>
            <w:r>
              <w:rPr>
                <w:b/>
                <w:bCs/>
              </w:rPr>
              <w:t>Week 1</w:t>
            </w:r>
          </w:p>
        </w:tc>
      </w:tr>
      <w:tr w:rsidR="00653182" w14:paraId="6F19BD12" w14:textId="77777777" w:rsidTr="00CE77F9">
        <w:trPr>
          <w:cnfStyle w:val="000000100000" w:firstRow="0" w:lastRow="0" w:firstColumn="0" w:lastColumn="0" w:oddVBand="0" w:evenVBand="0" w:oddHBand="1" w:evenHBand="0" w:firstRowFirstColumn="0" w:firstRowLastColumn="0" w:lastRowFirstColumn="0" w:lastRowLastColumn="0"/>
        </w:trPr>
        <w:tc>
          <w:tcPr>
            <w:tcW w:w="0" w:type="dxa"/>
            <w:shd w:val="clear" w:color="auto" w:fill="A00024" w:themeFill="text2"/>
          </w:tcPr>
          <w:p w14:paraId="0B5623DC" w14:textId="1FA6FD93" w:rsidR="00653182" w:rsidRPr="00653182" w:rsidRDefault="00653182" w:rsidP="00653182">
            <w:pPr>
              <w:pStyle w:val="VHBAbody"/>
              <w:jc w:val="center"/>
              <w:rPr>
                <w:b/>
                <w:bCs/>
              </w:rPr>
            </w:pPr>
            <w:r w:rsidRPr="009E2398">
              <w:rPr>
                <w:b/>
                <w:bCs/>
              </w:rPr>
              <w:t>Monday</w:t>
            </w:r>
          </w:p>
        </w:tc>
        <w:tc>
          <w:tcPr>
            <w:tcW w:w="0" w:type="dxa"/>
            <w:shd w:val="clear" w:color="auto" w:fill="A00024" w:themeFill="text2"/>
          </w:tcPr>
          <w:p w14:paraId="02AA6B18" w14:textId="645AADD7" w:rsidR="00653182" w:rsidRPr="00653182" w:rsidRDefault="00653182" w:rsidP="00653182">
            <w:pPr>
              <w:pStyle w:val="VHBAbody"/>
              <w:jc w:val="center"/>
              <w:rPr>
                <w:b/>
                <w:bCs/>
              </w:rPr>
            </w:pPr>
            <w:r w:rsidRPr="009E2398">
              <w:rPr>
                <w:b/>
                <w:bCs/>
              </w:rPr>
              <w:t>Tuesday</w:t>
            </w:r>
          </w:p>
        </w:tc>
        <w:tc>
          <w:tcPr>
            <w:tcW w:w="0" w:type="dxa"/>
            <w:shd w:val="clear" w:color="auto" w:fill="A00024" w:themeFill="text2"/>
          </w:tcPr>
          <w:p w14:paraId="5EDB25B9" w14:textId="05CC0F37" w:rsidR="00653182" w:rsidRPr="00653182" w:rsidRDefault="00653182" w:rsidP="00653182">
            <w:pPr>
              <w:pStyle w:val="VHBAbody"/>
              <w:jc w:val="center"/>
              <w:rPr>
                <w:b/>
                <w:bCs/>
              </w:rPr>
            </w:pPr>
            <w:r w:rsidRPr="009E2398">
              <w:rPr>
                <w:b/>
                <w:bCs/>
              </w:rPr>
              <w:t>Wednesday</w:t>
            </w:r>
          </w:p>
        </w:tc>
        <w:tc>
          <w:tcPr>
            <w:tcW w:w="0" w:type="dxa"/>
            <w:shd w:val="clear" w:color="auto" w:fill="A00024" w:themeFill="text2"/>
          </w:tcPr>
          <w:p w14:paraId="18431848" w14:textId="007058FF" w:rsidR="00653182" w:rsidRPr="00653182" w:rsidRDefault="00653182" w:rsidP="00653182">
            <w:pPr>
              <w:pStyle w:val="VHBAbody"/>
              <w:jc w:val="center"/>
              <w:rPr>
                <w:b/>
                <w:bCs/>
              </w:rPr>
            </w:pPr>
            <w:r w:rsidRPr="009E2398">
              <w:rPr>
                <w:b/>
                <w:bCs/>
              </w:rPr>
              <w:t>Thursday</w:t>
            </w:r>
          </w:p>
        </w:tc>
        <w:tc>
          <w:tcPr>
            <w:tcW w:w="0" w:type="dxa"/>
            <w:shd w:val="clear" w:color="auto" w:fill="A00024" w:themeFill="text2"/>
          </w:tcPr>
          <w:p w14:paraId="6107461D" w14:textId="7112E1F6" w:rsidR="00653182" w:rsidRPr="00653182" w:rsidRDefault="00653182" w:rsidP="00653182">
            <w:pPr>
              <w:pStyle w:val="VHBAbody"/>
              <w:jc w:val="center"/>
              <w:rPr>
                <w:b/>
                <w:bCs/>
              </w:rPr>
            </w:pPr>
            <w:r w:rsidRPr="009E2398">
              <w:rPr>
                <w:b/>
                <w:bCs/>
              </w:rPr>
              <w:t>Friday</w:t>
            </w:r>
          </w:p>
        </w:tc>
      </w:tr>
      <w:tr w:rsidR="00537C7D" w14:paraId="616C79EF" w14:textId="77777777" w:rsidTr="00CE77F9">
        <w:trPr>
          <w:cnfStyle w:val="000000010000" w:firstRow="0" w:lastRow="0" w:firstColumn="0" w:lastColumn="0" w:oddVBand="0" w:evenVBand="0" w:oddHBand="0" w:evenHBand="1" w:firstRowFirstColumn="0" w:firstRowLastColumn="0" w:lastRowFirstColumn="0" w:lastRowLastColumn="0"/>
        </w:trPr>
        <w:tc>
          <w:tcPr>
            <w:tcW w:w="1791" w:type="dxa"/>
          </w:tcPr>
          <w:p w14:paraId="5CC330FD" w14:textId="051391D7" w:rsidR="00537C7D" w:rsidRDefault="00537C7D" w:rsidP="00CE77F9">
            <w:pPr>
              <w:pStyle w:val="VHBAtabletext"/>
            </w:pPr>
            <w:r>
              <w:t>e.g. ALL issue and Consume WIP Model Packages via ACC</w:t>
            </w:r>
          </w:p>
        </w:tc>
        <w:tc>
          <w:tcPr>
            <w:tcW w:w="1791" w:type="dxa"/>
          </w:tcPr>
          <w:p w14:paraId="473B437C" w14:textId="12792F3C" w:rsidR="00537C7D" w:rsidRDefault="00537C7D" w:rsidP="00CE77F9">
            <w:pPr>
              <w:pStyle w:val="VHBAtabletext"/>
            </w:pPr>
            <w:r>
              <w:t>e.g. Project DE Lead updates Navisworks Federated Model from .</w:t>
            </w:r>
            <w:proofErr w:type="spellStart"/>
            <w:r>
              <w:t>nwc</w:t>
            </w:r>
            <w:proofErr w:type="spellEnd"/>
            <w:r>
              <w:t xml:space="preserve"> files issued via ACC. </w:t>
            </w:r>
          </w:p>
        </w:tc>
        <w:tc>
          <w:tcPr>
            <w:tcW w:w="1790" w:type="dxa"/>
          </w:tcPr>
          <w:p w14:paraId="4798C343" w14:textId="77777777" w:rsidR="00537C7D" w:rsidRDefault="00537C7D" w:rsidP="00537C7D">
            <w:pPr>
              <w:pStyle w:val="VHBAbody"/>
            </w:pPr>
          </w:p>
        </w:tc>
        <w:tc>
          <w:tcPr>
            <w:tcW w:w="1790" w:type="dxa"/>
          </w:tcPr>
          <w:p w14:paraId="4A87CBAA" w14:textId="03B57025" w:rsidR="00537C7D" w:rsidRDefault="00537C7D" w:rsidP="00537C7D">
            <w:pPr>
              <w:pStyle w:val="VHBAbody"/>
            </w:pPr>
          </w:p>
        </w:tc>
        <w:tc>
          <w:tcPr>
            <w:tcW w:w="1790" w:type="dxa"/>
          </w:tcPr>
          <w:p w14:paraId="569D08EE" w14:textId="77777777" w:rsidR="00537C7D" w:rsidRDefault="00537C7D" w:rsidP="00537C7D">
            <w:pPr>
              <w:pStyle w:val="VHBAbody"/>
            </w:pPr>
          </w:p>
        </w:tc>
      </w:tr>
      <w:tr w:rsidR="00537C7D" w14:paraId="6829C7E0" w14:textId="77777777" w:rsidTr="00CE77F9">
        <w:trPr>
          <w:cnfStyle w:val="000000100000" w:firstRow="0" w:lastRow="0" w:firstColumn="0" w:lastColumn="0" w:oddVBand="0" w:evenVBand="0" w:oddHBand="1" w:evenHBand="0" w:firstRowFirstColumn="0" w:firstRowLastColumn="0" w:lastRowFirstColumn="0" w:lastRowLastColumn="0"/>
        </w:trPr>
        <w:tc>
          <w:tcPr>
            <w:tcW w:w="1791" w:type="dxa"/>
          </w:tcPr>
          <w:p w14:paraId="198EC01C" w14:textId="052F83E3" w:rsidR="00537C7D" w:rsidRDefault="00537C7D" w:rsidP="00CE77F9">
            <w:pPr>
              <w:pStyle w:val="VHBAtabletext"/>
            </w:pPr>
            <w:r>
              <w:t xml:space="preserve">e.g. ALL to </w:t>
            </w:r>
            <w:proofErr w:type="gramStart"/>
            <w:r>
              <w:t>upload .</w:t>
            </w:r>
            <w:proofErr w:type="spellStart"/>
            <w:r>
              <w:t>nwc</w:t>
            </w:r>
            <w:proofErr w:type="spellEnd"/>
            <w:proofErr w:type="gramEnd"/>
            <w:r>
              <w:t xml:space="preserve"> to ACC for federation within Navisworks by Project DE Lead</w:t>
            </w:r>
          </w:p>
        </w:tc>
        <w:tc>
          <w:tcPr>
            <w:tcW w:w="1791" w:type="dxa"/>
          </w:tcPr>
          <w:p w14:paraId="146CB66F" w14:textId="749E0243" w:rsidR="00537C7D" w:rsidRDefault="00537C7D" w:rsidP="00CE77F9">
            <w:pPr>
              <w:pStyle w:val="VHBAtabletext"/>
            </w:pPr>
            <w:r>
              <w:t xml:space="preserve">e.g. Project DE Lead runs 3D clash detection, pushes results / issues to Model Review Platform for </w:t>
            </w:r>
            <w:r w:rsidR="0068526E">
              <w:t>design coordination</w:t>
            </w:r>
          </w:p>
        </w:tc>
        <w:tc>
          <w:tcPr>
            <w:tcW w:w="1790" w:type="dxa"/>
          </w:tcPr>
          <w:p w14:paraId="299F8602" w14:textId="77777777" w:rsidR="00537C7D" w:rsidRDefault="00537C7D" w:rsidP="00537C7D">
            <w:pPr>
              <w:pStyle w:val="VHBAbody"/>
            </w:pPr>
          </w:p>
        </w:tc>
        <w:tc>
          <w:tcPr>
            <w:tcW w:w="1790" w:type="dxa"/>
          </w:tcPr>
          <w:p w14:paraId="67E4D1B7" w14:textId="07F69119" w:rsidR="00537C7D" w:rsidRDefault="00537C7D" w:rsidP="00537C7D">
            <w:pPr>
              <w:pStyle w:val="VHBAbody"/>
            </w:pPr>
          </w:p>
        </w:tc>
        <w:tc>
          <w:tcPr>
            <w:tcW w:w="1790" w:type="dxa"/>
          </w:tcPr>
          <w:p w14:paraId="504E5543" w14:textId="77777777" w:rsidR="00537C7D" w:rsidRDefault="00537C7D" w:rsidP="00537C7D">
            <w:pPr>
              <w:pStyle w:val="VHBAbody"/>
            </w:pPr>
          </w:p>
        </w:tc>
      </w:tr>
      <w:tr w:rsidR="00537C7D" w14:paraId="2FEDAF73" w14:textId="77777777" w:rsidTr="00CE77F9">
        <w:trPr>
          <w:cnfStyle w:val="000000010000" w:firstRow="0" w:lastRow="0" w:firstColumn="0" w:lastColumn="0" w:oddVBand="0" w:evenVBand="0" w:oddHBand="0" w:evenHBand="1" w:firstRowFirstColumn="0" w:firstRowLastColumn="0" w:lastRowFirstColumn="0" w:lastRowLastColumn="0"/>
        </w:trPr>
        <w:tc>
          <w:tcPr>
            <w:tcW w:w="0" w:type="dxa"/>
            <w:gridSpan w:val="5"/>
            <w:shd w:val="clear" w:color="auto" w:fill="A00024" w:themeFill="text2"/>
            <w:vAlign w:val="center"/>
          </w:tcPr>
          <w:p w14:paraId="5A7AB139" w14:textId="5C656037" w:rsidR="00537C7D" w:rsidRDefault="00537C7D" w:rsidP="00CE77F9">
            <w:pPr>
              <w:pStyle w:val="VHBAbody"/>
              <w:jc w:val="center"/>
            </w:pPr>
            <w:r>
              <w:rPr>
                <w:b/>
                <w:bCs/>
              </w:rPr>
              <w:t>Week 2</w:t>
            </w:r>
          </w:p>
        </w:tc>
      </w:tr>
      <w:tr w:rsidR="00537C7D" w14:paraId="1F144AED" w14:textId="77777777" w:rsidTr="00CE77F9">
        <w:trPr>
          <w:cnfStyle w:val="000000100000" w:firstRow="0" w:lastRow="0" w:firstColumn="0" w:lastColumn="0" w:oddVBand="0" w:evenVBand="0" w:oddHBand="1" w:evenHBand="0" w:firstRowFirstColumn="0" w:firstRowLastColumn="0" w:lastRowFirstColumn="0" w:lastRowLastColumn="0"/>
        </w:trPr>
        <w:tc>
          <w:tcPr>
            <w:tcW w:w="0" w:type="dxa"/>
            <w:shd w:val="clear" w:color="auto" w:fill="A00024" w:themeFill="text2"/>
            <w:vAlign w:val="center"/>
          </w:tcPr>
          <w:p w14:paraId="2F501457" w14:textId="15BFDF2F" w:rsidR="00537C7D" w:rsidRDefault="00537C7D" w:rsidP="00CE77F9">
            <w:pPr>
              <w:pStyle w:val="VHBAbody"/>
              <w:jc w:val="center"/>
            </w:pPr>
            <w:r w:rsidRPr="009E2398">
              <w:rPr>
                <w:b/>
                <w:bCs/>
              </w:rPr>
              <w:t>Monday</w:t>
            </w:r>
          </w:p>
        </w:tc>
        <w:tc>
          <w:tcPr>
            <w:tcW w:w="0" w:type="dxa"/>
            <w:shd w:val="clear" w:color="auto" w:fill="A00024" w:themeFill="text2"/>
            <w:vAlign w:val="center"/>
          </w:tcPr>
          <w:p w14:paraId="2E2908CD" w14:textId="7ABFBBEB" w:rsidR="00537C7D" w:rsidRDefault="00537C7D" w:rsidP="00CE77F9">
            <w:pPr>
              <w:pStyle w:val="VHBAbody"/>
              <w:jc w:val="center"/>
            </w:pPr>
            <w:r w:rsidRPr="009E2398">
              <w:rPr>
                <w:b/>
                <w:bCs/>
              </w:rPr>
              <w:t>Tuesday</w:t>
            </w:r>
          </w:p>
        </w:tc>
        <w:tc>
          <w:tcPr>
            <w:tcW w:w="0" w:type="dxa"/>
            <w:shd w:val="clear" w:color="auto" w:fill="A00024" w:themeFill="text2"/>
            <w:vAlign w:val="center"/>
          </w:tcPr>
          <w:p w14:paraId="774366FA" w14:textId="164CE872" w:rsidR="00537C7D" w:rsidRDefault="00537C7D" w:rsidP="00CE77F9">
            <w:pPr>
              <w:pStyle w:val="VHBAbody"/>
              <w:jc w:val="center"/>
            </w:pPr>
            <w:r w:rsidRPr="009E2398">
              <w:rPr>
                <w:b/>
                <w:bCs/>
              </w:rPr>
              <w:t>Wednesday</w:t>
            </w:r>
          </w:p>
        </w:tc>
        <w:tc>
          <w:tcPr>
            <w:tcW w:w="0" w:type="dxa"/>
            <w:shd w:val="clear" w:color="auto" w:fill="A00024" w:themeFill="text2"/>
            <w:vAlign w:val="center"/>
          </w:tcPr>
          <w:p w14:paraId="6FD28219" w14:textId="43C21C56" w:rsidR="00537C7D" w:rsidRDefault="00537C7D" w:rsidP="00CE77F9">
            <w:pPr>
              <w:pStyle w:val="VHBAbody"/>
              <w:jc w:val="center"/>
            </w:pPr>
            <w:r w:rsidRPr="009E2398">
              <w:rPr>
                <w:b/>
                <w:bCs/>
              </w:rPr>
              <w:t>Thursday</w:t>
            </w:r>
          </w:p>
        </w:tc>
        <w:tc>
          <w:tcPr>
            <w:tcW w:w="0" w:type="dxa"/>
            <w:shd w:val="clear" w:color="auto" w:fill="A00024" w:themeFill="text2"/>
            <w:vAlign w:val="center"/>
          </w:tcPr>
          <w:p w14:paraId="79D5EDE4" w14:textId="2904D967" w:rsidR="00537C7D" w:rsidRDefault="00537C7D" w:rsidP="00CE77F9">
            <w:pPr>
              <w:pStyle w:val="VHBAbody"/>
              <w:jc w:val="center"/>
            </w:pPr>
            <w:r w:rsidRPr="009E2398">
              <w:rPr>
                <w:b/>
                <w:bCs/>
              </w:rPr>
              <w:t>Friday</w:t>
            </w:r>
          </w:p>
        </w:tc>
      </w:tr>
      <w:tr w:rsidR="00537C7D" w14:paraId="7D1822E8" w14:textId="77777777" w:rsidTr="00256A84">
        <w:trPr>
          <w:cnfStyle w:val="000000010000" w:firstRow="0" w:lastRow="0" w:firstColumn="0" w:lastColumn="0" w:oddVBand="0" w:evenVBand="0" w:oddHBand="0" w:evenHBand="1" w:firstRowFirstColumn="0" w:firstRowLastColumn="0" w:lastRowFirstColumn="0" w:lastRowLastColumn="0"/>
        </w:trPr>
        <w:tc>
          <w:tcPr>
            <w:tcW w:w="1791" w:type="dxa"/>
          </w:tcPr>
          <w:p w14:paraId="1595E705" w14:textId="2593B551" w:rsidR="00537C7D" w:rsidRDefault="00537C7D" w:rsidP="00CE77F9">
            <w:pPr>
              <w:pStyle w:val="VHBAtabletext"/>
            </w:pPr>
            <w:r>
              <w:t>e.g. ALL issue and Consume WIP Model Packages via ACC</w:t>
            </w:r>
          </w:p>
        </w:tc>
        <w:tc>
          <w:tcPr>
            <w:tcW w:w="1791" w:type="dxa"/>
          </w:tcPr>
          <w:p w14:paraId="32CC7778" w14:textId="132D0D90" w:rsidR="00537C7D" w:rsidRDefault="003621C3" w:rsidP="00CE77F9">
            <w:pPr>
              <w:pStyle w:val="VHBAtabletext"/>
            </w:pPr>
            <w:r>
              <w:t>e.g. Project DE Lead updates Navisworks Federated Model from .</w:t>
            </w:r>
            <w:proofErr w:type="spellStart"/>
            <w:r>
              <w:t>nwc</w:t>
            </w:r>
            <w:proofErr w:type="spellEnd"/>
            <w:r>
              <w:t xml:space="preserve"> files issued via ACC.</w:t>
            </w:r>
          </w:p>
        </w:tc>
        <w:tc>
          <w:tcPr>
            <w:tcW w:w="1790" w:type="dxa"/>
          </w:tcPr>
          <w:p w14:paraId="69100976" w14:textId="602A8930" w:rsidR="00537C7D" w:rsidRDefault="00537C7D" w:rsidP="00CE77F9">
            <w:pPr>
              <w:pStyle w:val="VHBAtabletext"/>
            </w:pPr>
          </w:p>
        </w:tc>
        <w:tc>
          <w:tcPr>
            <w:tcW w:w="1790" w:type="dxa"/>
          </w:tcPr>
          <w:p w14:paraId="2747F006" w14:textId="6ACF8010" w:rsidR="00537C7D" w:rsidRPr="00CE77F9" w:rsidRDefault="00607D6B" w:rsidP="00CE77F9">
            <w:pPr>
              <w:pStyle w:val="VHBAtabletext"/>
              <w:rPr>
                <w:b/>
                <w:bCs/>
              </w:rPr>
            </w:pPr>
            <w:r w:rsidRPr="00CE77F9">
              <w:rPr>
                <w:b/>
                <w:bCs/>
              </w:rPr>
              <w:t xml:space="preserve">e.g. All to attend Design Coordination </w:t>
            </w:r>
            <w:r w:rsidR="007C268C" w:rsidRPr="00CE77F9">
              <w:rPr>
                <w:b/>
                <w:bCs/>
              </w:rPr>
              <w:t xml:space="preserve">Review workshop, managed by Project DE Lead </w:t>
            </w:r>
            <w:r w:rsidR="007C268C" w:rsidRPr="00CE77F9">
              <w:rPr>
                <w:b/>
                <w:bCs/>
              </w:rPr>
              <w:lastRenderedPageBreak/>
              <w:t xml:space="preserve">utilising the Model Review Platform </w:t>
            </w:r>
            <w:r w:rsidR="0015436F" w:rsidRPr="00CE77F9">
              <w:rPr>
                <w:b/>
                <w:bCs/>
              </w:rPr>
              <w:t>for coordination and to track issues</w:t>
            </w:r>
          </w:p>
        </w:tc>
        <w:tc>
          <w:tcPr>
            <w:tcW w:w="1790" w:type="dxa"/>
          </w:tcPr>
          <w:p w14:paraId="0DCFEF33" w14:textId="77777777" w:rsidR="00537C7D" w:rsidRDefault="00537C7D" w:rsidP="00537C7D">
            <w:pPr>
              <w:pStyle w:val="VHBAbody"/>
            </w:pPr>
          </w:p>
        </w:tc>
      </w:tr>
      <w:tr w:rsidR="00537C7D" w14:paraId="309498BA" w14:textId="77777777" w:rsidTr="00256A84">
        <w:trPr>
          <w:cnfStyle w:val="000000100000" w:firstRow="0" w:lastRow="0" w:firstColumn="0" w:lastColumn="0" w:oddVBand="0" w:evenVBand="0" w:oddHBand="1" w:evenHBand="0" w:firstRowFirstColumn="0" w:firstRowLastColumn="0" w:lastRowFirstColumn="0" w:lastRowLastColumn="0"/>
        </w:trPr>
        <w:tc>
          <w:tcPr>
            <w:tcW w:w="1791" w:type="dxa"/>
          </w:tcPr>
          <w:p w14:paraId="4B99C996" w14:textId="0A832210" w:rsidR="00537C7D" w:rsidRDefault="003621C3" w:rsidP="00CE77F9">
            <w:pPr>
              <w:pStyle w:val="VHBAtabletext"/>
            </w:pPr>
            <w:r>
              <w:t xml:space="preserve">e.g. ALL to </w:t>
            </w:r>
            <w:proofErr w:type="gramStart"/>
            <w:r>
              <w:t>upload .</w:t>
            </w:r>
            <w:proofErr w:type="spellStart"/>
            <w:r>
              <w:t>nwc</w:t>
            </w:r>
            <w:proofErr w:type="spellEnd"/>
            <w:proofErr w:type="gramEnd"/>
            <w:r>
              <w:t xml:space="preserve"> to ACC for federation within Navisworks by Project DE Lead</w:t>
            </w:r>
          </w:p>
        </w:tc>
        <w:tc>
          <w:tcPr>
            <w:tcW w:w="1791" w:type="dxa"/>
          </w:tcPr>
          <w:p w14:paraId="65D75941" w14:textId="6E12574C" w:rsidR="00537C7D" w:rsidRDefault="000C3938" w:rsidP="00CE77F9">
            <w:pPr>
              <w:pStyle w:val="VHBAtabletext"/>
            </w:pPr>
            <w:r>
              <w:t>e.g. Project DE Lead runs 3D clash detection, pushes results / issues to Model Review Platform for design coordination</w:t>
            </w:r>
            <w:r w:rsidR="00607D6B">
              <w:t xml:space="preserve"> (2 days)</w:t>
            </w:r>
          </w:p>
        </w:tc>
        <w:tc>
          <w:tcPr>
            <w:tcW w:w="1790" w:type="dxa"/>
          </w:tcPr>
          <w:p w14:paraId="118803AF" w14:textId="24125FE4" w:rsidR="00537C7D" w:rsidRDefault="00537C7D" w:rsidP="00CE77F9">
            <w:pPr>
              <w:pStyle w:val="VHBAtabletext"/>
            </w:pPr>
          </w:p>
        </w:tc>
        <w:tc>
          <w:tcPr>
            <w:tcW w:w="1790" w:type="dxa"/>
          </w:tcPr>
          <w:p w14:paraId="2A0207B9" w14:textId="704BEBA0" w:rsidR="00537C7D" w:rsidRDefault="003A766D" w:rsidP="00CE77F9">
            <w:pPr>
              <w:pStyle w:val="VHBAtabletext"/>
            </w:pPr>
            <w:r>
              <w:t>e.g. Project DE Lead</w:t>
            </w:r>
            <w:r w:rsidR="00E20199">
              <w:t xml:space="preserve"> uploads Federated </w:t>
            </w:r>
            <w:proofErr w:type="gramStart"/>
            <w:r w:rsidR="00E20199">
              <w:t>Model .</w:t>
            </w:r>
            <w:proofErr w:type="spellStart"/>
            <w:r w:rsidR="00E20199">
              <w:t>nwd</w:t>
            </w:r>
            <w:proofErr w:type="spellEnd"/>
            <w:proofErr w:type="gramEnd"/>
            <w:r w:rsidR="00E20199">
              <w:t xml:space="preserve"> </w:t>
            </w:r>
            <w:r w:rsidR="009F4A2B">
              <w:t>to Aconex for coordination</w:t>
            </w:r>
          </w:p>
        </w:tc>
        <w:tc>
          <w:tcPr>
            <w:tcW w:w="1790" w:type="dxa"/>
          </w:tcPr>
          <w:p w14:paraId="2AEF120F" w14:textId="77777777" w:rsidR="00537C7D" w:rsidRDefault="00537C7D" w:rsidP="00537C7D">
            <w:pPr>
              <w:pStyle w:val="VHBAbody"/>
            </w:pPr>
          </w:p>
        </w:tc>
      </w:tr>
    </w:tbl>
    <w:p w14:paraId="444D85E6" w14:textId="77777777" w:rsidR="00FE74EC" w:rsidRPr="00FE74EC" w:rsidRDefault="00FE74EC" w:rsidP="00CE77F9">
      <w:pPr>
        <w:pStyle w:val="VHBAbody"/>
      </w:pPr>
    </w:p>
    <w:p w14:paraId="58E484A5" w14:textId="56B242EC" w:rsidR="00FE74EC" w:rsidRDefault="00FE74EC" w:rsidP="00CE77F9">
      <w:pPr>
        <w:pStyle w:val="NumberedHeading1"/>
      </w:pPr>
      <w:bookmarkStart w:id="3820" w:name="_Toc179294701"/>
      <w:r>
        <w:t>IT Management</w:t>
      </w:r>
      <w:bookmarkEnd w:id="3820"/>
    </w:p>
    <w:p w14:paraId="47E780CE" w14:textId="4FE04024" w:rsidR="00FE74EC" w:rsidRPr="00EF3F2D" w:rsidRDefault="00FE74EC" w:rsidP="00CE77F9">
      <w:pPr>
        <w:pStyle w:val="NumberedHeading2"/>
      </w:pPr>
      <w:bookmarkStart w:id="3821" w:name="_Toc153358351"/>
      <w:bookmarkStart w:id="3822" w:name="_Toc153360212"/>
      <w:bookmarkStart w:id="3823" w:name="_Toc153363997"/>
      <w:bookmarkStart w:id="3824" w:name="_Toc153377519"/>
      <w:bookmarkStart w:id="3825" w:name="_Toc153379493"/>
      <w:bookmarkStart w:id="3826" w:name="_Toc153381468"/>
      <w:bookmarkStart w:id="3827" w:name="_Toc153472972"/>
      <w:bookmarkStart w:id="3828" w:name="_Toc153489377"/>
      <w:bookmarkStart w:id="3829" w:name="_Toc153491652"/>
      <w:bookmarkStart w:id="3830" w:name="_Toc153524212"/>
      <w:bookmarkStart w:id="3831" w:name="_Toc153526398"/>
      <w:bookmarkStart w:id="3832" w:name="_Toc153528585"/>
      <w:bookmarkStart w:id="3833" w:name="_Toc153530771"/>
      <w:bookmarkStart w:id="3834" w:name="_Toc153358352"/>
      <w:bookmarkStart w:id="3835" w:name="_Toc153360213"/>
      <w:bookmarkStart w:id="3836" w:name="_Toc153363998"/>
      <w:bookmarkStart w:id="3837" w:name="_Toc153377520"/>
      <w:bookmarkStart w:id="3838" w:name="_Toc153379494"/>
      <w:bookmarkStart w:id="3839" w:name="_Toc153381469"/>
      <w:bookmarkStart w:id="3840" w:name="_Toc153472973"/>
      <w:bookmarkStart w:id="3841" w:name="_Toc153489378"/>
      <w:bookmarkStart w:id="3842" w:name="_Toc153491653"/>
      <w:bookmarkStart w:id="3843" w:name="_Toc153524213"/>
      <w:bookmarkStart w:id="3844" w:name="_Toc153526399"/>
      <w:bookmarkStart w:id="3845" w:name="_Toc153528586"/>
      <w:bookmarkStart w:id="3846" w:name="_Toc153530772"/>
      <w:bookmarkStart w:id="3847" w:name="_Toc153358353"/>
      <w:bookmarkStart w:id="3848" w:name="_Toc153360214"/>
      <w:bookmarkStart w:id="3849" w:name="_Toc153363999"/>
      <w:bookmarkStart w:id="3850" w:name="_Toc153377521"/>
      <w:bookmarkStart w:id="3851" w:name="_Toc153379495"/>
      <w:bookmarkStart w:id="3852" w:name="_Toc153381470"/>
      <w:bookmarkStart w:id="3853" w:name="_Toc153472974"/>
      <w:bookmarkStart w:id="3854" w:name="_Toc153489379"/>
      <w:bookmarkStart w:id="3855" w:name="_Toc153491654"/>
      <w:bookmarkStart w:id="3856" w:name="_Toc153524214"/>
      <w:bookmarkStart w:id="3857" w:name="_Toc153526400"/>
      <w:bookmarkStart w:id="3858" w:name="_Toc153528587"/>
      <w:bookmarkStart w:id="3859" w:name="_Toc153530773"/>
      <w:bookmarkStart w:id="3860" w:name="_Toc179294702"/>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r>
        <w:t>Software Selection</w:t>
      </w:r>
      <w:bookmarkEnd w:id="3860"/>
    </w:p>
    <w:p w14:paraId="17452C2A" w14:textId="77777777" w:rsidR="00FE74EC" w:rsidRPr="00607ACE" w:rsidRDefault="00FE74EC" w:rsidP="00FE74EC">
      <w:pPr>
        <w:pStyle w:val="Instructions"/>
        <w:rPr>
          <w:b/>
          <w:bCs/>
        </w:rPr>
      </w:pPr>
      <w:r w:rsidRPr="00607ACE">
        <w:rPr>
          <w:b/>
          <w:bCs/>
        </w:rPr>
        <w:t>PIR Section 4.2</w:t>
      </w:r>
    </w:p>
    <w:p w14:paraId="53BC0C1E" w14:textId="77777777" w:rsidR="00FE74EC" w:rsidRPr="001402EC" w:rsidRDefault="00FE74EC" w:rsidP="00FE74EC">
      <w:pPr>
        <w:pStyle w:val="Instructions"/>
      </w:pPr>
      <w:r w:rsidRPr="001402EC">
        <w:t xml:space="preserve">Add other </w:t>
      </w:r>
      <w:r>
        <w:t>Project Team</w:t>
      </w:r>
      <w:r w:rsidRPr="001402EC">
        <w:t xml:space="preserve"> members and software as necessary.</w:t>
      </w:r>
    </w:p>
    <w:p w14:paraId="7029B1F6" w14:textId="193052E9" w:rsidR="00FE74EC" w:rsidRPr="00696BAE" w:rsidRDefault="00FE74EC" w:rsidP="00FE74EC">
      <w:pPr>
        <w:pStyle w:val="VHBA"/>
      </w:pPr>
      <w:r w:rsidRPr="00696BAE">
        <w:t xml:space="preserve">The </w:t>
      </w:r>
      <w:r>
        <w:t xml:space="preserve">Project Team </w:t>
      </w:r>
      <w:r w:rsidRPr="00696BAE">
        <w:t xml:space="preserve">chosen </w:t>
      </w:r>
      <w:r>
        <w:t>software is</w:t>
      </w:r>
      <w:r w:rsidRPr="00696BAE">
        <w:t xml:space="preserve"> </w:t>
      </w:r>
      <w:r>
        <w:t>recorded in</w:t>
      </w:r>
      <w:r w:rsidR="001A4C3F">
        <w:t xml:space="preserve"> the table below</w:t>
      </w:r>
      <w:r>
        <w:t xml:space="preserve">. </w:t>
      </w:r>
      <w:r w:rsidRPr="00696BAE">
        <w:t xml:space="preserve">Once endorsed by the </w:t>
      </w:r>
      <w:r>
        <w:t>Project Team and VHBA</w:t>
      </w:r>
      <w:r w:rsidRPr="00696BAE">
        <w:t>, use of different versions</w:t>
      </w:r>
      <w:r>
        <w:t xml:space="preserve"> </w:t>
      </w:r>
      <w:proofErr w:type="gramStart"/>
      <w:r>
        <w:t>are</w:t>
      </w:r>
      <w:proofErr w:type="gramEnd"/>
      <w:r w:rsidRPr="00696BAE">
        <w:t xml:space="preserve"> not permitted without approval from the nominated</w:t>
      </w:r>
      <w:r>
        <w:t xml:space="preserve"> Project DE Lead and VHBA DE Project Champion</w:t>
      </w:r>
      <w:r w:rsidRPr="00696BAE">
        <w:t xml:space="preserve">.  </w:t>
      </w:r>
    </w:p>
    <w:p w14:paraId="0A9D2D1F" w14:textId="6D7FA5BB" w:rsidR="00FE74EC" w:rsidRDefault="00FE74EC" w:rsidP="00FE74EC">
      <w:pPr>
        <w:pStyle w:val="VHBAtablecaption"/>
      </w:pPr>
      <w:r>
        <w:t xml:space="preserve">Table </w:t>
      </w:r>
      <w:r>
        <w:fldChar w:fldCharType="begin"/>
      </w:r>
      <w:r>
        <w:instrText xml:space="preserve"> SEQ Table \* ARABIC </w:instrText>
      </w:r>
      <w:r>
        <w:fldChar w:fldCharType="separate"/>
      </w:r>
      <w:r w:rsidR="00041FE1">
        <w:rPr>
          <w:noProof/>
        </w:rPr>
        <w:t>21</w:t>
      </w:r>
      <w:r>
        <w:rPr>
          <w:noProof/>
        </w:rPr>
        <w:fldChar w:fldCharType="end"/>
      </w:r>
      <w:r>
        <w:t>: Software Selection</w:t>
      </w:r>
    </w:p>
    <w:tbl>
      <w:tblPr>
        <w:tblStyle w:val="TableGrid"/>
        <w:tblW w:w="9101" w:type="dxa"/>
        <w:tblLook w:val="04A0" w:firstRow="1" w:lastRow="0" w:firstColumn="1" w:lastColumn="0" w:noHBand="0" w:noVBand="1"/>
      </w:tblPr>
      <w:tblGrid>
        <w:gridCol w:w="1676"/>
        <w:gridCol w:w="2606"/>
        <w:gridCol w:w="1842"/>
        <w:gridCol w:w="2977"/>
      </w:tblGrid>
      <w:tr w:rsidR="00FE74EC" w:rsidRPr="003072C6" w14:paraId="4194303A" w14:textId="77777777">
        <w:trPr>
          <w:cnfStyle w:val="100000000000" w:firstRow="1" w:lastRow="0" w:firstColumn="0" w:lastColumn="0" w:oddVBand="0" w:evenVBand="0" w:oddHBand="0" w:evenHBand="0" w:firstRowFirstColumn="0" w:firstRowLastColumn="0" w:lastRowFirstColumn="0" w:lastRowLastColumn="0"/>
          <w:cantSplit/>
          <w:tblHeader/>
        </w:trPr>
        <w:tc>
          <w:tcPr>
            <w:tcW w:w="1676" w:type="dxa"/>
          </w:tcPr>
          <w:p w14:paraId="4AD8B063" w14:textId="77777777" w:rsidR="00FE74EC" w:rsidRPr="00D4082F" w:rsidRDefault="00FE74EC">
            <w:pPr>
              <w:pStyle w:val="VHBAtablecolhead"/>
            </w:pPr>
            <w:r w:rsidRPr="00D4082F">
              <w:t>Disciplines</w:t>
            </w:r>
          </w:p>
        </w:tc>
        <w:tc>
          <w:tcPr>
            <w:tcW w:w="2606" w:type="dxa"/>
          </w:tcPr>
          <w:p w14:paraId="75F3B3A8" w14:textId="77777777" w:rsidR="00FE74EC" w:rsidRPr="00D4082F" w:rsidRDefault="00FE74EC">
            <w:pPr>
              <w:pStyle w:val="VHBAtablecolhead"/>
            </w:pPr>
            <w:r w:rsidRPr="00D4082F">
              <w:t>Software (version/build)</w:t>
            </w:r>
          </w:p>
        </w:tc>
        <w:tc>
          <w:tcPr>
            <w:tcW w:w="1842" w:type="dxa"/>
          </w:tcPr>
          <w:p w14:paraId="2140313D" w14:textId="77777777" w:rsidR="00FE74EC" w:rsidRPr="00D4082F" w:rsidRDefault="00FE74EC">
            <w:pPr>
              <w:pStyle w:val="VHBAtablecolhead"/>
            </w:pPr>
            <w:r>
              <w:t>Format</w:t>
            </w:r>
          </w:p>
        </w:tc>
        <w:tc>
          <w:tcPr>
            <w:tcW w:w="2977" w:type="dxa"/>
          </w:tcPr>
          <w:p w14:paraId="36ADB8B8" w14:textId="77777777" w:rsidR="00FE74EC" w:rsidRPr="00D4082F" w:rsidRDefault="00FE74EC">
            <w:pPr>
              <w:pStyle w:val="VHBAtablecolhead"/>
            </w:pPr>
            <w:r w:rsidRPr="00D4082F">
              <w:t>Use</w:t>
            </w:r>
          </w:p>
        </w:tc>
      </w:tr>
      <w:tr w:rsidR="00FE74EC" w:rsidRPr="003072C6" w14:paraId="5EF4B58E" w14:textId="77777777">
        <w:trPr>
          <w:cnfStyle w:val="000000100000" w:firstRow="0" w:lastRow="0" w:firstColumn="0" w:lastColumn="0" w:oddVBand="0" w:evenVBand="0" w:oddHBand="1" w:evenHBand="0" w:firstRowFirstColumn="0" w:firstRowLastColumn="0" w:lastRowFirstColumn="0" w:lastRowLastColumn="0"/>
          <w:cantSplit/>
        </w:trPr>
        <w:tc>
          <w:tcPr>
            <w:tcW w:w="1676" w:type="dxa"/>
            <w:vAlign w:val="center"/>
          </w:tcPr>
          <w:p w14:paraId="6D0B028D" w14:textId="77777777" w:rsidR="00FE74EC" w:rsidRPr="00CE77F9" w:rsidRDefault="00FE74EC">
            <w:pPr>
              <w:pStyle w:val="VHBAtabletext"/>
            </w:pPr>
            <w:r w:rsidRPr="00EE0A5A">
              <w:rPr>
                <w:rStyle w:val="IntenseEmphasis"/>
                <w:rFonts w:cstheme="minorHAnsi"/>
                <w:i w:val="0"/>
                <w:iCs w:val="0"/>
                <w:color w:val="auto"/>
              </w:rPr>
              <w:t xml:space="preserve">Cost Planning </w:t>
            </w:r>
          </w:p>
        </w:tc>
        <w:tc>
          <w:tcPr>
            <w:tcW w:w="2606" w:type="dxa"/>
            <w:vAlign w:val="center"/>
          </w:tcPr>
          <w:p w14:paraId="5A6DC120" w14:textId="77777777" w:rsidR="00FE74EC" w:rsidRPr="00CE77F9" w:rsidRDefault="00FE74EC">
            <w:pPr>
              <w:pStyle w:val="VHBAtabletext"/>
            </w:pPr>
            <w:r>
              <w:rPr>
                <w:rStyle w:val="IntenseEmphasis"/>
                <w:rFonts w:cstheme="minorHAnsi"/>
                <w:i w:val="0"/>
                <w:iCs w:val="0"/>
                <w:color w:val="auto"/>
              </w:rPr>
              <w:t>[Enter</w:t>
            </w:r>
            <w:r w:rsidRPr="00EE0A5A">
              <w:rPr>
                <w:rStyle w:val="IntenseEmphasis"/>
                <w:rFonts w:cstheme="minorHAnsi"/>
                <w:i w:val="0"/>
                <w:iCs w:val="0"/>
                <w:color w:val="auto"/>
              </w:rPr>
              <w:t>]</w:t>
            </w:r>
          </w:p>
        </w:tc>
        <w:tc>
          <w:tcPr>
            <w:tcW w:w="1842" w:type="dxa"/>
          </w:tcPr>
          <w:p w14:paraId="3F96C3AA" w14:textId="77777777" w:rsidR="00FE74EC" w:rsidRPr="00EE0A5A" w:rsidRDefault="00FE74EC">
            <w:pPr>
              <w:pStyle w:val="VHBAtabletext"/>
              <w:rPr>
                <w:rStyle w:val="IntenseEmphasis"/>
                <w:rFonts w:cstheme="minorHAnsi"/>
                <w:i w:val="0"/>
                <w:iCs w:val="0"/>
                <w:color w:val="auto"/>
              </w:rPr>
            </w:pPr>
          </w:p>
        </w:tc>
        <w:tc>
          <w:tcPr>
            <w:tcW w:w="2977" w:type="dxa"/>
            <w:vAlign w:val="center"/>
          </w:tcPr>
          <w:p w14:paraId="15DD1ED6" w14:textId="77777777" w:rsidR="00FE74EC" w:rsidRPr="00CE77F9" w:rsidRDefault="00FE74EC">
            <w:pPr>
              <w:pStyle w:val="VHBAtabletext"/>
            </w:pPr>
            <w:r w:rsidRPr="00EE0A5A">
              <w:rPr>
                <w:rStyle w:val="IntenseEmphasis"/>
                <w:rFonts w:cstheme="minorHAnsi"/>
                <w:i w:val="0"/>
                <w:iCs w:val="0"/>
                <w:color w:val="auto"/>
              </w:rPr>
              <w:t>Costing</w:t>
            </w:r>
          </w:p>
        </w:tc>
      </w:tr>
      <w:tr w:rsidR="00FE74EC" w:rsidRPr="003072C6" w14:paraId="011212D5" w14:textId="77777777">
        <w:trPr>
          <w:cnfStyle w:val="000000010000" w:firstRow="0" w:lastRow="0" w:firstColumn="0" w:lastColumn="0" w:oddVBand="0" w:evenVBand="0" w:oddHBand="0" w:evenHBand="1" w:firstRowFirstColumn="0" w:firstRowLastColumn="0" w:lastRowFirstColumn="0" w:lastRowLastColumn="0"/>
          <w:cantSplit/>
        </w:trPr>
        <w:tc>
          <w:tcPr>
            <w:tcW w:w="1676" w:type="dxa"/>
            <w:vAlign w:val="center"/>
          </w:tcPr>
          <w:p w14:paraId="6CE6032B" w14:textId="77777777" w:rsidR="00FE74EC" w:rsidRPr="00CE77F9" w:rsidRDefault="00FE74EC">
            <w:pPr>
              <w:pStyle w:val="VHBAtabletext"/>
            </w:pPr>
            <w:r w:rsidRPr="00EE0A5A">
              <w:rPr>
                <w:rStyle w:val="IntenseEmphasis"/>
                <w:rFonts w:cstheme="minorHAnsi"/>
                <w:i w:val="0"/>
                <w:iCs w:val="0"/>
                <w:color w:val="auto"/>
              </w:rPr>
              <w:t>Architecture</w:t>
            </w:r>
          </w:p>
        </w:tc>
        <w:tc>
          <w:tcPr>
            <w:tcW w:w="2606" w:type="dxa"/>
            <w:vAlign w:val="center"/>
          </w:tcPr>
          <w:p w14:paraId="4F1468C1" w14:textId="77777777" w:rsidR="00FE74EC" w:rsidRPr="00CE77F9" w:rsidRDefault="00FE74EC">
            <w:pPr>
              <w:pStyle w:val="VHBAtabletext"/>
            </w:pPr>
            <w:r>
              <w:rPr>
                <w:rStyle w:val="IntenseEmphasis"/>
                <w:rFonts w:cstheme="minorHAnsi"/>
                <w:i w:val="0"/>
                <w:iCs w:val="0"/>
                <w:color w:val="auto"/>
              </w:rPr>
              <w:t>[Enter</w:t>
            </w:r>
            <w:r w:rsidRPr="00EE0A5A">
              <w:rPr>
                <w:rStyle w:val="IntenseEmphasis"/>
                <w:rFonts w:cstheme="minorHAnsi"/>
                <w:i w:val="0"/>
                <w:iCs w:val="0"/>
                <w:color w:val="auto"/>
              </w:rPr>
              <w:t>]</w:t>
            </w:r>
          </w:p>
        </w:tc>
        <w:tc>
          <w:tcPr>
            <w:tcW w:w="1842" w:type="dxa"/>
          </w:tcPr>
          <w:p w14:paraId="5D038FC0" w14:textId="77777777" w:rsidR="00FE74EC" w:rsidRPr="00EE0A5A" w:rsidRDefault="00FE74EC">
            <w:pPr>
              <w:pStyle w:val="VHBAtabletext"/>
              <w:rPr>
                <w:rStyle w:val="IntenseEmphasis"/>
                <w:rFonts w:cstheme="minorHAnsi"/>
                <w:i w:val="0"/>
                <w:iCs w:val="0"/>
                <w:color w:val="auto"/>
              </w:rPr>
            </w:pPr>
          </w:p>
        </w:tc>
        <w:tc>
          <w:tcPr>
            <w:tcW w:w="2977" w:type="dxa"/>
            <w:vAlign w:val="center"/>
          </w:tcPr>
          <w:p w14:paraId="6CAE9835" w14:textId="77777777" w:rsidR="00FE74EC" w:rsidRPr="00CE77F9" w:rsidRDefault="00FE74EC">
            <w:pPr>
              <w:pStyle w:val="VHBAtabletext"/>
            </w:pPr>
            <w:r w:rsidRPr="00EE0A5A">
              <w:rPr>
                <w:rStyle w:val="IntenseEmphasis"/>
                <w:rFonts w:cstheme="minorHAnsi"/>
                <w:i w:val="0"/>
                <w:iCs w:val="0"/>
                <w:color w:val="auto"/>
              </w:rPr>
              <w:t>Design authoring</w:t>
            </w:r>
          </w:p>
        </w:tc>
      </w:tr>
      <w:tr w:rsidR="00FE74EC" w:rsidRPr="003072C6" w14:paraId="515C1A19" w14:textId="77777777">
        <w:trPr>
          <w:cnfStyle w:val="000000100000" w:firstRow="0" w:lastRow="0" w:firstColumn="0" w:lastColumn="0" w:oddVBand="0" w:evenVBand="0" w:oddHBand="1" w:evenHBand="0" w:firstRowFirstColumn="0" w:firstRowLastColumn="0" w:lastRowFirstColumn="0" w:lastRowLastColumn="0"/>
          <w:cantSplit/>
        </w:trPr>
        <w:tc>
          <w:tcPr>
            <w:tcW w:w="1676" w:type="dxa"/>
            <w:vAlign w:val="center"/>
          </w:tcPr>
          <w:p w14:paraId="2D69264F" w14:textId="77777777" w:rsidR="00FE74EC" w:rsidRPr="00CE77F9" w:rsidRDefault="00FE74EC">
            <w:pPr>
              <w:pStyle w:val="VHBAtabletext"/>
            </w:pPr>
            <w:r w:rsidRPr="00EE0A5A">
              <w:rPr>
                <w:rStyle w:val="IntenseEmphasis"/>
                <w:rFonts w:cstheme="minorHAnsi"/>
                <w:i w:val="0"/>
                <w:iCs w:val="0"/>
                <w:color w:val="auto"/>
              </w:rPr>
              <w:t>Structure</w:t>
            </w:r>
          </w:p>
        </w:tc>
        <w:tc>
          <w:tcPr>
            <w:tcW w:w="2606" w:type="dxa"/>
            <w:vAlign w:val="center"/>
          </w:tcPr>
          <w:p w14:paraId="35EF6FA1" w14:textId="77777777" w:rsidR="00FE74EC" w:rsidRPr="00CE77F9" w:rsidRDefault="00FE74EC">
            <w:pPr>
              <w:pStyle w:val="VHBAtabletext"/>
            </w:pPr>
            <w:r>
              <w:rPr>
                <w:rStyle w:val="IntenseEmphasis"/>
                <w:rFonts w:cstheme="minorHAnsi"/>
                <w:i w:val="0"/>
                <w:iCs w:val="0"/>
                <w:color w:val="auto"/>
              </w:rPr>
              <w:t>[Enter</w:t>
            </w:r>
            <w:r w:rsidRPr="00EE0A5A">
              <w:rPr>
                <w:rStyle w:val="IntenseEmphasis"/>
                <w:rFonts w:cstheme="minorHAnsi"/>
                <w:i w:val="0"/>
                <w:iCs w:val="0"/>
                <w:color w:val="auto"/>
              </w:rPr>
              <w:t>]</w:t>
            </w:r>
          </w:p>
        </w:tc>
        <w:tc>
          <w:tcPr>
            <w:tcW w:w="1842" w:type="dxa"/>
          </w:tcPr>
          <w:p w14:paraId="3D9A4B0B" w14:textId="77777777" w:rsidR="00FE74EC" w:rsidRPr="007C3315" w:rsidRDefault="00FE74EC">
            <w:pPr>
              <w:pStyle w:val="VHBAtabletext"/>
              <w:rPr>
                <w:rStyle w:val="IntenseEmphasis"/>
                <w:rFonts w:cstheme="minorHAnsi"/>
                <w:i w:val="0"/>
                <w:iCs w:val="0"/>
                <w:color w:val="auto"/>
              </w:rPr>
            </w:pPr>
          </w:p>
        </w:tc>
        <w:tc>
          <w:tcPr>
            <w:tcW w:w="2977" w:type="dxa"/>
          </w:tcPr>
          <w:p w14:paraId="633DB52B" w14:textId="77777777" w:rsidR="00FE74EC" w:rsidRPr="00CE77F9" w:rsidRDefault="00FE74EC">
            <w:pPr>
              <w:pStyle w:val="VHBAtabletext"/>
            </w:pPr>
            <w:r w:rsidRPr="007C3315">
              <w:rPr>
                <w:rStyle w:val="IntenseEmphasis"/>
                <w:rFonts w:cstheme="minorHAnsi"/>
                <w:i w:val="0"/>
                <w:iCs w:val="0"/>
                <w:color w:val="auto"/>
              </w:rPr>
              <w:t>Design authoring</w:t>
            </w:r>
          </w:p>
        </w:tc>
      </w:tr>
      <w:tr w:rsidR="00FE74EC" w:rsidRPr="003072C6" w14:paraId="2FA1B74C" w14:textId="77777777">
        <w:trPr>
          <w:cnfStyle w:val="000000010000" w:firstRow="0" w:lastRow="0" w:firstColumn="0" w:lastColumn="0" w:oddVBand="0" w:evenVBand="0" w:oddHBand="0" w:evenHBand="1" w:firstRowFirstColumn="0" w:firstRowLastColumn="0" w:lastRowFirstColumn="0" w:lastRowLastColumn="0"/>
          <w:cantSplit/>
        </w:trPr>
        <w:tc>
          <w:tcPr>
            <w:tcW w:w="1676" w:type="dxa"/>
            <w:vAlign w:val="center"/>
          </w:tcPr>
          <w:p w14:paraId="55620500" w14:textId="77777777" w:rsidR="00FE74EC" w:rsidRPr="00EE0A5A" w:rsidRDefault="00FE74EC">
            <w:pPr>
              <w:pStyle w:val="VHBAtabletext"/>
              <w:rPr>
                <w:rStyle w:val="IntenseEmphasis"/>
                <w:rFonts w:cstheme="minorHAnsi"/>
                <w:i w:val="0"/>
                <w:iCs w:val="0"/>
                <w:color w:val="auto"/>
              </w:rPr>
            </w:pPr>
            <w:r w:rsidRPr="00EE0A5A">
              <w:rPr>
                <w:rStyle w:val="IntenseEmphasis"/>
                <w:rFonts w:cstheme="minorHAnsi"/>
                <w:i w:val="0"/>
                <w:iCs w:val="0"/>
                <w:color w:val="auto"/>
              </w:rPr>
              <w:t>Hydraulic</w:t>
            </w:r>
          </w:p>
        </w:tc>
        <w:tc>
          <w:tcPr>
            <w:tcW w:w="2606" w:type="dxa"/>
            <w:vAlign w:val="center"/>
          </w:tcPr>
          <w:p w14:paraId="2C66BBA0" w14:textId="77777777" w:rsidR="00FE74EC" w:rsidRPr="00EE0A5A" w:rsidRDefault="00FE74EC">
            <w:pPr>
              <w:pStyle w:val="VHBAtabletext"/>
              <w:rPr>
                <w:rStyle w:val="IntenseEmphasis"/>
                <w:rFonts w:cstheme="minorHAnsi"/>
                <w:i w:val="0"/>
                <w:iCs w:val="0"/>
                <w:color w:val="auto"/>
              </w:rPr>
            </w:pPr>
            <w:r>
              <w:rPr>
                <w:rStyle w:val="IntenseEmphasis"/>
                <w:rFonts w:cstheme="minorHAnsi"/>
                <w:i w:val="0"/>
                <w:iCs w:val="0"/>
                <w:color w:val="auto"/>
              </w:rPr>
              <w:t>[Enter</w:t>
            </w:r>
            <w:r w:rsidRPr="00EE0A5A">
              <w:rPr>
                <w:rStyle w:val="IntenseEmphasis"/>
                <w:rFonts w:cstheme="minorHAnsi"/>
                <w:i w:val="0"/>
                <w:iCs w:val="0"/>
                <w:color w:val="auto"/>
              </w:rPr>
              <w:t>]</w:t>
            </w:r>
          </w:p>
        </w:tc>
        <w:tc>
          <w:tcPr>
            <w:tcW w:w="1842" w:type="dxa"/>
          </w:tcPr>
          <w:p w14:paraId="7C38AECE" w14:textId="77777777" w:rsidR="00FE74EC" w:rsidRPr="007C3315" w:rsidRDefault="00FE74EC">
            <w:pPr>
              <w:pStyle w:val="VHBAtabletext"/>
              <w:rPr>
                <w:rStyle w:val="IntenseEmphasis"/>
                <w:rFonts w:cstheme="minorHAnsi"/>
                <w:i w:val="0"/>
                <w:iCs w:val="0"/>
                <w:color w:val="auto"/>
              </w:rPr>
            </w:pPr>
          </w:p>
        </w:tc>
        <w:tc>
          <w:tcPr>
            <w:tcW w:w="2977" w:type="dxa"/>
          </w:tcPr>
          <w:p w14:paraId="25971231" w14:textId="77777777" w:rsidR="00FE74EC" w:rsidRPr="00EE0A5A" w:rsidRDefault="00FE74EC">
            <w:pPr>
              <w:pStyle w:val="VHBAtabletext"/>
              <w:rPr>
                <w:rStyle w:val="IntenseEmphasis"/>
                <w:rFonts w:cstheme="minorHAnsi"/>
                <w:i w:val="0"/>
                <w:iCs w:val="0"/>
                <w:color w:val="auto"/>
              </w:rPr>
            </w:pPr>
            <w:r w:rsidRPr="007C3315">
              <w:rPr>
                <w:rStyle w:val="IntenseEmphasis"/>
                <w:rFonts w:cstheme="minorHAnsi"/>
                <w:i w:val="0"/>
                <w:iCs w:val="0"/>
                <w:color w:val="auto"/>
              </w:rPr>
              <w:t>Design authoring</w:t>
            </w:r>
          </w:p>
        </w:tc>
      </w:tr>
      <w:tr w:rsidR="00FE74EC" w:rsidRPr="003072C6" w14:paraId="022FF343" w14:textId="77777777">
        <w:trPr>
          <w:cnfStyle w:val="000000100000" w:firstRow="0" w:lastRow="0" w:firstColumn="0" w:lastColumn="0" w:oddVBand="0" w:evenVBand="0" w:oddHBand="1" w:evenHBand="0" w:firstRowFirstColumn="0" w:firstRowLastColumn="0" w:lastRowFirstColumn="0" w:lastRowLastColumn="0"/>
          <w:cantSplit/>
        </w:trPr>
        <w:tc>
          <w:tcPr>
            <w:tcW w:w="1676" w:type="dxa"/>
            <w:vAlign w:val="center"/>
          </w:tcPr>
          <w:p w14:paraId="6A019BC0" w14:textId="77777777" w:rsidR="00FE74EC" w:rsidRPr="00EE0A5A" w:rsidRDefault="00FE74EC">
            <w:pPr>
              <w:pStyle w:val="VHBAtabletext"/>
              <w:rPr>
                <w:rStyle w:val="IntenseEmphasis"/>
                <w:rFonts w:cstheme="minorHAnsi"/>
                <w:i w:val="0"/>
                <w:iCs w:val="0"/>
                <w:color w:val="auto"/>
              </w:rPr>
            </w:pPr>
            <w:r w:rsidRPr="00EE0A5A">
              <w:rPr>
                <w:rStyle w:val="IntenseEmphasis"/>
                <w:rFonts w:cstheme="minorHAnsi"/>
                <w:i w:val="0"/>
                <w:iCs w:val="0"/>
                <w:color w:val="auto"/>
              </w:rPr>
              <w:t xml:space="preserve">Mechanical </w:t>
            </w:r>
          </w:p>
        </w:tc>
        <w:tc>
          <w:tcPr>
            <w:tcW w:w="2606" w:type="dxa"/>
          </w:tcPr>
          <w:p w14:paraId="5AC0F6FB" w14:textId="77777777" w:rsidR="00FE74EC" w:rsidRPr="00EE0A5A" w:rsidRDefault="00FE74EC">
            <w:pPr>
              <w:pStyle w:val="VHBAtabletext"/>
              <w:rPr>
                <w:rStyle w:val="IntenseEmphasis"/>
                <w:rFonts w:cstheme="minorHAnsi"/>
                <w:i w:val="0"/>
                <w:iCs w:val="0"/>
                <w:color w:val="auto"/>
              </w:rPr>
            </w:pPr>
            <w:r>
              <w:rPr>
                <w:rStyle w:val="IntenseEmphasis"/>
                <w:rFonts w:cstheme="minorHAnsi"/>
                <w:i w:val="0"/>
                <w:iCs w:val="0"/>
                <w:color w:val="auto"/>
              </w:rPr>
              <w:t>[Enter</w:t>
            </w:r>
            <w:r w:rsidRPr="00EE0A5A">
              <w:rPr>
                <w:rStyle w:val="IntenseEmphasis"/>
                <w:rFonts w:cstheme="minorHAnsi"/>
                <w:i w:val="0"/>
                <w:iCs w:val="0"/>
                <w:color w:val="auto"/>
              </w:rPr>
              <w:t>]</w:t>
            </w:r>
          </w:p>
        </w:tc>
        <w:tc>
          <w:tcPr>
            <w:tcW w:w="1842" w:type="dxa"/>
          </w:tcPr>
          <w:p w14:paraId="37CFDA0B" w14:textId="77777777" w:rsidR="00FE74EC" w:rsidRPr="007C3315" w:rsidRDefault="00FE74EC">
            <w:pPr>
              <w:pStyle w:val="VHBAtabletext"/>
              <w:rPr>
                <w:rStyle w:val="IntenseEmphasis"/>
                <w:rFonts w:cstheme="minorHAnsi"/>
                <w:i w:val="0"/>
                <w:iCs w:val="0"/>
                <w:color w:val="auto"/>
              </w:rPr>
            </w:pPr>
          </w:p>
        </w:tc>
        <w:tc>
          <w:tcPr>
            <w:tcW w:w="2977" w:type="dxa"/>
          </w:tcPr>
          <w:p w14:paraId="3BECB030" w14:textId="77777777" w:rsidR="00FE74EC" w:rsidRPr="00EE0A5A" w:rsidRDefault="00FE74EC">
            <w:pPr>
              <w:pStyle w:val="VHBAtabletext"/>
              <w:rPr>
                <w:rStyle w:val="IntenseEmphasis"/>
                <w:rFonts w:cstheme="minorHAnsi"/>
                <w:i w:val="0"/>
                <w:iCs w:val="0"/>
                <w:color w:val="auto"/>
              </w:rPr>
            </w:pPr>
            <w:r w:rsidRPr="007C3315">
              <w:rPr>
                <w:rStyle w:val="IntenseEmphasis"/>
                <w:rFonts w:cstheme="minorHAnsi"/>
                <w:i w:val="0"/>
                <w:iCs w:val="0"/>
                <w:color w:val="auto"/>
              </w:rPr>
              <w:t>Design authoring</w:t>
            </w:r>
          </w:p>
        </w:tc>
      </w:tr>
      <w:tr w:rsidR="00FE74EC" w:rsidRPr="003072C6" w14:paraId="5F7ADE11" w14:textId="77777777">
        <w:trPr>
          <w:cnfStyle w:val="000000010000" w:firstRow="0" w:lastRow="0" w:firstColumn="0" w:lastColumn="0" w:oddVBand="0" w:evenVBand="0" w:oddHBand="0" w:evenHBand="1" w:firstRowFirstColumn="0" w:firstRowLastColumn="0" w:lastRowFirstColumn="0" w:lastRowLastColumn="0"/>
          <w:cantSplit/>
        </w:trPr>
        <w:tc>
          <w:tcPr>
            <w:tcW w:w="1676" w:type="dxa"/>
            <w:vAlign w:val="center"/>
          </w:tcPr>
          <w:p w14:paraId="0494124E" w14:textId="77777777" w:rsidR="00FE74EC" w:rsidRPr="00EE0A5A" w:rsidRDefault="00FE74EC">
            <w:pPr>
              <w:pStyle w:val="VHBAtabletext"/>
              <w:rPr>
                <w:rStyle w:val="IntenseEmphasis"/>
                <w:rFonts w:cstheme="minorHAnsi"/>
                <w:i w:val="0"/>
                <w:iCs w:val="0"/>
                <w:color w:val="auto"/>
              </w:rPr>
            </w:pPr>
            <w:r w:rsidRPr="00EE0A5A">
              <w:rPr>
                <w:rStyle w:val="IntenseEmphasis"/>
                <w:rFonts w:cstheme="minorHAnsi"/>
                <w:i w:val="0"/>
                <w:iCs w:val="0"/>
                <w:color w:val="auto"/>
              </w:rPr>
              <w:t>Electrical</w:t>
            </w:r>
          </w:p>
        </w:tc>
        <w:tc>
          <w:tcPr>
            <w:tcW w:w="2606" w:type="dxa"/>
          </w:tcPr>
          <w:p w14:paraId="3F8F0052" w14:textId="77777777" w:rsidR="00FE74EC" w:rsidRPr="00EE0A5A" w:rsidRDefault="00FE74EC">
            <w:pPr>
              <w:pStyle w:val="VHBAtabletext"/>
              <w:rPr>
                <w:rStyle w:val="IntenseEmphasis"/>
                <w:rFonts w:cstheme="minorHAnsi"/>
                <w:i w:val="0"/>
                <w:iCs w:val="0"/>
                <w:color w:val="auto"/>
              </w:rPr>
            </w:pPr>
            <w:r>
              <w:rPr>
                <w:rStyle w:val="IntenseEmphasis"/>
                <w:rFonts w:cstheme="minorHAnsi"/>
                <w:i w:val="0"/>
                <w:iCs w:val="0"/>
                <w:color w:val="auto"/>
              </w:rPr>
              <w:t>[Enter</w:t>
            </w:r>
            <w:r w:rsidRPr="00EE0A5A">
              <w:rPr>
                <w:rStyle w:val="IntenseEmphasis"/>
                <w:rFonts w:cstheme="minorHAnsi"/>
                <w:i w:val="0"/>
                <w:iCs w:val="0"/>
                <w:color w:val="auto"/>
              </w:rPr>
              <w:t>]</w:t>
            </w:r>
          </w:p>
        </w:tc>
        <w:tc>
          <w:tcPr>
            <w:tcW w:w="1842" w:type="dxa"/>
          </w:tcPr>
          <w:p w14:paraId="6C0C2D48" w14:textId="77777777" w:rsidR="00FE74EC" w:rsidRPr="007C3315" w:rsidRDefault="00FE74EC">
            <w:pPr>
              <w:pStyle w:val="VHBAtabletext"/>
              <w:rPr>
                <w:rStyle w:val="IntenseEmphasis"/>
                <w:rFonts w:cstheme="minorHAnsi"/>
                <w:i w:val="0"/>
                <w:iCs w:val="0"/>
                <w:color w:val="auto"/>
              </w:rPr>
            </w:pPr>
          </w:p>
        </w:tc>
        <w:tc>
          <w:tcPr>
            <w:tcW w:w="2977" w:type="dxa"/>
          </w:tcPr>
          <w:p w14:paraId="2A321C78" w14:textId="77777777" w:rsidR="00FE74EC" w:rsidRPr="00EE0A5A" w:rsidRDefault="00FE74EC">
            <w:pPr>
              <w:pStyle w:val="VHBAtabletext"/>
              <w:rPr>
                <w:rStyle w:val="IntenseEmphasis"/>
                <w:rFonts w:cstheme="minorHAnsi"/>
                <w:i w:val="0"/>
                <w:iCs w:val="0"/>
                <w:color w:val="auto"/>
              </w:rPr>
            </w:pPr>
            <w:r w:rsidRPr="007C3315">
              <w:rPr>
                <w:rStyle w:val="IntenseEmphasis"/>
                <w:rFonts w:cstheme="minorHAnsi"/>
                <w:i w:val="0"/>
                <w:iCs w:val="0"/>
                <w:color w:val="auto"/>
              </w:rPr>
              <w:t>Design authoring</w:t>
            </w:r>
          </w:p>
        </w:tc>
      </w:tr>
      <w:tr w:rsidR="00FE74EC" w:rsidRPr="003072C6" w14:paraId="433070ED" w14:textId="77777777">
        <w:trPr>
          <w:cnfStyle w:val="000000100000" w:firstRow="0" w:lastRow="0" w:firstColumn="0" w:lastColumn="0" w:oddVBand="0" w:evenVBand="0" w:oddHBand="1" w:evenHBand="0" w:firstRowFirstColumn="0" w:firstRowLastColumn="0" w:lastRowFirstColumn="0" w:lastRowLastColumn="0"/>
          <w:cantSplit/>
        </w:trPr>
        <w:tc>
          <w:tcPr>
            <w:tcW w:w="1676" w:type="dxa"/>
            <w:vAlign w:val="center"/>
          </w:tcPr>
          <w:p w14:paraId="07A60E0B" w14:textId="77777777" w:rsidR="00FE74EC" w:rsidRPr="00EE0A5A" w:rsidRDefault="00FE74EC">
            <w:pPr>
              <w:pStyle w:val="VHBAtabletext"/>
              <w:rPr>
                <w:rStyle w:val="IntenseEmphasis"/>
                <w:rFonts w:cstheme="minorHAnsi"/>
                <w:i w:val="0"/>
                <w:iCs w:val="0"/>
                <w:color w:val="auto"/>
              </w:rPr>
            </w:pPr>
            <w:r w:rsidRPr="00EE0A5A">
              <w:rPr>
                <w:rStyle w:val="IntenseEmphasis"/>
                <w:rFonts w:cstheme="minorHAnsi"/>
                <w:i w:val="0"/>
                <w:iCs w:val="0"/>
                <w:color w:val="auto"/>
              </w:rPr>
              <w:t xml:space="preserve">Fire </w:t>
            </w:r>
          </w:p>
        </w:tc>
        <w:tc>
          <w:tcPr>
            <w:tcW w:w="2606" w:type="dxa"/>
          </w:tcPr>
          <w:p w14:paraId="087563A3" w14:textId="77777777" w:rsidR="00FE74EC" w:rsidRPr="00EE0A5A" w:rsidRDefault="00FE74EC">
            <w:pPr>
              <w:pStyle w:val="VHBAtabletext"/>
              <w:rPr>
                <w:rStyle w:val="IntenseEmphasis"/>
                <w:rFonts w:cstheme="minorHAnsi"/>
                <w:i w:val="0"/>
                <w:iCs w:val="0"/>
                <w:color w:val="auto"/>
              </w:rPr>
            </w:pPr>
            <w:r>
              <w:rPr>
                <w:rStyle w:val="IntenseEmphasis"/>
                <w:rFonts w:cstheme="minorHAnsi"/>
                <w:i w:val="0"/>
                <w:iCs w:val="0"/>
                <w:color w:val="auto"/>
              </w:rPr>
              <w:t>[Enter</w:t>
            </w:r>
            <w:r w:rsidRPr="00EE0A5A">
              <w:rPr>
                <w:rStyle w:val="IntenseEmphasis"/>
                <w:rFonts w:cstheme="minorHAnsi"/>
                <w:i w:val="0"/>
                <w:iCs w:val="0"/>
                <w:color w:val="auto"/>
              </w:rPr>
              <w:t>]</w:t>
            </w:r>
          </w:p>
        </w:tc>
        <w:tc>
          <w:tcPr>
            <w:tcW w:w="1842" w:type="dxa"/>
          </w:tcPr>
          <w:p w14:paraId="1A7C1B11" w14:textId="77777777" w:rsidR="00FE74EC" w:rsidRPr="007C3315" w:rsidRDefault="00FE74EC">
            <w:pPr>
              <w:pStyle w:val="VHBAtabletext"/>
              <w:rPr>
                <w:rStyle w:val="IntenseEmphasis"/>
                <w:rFonts w:cstheme="minorHAnsi"/>
                <w:i w:val="0"/>
                <w:iCs w:val="0"/>
                <w:color w:val="auto"/>
              </w:rPr>
            </w:pPr>
          </w:p>
        </w:tc>
        <w:tc>
          <w:tcPr>
            <w:tcW w:w="2977" w:type="dxa"/>
          </w:tcPr>
          <w:p w14:paraId="26270D28" w14:textId="77777777" w:rsidR="00FE74EC" w:rsidRPr="00EE0A5A" w:rsidRDefault="00FE74EC">
            <w:pPr>
              <w:pStyle w:val="VHBAtabletext"/>
              <w:rPr>
                <w:rStyle w:val="IntenseEmphasis"/>
                <w:rFonts w:cstheme="minorHAnsi"/>
                <w:i w:val="0"/>
                <w:iCs w:val="0"/>
                <w:color w:val="auto"/>
              </w:rPr>
            </w:pPr>
            <w:r w:rsidRPr="007C3315">
              <w:rPr>
                <w:rStyle w:val="IntenseEmphasis"/>
                <w:rFonts w:cstheme="minorHAnsi"/>
                <w:i w:val="0"/>
                <w:iCs w:val="0"/>
                <w:color w:val="auto"/>
              </w:rPr>
              <w:t>Design authoring</w:t>
            </w:r>
          </w:p>
        </w:tc>
      </w:tr>
      <w:tr w:rsidR="00FE74EC" w:rsidRPr="003072C6" w14:paraId="34AF2377" w14:textId="77777777">
        <w:trPr>
          <w:cnfStyle w:val="000000010000" w:firstRow="0" w:lastRow="0" w:firstColumn="0" w:lastColumn="0" w:oddVBand="0" w:evenVBand="0" w:oddHBand="0" w:evenHBand="1" w:firstRowFirstColumn="0" w:firstRowLastColumn="0" w:lastRowFirstColumn="0" w:lastRowLastColumn="0"/>
          <w:cantSplit/>
        </w:trPr>
        <w:tc>
          <w:tcPr>
            <w:tcW w:w="1676" w:type="dxa"/>
            <w:vAlign w:val="center"/>
          </w:tcPr>
          <w:p w14:paraId="3469132F" w14:textId="77777777" w:rsidR="00FE74EC" w:rsidRPr="00EE0A5A" w:rsidRDefault="00FE74EC">
            <w:pPr>
              <w:pStyle w:val="VHBAtabletext"/>
              <w:rPr>
                <w:rStyle w:val="IntenseEmphasis"/>
                <w:rFonts w:cstheme="minorHAnsi"/>
                <w:i w:val="0"/>
                <w:iCs w:val="0"/>
                <w:color w:val="auto"/>
              </w:rPr>
            </w:pPr>
            <w:r w:rsidRPr="00EE0A5A">
              <w:rPr>
                <w:rStyle w:val="IntenseEmphasis"/>
                <w:rFonts w:cstheme="minorHAnsi"/>
                <w:i w:val="0"/>
                <w:iCs w:val="0"/>
                <w:color w:val="auto"/>
              </w:rPr>
              <w:t>Civil</w:t>
            </w:r>
          </w:p>
        </w:tc>
        <w:tc>
          <w:tcPr>
            <w:tcW w:w="2606" w:type="dxa"/>
          </w:tcPr>
          <w:p w14:paraId="3E11B8CF" w14:textId="77777777" w:rsidR="00FE74EC" w:rsidRPr="00EE0A5A" w:rsidRDefault="00FE74EC">
            <w:pPr>
              <w:pStyle w:val="VHBAtabletext"/>
              <w:rPr>
                <w:rStyle w:val="IntenseEmphasis"/>
                <w:rFonts w:cstheme="minorHAnsi"/>
                <w:i w:val="0"/>
                <w:iCs w:val="0"/>
                <w:color w:val="auto"/>
              </w:rPr>
            </w:pPr>
            <w:r>
              <w:rPr>
                <w:rStyle w:val="IntenseEmphasis"/>
                <w:rFonts w:cstheme="minorHAnsi"/>
                <w:i w:val="0"/>
                <w:iCs w:val="0"/>
                <w:color w:val="auto"/>
              </w:rPr>
              <w:t>[Enter</w:t>
            </w:r>
            <w:r w:rsidRPr="00EE0A5A">
              <w:rPr>
                <w:rStyle w:val="IntenseEmphasis"/>
                <w:rFonts w:cstheme="minorHAnsi"/>
                <w:i w:val="0"/>
                <w:iCs w:val="0"/>
                <w:color w:val="auto"/>
              </w:rPr>
              <w:t>]</w:t>
            </w:r>
          </w:p>
        </w:tc>
        <w:tc>
          <w:tcPr>
            <w:tcW w:w="1842" w:type="dxa"/>
          </w:tcPr>
          <w:p w14:paraId="48EBA2A8" w14:textId="77777777" w:rsidR="00FE74EC" w:rsidRPr="007C3315" w:rsidRDefault="00FE74EC">
            <w:pPr>
              <w:pStyle w:val="VHBAtabletext"/>
              <w:rPr>
                <w:rStyle w:val="IntenseEmphasis"/>
                <w:rFonts w:cstheme="minorHAnsi"/>
                <w:i w:val="0"/>
                <w:iCs w:val="0"/>
                <w:color w:val="auto"/>
              </w:rPr>
            </w:pPr>
          </w:p>
        </w:tc>
        <w:tc>
          <w:tcPr>
            <w:tcW w:w="2977" w:type="dxa"/>
          </w:tcPr>
          <w:p w14:paraId="12CBEF7C" w14:textId="77777777" w:rsidR="00FE74EC" w:rsidRPr="00EE0A5A" w:rsidRDefault="00FE74EC">
            <w:pPr>
              <w:pStyle w:val="VHBAtabletext"/>
              <w:rPr>
                <w:rStyle w:val="IntenseEmphasis"/>
                <w:rFonts w:cstheme="minorHAnsi"/>
                <w:i w:val="0"/>
                <w:iCs w:val="0"/>
                <w:color w:val="auto"/>
              </w:rPr>
            </w:pPr>
            <w:r w:rsidRPr="007C3315">
              <w:rPr>
                <w:rStyle w:val="IntenseEmphasis"/>
                <w:rFonts w:cstheme="minorHAnsi"/>
                <w:i w:val="0"/>
                <w:iCs w:val="0"/>
                <w:color w:val="auto"/>
              </w:rPr>
              <w:t>Design authoring</w:t>
            </w:r>
          </w:p>
        </w:tc>
      </w:tr>
      <w:tr w:rsidR="00FE74EC" w:rsidRPr="003072C6" w14:paraId="711A8C24" w14:textId="77777777">
        <w:trPr>
          <w:cnfStyle w:val="000000100000" w:firstRow="0" w:lastRow="0" w:firstColumn="0" w:lastColumn="0" w:oddVBand="0" w:evenVBand="0" w:oddHBand="1" w:evenHBand="0" w:firstRowFirstColumn="0" w:firstRowLastColumn="0" w:lastRowFirstColumn="0" w:lastRowLastColumn="0"/>
          <w:cantSplit/>
        </w:trPr>
        <w:tc>
          <w:tcPr>
            <w:tcW w:w="1676" w:type="dxa"/>
            <w:vAlign w:val="center"/>
          </w:tcPr>
          <w:p w14:paraId="3DF067A5" w14:textId="77777777" w:rsidR="00FE74EC" w:rsidRPr="00EE0A5A" w:rsidRDefault="00FE74EC">
            <w:pPr>
              <w:pStyle w:val="VHBAtabletext"/>
              <w:rPr>
                <w:rStyle w:val="IntenseEmphasis"/>
                <w:rFonts w:cstheme="minorHAnsi"/>
                <w:i w:val="0"/>
                <w:iCs w:val="0"/>
                <w:color w:val="auto"/>
              </w:rPr>
            </w:pPr>
            <w:r>
              <w:rPr>
                <w:rStyle w:val="IntenseEmphasis"/>
                <w:rFonts w:cstheme="minorHAnsi"/>
                <w:i w:val="0"/>
                <w:iCs w:val="0"/>
                <w:color w:val="auto"/>
              </w:rPr>
              <w:t>Project Team</w:t>
            </w:r>
            <w:r w:rsidRPr="00EE0A5A">
              <w:rPr>
                <w:rStyle w:val="IntenseEmphasis"/>
                <w:rFonts w:cstheme="minorHAnsi"/>
                <w:i w:val="0"/>
                <w:iCs w:val="0"/>
                <w:color w:val="auto"/>
              </w:rPr>
              <w:t xml:space="preserve"> Collaboration</w:t>
            </w:r>
          </w:p>
        </w:tc>
        <w:tc>
          <w:tcPr>
            <w:tcW w:w="2606" w:type="dxa"/>
          </w:tcPr>
          <w:p w14:paraId="4AC4EF7F" w14:textId="77777777" w:rsidR="00FE74EC" w:rsidRPr="00EE0A5A" w:rsidRDefault="00FE74EC">
            <w:pPr>
              <w:pStyle w:val="VHBAtabletext"/>
              <w:rPr>
                <w:rStyle w:val="IntenseEmphasis"/>
                <w:rFonts w:cstheme="minorHAnsi"/>
                <w:i w:val="0"/>
                <w:iCs w:val="0"/>
                <w:color w:val="auto"/>
              </w:rPr>
            </w:pPr>
            <w:r>
              <w:rPr>
                <w:rStyle w:val="IntenseEmphasis"/>
                <w:rFonts w:cstheme="minorHAnsi"/>
                <w:i w:val="0"/>
                <w:iCs w:val="0"/>
                <w:color w:val="auto"/>
              </w:rPr>
              <w:t>[Enter</w:t>
            </w:r>
            <w:r w:rsidRPr="00EE0A5A">
              <w:rPr>
                <w:rStyle w:val="IntenseEmphasis"/>
                <w:rFonts w:cstheme="minorHAnsi"/>
                <w:i w:val="0"/>
                <w:iCs w:val="0"/>
                <w:color w:val="auto"/>
              </w:rPr>
              <w:t>]</w:t>
            </w:r>
          </w:p>
        </w:tc>
        <w:tc>
          <w:tcPr>
            <w:tcW w:w="1842" w:type="dxa"/>
          </w:tcPr>
          <w:p w14:paraId="0024AAB7" w14:textId="77777777" w:rsidR="00FE74EC" w:rsidRPr="00EE0A5A" w:rsidRDefault="00FE74EC">
            <w:pPr>
              <w:pStyle w:val="VHBAtabletext"/>
              <w:rPr>
                <w:rStyle w:val="IntenseEmphasis"/>
                <w:rFonts w:cstheme="minorHAnsi"/>
                <w:i w:val="0"/>
                <w:iCs w:val="0"/>
                <w:color w:val="auto"/>
              </w:rPr>
            </w:pPr>
            <w:r>
              <w:rPr>
                <w:rStyle w:val="IntenseEmphasis"/>
                <w:rFonts w:cstheme="minorHAnsi"/>
                <w:i w:val="0"/>
                <w:iCs w:val="0"/>
                <w:color w:val="auto"/>
              </w:rPr>
              <w:t>N</w:t>
            </w:r>
            <w:r w:rsidRPr="007B7FD6">
              <w:rPr>
                <w:rStyle w:val="IntenseEmphasis"/>
                <w:rFonts w:cstheme="minorHAnsi"/>
                <w:i w:val="0"/>
                <w:iCs w:val="0"/>
                <w:color w:val="auto"/>
              </w:rPr>
              <w:t>ative</w:t>
            </w:r>
            <w:proofErr w:type="gramStart"/>
            <w:r w:rsidRPr="007B7FD6">
              <w:rPr>
                <w:rStyle w:val="IntenseEmphasis"/>
                <w:rFonts w:cstheme="minorHAnsi"/>
                <w:i w:val="0"/>
                <w:iCs w:val="0"/>
                <w:color w:val="auto"/>
              </w:rPr>
              <w:t xml:space="preserve">, </w:t>
            </w:r>
            <w:r>
              <w:rPr>
                <w:rStyle w:val="IntenseEmphasis"/>
                <w:rFonts w:cstheme="minorHAnsi"/>
                <w:i w:val="0"/>
                <w:iCs w:val="0"/>
                <w:color w:val="auto"/>
              </w:rPr>
              <w:t>.</w:t>
            </w:r>
            <w:proofErr w:type="spellStart"/>
            <w:r w:rsidRPr="007B7FD6">
              <w:rPr>
                <w:rStyle w:val="IntenseEmphasis"/>
                <w:rFonts w:cstheme="minorHAnsi"/>
                <w:i w:val="0"/>
                <w:iCs w:val="0"/>
                <w:color w:val="auto"/>
              </w:rPr>
              <w:t>nwc</w:t>
            </w:r>
            <w:proofErr w:type="spellEnd"/>
            <w:proofErr w:type="gramEnd"/>
            <w:r w:rsidRPr="007B7FD6">
              <w:rPr>
                <w:rStyle w:val="IntenseEmphasis"/>
                <w:rFonts w:cstheme="minorHAnsi"/>
                <w:i w:val="0"/>
                <w:iCs w:val="0"/>
                <w:color w:val="auto"/>
              </w:rPr>
              <w:t>, .</w:t>
            </w:r>
            <w:proofErr w:type="spellStart"/>
            <w:r w:rsidRPr="007B7FD6">
              <w:rPr>
                <w:rStyle w:val="IntenseEmphasis"/>
                <w:rFonts w:cstheme="minorHAnsi"/>
                <w:i w:val="0"/>
                <w:iCs w:val="0"/>
                <w:color w:val="auto"/>
              </w:rPr>
              <w:t>ifc</w:t>
            </w:r>
            <w:proofErr w:type="spellEnd"/>
            <w:r w:rsidRPr="007B7FD6">
              <w:rPr>
                <w:rStyle w:val="IntenseEmphasis"/>
                <w:rFonts w:cstheme="minorHAnsi"/>
                <w:i w:val="0"/>
                <w:iCs w:val="0"/>
                <w:color w:val="auto"/>
              </w:rPr>
              <w:t>,</w:t>
            </w:r>
            <w:r w:rsidRPr="00CE77F9">
              <w:rPr>
                <w:rStyle w:val="IntenseEmphasis"/>
                <w:i w:val="0"/>
                <w:color w:val="auto"/>
              </w:rPr>
              <w:t xml:space="preserve"> .</w:t>
            </w:r>
          </w:p>
        </w:tc>
        <w:tc>
          <w:tcPr>
            <w:tcW w:w="2977" w:type="dxa"/>
            <w:vAlign w:val="center"/>
          </w:tcPr>
          <w:p w14:paraId="19B5DE36" w14:textId="77777777" w:rsidR="00FE74EC" w:rsidRPr="00EE0A5A" w:rsidRDefault="00FE74EC">
            <w:pPr>
              <w:pStyle w:val="VHBAtabletext"/>
              <w:rPr>
                <w:rStyle w:val="IntenseEmphasis"/>
                <w:rFonts w:cstheme="minorHAnsi"/>
                <w:i w:val="0"/>
                <w:iCs w:val="0"/>
                <w:color w:val="auto"/>
              </w:rPr>
            </w:pPr>
            <w:r w:rsidRPr="00EE0A5A">
              <w:rPr>
                <w:rStyle w:val="IntenseEmphasis"/>
                <w:rFonts w:cstheme="minorHAnsi"/>
                <w:i w:val="0"/>
                <w:iCs w:val="0"/>
                <w:color w:val="auto"/>
              </w:rPr>
              <w:t>Model collaboration</w:t>
            </w:r>
          </w:p>
        </w:tc>
      </w:tr>
      <w:tr w:rsidR="00FE74EC" w:rsidRPr="003072C6" w14:paraId="64350681" w14:textId="77777777">
        <w:trPr>
          <w:cnfStyle w:val="000000010000" w:firstRow="0" w:lastRow="0" w:firstColumn="0" w:lastColumn="0" w:oddVBand="0" w:evenVBand="0" w:oddHBand="0" w:evenHBand="1" w:firstRowFirstColumn="0" w:firstRowLastColumn="0" w:lastRowFirstColumn="0" w:lastRowLastColumn="0"/>
          <w:cantSplit/>
        </w:trPr>
        <w:tc>
          <w:tcPr>
            <w:tcW w:w="1676" w:type="dxa"/>
            <w:vAlign w:val="center"/>
          </w:tcPr>
          <w:p w14:paraId="227F3713" w14:textId="77777777" w:rsidR="00FE74EC" w:rsidRPr="00EE0A5A" w:rsidRDefault="00FE74EC">
            <w:pPr>
              <w:pStyle w:val="VHBAtabletext"/>
              <w:rPr>
                <w:rStyle w:val="IntenseEmphasis"/>
                <w:rFonts w:cstheme="minorHAnsi"/>
                <w:i w:val="0"/>
                <w:iCs w:val="0"/>
                <w:color w:val="auto"/>
              </w:rPr>
            </w:pPr>
            <w:r>
              <w:rPr>
                <w:rStyle w:val="IntenseEmphasis"/>
                <w:rFonts w:cstheme="minorHAnsi"/>
                <w:i w:val="0"/>
                <w:iCs w:val="0"/>
                <w:color w:val="auto"/>
              </w:rPr>
              <w:t>Project Team</w:t>
            </w:r>
            <w:r w:rsidRPr="00EE0A5A">
              <w:rPr>
                <w:rStyle w:val="IntenseEmphasis"/>
                <w:rFonts w:cstheme="minorHAnsi"/>
                <w:i w:val="0"/>
                <w:iCs w:val="0"/>
                <w:color w:val="auto"/>
              </w:rPr>
              <w:t xml:space="preserve"> Collaboration</w:t>
            </w:r>
          </w:p>
        </w:tc>
        <w:tc>
          <w:tcPr>
            <w:tcW w:w="2606" w:type="dxa"/>
          </w:tcPr>
          <w:p w14:paraId="05709279" w14:textId="77777777" w:rsidR="00FE74EC" w:rsidRPr="00EE0A5A" w:rsidRDefault="00FE74EC">
            <w:pPr>
              <w:pStyle w:val="VHBAtabletext"/>
              <w:rPr>
                <w:rStyle w:val="IntenseEmphasis"/>
                <w:rFonts w:cstheme="minorHAnsi"/>
                <w:i w:val="0"/>
                <w:iCs w:val="0"/>
                <w:color w:val="auto"/>
              </w:rPr>
            </w:pPr>
            <w:r>
              <w:rPr>
                <w:rStyle w:val="IntenseEmphasis"/>
                <w:rFonts w:cstheme="minorHAnsi"/>
                <w:i w:val="0"/>
                <w:iCs w:val="0"/>
                <w:color w:val="auto"/>
              </w:rPr>
              <w:t>[Enter</w:t>
            </w:r>
            <w:r w:rsidRPr="00EE0A5A">
              <w:rPr>
                <w:rStyle w:val="IntenseEmphasis"/>
                <w:rFonts w:cstheme="minorHAnsi"/>
                <w:i w:val="0"/>
                <w:iCs w:val="0"/>
                <w:color w:val="auto"/>
              </w:rPr>
              <w:t>]</w:t>
            </w:r>
          </w:p>
        </w:tc>
        <w:tc>
          <w:tcPr>
            <w:tcW w:w="1842" w:type="dxa"/>
          </w:tcPr>
          <w:p w14:paraId="4AAFD2C5" w14:textId="77777777" w:rsidR="00FE74EC" w:rsidRPr="00EE0A5A" w:rsidRDefault="00FE74EC">
            <w:pPr>
              <w:pStyle w:val="VHBAtabletext"/>
              <w:rPr>
                <w:rStyle w:val="IntenseEmphasis"/>
                <w:rFonts w:cstheme="minorHAnsi"/>
                <w:i w:val="0"/>
                <w:iCs w:val="0"/>
                <w:color w:val="auto"/>
              </w:rPr>
            </w:pPr>
          </w:p>
        </w:tc>
        <w:tc>
          <w:tcPr>
            <w:tcW w:w="2977" w:type="dxa"/>
            <w:vAlign w:val="center"/>
          </w:tcPr>
          <w:p w14:paraId="5635ACDA" w14:textId="77777777" w:rsidR="00FE74EC" w:rsidRPr="00EE0A5A" w:rsidRDefault="00FE74EC">
            <w:pPr>
              <w:pStyle w:val="VHBAtabletext"/>
              <w:rPr>
                <w:rStyle w:val="IntenseEmphasis"/>
                <w:rFonts w:cstheme="minorHAnsi"/>
                <w:i w:val="0"/>
                <w:iCs w:val="0"/>
                <w:color w:val="auto"/>
              </w:rPr>
            </w:pPr>
            <w:r w:rsidRPr="00EE0A5A">
              <w:rPr>
                <w:rStyle w:val="IntenseEmphasis"/>
                <w:rFonts w:cstheme="minorHAnsi"/>
                <w:i w:val="0"/>
                <w:iCs w:val="0"/>
                <w:color w:val="auto"/>
              </w:rPr>
              <w:t>Document management system</w:t>
            </w:r>
          </w:p>
        </w:tc>
      </w:tr>
      <w:tr w:rsidR="00FE74EC" w:rsidRPr="003072C6" w14:paraId="31779A82" w14:textId="77777777">
        <w:trPr>
          <w:cnfStyle w:val="000000100000" w:firstRow="0" w:lastRow="0" w:firstColumn="0" w:lastColumn="0" w:oddVBand="0" w:evenVBand="0" w:oddHBand="1" w:evenHBand="0" w:firstRowFirstColumn="0" w:firstRowLastColumn="0" w:lastRowFirstColumn="0" w:lastRowLastColumn="0"/>
          <w:cantSplit/>
        </w:trPr>
        <w:tc>
          <w:tcPr>
            <w:tcW w:w="1676" w:type="dxa"/>
            <w:vAlign w:val="center"/>
          </w:tcPr>
          <w:p w14:paraId="61475E80" w14:textId="77777777" w:rsidR="00FE74EC" w:rsidRPr="00EE0A5A" w:rsidRDefault="00FE74EC">
            <w:pPr>
              <w:pStyle w:val="VHBAtabletext"/>
              <w:rPr>
                <w:rStyle w:val="IntenseEmphasis"/>
                <w:rFonts w:cstheme="minorHAnsi"/>
                <w:i w:val="0"/>
                <w:iCs w:val="0"/>
                <w:color w:val="auto"/>
              </w:rPr>
            </w:pPr>
            <w:r>
              <w:rPr>
                <w:rStyle w:val="IntenseEmphasis"/>
                <w:rFonts w:cstheme="minorHAnsi"/>
                <w:i w:val="0"/>
                <w:iCs w:val="0"/>
                <w:color w:val="auto"/>
              </w:rPr>
              <w:lastRenderedPageBreak/>
              <w:t>Project Team</w:t>
            </w:r>
            <w:r w:rsidRPr="00EE0A5A">
              <w:rPr>
                <w:rStyle w:val="IntenseEmphasis"/>
                <w:rFonts w:cstheme="minorHAnsi"/>
                <w:i w:val="0"/>
                <w:iCs w:val="0"/>
                <w:color w:val="auto"/>
              </w:rPr>
              <w:t xml:space="preserve"> Coordination</w:t>
            </w:r>
          </w:p>
        </w:tc>
        <w:tc>
          <w:tcPr>
            <w:tcW w:w="2606" w:type="dxa"/>
          </w:tcPr>
          <w:p w14:paraId="0A0133F6" w14:textId="77777777" w:rsidR="00FE74EC" w:rsidRPr="00EE0A5A" w:rsidRDefault="00FE74EC">
            <w:pPr>
              <w:pStyle w:val="VHBAtabletext"/>
              <w:rPr>
                <w:rStyle w:val="IntenseEmphasis"/>
                <w:rFonts w:cstheme="minorHAnsi"/>
                <w:i w:val="0"/>
                <w:iCs w:val="0"/>
                <w:color w:val="auto"/>
              </w:rPr>
            </w:pPr>
            <w:r>
              <w:rPr>
                <w:rStyle w:val="IntenseEmphasis"/>
                <w:rFonts w:cstheme="minorHAnsi"/>
                <w:i w:val="0"/>
                <w:iCs w:val="0"/>
                <w:color w:val="auto"/>
              </w:rPr>
              <w:t>[Enter</w:t>
            </w:r>
            <w:r w:rsidRPr="00EE0A5A">
              <w:rPr>
                <w:rStyle w:val="IntenseEmphasis"/>
                <w:rFonts w:cstheme="minorHAnsi"/>
                <w:i w:val="0"/>
                <w:iCs w:val="0"/>
                <w:color w:val="auto"/>
              </w:rPr>
              <w:t>]</w:t>
            </w:r>
          </w:p>
        </w:tc>
        <w:tc>
          <w:tcPr>
            <w:tcW w:w="1842" w:type="dxa"/>
          </w:tcPr>
          <w:p w14:paraId="6B332793" w14:textId="77777777" w:rsidR="00FE74EC" w:rsidRPr="00EE0A5A" w:rsidRDefault="00FE74EC">
            <w:pPr>
              <w:pStyle w:val="VHBAtabletext"/>
              <w:rPr>
                <w:rStyle w:val="IntenseEmphasis"/>
                <w:rFonts w:cstheme="minorHAnsi"/>
                <w:i w:val="0"/>
                <w:iCs w:val="0"/>
                <w:color w:val="auto"/>
              </w:rPr>
            </w:pPr>
          </w:p>
        </w:tc>
        <w:tc>
          <w:tcPr>
            <w:tcW w:w="2977" w:type="dxa"/>
            <w:vAlign w:val="center"/>
          </w:tcPr>
          <w:p w14:paraId="24822FFC" w14:textId="77777777" w:rsidR="00FE74EC" w:rsidRPr="00EE0A5A" w:rsidRDefault="00FE74EC">
            <w:pPr>
              <w:pStyle w:val="VHBAtabletext"/>
              <w:rPr>
                <w:rStyle w:val="IntenseEmphasis"/>
                <w:rFonts w:cstheme="minorHAnsi"/>
                <w:i w:val="0"/>
                <w:iCs w:val="0"/>
                <w:color w:val="auto"/>
              </w:rPr>
            </w:pPr>
            <w:r w:rsidRPr="00EE0A5A">
              <w:rPr>
                <w:rStyle w:val="IntenseEmphasis"/>
                <w:rFonts w:cstheme="minorHAnsi"/>
                <w:i w:val="0"/>
                <w:iCs w:val="0"/>
                <w:color w:val="auto"/>
              </w:rPr>
              <w:t>Clash Detection/avoidance</w:t>
            </w:r>
          </w:p>
        </w:tc>
      </w:tr>
      <w:tr w:rsidR="00FE74EC" w:rsidRPr="003072C6" w14:paraId="0058A3FB" w14:textId="77777777">
        <w:trPr>
          <w:cnfStyle w:val="000000010000" w:firstRow="0" w:lastRow="0" w:firstColumn="0" w:lastColumn="0" w:oddVBand="0" w:evenVBand="0" w:oddHBand="0" w:evenHBand="1" w:firstRowFirstColumn="0" w:firstRowLastColumn="0" w:lastRowFirstColumn="0" w:lastRowLastColumn="0"/>
          <w:cantSplit/>
        </w:trPr>
        <w:tc>
          <w:tcPr>
            <w:tcW w:w="1676" w:type="dxa"/>
            <w:vAlign w:val="center"/>
          </w:tcPr>
          <w:p w14:paraId="546F3D66" w14:textId="77777777" w:rsidR="00FE74EC" w:rsidRPr="00EE0A5A" w:rsidRDefault="00FE74EC">
            <w:pPr>
              <w:pStyle w:val="VHBAtabletext"/>
              <w:rPr>
                <w:rStyle w:val="IntenseEmphasis"/>
                <w:rFonts w:cstheme="minorHAnsi"/>
                <w:i w:val="0"/>
                <w:iCs w:val="0"/>
                <w:color w:val="auto"/>
              </w:rPr>
            </w:pPr>
            <w:r>
              <w:rPr>
                <w:rStyle w:val="IntenseEmphasis"/>
                <w:rFonts w:cstheme="minorHAnsi"/>
                <w:i w:val="0"/>
                <w:iCs w:val="0"/>
                <w:color w:val="auto"/>
              </w:rPr>
              <w:t>Project Team</w:t>
            </w:r>
            <w:r w:rsidRPr="00EE0A5A">
              <w:rPr>
                <w:rStyle w:val="IntenseEmphasis"/>
                <w:rFonts w:cstheme="minorHAnsi"/>
                <w:i w:val="0"/>
                <w:iCs w:val="0"/>
                <w:color w:val="auto"/>
              </w:rPr>
              <w:t xml:space="preserve"> Coordination</w:t>
            </w:r>
          </w:p>
        </w:tc>
        <w:tc>
          <w:tcPr>
            <w:tcW w:w="2606" w:type="dxa"/>
          </w:tcPr>
          <w:p w14:paraId="4A935988" w14:textId="77777777" w:rsidR="00FE74EC" w:rsidRPr="00EE0A5A" w:rsidRDefault="00FE74EC">
            <w:pPr>
              <w:pStyle w:val="VHBAtabletext"/>
              <w:rPr>
                <w:rStyle w:val="IntenseEmphasis"/>
                <w:rFonts w:cstheme="minorHAnsi"/>
                <w:i w:val="0"/>
                <w:iCs w:val="0"/>
                <w:color w:val="auto"/>
              </w:rPr>
            </w:pPr>
            <w:r>
              <w:rPr>
                <w:rStyle w:val="IntenseEmphasis"/>
                <w:rFonts w:cstheme="minorHAnsi"/>
                <w:i w:val="0"/>
                <w:iCs w:val="0"/>
                <w:color w:val="auto"/>
              </w:rPr>
              <w:t>[Enter</w:t>
            </w:r>
            <w:r w:rsidRPr="00EE0A5A">
              <w:rPr>
                <w:rStyle w:val="IntenseEmphasis"/>
                <w:rFonts w:cstheme="minorHAnsi"/>
                <w:i w:val="0"/>
                <w:iCs w:val="0"/>
                <w:color w:val="auto"/>
              </w:rPr>
              <w:t>]</w:t>
            </w:r>
          </w:p>
        </w:tc>
        <w:tc>
          <w:tcPr>
            <w:tcW w:w="1842" w:type="dxa"/>
          </w:tcPr>
          <w:p w14:paraId="11DE8A54" w14:textId="77777777" w:rsidR="00FE74EC" w:rsidRDefault="00FE74EC">
            <w:pPr>
              <w:pStyle w:val="VHBAtabletext"/>
              <w:rPr>
                <w:rStyle w:val="IntenseEmphasis"/>
                <w:rFonts w:cstheme="minorHAnsi"/>
                <w:i w:val="0"/>
                <w:iCs w:val="0"/>
                <w:color w:val="auto"/>
              </w:rPr>
            </w:pPr>
            <w:proofErr w:type="gramStart"/>
            <w:r>
              <w:rPr>
                <w:rStyle w:val="IntenseEmphasis"/>
                <w:rFonts w:cstheme="minorHAnsi"/>
                <w:i w:val="0"/>
                <w:iCs w:val="0"/>
                <w:color w:val="auto"/>
              </w:rPr>
              <w:t>.</w:t>
            </w:r>
            <w:proofErr w:type="spellStart"/>
            <w:r w:rsidRPr="007B7FD6">
              <w:rPr>
                <w:rStyle w:val="IntenseEmphasis"/>
                <w:rFonts w:cstheme="minorHAnsi"/>
                <w:i w:val="0"/>
                <w:iCs w:val="0"/>
                <w:color w:val="auto"/>
              </w:rPr>
              <w:t>nwd</w:t>
            </w:r>
            <w:proofErr w:type="spellEnd"/>
            <w:proofErr w:type="gramEnd"/>
          </w:p>
        </w:tc>
        <w:tc>
          <w:tcPr>
            <w:tcW w:w="2977" w:type="dxa"/>
            <w:vAlign w:val="center"/>
          </w:tcPr>
          <w:p w14:paraId="216D7CC7" w14:textId="77777777" w:rsidR="00FE74EC" w:rsidRPr="00EE0A5A" w:rsidRDefault="00FE74EC">
            <w:pPr>
              <w:pStyle w:val="VHBAtabletext"/>
              <w:rPr>
                <w:rStyle w:val="IntenseEmphasis"/>
                <w:rFonts w:cstheme="minorHAnsi"/>
                <w:i w:val="0"/>
                <w:iCs w:val="0"/>
                <w:color w:val="auto"/>
              </w:rPr>
            </w:pPr>
            <w:r>
              <w:rPr>
                <w:rStyle w:val="IntenseEmphasis"/>
                <w:rFonts w:cstheme="minorHAnsi"/>
                <w:i w:val="0"/>
                <w:iCs w:val="0"/>
                <w:color w:val="auto"/>
              </w:rPr>
              <w:t>Model Review Platform/</w:t>
            </w:r>
            <w:r w:rsidRPr="00EE0A5A">
              <w:rPr>
                <w:rStyle w:val="IntenseEmphasis"/>
                <w:rFonts w:cstheme="minorHAnsi"/>
                <w:i w:val="0"/>
                <w:iCs w:val="0"/>
                <w:color w:val="auto"/>
              </w:rPr>
              <w:t>Issue Tracking</w:t>
            </w:r>
          </w:p>
        </w:tc>
      </w:tr>
      <w:tr w:rsidR="00C5292F" w:rsidRPr="003072C6" w14:paraId="2B3F9177" w14:textId="77777777">
        <w:trPr>
          <w:cnfStyle w:val="000000100000" w:firstRow="0" w:lastRow="0" w:firstColumn="0" w:lastColumn="0" w:oddVBand="0" w:evenVBand="0" w:oddHBand="1" w:evenHBand="0" w:firstRowFirstColumn="0" w:firstRowLastColumn="0" w:lastRowFirstColumn="0" w:lastRowLastColumn="0"/>
          <w:cantSplit/>
        </w:trPr>
        <w:tc>
          <w:tcPr>
            <w:tcW w:w="1676" w:type="dxa"/>
            <w:vAlign w:val="center"/>
          </w:tcPr>
          <w:p w14:paraId="35A614C8" w14:textId="5F995A76" w:rsidR="00C5292F" w:rsidRPr="00981F84" w:rsidRDefault="00981F84" w:rsidP="00981F84">
            <w:pPr>
              <w:pStyle w:val="VHBAtabletext"/>
              <w:rPr>
                <w:rStyle w:val="IntenseEmphasis"/>
                <w:i w:val="0"/>
                <w:iCs w:val="0"/>
                <w:color w:val="auto"/>
              </w:rPr>
            </w:pPr>
            <w:r w:rsidRPr="00981F84">
              <w:rPr>
                <w:rStyle w:val="IntenseEmphasis"/>
                <w:i w:val="0"/>
                <w:iCs w:val="0"/>
                <w:color w:val="auto"/>
              </w:rPr>
              <w:t>[</w:t>
            </w:r>
            <w:r w:rsidRPr="00CE77F9">
              <w:rPr>
                <w:rStyle w:val="IntenseEmphasis"/>
                <w:i w:val="0"/>
                <w:iCs w:val="0"/>
                <w:color w:val="auto"/>
              </w:rPr>
              <w:t xml:space="preserve">Enter CDE platforms nominated in </w:t>
            </w:r>
            <w:r w:rsidRPr="00CE77F9">
              <w:rPr>
                <w:rStyle w:val="IntenseEmphasis"/>
                <w:i w:val="0"/>
                <w:iCs w:val="0"/>
                <w:color w:val="auto"/>
              </w:rPr>
              <w:fldChar w:fldCharType="begin"/>
            </w:r>
            <w:r w:rsidRPr="00CE77F9">
              <w:rPr>
                <w:rStyle w:val="IntenseEmphasis"/>
                <w:i w:val="0"/>
                <w:iCs w:val="0"/>
                <w:color w:val="auto"/>
              </w:rPr>
              <w:instrText xml:space="preserve"> REF _Ref153478876 \r \h </w:instrText>
            </w:r>
            <w:r w:rsidRPr="00981F84">
              <w:rPr>
                <w:rStyle w:val="IntenseEmphasis"/>
                <w:i w:val="0"/>
                <w:iCs w:val="0"/>
                <w:color w:val="auto"/>
              </w:rPr>
              <w:instrText xml:space="preserve"> \* MERGEFORMAT </w:instrText>
            </w:r>
            <w:r w:rsidRPr="00CE77F9">
              <w:rPr>
                <w:rStyle w:val="IntenseEmphasis"/>
                <w:i w:val="0"/>
                <w:iCs w:val="0"/>
                <w:color w:val="auto"/>
              </w:rPr>
            </w:r>
            <w:r w:rsidRPr="00CE77F9">
              <w:rPr>
                <w:rStyle w:val="IntenseEmphasis"/>
                <w:i w:val="0"/>
                <w:iCs w:val="0"/>
                <w:color w:val="auto"/>
              </w:rPr>
              <w:fldChar w:fldCharType="separate"/>
            </w:r>
            <w:r w:rsidR="00041FE1">
              <w:rPr>
                <w:rStyle w:val="IntenseEmphasis"/>
                <w:i w:val="0"/>
                <w:iCs w:val="0"/>
                <w:color w:val="auto"/>
              </w:rPr>
              <w:t>7.3</w:t>
            </w:r>
            <w:r w:rsidRPr="00CE77F9">
              <w:rPr>
                <w:rStyle w:val="IntenseEmphasis"/>
                <w:i w:val="0"/>
                <w:iCs w:val="0"/>
                <w:color w:val="auto"/>
              </w:rPr>
              <w:fldChar w:fldCharType="end"/>
            </w:r>
            <w:r w:rsidRPr="00CE77F9">
              <w:rPr>
                <w:rStyle w:val="IntenseEmphasis"/>
                <w:i w:val="0"/>
                <w:iCs w:val="0"/>
                <w:color w:val="auto"/>
              </w:rPr>
              <w:t>]</w:t>
            </w:r>
          </w:p>
        </w:tc>
        <w:tc>
          <w:tcPr>
            <w:tcW w:w="2606" w:type="dxa"/>
          </w:tcPr>
          <w:p w14:paraId="3F7803C3" w14:textId="4022A650" w:rsidR="00C5292F" w:rsidRPr="00981F84" w:rsidRDefault="00981F84" w:rsidP="00981F84">
            <w:pPr>
              <w:pStyle w:val="VHBAtabletext"/>
              <w:rPr>
                <w:rStyle w:val="IntenseEmphasis"/>
                <w:i w:val="0"/>
                <w:iCs w:val="0"/>
                <w:color w:val="auto"/>
              </w:rPr>
            </w:pPr>
            <w:r w:rsidRPr="00981F84">
              <w:rPr>
                <w:rStyle w:val="IntenseEmphasis"/>
                <w:i w:val="0"/>
                <w:iCs w:val="0"/>
                <w:color w:val="auto"/>
              </w:rPr>
              <w:t>[Enter]</w:t>
            </w:r>
          </w:p>
        </w:tc>
        <w:tc>
          <w:tcPr>
            <w:tcW w:w="1842" w:type="dxa"/>
          </w:tcPr>
          <w:p w14:paraId="7A353823" w14:textId="77777777" w:rsidR="00C5292F" w:rsidRPr="00981F84" w:rsidRDefault="00C5292F" w:rsidP="00981F84">
            <w:pPr>
              <w:pStyle w:val="VHBAtabletext"/>
              <w:rPr>
                <w:rStyle w:val="IntenseEmphasis"/>
                <w:i w:val="0"/>
                <w:iCs w:val="0"/>
                <w:color w:val="auto"/>
              </w:rPr>
            </w:pPr>
          </w:p>
        </w:tc>
        <w:tc>
          <w:tcPr>
            <w:tcW w:w="2977" w:type="dxa"/>
            <w:vAlign w:val="center"/>
          </w:tcPr>
          <w:p w14:paraId="66B790EC" w14:textId="77777777" w:rsidR="00C5292F" w:rsidRPr="00981F84" w:rsidRDefault="00C5292F" w:rsidP="00981F84">
            <w:pPr>
              <w:pStyle w:val="VHBAtabletext"/>
              <w:rPr>
                <w:rStyle w:val="IntenseEmphasis"/>
                <w:i w:val="0"/>
                <w:iCs w:val="0"/>
                <w:color w:val="auto"/>
              </w:rPr>
            </w:pPr>
          </w:p>
        </w:tc>
      </w:tr>
      <w:tr w:rsidR="00C5292F" w:rsidRPr="003072C6" w14:paraId="3CA5E304" w14:textId="77777777">
        <w:trPr>
          <w:cnfStyle w:val="000000010000" w:firstRow="0" w:lastRow="0" w:firstColumn="0" w:lastColumn="0" w:oddVBand="0" w:evenVBand="0" w:oddHBand="0" w:evenHBand="1" w:firstRowFirstColumn="0" w:firstRowLastColumn="0" w:lastRowFirstColumn="0" w:lastRowLastColumn="0"/>
          <w:cantSplit/>
        </w:trPr>
        <w:tc>
          <w:tcPr>
            <w:tcW w:w="1676" w:type="dxa"/>
            <w:vAlign w:val="center"/>
          </w:tcPr>
          <w:p w14:paraId="4E242484" w14:textId="6F27153B" w:rsidR="00C5292F" w:rsidRPr="00981F84" w:rsidRDefault="00981F84" w:rsidP="00981F84">
            <w:pPr>
              <w:pStyle w:val="VHBAtabletext"/>
              <w:rPr>
                <w:rStyle w:val="IntenseEmphasis"/>
                <w:i w:val="0"/>
                <w:iCs w:val="0"/>
                <w:color w:val="auto"/>
              </w:rPr>
            </w:pPr>
            <w:r w:rsidRPr="00981F84">
              <w:rPr>
                <w:rStyle w:val="IntenseEmphasis"/>
                <w:i w:val="0"/>
                <w:iCs w:val="0"/>
                <w:color w:val="auto"/>
              </w:rPr>
              <w:t>[</w:t>
            </w:r>
            <w:r w:rsidRPr="00CE77F9">
              <w:rPr>
                <w:rStyle w:val="IntenseEmphasis"/>
                <w:i w:val="0"/>
                <w:iCs w:val="0"/>
                <w:color w:val="auto"/>
              </w:rPr>
              <w:t>Enter additional DE tools, e.g. Program and costing, etc.]</w:t>
            </w:r>
          </w:p>
        </w:tc>
        <w:tc>
          <w:tcPr>
            <w:tcW w:w="2606" w:type="dxa"/>
          </w:tcPr>
          <w:p w14:paraId="5B99BC9C" w14:textId="06650E88" w:rsidR="00C5292F" w:rsidRPr="00981F84" w:rsidRDefault="00981F84" w:rsidP="00981F84">
            <w:pPr>
              <w:pStyle w:val="VHBAtabletext"/>
              <w:rPr>
                <w:rStyle w:val="IntenseEmphasis"/>
                <w:i w:val="0"/>
                <w:iCs w:val="0"/>
                <w:color w:val="auto"/>
              </w:rPr>
            </w:pPr>
            <w:r w:rsidRPr="00981F84">
              <w:rPr>
                <w:rStyle w:val="IntenseEmphasis"/>
                <w:i w:val="0"/>
                <w:iCs w:val="0"/>
                <w:color w:val="auto"/>
              </w:rPr>
              <w:t>[Enter]</w:t>
            </w:r>
          </w:p>
        </w:tc>
        <w:tc>
          <w:tcPr>
            <w:tcW w:w="1842" w:type="dxa"/>
          </w:tcPr>
          <w:p w14:paraId="33E592A6" w14:textId="77777777" w:rsidR="00C5292F" w:rsidRPr="00981F84" w:rsidRDefault="00C5292F" w:rsidP="00981F84">
            <w:pPr>
              <w:pStyle w:val="VHBAtabletext"/>
              <w:rPr>
                <w:rStyle w:val="IntenseEmphasis"/>
                <w:i w:val="0"/>
                <w:iCs w:val="0"/>
                <w:color w:val="auto"/>
              </w:rPr>
            </w:pPr>
          </w:p>
        </w:tc>
        <w:tc>
          <w:tcPr>
            <w:tcW w:w="2977" w:type="dxa"/>
            <w:vAlign w:val="center"/>
          </w:tcPr>
          <w:p w14:paraId="0937CC51" w14:textId="77777777" w:rsidR="00C5292F" w:rsidRPr="00981F84" w:rsidRDefault="00C5292F" w:rsidP="00981F84">
            <w:pPr>
              <w:pStyle w:val="VHBAtabletext"/>
              <w:rPr>
                <w:rStyle w:val="IntenseEmphasis"/>
                <w:i w:val="0"/>
                <w:iCs w:val="0"/>
                <w:color w:val="auto"/>
              </w:rPr>
            </w:pPr>
          </w:p>
        </w:tc>
      </w:tr>
    </w:tbl>
    <w:p w14:paraId="639784CF" w14:textId="77777777" w:rsidR="00FE74EC" w:rsidRDefault="00FE74EC" w:rsidP="00CE77F9">
      <w:pPr>
        <w:pStyle w:val="NumberedHeading2"/>
      </w:pPr>
      <w:bookmarkStart w:id="3861" w:name="_Toc179294703"/>
      <w:r>
        <w:t>Software Training</w:t>
      </w:r>
      <w:bookmarkEnd w:id="3861"/>
    </w:p>
    <w:p w14:paraId="46CEF4FB" w14:textId="0BB0DEAB" w:rsidR="00FE74EC" w:rsidRPr="00392095" w:rsidRDefault="00FE74EC" w:rsidP="00FE74EC">
      <w:pPr>
        <w:pStyle w:val="Instructions"/>
        <w:rPr>
          <w:b/>
          <w:bCs/>
        </w:rPr>
      </w:pPr>
      <w:r w:rsidRPr="00392095">
        <w:rPr>
          <w:b/>
          <w:bCs/>
        </w:rPr>
        <w:t>PIR section 4.2.</w:t>
      </w:r>
      <w:r w:rsidR="00911C64">
        <w:rPr>
          <w:b/>
          <w:bCs/>
        </w:rPr>
        <w:t>3</w:t>
      </w:r>
    </w:p>
    <w:p w14:paraId="0C992C1C" w14:textId="77777777" w:rsidR="00FE74EC" w:rsidRPr="000C4643" w:rsidRDefault="00FE74EC" w:rsidP="00FE74EC">
      <w:pPr>
        <w:pStyle w:val="Instructions"/>
      </w:pPr>
      <w:r>
        <w:t>Enter details for how the Lead Appointed Party plans to manage software training for the Project Team</w:t>
      </w:r>
      <w:r w:rsidRPr="000C4643">
        <w:t xml:space="preserve"> and VHBA.</w:t>
      </w:r>
    </w:p>
    <w:p w14:paraId="6B3DE95D" w14:textId="77777777" w:rsidR="00FE74EC" w:rsidRDefault="00FE74EC" w:rsidP="00FE74EC">
      <w:pPr>
        <w:pStyle w:val="VHBAbody"/>
      </w:pPr>
      <w:r w:rsidRPr="003409B2">
        <w:t xml:space="preserve">[Enter </w:t>
      </w:r>
      <w:r>
        <w:t>Software Training</w:t>
      </w:r>
      <w:r w:rsidRPr="003409B2">
        <w:t xml:space="preserve"> details here or refer to relevant documents]</w:t>
      </w:r>
    </w:p>
    <w:p w14:paraId="46C1EBF5" w14:textId="758D8EBE" w:rsidR="00DA1190" w:rsidRDefault="00DA1190" w:rsidP="00CE77F9">
      <w:pPr>
        <w:pStyle w:val="NumberedHeading2"/>
      </w:pPr>
      <w:bookmarkStart w:id="3862" w:name="_Toc179294704"/>
      <w:r>
        <w:t>Software Upgrade Policy</w:t>
      </w:r>
      <w:bookmarkEnd w:id="3862"/>
    </w:p>
    <w:p w14:paraId="1885EEF2" w14:textId="1B5AEDFC" w:rsidR="00DA1190" w:rsidRPr="00392095" w:rsidRDefault="00DA1190" w:rsidP="00DA1190">
      <w:pPr>
        <w:pStyle w:val="Instructions"/>
        <w:rPr>
          <w:b/>
          <w:bCs/>
        </w:rPr>
      </w:pPr>
      <w:r w:rsidRPr="00392095">
        <w:rPr>
          <w:b/>
          <w:bCs/>
        </w:rPr>
        <w:t>PIR section 4.2.</w:t>
      </w:r>
      <w:r w:rsidR="00175A4C">
        <w:rPr>
          <w:b/>
          <w:bCs/>
        </w:rPr>
        <w:t>2</w:t>
      </w:r>
    </w:p>
    <w:p w14:paraId="2EF27FE4" w14:textId="77777777" w:rsidR="000855B4" w:rsidRDefault="000855B4" w:rsidP="000855B4">
      <w:pPr>
        <w:pStyle w:val="Instructions"/>
      </w:pPr>
      <w:r w:rsidRPr="009B6B73">
        <w:t xml:space="preserve">Versioning of software shall be managed by the </w:t>
      </w:r>
      <w:r>
        <w:t>Project DE Lead</w:t>
      </w:r>
      <w:r w:rsidRPr="009B6B73">
        <w:t xml:space="preserve"> throughout the delivery </w:t>
      </w:r>
      <w:r>
        <w:t>phase</w:t>
      </w:r>
      <w:r w:rsidRPr="009B6B73">
        <w:t xml:space="preserve">s. </w:t>
      </w:r>
    </w:p>
    <w:p w14:paraId="77EB5EC7" w14:textId="0A68A84E" w:rsidR="00DA1190" w:rsidRDefault="000855B4" w:rsidP="000855B4">
      <w:pPr>
        <w:pStyle w:val="VHBAbody"/>
      </w:pPr>
      <w:r>
        <w:t>Refer to section 4.2.</w:t>
      </w:r>
      <w:r w:rsidR="00175A4C">
        <w:t>2</w:t>
      </w:r>
      <w:r>
        <w:t xml:space="preserve"> of the PIR for VHBA’s software upgrade policy.</w:t>
      </w:r>
    </w:p>
    <w:p w14:paraId="09EC490E" w14:textId="77777777" w:rsidR="001B25E3" w:rsidRPr="00711B0C" w:rsidRDefault="001B25E3" w:rsidP="00CE77F9">
      <w:pPr>
        <w:pStyle w:val="NumberedHeading1"/>
      </w:pPr>
      <w:bookmarkStart w:id="3863" w:name="_Ref153546498"/>
      <w:bookmarkStart w:id="3864" w:name="_Toc179294705"/>
      <w:r>
        <w:t>Quality Assurance and Control</w:t>
      </w:r>
      <w:bookmarkEnd w:id="3863"/>
      <w:bookmarkEnd w:id="3864"/>
    </w:p>
    <w:p w14:paraId="48BB457F" w14:textId="77777777" w:rsidR="001B25E3" w:rsidRPr="002F391E" w:rsidRDefault="001B25E3" w:rsidP="001B25E3">
      <w:pPr>
        <w:pStyle w:val="Instructions"/>
        <w:rPr>
          <w:b/>
          <w:bCs/>
        </w:rPr>
      </w:pPr>
      <w:r w:rsidRPr="002F391E">
        <w:rPr>
          <w:b/>
          <w:bCs/>
        </w:rPr>
        <w:t>PIR Section 4.18</w:t>
      </w:r>
    </w:p>
    <w:p w14:paraId="245641DC" w14:textId="2ED5C0F7" w:rsidR="00DB5AA8" w:rsidRDefault="001B25E3" w:rsidP="00CE77F9">
      <w:pPr>
        <w:pStyle w:val="Instructions"/>
      </w:pPr>
      <w:r w:rsidRPr="00C73F42">
        <w:t>Quality assurance/control procedures; retaining data integrity/accuracy in BIM; and integration approach with cost planning, Construction staging/sequencing, SoA, space planning and resulting 2D drawing and schedule outputs.</w:t>
      </w:r>
    </w:p>
    <w:p w14:paraId="0C464E8B" w14:textId="59589C38" w:rsidR="001B25E3" w:rsidRDefault="001B25E3" w:rsidP="001B25E3">
      <w:pPr>
        <w:pStyle w:val="VHBAbody"/>
      </w:pPr>
      <w:r w:rsidRPr="003B120D">
        <w:t xml:space="preserve">The below </w:t>
      </w:r>
      <w:r>
        <w:t xml:space="preserve">sections </w:t>
      </w:r>
      <w:r w:rsidRPr="003B120D">
        <w:t>outline the model and data quality control approaches, including responsible parties and frequency/timeframes.</w:t>
      </w:r>
    </w:p>
    <w:p w14:paraId="2DEE9EDA" w14:textId="36A728B3" w:rsidR="001F31DD" w:rsidRDefault="001B25E3" w:rsidP="00CE77F9">
      <w:pPr>
        <w:pStyle w:val="NumberedHeading2"/>
      </w:pPr>
      <w:bookmarkStart w:id="3865" w:name="_Toc179294706"/>
      <w:r>
        <w:t>QA Responsibility</w:t>
      </w:r>
      <w:bookmarkEnd w:id="3865"/>
    </w:p>
    <w:p w14:paraId="44B7F6E8" w14:textId="77777777" w:rsidR="001F31DD" w:rsidRPr="001145C2" w:rsidRDefault="001F31DD" w:rsidP="001F31DD">
      <w:pPr>
        <w:pStyle w:val="Instructions"/>
        <w:rPr>
          <w:b/>
          <w:bCs/>
        </w:rPr>
      </w:pPr>
      <w:r w:rsidRPr="001145C2">
        <w:rPr>
          <w:b/>
        </w:rPr>
        <w:t xml:space="preserve">PIR Section 4.18. </w:t>
      </w:r>
    </w:p>
    <w:p w14:paraId="156FEA21" w14:textId="65D2A45B" w:rsidR="001F31DD" w:rsidRPr="001F31DD" w:rsidRDefault="001F31DD" w:rsidP="00CE77F9">
      <w:pPr>
        <w:pStyle w:val="Instructions"/>
      </w:pPr>
      <w:r>
        <w:t>Project DE Lead to provide diagram or graphic of QA procedure and compliance/audit report output</w:t>
      </w:r>
    </w:p>
    <w:p w14:paraId="2DEB62DA" w14:textId="376DFE0A" w:rsidR="001B25E3" w:rsidRPr="003B120D" w:rsidRDefault="001B25E3" w:rsidP="001B25E3">
      <w:pPr>
        <w:pStyle w:val="VHBAbody"/>
      </w:pPr>
      <w:r>
        <w:t>[Enter</w:t>
      </w:r>
      <w:r w:rsidRPr="003B120D">
        <w:t xml:space="preserve"> respons</w:t>
      </w:r>
      <w:r>
        <w:t>e</w:t>
      </w:r>
      <w:r w:rsidRPr="003B120D">
        <w:t xml:space="preserve"> here]</w:t>
      </w:r>
    </w:p>
    <w:p w14:paraId="4F977A4E" w14:textId="2F4FDF41" w:rsidR="001F31DD" w:rsidRDefault="001B25E3" w:rsidP="00CE77F9">
      <w:pPr>
        <w:pStyle w:val="NumberedHeading2"/>
      </w:pPr>
      <w:bookmarkStart w:id="3866" w:name="_Toc179294707"/>
      <w:r>
        <w:t>Visual Checks</w:t>
      </w:r>
      <w:bookmarkEnd w:id="3866"/>
    </w:p>
    <w:p w14:paraId="46918CCE" w14:textId="77777777" w:rsidR="001F31DD" w:rsidRDefault="001F31DD" w:rsidP="001F31DD">
      <w:pPr>
        <w:pStyle w:val="Instructions"/>
      </w:pPr>
      <w:r>
        <w:t>Project DE Lead to provide diagram or graphic of the visual checks to be incorporated as part of the compliance/audit report output</w:t>
      </w:r>
    </w:p>
    <w:p w14:paraId="302634D4" w14:textId="77777777" w:rsidR="001B25E3" w:rsidRPr="003B120D" w:rsidRDefault="001B25E3" w:rsidP="001B25E3">
      <w:pPr>
        <w:pStyle w:val="VHBAbody"/>
      </w:pPr>
      <w:r>
        <w:t>[Enter</w:t>
      </w:r>
      <w:r w:rsidRPr="003B120D">
        <w:t xml:space="preserve"> respons</w:t>
      </w:r>
      <w:r>
        <w:t>e</w:t>
      </w:r>
      <w:r w:rsidRPr="003B120D">
        <w:t xml:space="preserve"> here]</w:t>
      </w:r>
    </w:p>
    <w:p w14:paraId="1E44A0CC" w14:textId="1341318F" w:rsidR="001F31DD" w:rsidRDefault="001B25E3" w:rsidP="00CE77F9">
      <w:pPr>
        <w:pStyle w:val="NumberedHeading2"/>
      </w:pPr>
      <w:bookmarkStart w:id="3867" w:name="_Toc179294708"/>
      <w:r>
        <w:lastRenderedPageBreak/>
        <w:t>Interference Check</w:t>
      </w:r>
      <w:r w:rsidR="000B4922">
        <w:t>s</w:t>
      </w:r>
      <w:bookmarkEnd w:id="3867"/>
    </w:p>
    <w:p w14:paraId="56A10139" w14:textId="14F59B2E" w:rsidR="001F31DD" w:rsidRPr="001F31DD" w:rsidRDefault="001F31DD" w:rsidP="00CE77F9">
      <w:pPr>
        <w:pStyle w:val="Instructions"/>
      </w:pPr>
      <w:r>
        <w:t>Project DE Lead to provide diagram or graphic of the interference checks to be incorporated as part of the compliance/audit report output</w:t>
      </w:r>
    </w:p>
    <w:p w14:paraId="750FCB56" w14:textId="55B3F9EA" w:rsidR="001B25E3" w:rsidRPr="00CE77F9" w:rsidRDefault="001B25E3" w:rsidP="00CE77F9">
      <w:pPr>
        <w:pStyle w:val="VHBAbody"/>
      </w:pPr>
      <w:r>
        <w:t>[Enter</w:t>
      </w:r>
      <w:r w:rsidRPr="003B120D">
        <w:t xml:space="preserve"> respons</w:t>
      </w:r>
      <w:r>
        <w:t>e</w:t>
      </w:r>
      <w:r w:rsidRPr="003B120D">
        <w:t xml:space="preserve"> here]</w:t>
      </w:r>
    </w:p>
    <w:p w14:paraId="067D6D28" w14:textId="09FEA7CA" w:rsidR="00C3143A" w:rsidRPr="00F15F07" w:rsidRDefault="002F6DE9" w:rsidP="00F15F07">
      <w:pPr>
        <w:pStyle w:val="NumberedHeading1"/>
      </w:pPr>
      <w:bookmarkStart w:id="3868" w:name="_Toc179294709"/>
      <w:r w:rsidRPr="00F15F07">
        <w:t>M</w:t>
      </w:r>
      <w:r>
        <w:t>inimum Modelling Requirements by Project Phase</w:t>
      </w:r>
      <w:bookmarkEnd w:id="3868"/>
    </w:p>
    <w:p w14:paraId="3D325AD6" w14:textId="6C0AC3CA" w:rsidR="00EB016F" w:rsidRPr="00093D9C" w:rsidRDefault="00AA37B5" w:rsidP="003738F3">
      <w:pPr>
        <w:pStyle w:val="VHBAbody"/>
      </w:pPr>
      <w:bookmarkStart w:id="3869" w:name="_Hlk13237255"/>
      <w:r w:rsidRPr="00AA37B5">
        <w:t xml:space="preserve">The following sections detail the </w:t>
      </w:r>
      <w:r>
        <w:t>Digital Engineering</w:t>
      </w:r>
      <w:r w:rsidR="00E6701A">
        <w:t>, info</w:t>
      </w:r>
      <w:r w:rsidR="00620B2F">
        <w:t xml:space="preserve">rmation management, and </w:t>
      </w:r>
      <w:r w:rsidRPr="00AA37B5">
        <w:t>Digital Asset procedures to be applied by Appointed Parties throughout the asset lifecycle</w:t>
      </w:r>
      <w:r w:rsidR="00F831C2">
        <w:t xml:space="preserve">, so </w:t>
      </w:r>
      <w:r w:rsidR="00DC4B29">
        <w:t>DE</w:t>
      </w:r>
      <w:r w:rsidR="004B4B06" w:rsidRPr="006A4DCC">
        <w:t xml:space="preserve"> </w:t>
      </w:r>
      <w:r w:rsidR="00F831C2">
        <w:t xml:space="preserve">may be used </w:t>
      </w:r>
      <w:r w:rsidR="004B4B06" w:rsidRPr="006A4DCC">
        <w:t xml:space="preserve">for decision </w:t>
      </w:r>
      <w:r w:rsidR="004B4B06" w:rsidRPr="005C5FA4">
        <w:rPr>
          <w:szCs w:val="22"/>
        </w:rPr>
        <w:t xml:space="preserve">making. The </w:t>
      </w:r>
      <w:r w:rsidR="00F831C2">
        <w:rPr>
          <w:szCs w:val="22"/>
        </w:rPr>
        <w:t>Appointed Parties</w:t>
      </w:r>
      <w:r w:rsidR="00AE0F53">
        <w:rPr>
          <w:szCs w:val="22"/>
        </w:rPr>
        <w:t xml:space="preserve">, under the management of the </w:t>
      </w:r>
      <w:r w:rsidR="00963FF3">
        <w:rPr>
          <w:szCs w:val="22"/>
        </w:rPr>
        <w:t xml:space="preserve">Project </w:t>
      </w:r>
      <w:r w:rsidR="00A3353A">
        <w:rPr>
          <w:szCs w:val="22"/>
        </w:rPr>
        <w:t xml:space="preserve">DE </w:t>
      </w:r>
      <w:r w:rsidR="00093D9C">
        <w:rPr>
          <w:szCs w:val="22"/>
        </w:rPr>
        <w:t>Lead</w:t>
      </w:r>
      <w:r w:rsidR="00AE0F53">
        <w:rPr>
          <w:szCs w:val="22"/>
        </w:rPr>
        <w:t xml:space="preserve">, are </w:t>
      </w:r>
      <w:r w:rsidR="004B4B06" w:rsidRPr="00113B69">
        <w:rPr>
          <w:szCs w:val="22"/>
        </w:rPr>
        <w:t>responsible for ensuring all deliverables</w:t>
      </w:r>
      <w:r w:rsidR="004B4B06" w:rsidRPr="00113B69">
        <w:t xml:space="preserve"> listed in this section are successfully produced.</w:t>
      </w:r>
    </w:p>
    <w:p w14:paraId="05FE3DAA" w14:textId="3F81D00A" w:rsidR="00044A1B" w:rsidRDefault="00F01D1A" w:rsidP="005B2118">
      <w:pPr>
        <w:pStyle w:val="NumberedHeading2"/>
      </w:pPr>
      <w:bookmarkStart w:id="3870" w:name="_Toc179294710"/>
      <w:bookmarkEnd w:id="3869"/>
      <w:r>
        <w:t>Project Information Delivery Milestones</w:t>
      </w:r>
      <w:bookmarkEnd w:id="3870"/>
    </w:p>
    <w:p w14:paraId="70A70EC2" w14:textId="2850DED2" w:rsidR="002C7755" w:rsidRDefault="007C38A4" w:rsidP="002C7755">
      <w:pPr>
        <w:pStyle w:val="VHBAbody"/>
        <w:jc w:val="center"/>
      </w:pPr>
      <w:r>
        <w:rPr>
          <w:noProof/>
        </w:rPr>
        <w:drawing>
          <wp:inline distT="0" distB="0" distL="0" distR="0" wp14:anchorId="578C0B7A" wp14:editId="05C53805">
            <wp:extent cx="5621020" cy="661296"/>
            <wp:effectExtent l="0" t="0" r="0" b="0"/>
            <wp:docPr id="1226402551"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402551" name="Picture 173"/>
                    <pic:cNvPicPr>
                      <a:picLocks noChangeAspect="1" noChangeArrowheads="1"/>
                    </pic:cNvPicPr>
                  </pic:nvPicPr>
                  <pic:blipFill>
                    <a:blip r:embed="rId14"/>
                    <a:stretch>
                      <a:fillRect/>
                    </a:stretch>
                  </pic:blipFill>
                  <pic:spPr bwMode="auto">
                    <a:xfrm>
                      <a:off x="0" y="0"/>
                      <a:ext cx="5621020" cy="661296"/>
                    </a:xfrm>
                    <a:prstGeom prst="rect">
                      <a:avLst/>
                    </a:prstGeom>
                    <a:noFill/>
                  </pic:spPr>
                </pic:pic>
              </a:graphicData>
            </a:graphic>
          </wp:inline>
        </w:drawing>
      </w:r>
    </w:p>
    <w:p w14:paraId="52F73487" w14:textId="0977AE5A" w:rsidR="002C7755" w:rsidRPr="002C7755" w:rsidRDefault="002C7755" w:rsidP="00610ED2">
      <w:pPr>
        <w:pStyle w:val="Caption"/>
        <w:jc w:val="center"/>
      </w:pPr>
      <w:bookmarkStart w:id="3871" w:name="_Ref149136969"/>
      <w:r w:rsidRPr="00346DC6">
        <w:t xml:space="preserve">Figure </w:t>
      </w:r>
      <w:r w:rsidRPr="00346DC6">
        <w:fldChar w:fldCharType="begin"/>
      </w:r>
      <w:r w:rsidRPr="00346DC6">
        <w:instrText>SEQ Figure \* ARABIC</w:instrText>
      </w:r>
      <w:r w:rsidRPr="00346DC6">
        <w:fldChar w:fldCharType="separate"/>
      </w:r>
      <w:r w:rsidR="009D75F3">
        <w:rPr>
          <w:noProof/>
        </w:rPr>
        <w:t>5</w:t>
      </w:r>
      <w:r w:rsidRPr="00346DC6">
        <w:fldChar w:fldCharType="end"/>
      </w:r>
      <w:bookmarkEnd w:id="3871"/>
      <w:r w:rsidRPr="00346DC6">
        <w:t>: The VHBA DE Framework Project Lifecycle Phases forming the Information Delivery Milestones</w:t>
      </w:r>
    </w:p>
    <w:p w14:paraId="6F887632" w14:textId="54F57412" w:rsidR="00726781" w:rsidRPr="00726781" w:rsidRDefault="00CA0F49" w:rsidP="009337E6">
      <w:pPr>
        <w:pStyle w:val="Instructions"/>
        <w:rPr>
          <w:b/>
          <w:bCs/>
        </w:rPr>
      </w:pPr>
      <w:bookmarkStart w:id="3872" w:name="_Hlk147928212"/>
      <w:r w:rsidRPr="00726781">
        <w:rPr>
          <w:b/>
          <w:bCs/>
        </w:rPr>
        <w:t xml:space="preserve">Refer to </w:t>
      </w:r>
      <w:r w:rsidR="00E63ED6" w:rsidRPr="00726781">
        <w:rPr>
          <w:b/>
          <w:bCs/>
        </w:rPr>
        <w:t xml:space="preserve">PIR Section </w:t>
      </w:r>
      <w:r w:rsidR="002121DD">
        <w:rPr>
          <w:b/>
          <w:bCs/>
        </w:rPr>
        <w:t>3.4</w:t>
      </w:r>
      <w:r w:rsidR="00E63ED6" w:rsidRPr="00726781">
        <w:rPr>
          <w:b/>
          <w:bCs/>
        </w:rPr>
        <w:t xml:space="preserve">. </w:t>
      </w:r>
    </w:p>
    <w:p w14:paraId="6152E38E" w14:textId="2F415285" w:rsidR="00E63ED6" w:rsidRPr="005258A9" w:rsidRDefault="002121DD" w:rsidP="009337E6">
      <w:pPr>
        <w:pStyle w:val="Instructions"/>
      </w:pPr>
      <w:r>
        <w:t>Use these subsections to detail the minimum mo</w:t>
      </w:r>
      <w:r w:rsidR="002B3177">
        <w:t>delling requirements for each discipline</w:t>
      </w:r>
      <w:r w:rsidR="009B0683">
        <w:t>, at each phase, confirming all DE deliverables.</w:t>
      </w:r>
    </w:p>
    <w:bookmarkEnd w:id="3872"/>
    <w:p w14:paraId="6455FE98" w14:textId="77777777" w:rsidR="00F678B8" w:rsidRDefault="00F678B8" w:rsidP="00F678B8">
      <w:pPr>
        <w:pStyle w:val="VHBA"/>
      </w:pPr>
      <w:r w:rsidRPr="00F678B8">
        <w:t xml:space="preserve">This section sets out the detailed modelling requirements which the Appointed Parties must complete for each Project Phase. Digital deliverables are expected at each Project Phase containing the Information needed to meet the contractual requirements, outlined in the contract documents. </w:t>
      </w:r>
    </w:p>
    <w:p w14:paraId="082C8858" w14:textId="56465C76" w:rsidR="00DA0453" w:rsidRPr="00FC64D4" w:rsidRDefault="00FC64D4" w:rsidP="00F678B8">
      <w:pPr>
        <w:pStyle w:val="VHBA"/>
      </w:pPr>
      <w:r w:rsidRPr="00FC64D4">
        <w:t xml:space="preserve">The </w:t>
      </w:r>
      <w:r w:rsidR="00886EDC">
        <w:t>BIM/s</w:t>
      </w:r>
      <w:r w:rsidRPr="00FC64D4">
        <w:t xml:space="preserve"> from each </w:t>
      </w:r>
      <w:r w:rsidR="00886EDC">
        <w:t>p</w:t>
      </w:r>
      <w:r w:rsidR="00C85CD6">
        <w:t>roject phase</w:t>
      </w:r>
      <w:r w:rsidRPr="00FC64D4">
        <w:t xml:space="preserve"> must be developed and built upon to meet the requirements of the next </w:t>
      </w:r>
      <w:r w:rsidR="00886EDC">
        <w:t>p</w:t>
      </w:r>
      <w:r w:rsidR="00C85CD6">
        <w:t>roject phase</w:t>
      </w:r>
      <w:r w:rsidRPr="00FC64D4">
        <w:t xml:space="preserve">. If any </w:t>
      </w:r>
      <w:r w:rsidR="00886EDC">
        <w:t>BIM/s</w:t>
      </w:r>
      <w:r w:rsidRPr="00FC64D4">
        <w:t xml:space="preserve"> relating to the project were developed before engaging the</w:t>
      </w:r>
      <w:r w:rsidR="00223DA0">
        <w:t xml:space="preserve"> Project</w:t>
      </w:r>
      <w:r w:rsidRPr="00FC64D4">
        <w:t xml:space="preserve"> </w:t>
      </w:r>
      <w:r w:rsidR="00A3353A">
        <w:t xml:space="preserve">DE </w:t>
      </w:r>
      <w:r w:rsidR="007867CE">
        <w:t>Lead</w:t>
      </w:r>
      <w:r w:rsidRPr="00FC64D4">
        <w:t xml:space="preserve">, these </w:t>
      </w:r>
      <w:r w:rsidR="007867CE">
        <w:t xml:space="preserve">BIM/s </w:t>
      </w:r>
      <w:r w:rsidRPr="00FC64D4">
        <w:t xml:space="preserve">must be obtained from </w:t>
      </w:r>
      <w:r w:rsidR="0018691B">
        <w:t>VHBA</w:t>
      </w:r>
      <w:r w:rsidRPr="00FC64D4">
        <w:t xml:space="preserve"> before proceeding with any further modelling. </w:t>
      </w:r>
    </w:p>
    <w:p w14:paraId="53CBB295" w14:textId="4838AD4F" w:rsidR="000835AA" w:rsidRDefault="000835AA" w:rsidP="00CE77F9">
      <w:pPr>
        <w:pStyle w:val="NumberedHeading2"/>
      </w:pPr>
      <w:bookmarkStart w:id="3873" w:name="_Ref153373222"/>
      <w:bookmarkStart w:id="3874" w:name="_Ref153373859"/>
      <w:bookmarkStart w:id="3875" w:name="_Toc179294711"/>
      <w:r>
        <w:t xml:space="preserve">Existing Conditions </w:t>
      </w:r>
      <w:r w:rsidR="00763136">
        <w:t>M</w:t>
      </w:r>
      <w:r>
        <w:t>odelling</w:t>
      </w:r>
      <w:r w:rsidR="00763136">
        <w:t xml:space="preserve"> Requirements</w:t>
      </w:r>
      <w:bookmarkEnd w:id="3873"/>
      <w:bookmarkEnd w:id="3874"/>
      <w:bookmarkEnd w:id="3875"/>
    </w:p>
    <w:p w14:paraId="488ED173" w14:textId="31328AED" w:rsidR="000835AA" w:rsidRPr="0023474F" w:rsidRDefault="000835AA" w:rsidP="000835AA">
      <w:pPr>
        <w:pStyle w:val="Instructions"/>
        <w:rPr>
          <w:b/>
          <w:bCs/>
        </w:rPr>
      </w:pPr>
      <w:r w:rsidRPr="0023474F">
        <w:rPr>
          <w:b/>
          <w:bCs/>
        </w:rPr>
        <w:t>Refer to PIR Section 3.</w:t>
      </w:r>
      <w:r w:rsidR="00D26129">
        <w:rPr>
          <w:b/>
          <w:bCs/>
        </w:rPr>
        <w:t>5.</w:t>
      </w:r>
      <w:r w:rsidRPr="0023474F">
        <w:rPr>
          <w:b/>
          <w:bCs/>
        </w:rPr>
        <w:t xml:space="preserve"> </w:t>
      </w:r>
    </w:p>
    <w:p w14:paraId="2A060205" w14:textId="7C936252" w:rsidR="000835AA" w:rsidRPr="001E4BA5" w:rsidRDefault="000835AA" w:rsidP="001E4BA5">
      <w:pPr>
        <w:pStyle w:val="Instructions"/>
      </w:pPr>
      <w:r w:rsidRPr="00964A1E">
        <w:t xml:space="preserve">Appointed Parties to </w:t>
      </w:r>
      <w:r>
        <w:t xml:space="preserve">confirm </w:t>
      </w:r>
      <w:r w:rsidRPr="00964A1E">
        <w:t xml:space="preserve">any previous </w:t>
      </w:r>
      <w:r>
        <w:t>VHBA</w:t>
      </w:r>
      <w:r w:rsidRPr="00964A1E">
        <w:t xml:space="preserve"> existing conditions information (2D drawings), new survey and the extents of existing conditions to be modelled</w:t>
      </w:r>
      <w:r>
        <w:t xml:space="preserve"> in the section below. </w:t>
      </w:r>
      <w:r w:rsidR="001E4BA5">
        <w:t>Enter</w:t>
      </w:r>
      <w:r w:rsidR="001E4BA5" w:rsidRPr="005E1919">
        <w:t xml:space="preserve"> </w:t>
      </w:r>
      <w:r w:rsidR="001E4BA5">
        <w:t>existing conditions information and DE uses</w:t>
      </w:r>
      <w:r w:rsidR="001E4BA5" w:rsidRPr="005E1919">
        <w:t xml:space="preserve"> here</w:t>
      </w:r>
      <w:r w:rsidR="001E4BA5">
        <w:t>.</w:t>
      </w:r>
    </w:p>
    <w:p w14:paraId="5C29F1CD" w14:textId="19D50415" w:rsidR="000835AA" w:rsidRDefault="000835AA" w:rsidP="000835AA">
      <w:pPr>
        <w:pStyle w:val="VHBAbody"/>
      </w:pPr>
      <w:r>
        <w:t xml:space="preserve">Any Existing Conditions </w:t>
      </w:r>
      <w:r w:rsidR="00D879C9">
        <w:t xml:space="preserve">model/s </w:t>
      </w:r>
      <w:r>
        <w:t>must contain the below requirements:</w:t>
      </w:r>
    </w:p>
    <w:p w14:paraId="502E3710" w14:textId="77777777" w:rsidR="000835AA" w:rsidRDefault="000835AA" w:rsidP="000835AA">
      <w:pPr>
        <w:pStyle w:val="VHBAnumberloweralpha"/>
        <w:numPr>
          <w:ilvl w:val="0"/>
          <w:numId w:val="70"/>
        </w:numPr>
      </w:pPr>
      <w:r>
        <w:t>Basic topography created from the surveyor’s design files using the coordinate system established from these files</w:t>
      </w:r>
    </w:p>
    <w:p w14:paraId="180348BE" w14:textId="77777777" w:rsidR="000835AA" w:rsidRDefault="000835AA" w:rsidP="000835AA">
      <w:pPr>
        <w:pStyle w:val="VHBAnumberloweralpha"/>
      </w:pPr>
      <w:r>
        <w:t>Massing Models of the site’s adjoining buildings and features</w:t>
      </w:r>
    </w:p>
    <w:p w14:paraId="510A5207" w14:textId="77777777" w:rsidR="000835AA" w:rsidRDefault="000835AA" w:rsidP="000835AA">
      <w:pPr>
        <w:pStyle w:val="VHBAnumberloweralpha"/>
      </w:pPr>
      <w:r>
        <w:t>A project set-out point referenced to the coordinate system</w:t>
      </w:r>
    </w:p>
    <w:p w14:paraId="13F9A871" w14:textId="77777777" w:rsidR="000835AA" w:rsidRDefault="000835AA" w:rsidP="000835AA">
      <w:pPr>
        <w:pStyle w:val="VHBAnumberloweralpha"/>
      </w:pPr>
      <w:r>
        <w:t>Any preliminary existing conditions necessary to define the design intent and accurately represent the design solution</w:t>
      </w:r>
    </w:p>
    <w:p w14:paraId="6BBFBEFB" w14:textId="77777777" w:rsidR="000835AA" w:rsidRDefault="000835AA" w:rsidP="000835AA">
      <w:pPr>
        <w:pStyle w:val="VHBAnumberloweralpha"/>
      </w:pPr>
      <w:r>
        <w:t>Nominal building grids and levels/stories identified and coordinated across disciplines</w:t>
      </w:r>
    </w:p>
    <w:p w14:paraId="360E8B69" w14:textId="77777777" w:rsidR="000835AA" w:rsidRDefault="000835AA" w:rsidP="000835AA">
      <w:pPr>
        <w:pStyle w:val="VHBAnumberloweralpha"/>
      </w:pPr>
      <w:r>
        <w:t>Existing Model Elements identifiable as existing via an attribute [extents of the existing conditions BIM/s to be defined and agreed with the Appointing Party and documented in Design here]</w:t>
      </w:r>
    </w:p>
    <w:p w14:paraId="67070818" w14:textId="77777777" w:rsidR="000835AA" w:rsidRDefault="000835AA" w:rsidP="000835AA">
      <w:pPr>
        <w:pStyle w:val="VHBAnumberloweralpha"/>
      </w:pPr>
      <w:r>
        <w:lastRenderedPageBreak/>
        <w:t>Any Massing Models are to be accurately geo-located from the site BIM to ensure correct coordination between disciplines for all BIM/s</w:t>
      </w:r>
    </w:p>
    <w:p w14:paraId="13CE6F77" w14:textId="77777777" w:rsidR="000835AA" w:rsidRDefault="000835AA" w:rsidP="000835AA">
      <w:pPr>
        <w:pStyle w:val="VHBAnumberloweralpha"/>
      </w:pPr>
      <w:r>
        <w:t>Existing subsurface services must meet the quality requirements of A.S.5488: Classification of Subsurface Utility Information for quality level classification</w:t>
      </w:r>
      <w:r w:rsidRPr="007A795E">
        <w:t xml:space="preserve"> </w:t>
      </w:r>
    </w:p>
    <w:p w14:paraId="7196ED89" w14:textId="30ECE0AC" w:rsidR="000835AA" w:rsidRPr="00C22D57" w:rsidRDefault="000835AA" w:rsidP="000835AA">
      <w:pPr>
        <w:pStyle w:val="VHBAnumberloweralpha"/>
      </w:pPr>
      <w:r w:rsidRPr="00C22D57">
        <w:t xml:space="preserve">Where existing buildings and/or structures are within the modelling boundary, traditional 2D documentation may be acceptable for some elements by agreement with </w:t>
      </w:r>
      <w:r>
        <w:t>VHBA</w:t>
      </w:r>
      <w:r w:rsidRPr="00C22D57">
        <w:t xml:space="preserve"> and documented </w:t>
      </w:r>
      <w:r w:rsidRPr="00BE3AC7">
        <w:t xml:space="preserve">in Section </w:t>
      </w:r>
      <w:r w:rsidR="00D42F27">
        <w:fldChar w:fldCharType="begin"/>
      </w:r>
      <w:r w:rsidR="00D42F27">
        <w:instrText xml:space="preserve"> REF _Ref153373222 \r \h </w:instrText>
      </w:r>
      <w:r w:rsidR="00D42F27">
        <w:fldChar w:fldCharType="separate"/>
      </w:r>
      <w:r w:rsidR="00041FE1">
        <w:t>14.2</w:t>
      </w:r>
      <w:r w:rsidR="00D42F27">
        <w:fldChar w:fldCharType="end"/>
      </w:r>
    </w:p>
    <w:p w14:paraId="4623A1A5" w14:textId="77777777" w:rsidR="000835AA" w:rsidRPr="00C22D57" w:rsidRDefault="000835AA" w:rsidP="000835AA">
      <w:pPr>
        <w:pStyle w:val="VHBAnumberloweralpha"/>
      </w:pPr>
      <w:r w:rsidRPr="00C22D57">
        <w:t xml:space="preserve">Where a design will interface with an existing building or structure, a laser scan survey of the existing building or structure, to which new elements may interface, may be procured as directed by </w:t>
      </w:r>
      <w:r>
        <w:t>VHBA</w:t>
      </w:r>
      <w:r w:rsidRPr="00C22D57">
        <w:t>. If procured, the laser scan survey must be used for coordination and made available to all consultants in a format that integrates with the model authoring software being used on the project</w:t>
      </w:r>
    </w:p>
    <w:p w14:paraId="018BBA4B" w14:textId="582D8274" w:rsidR="000835AA" w:rsidRPr="001245C9" w:rsidRDefault="000835AA" w:rsidP="000835AA">
      <w:pPr>
        <w:pStyle w:val="VHBAnumberloweralpha"/>
      </w:pPr>
      <w:r>
        <w:t>[</w:t>
      </w:r>
      <w:r w:rsidR="00FD4731">
        <w:t>E</w:t>
      </w:r>
      <w:r>
        <w:t>nter additional Project Team items here]</w:t>
      </w:r>
    </w:p>
    <w:p w14:paraId="5777FA84" w14:textId="49B220E1" w:rsidR="00416E23" w:rsidRPr="00DA0453" w:rsidRDefault="009E761D" w:rsidP="00CE77F9">
      <w:pPr>
        <w:pStyle w:val="NumberedHeading2"/>
      </w:pPr>
      <w:bookmarkStart w:id="3876" w:name="_Toc179294712"/>
      <w:r w:rsidRPr="00DA0453">
        <w:t xml:space="preserve">Phase 1 - </w:t>
      </w:r>
      <w:r w:rsidR="00416E23" w:rsidRPr="00DA0453">
        <w:t>Master Planning</w:t>
      </w:r>
      <w:bookmarkEnd w:id="3876"/>
    </w:p>
    <w:p w14:paraId="193BE3EE" w14:textId="5523F734" w:rsidR="008E74B8" w:rsidRDefault="007C38A4" w:rsidP="008E74B8">
      <w:pPr>
        <w:pStyle w:val="VHBAbody"/>
        <w:keepNext/>
        <w:jc w:val="center"/>
      </w:pPr>
      <w:r>
        <w:rPr>
          <w:noProof/>
        </w:rPr>
        <w:drawing>
          <wp:inline distT="0" distB="0" distL="0" distR="0" wp14:anchorId="366C6F18" wp14:editId="65242E63">
            <wp:extent cx="5669915" cy="667048"/>
            <wp:effectExtent l="0" t="0" r="0" b="6350"/>
            <wp:docPr id="1710827982"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827982" name="Picture 174"/>
                    <pic:cNvPicPr>
                      <a:picLocks noChangeAspect="1" noChangeArrowheads="1"/>
                    </pic:cNvPicPr>
                  </pic:nvPicPr>
                  <pic:blipFill>
                    <a:blip r:embed="rId23"/>
                    <a:stretch>
                      <a:fillRect/>
                    </a:stretch>
                  </pic:blipFill>
                  <pic:spPr bwMode="auto">
                    <a:xfrm>
                      <a:off x="0" y="0"/>
                      <a:ext cx="5669915" cy="667048"/>
                    </a:xfrm>
                    <a:prstGeom prst="rect">
                      <a:avLst/>
                    </a:prstGeom>
                    <a:noFill/>
                  </pic:spPr>
                </pic:pic>
              </a:graphicData>
            </a:graphic>
          </wp:inline>
        </w:drawing>
      </w:r>
    </w:p>
    <w:p w14:paraId="48E7B724" w14:textId="3EC11E4A" w:rsidR="002A5CAE" w:rsidRPr="002A5CAE" w:rsidRDefault="000022B4" w:rsidP="009337E6">
      <w:pPr>
        <w:pStyle w:val="Instructions"/>
        <w:rPr>
          <w:b/>
          <w:bCs/>
        </w:rPr>
      </w:pPr>
      <w:bookmarkStart w:id="3877" w:name="_Hlk149834281"/>
      <w:r w:rsidRPr="002A5CAE">
        <w:rPr>
          <w:b/>
          <w:bCs/>
        </w:rPr>
        <w:t>PIR Section 3.</w:t>
      </w:r>
      <w:r w:rsidR="00910672">
        <w:rPr>
          <w:b/>
          <w:bCs/>
        </w:rPr>
        <w:t>6.</w:t>
      </w:r>
    </w:p>
    <w:p w14:paraId="2E4453AC" w14:textId="0FC54707" w:rsidR="000022B4" w:rsidRDefault="0008614D" w:rsidP="009337E6">
      <w:pPr>
        <w:pStyle w:val="Instructions"/>
      </w:pPr>
      <w:r w:rsidRPr="00964A1E">
        <w:t>During the Master Plan</w:t>
      </w:r>
      <w:r w:rsidR="000608AB">
        <w:t>ning</w:t>
      </w:r>
      <w:r w:rsidRPr="00964A1E">
        <w:t xml:space="preserve"> stage, the creation of a Master Plan massing model is </w:t>
      </w:r>
      <w:r w:rsidR="00081346">
        <w:rPr>
          <w:b/>
          <w:bCs/>
        </w:rPr>
        <w:t xml:space="preserve">mandatory </w:t>
      </w:r>
      <w:r w:rsidR="00081346">
        <w:t xml:space="preserve">for DE Level 2 &amp; 3 </w:t>
      </w:r>
      <w:r w:rsidR="00B530F5">
        <w:t>P</w:t>
      </w:r>
      <w:r w:rsidR="0066100F">
        <w:t>rojects,</w:t>
      </w:r>
      <w:r w:rsidR="00D61A6F">
        <w:t xml:space="preserve"> with </w:t>
      </w:r>
      <w:r w:rsidR="002A4402">
        <w:t xml:space="preserve">the option of </w:t>
      </w:r>
      <w:r w:rsidR="00D61A6F">
        <w:t xml:space="preserve">DE Level 3 </w:t>
      </w:r>
      <w:r w:rsidR="002A4402">
        <w:t xml:space="preserve">massing model being </w:t>
      </w:r>
      <w:r w:rsidR="00D61A6F">
        <w:t>BIM</w:t>
      </w:r>
      <w:r w:rsidR="002A4402">
        <w:t>-</w:t>
      </w:r>
      <w:r w:rsidR="00D61A6F">
        <w:t>enabled</w:t>
      </w:r>
      <w:r w:rsidR="0066100F">
        <w:t xml:space="preserve"> for</w:t>
      </w:r>
      <w:r w:rsidRPr="00964A1E">
        <w:t xml:space="preserve"> continuity from the Master Plan to </w:t>
      </w:r>
      <w:r w:rsidR="00E810BF">
        <w:t>Feasibility Study</w:t>
      </w:r>
      <w:r w:rsidRPr="00964A1E">
        <w:t xml:space="preserve">. </w:t>
      </w:r>
      <w:r w:rsidR="005F5CE0" w:rsidRPr="00964A1E">
        <w:t>A site BIM and preliminary existing condition BIM shall be started in this phase and the approach documented below.</w:t>
      </w:r>
      <w:r w:rsidR="00845262">
        <w:t xml:space="preserve"> Ensure all requirements from the PIR have been addressed.</w:t>
      </w:r>
    </w:p>
    <w:bookmarkEnd w:id="3877"/>
    <w:p w14:paraId="5D26E1B1" w14:textId="39A448ED" w:rsidR="00AC751D" w:rsidRPr="00275FC6" w:rsidRDefault="00693D74" w:rsidP="009337E6">
      <w:pPr>
        <w:pStyle w:val="Instructions"/>
      </w:pPr>
      <w:r>
        <w:t xml:space="preserve">For </w:t>
      </w:r>
      <w:r w:rsidR="00275FC6" w:rsidRPr="00275FC6">
        <w:t>DE Level 1</w:t>
      </w:r>
      <w:r>
        <w:t xml:space="preserve"> Projects,</w:t>
      </w:r>
      <w:r w:rsidR="00275FC6" w:rsidRPr="00275FC6">
        <w:t xml:space="preserve"> baseline requirements</w:t>
      </w:r>
      <w:r w:rsidR="00DD323C">
        <w:t xml:space="preserve"> </w:t>
      </w:r>
      <w:r>
        <w:t xml:space="preserve">are </w:t>
      </w:r>
      <w:r w:rsidR="00DD323C">
        <w:t>outlined below.</w:t>
      </w:r>
    </w:p>
    <w:p w14:paraId="43D0583C" w14:textId="4DF400EE" w:rsidR="005E67A7" w:rsidRPr="00C41AF4" w:rsidRDefault="00456C3D" w:rsidP="005E67A7">
      <w:pPr>
        <w:pStyle w:val="VHBA"/>
      </w:pPr>
      <w:r>
        <w:t>For DE Level 1 Projects d</w:t>
      </w:r>
      <w:r w:rsidR="007E0C92">
        <w:t>uring</w:t>
      </w:r>
      <w:r w:rsidR="00200843">
        <w:t xml:space="preserve"> the</w:t>
      </w:r>
      <w:r w:rsidR="005E67A7" w:rsidRPr="00C41AF4">
        <w:t xml:space="preserve"> Master Plan</w:t>
      </w:r>
      <w:r w:rsidR="00BC2922">
        <w:t>ning</w:t>
      </w:r>
      <w:r w:rsidR="00200843">
        <w:t xml:space="preserve"> phase</w:t>
      </w:r>
      <w:r w:rsidR="005E67A7" w:rsidRPr="00C41AF4">
        <w:t xml:space="preserve">, </w:t>
      </w:r>
      <w:r w:rsidR="00C80FB3">
        <w:t xml:space="preserve">any documentation </w:t>
      </w:r>
      <w:r w:rsidR="00FC129D">
        <w:t xml:space="preserve">created </w:t>
      </w:r>
      <w:r w:rsidR="005E67A7" w:rsidRPr="00C41AF4">
        <w:t xml:space="preserve">must contain the </w:t>
      </w:r>
      <w:r w:rsidR="006156F0" w:rsidRPr="00C41AF4">
        <w:t xml:space="preserve">below </w:t>
      </w:r>
      <w:r w:rsidR="005E67A7" w:rsidRPr="00C41AF4">
        <w:t>requirements:</w:t>
      </w:r>
    </w:p>
    <w:p w14:paraId="496FFDE9" w14:textId="31D55306" w:rsidR="005E67A7" w:rsidRDefault="005E67A7" w:rsidP="00CE77F9">
      <w:pPr>
        <w:pStyle w:val="VHBAnumberloweralpha"/>
        <w:numPr>
          <w:ilvl w:val="0"/>
          <w:numId w:val="71"/>
        </w:numPr>
      </w:pPr>
      <w:r w:rsidRPr="00C41AF4">
        <w:t xml:space="preserve">Levels/storeys and grids to be managed by the </w:t>
      </w:r>
      <w:r w:rsidR="00BB0D18">
        <w:t>Project DE Lead</w:t>
      </w:r>
      <w:r w:rsidRPr="00C41AF4">
        <w:t xml:space="preserve"> and coordinated across disciplines</w:t>
      </w:r>
    </w:p>
    <w:p w14:paraId="64C2ACDB" w14:textId="55B821B0" w:rsidR="00C44ABE" w:rsidRDefault="00C44ABE" w:rsidP="00C44ABE">
      <w:pPr>
        <w:pStyle w:val="VHBAnumberloweralpha"/>
      </w:pPr>
      <w:r>
        <w:t>Stacking diagrams and site sections identifying level differences across the site and circulation across departments at different levels.</w:t>
      </w:r>
    </w:p>
    <w:p w14:paraId="37FA37CE" w14:textId="24D48E91" w:rsidR="00770840" w:rsidRPr="00C41AF4" w:rsidRDefault="00C44ABE" w:rsidP="00C44ABE">
      <w:pPr>
        <w:pStyle w:val="VHBAnumberloweralpha"/>
      </w:pPr>
      <w:r>
        <w:t>3D staging block</w:t>
      </w:r>
      <w:r w:rsidR="007D3077">
        <w:t xml:space="preserve"> and sta</w:t>
      </w:r>
      <w:r w:rsidR="00695DEF">
        <w:t>c</w:t>
      </w:r>
      <w:r w:rsidR="007D3077">
        <w:t>king</w:t>
      </w:r>
      <w:r>
        <w:t xml:space="preserve"> diagrams</w:t>
      </w:r>
      <w:r w:rsidR="00E10D4E">
        <w:t xml:space="preserve"> </w:t>
      </w:r>
    </w:p>
    <w:p w14:paraId="48F5DDDB" w14:textId="7FD1CEAC" w:rsidR="004D41A9" w:rsidRPr="004D41A9" w:rsidRDefault="004D41A9" w:rsidP="004D41A9">
      <w:pPr>
        <w:pStyle w:val="VHBAnumberloweralpha"/>
        <w:rPr>
          <w:rFonts w:eastAsiaTheme="minorHAnsi" w:cstheme="minorHAnsi"/>
        </w:rPr>
      </w:pPr>
      <w:r w:rsidRPr="00C41AF4">
        <w:rPr>
          <w:rFonts w:cstheme="minorHAnsi"/>
        </w:rPr>
        <w:t xml:space="preserve">[Enter additional </w:t>
      </w:r>
      <w:r>
        <w:rPr>
          <w:rFonts w:cstheme="minorHAnsi"/>
        </w:rPr>
        <w:t>Project Team</w:t>
      </w:r>
      <w:r w:rsidRPr="00C41AF4">
        <w:rPr>
          <w:rFonts w:cstheme="minorHAnsi"/>
        </w:rPr>
        <w:t xml:space="preserve"> items here]</w:t>
      </w:r>
    </w:p>
    <w:p w14:paraId="0A32CAFF" w14:textId="0C763945" w:rsidR="0038034D" w:rsidRPr="0038034D" w:rsidRDefault="00E54A5C" w:rsidP="009337E6">
      <w:pPr>
        <w:pStyle w:val="Instructions"/>
        <w:rPr>
          <w:b/>
          <w:bCs/>
        </w:rPr>
      </w:pPr>
      <w:r w:rsidRPr="0038034D">
        <w:rPr>
          <w:b/>
          <w:bCs/>
        </w:rPr>
        <w:t xml:space="preserve">PIR section </w:t>
      </w:r>
      <w:r w:rsidR="00275E28" w:rsidRPr="0038034D">
        <w:rPr>
          <w:b/>
          <w:bCs/>
        </w:rPr>
        <w:t>3.</w:t>
      </w:r>
      <w:r w:rsidR="00E55E4E">
        <w:rPr>
          <w:b/>
          <w:bCs/>
        </w:rPr>
        <w:t>6.2</w:t>
      </w:r>
    </w:p>
    <w:p w14:paraId="71627B7F" w14:textId="055935FA" w:rsidR="00246850" w:rsidRDefault="00E54A5C" w:rsidP="009337E6">
      <w:pPr>
        <w:pStyle w:val="Instructions"/>
      </w:pPr>
      <w:r w:rsidRPr="00E54A5C">
        <w:t xml:space="preserve">DE Level </w:t>
      </w:r>
      <w:r w:rsidR="00343FF5">
        <w:t>2</w:t>
      </w:r>
      <w:r w:rsidR="00D36142">
        <w:t xml:space="preserve"> and 3</w:t>
      </w:r>
      <w:r w:rsidR="00343FF5">
        <w:t xml:space="preserve"> </w:t>
      </w:r>
      <w:r w:rsidR="006307B7">
        <w:t>increased</w:t>
      </w:r>
      <w:r w:rsidRPr="00E54A5C">
        <w:t xml:space="preserve"> requirements outlined below</w:t>
      </w:r>
      <w:r w:rsidR="00C96DF0">
        <w:t xml:space="preserve"> (must </w:t>
      </w:r>
      <w:r w:rsidR="005D0E7E">
        <w:t>incorporate above too)</w:t>
      </w:r>
      <w:r w:rsidRPr="00E54A5C">
        <w:t>.</w:t>
      </w:r>
      <w:r w:rsidR="00275E28">
        <w:t xml:space="preserve"> </w:t>
      </w:r>
    </w:p>
    <w:p w14:paraId="417DCDE0" w14:textId="0D683268" w:rsidR="00E54A5C" w:rsidRPr="00E54A5C" w:rsidRDefault="00275E28" w:rsidP="009337E6">
      <w:pPr>
        <w:pStyle w:val="Instructions"/>
      </w:pPr>
      <w:r>
        <w:t xml:space="preserve">Remove sections below if </w:t>
      </w:r>
      <w:r w:rsidR="00343FF5">
        <w:t>DE Project Level is not DE Level 2 or 3.</w:t>
      </w:r>
    </w:p>
    <w:p w14:paraId="272CED34" w14:textId="67688F11" w:rsidR="00763645" w:rsidRDefault="00763645" w:rsidP="00763645">
      <w:pPr>
        <w:pStyle w:val="VHBAbody"/>
      </w:pPr>
      <w:r>
        <w:t>For DE Level 2 and 3 Projects</w:t>
      </w:r>
      <w:r w:rsidR="00D8418C">
        <w:t>,</w:t>
      </w:r>
      <w:r w:rsidR="00B31FE1">
        <w:t xml:space="preserve"> a </w:t>
      </w:r>
      <w:r w:rsidR="00D8418C">
        <w:t xml:space="preserve">3D </w:t>
      </w:r>
      <w:r w:rsidR="00B31FE1">
        <w:t xml:space="preserve">massing model must be </w:t>
      </w:r>
      <w:r w:rsidR="00C93A14">
        <w:t>created during the Master Planning phase, containing the below requirements:</w:t>
      </w:r>
    </w:p>
    <w:p w14:paraId="7E7FBE93" w14:textId="7C944D50" w:rsidR="00761191" w:rsidRPr="00C41AF4" w:rsidRDefault="00761191" w:rsidP="00CE77F9">
      <w:pPr>
        <w:pStyle w:val="VHBAnumberloweralpha"/>
      </w:pPr>
      <w:r>
        <w:t>DE Level</w:t>
      </w:r>
      <w:r w:rsidRPr="00880ADA">
        <w:t xml:space="preserve"> </w:t>
      </w:r>
      <w:r>
        <w:t>2</w:t>
      </w:r>
      <w:r w:rsidRPr="00880ADA">
        <w:t xml:space="preserve"> and </w:t>
      </w:r>
      <w:r>
        <w:t>3</w:t>
      </w:r>
      <w:r w:rsidRPr="00880ADA">
        <w:t xml:space="preserve"> Projects </w:t>
      </w:r>
      <w:r>
        <w:t xml:space="preserve">- </w:t>
      </w:r>
      <w:r w:rsidRPr="00C41AF4">
        <w:t xml:space="preserve">A site </w:t>
      </w:r>
      <w:r>
        <w:t>3D model</w:t>
      </w:r>
      <w:r w:rsidRPr="00C41AF4">
        <w:t xml:space="preserve"> created, with the current survey included and site benchmark, the project set out point and nominal building grids and levels/stories identified</w:t>
      </w:r>
    </w:p>
    <w:p w14:paraId="05BF0418" w14:textId="1E62CBA8" w:rsidR="00761191" w:rsidRPr="00C41AF4" w:rsidRDefault="00761191" w:rsidP="00761191">
      <w:pPr>
        <w:pStyle w:val="VHBAnumberloweralpha"/>
      </w:pPr>
      <w:r>
        <w:t>DE Level</w:t>
      </w:r>
      <w:r w:rsidRPr="00880ADA">
        <w:t xml:space="preserve"> </w:t>
      </w:r>
      <w:r>
        <w:t>2</w:t>
      </w:r>
      <w:r w:rsidRPr="00880ADA">
        <w:t xml:space="preserve"> and </w:t>
      </w:r>
      <w:r>
        <w:t>3</w:t>
      </w:r>
      <w:r w:rsidRPr="00880ADA">
        <w:t xml:space="preserve"> Projects </w:t>
      </w:r>
      <w:r>
        <w:t xml:space="preserve">- </w:t>
      </w:r>
      <w:r w:rsidRPr="00C41AF4">
        <w:t xml:space="preserve">A preliminary existing conditions </w:t>
      </w:r>
      <w:r>
        <w:t>3D model/s</w:t>
      </w:r>
      <w:r w:rsidRPr="00C41AF4">
        <w:t xml:space="preserve"> created (based on Section</w:t>
      </w:r>
      <w:r w:rsidR="00C0774B">
        <w:t xml:space="preserve"> </w:t>
      </w:r>
      <w:r w:rsidR="00C0774B">
        <w:fldChar w:fldCharType="begin"/>
      </w:r>
      <w:r w:rsidR="00C0774B">
        <w:instrText xml:space="preserve"> REF _Ref153373859 \r \h </w:instrText>
      </w:r>
      <w:r w:rsidR="00C0774B">
        <w:fldChar w:fldCharType="separate"/>
      </w:r>
      <w:r w:rsidR="00041FE1">
        <w:t>14.2</w:t>
      </w:r>
      <w:r w:rsidR="00C0774B">
        <w:fldChar w:fldCharType="end"/>
      </w:r>
      <w:r w:rsidRPr="00C41AF4">
        <w:t xml:space="preserve">) and existing elements identifiable as existing via an attribute (extents of the existing conditions model to be defined and agreed with the </w:t>
      </w:r>
      <w:r>
        <w:t>VHBA DE Project Champion</w:t>
      </w:r>
      <w:r w:rsidRPr="00C41AF4">
        <w:t xml:space="preserve"> and documented in Design DE</w:t>
      </w:r>
      <w:r>
        <w:t>M</w:t>
      </w:r>
      <w:r w:rsidRPr="00C41AF4">
        <w:t xml:space="preserve">P) </w:t>
      </w:r>
    </w:p>
    <w:p w14:paraId="34962114" w14:textId="7C60424C" w:rsidR="00761191" w:rsidRPr="00763645" w:rsidRDefault="00761191" w:rsidP="00761191">
      <w:pPr>
        <w:pStyle w:val="VHBAnumberloweralpha"/>
      </w:pPr>
      <w:r>
        <w:lastRenderedPageBreak/>
        <w:t>DE Level</w:t>
      </w:r>
      <w:r w:rsidRPr="00880ADA">
        <w:t xml:space="preserve"> </w:t>
      </w:r>
      <w:r>
        <w:t>2</w:t>
      </w:r>
      <w:r w:rsidRPr="00880ADA">
        <w:t xml:space="preserve"> and </w:t>
      </w:r>
      <w:r>
        <w:t>3</w:t>
      </w:r>
      <w:r w:rsidRPr="00880ADA">
        <w:t xml:space="preserve"> Projects </w:t>
      </w:r>
      <w:r>
        <w:t>- A</w:t>
      </w:r>
      <w:r w:rsidRPr="00C41AF4">
        <w:t xml:space="preserve">ccurately geo-located from the site </w:t>
      </w:r>
      <w:r>
        <w:t>3D model</w:t>
      </w:r>
      <w:r w:rsidRPr="00C41AF4">
        <w:t xml:space="preserve"> (as managed by the </w:t>
      </w:r>
      <w:r>
        <w:t>Project DE Lead</w:t>
      </w:r>
      <w:r w:rsidRPr="00C41AF4">
        <w:t xml:space="preserve">) to ensure correct coordination between disciplines for all </w:t>
      </w:r>
      <w:r w:rsidR="00544F29">
        <w:t>model/s</w:t>
      </w:r>
    </w:p>
    <w:p w14:paraId="596A9657" w14:textId="025C3A15" w:rsidR="00411FE3" w:rsidRDefault="00EC01E4" w:rsidP="00451B95">
      <w:pPr>
        <w:pStyle w:val="VHBAnumberloweralpha"/>
        <w:rPr>
          <w:rFonts w:eastAsiaTheme="minorHAnsi" w:cstheme="minorHAnsi"/>
        </w:rPr>
      </w:pPr>
      <w:r>
        <w:t>DE Level</w:t>
      </w:r>
      <w:r w:rsidRPr="00880ADA">
        <w:t xml:space="preserve"> </w:t>
      </w:r>
      <w:r>
        <w:t>2</w:t>
      </w:r>
      <w:r w:rsidRPr="00880ADA">
        <w:t xml:space="preserve"> and </w:t>
      </w:r>
      <w:r>
        <w:t>3</w:t>
      </w:r>
      <w:r w:rsidRPr="00880ADA">
        <w:t xml:space="preserve"> Projects </w:t>
      </w:r>
      <w:r>
        <w:t xml:space="preserve">- </w:t>
      </w:r>
      <w:r w:rsidR="00B84FD7">
        <w:t>High-Level operational planning and department staging</w:t>
      </w:r>
      <w:r w:rsidR="00E3308A">
        <w:t xml:space="preserve"> 3D visuals</w:t>
      </w:r>
      <w:r w:rsidR="00631D03">
        <w:t>, animations</w:t>
      </w:r>
      <w:r w:rsidR="00E3308A">
        <w:t xml:space="preserve"> and documentation</w:t>
      </w:r>
      <w:r w:rsidR="00F31A6F">
        <w:t xml:space="preserve"> </w:t>
      </w:r>
      <w:r w:rsidR="00794973">
        <w:t xml:space="preserve">are to be derived from the Master Planning model/s </w:t>
      </w:r>
      <w:r w:rsidR="00F31A6F">
        <w:t xml:space="preserve">depicting </w:t>
      </w:r>
      <w:r w:rsidR="00451B95" w:rsidRPr="00451B95">
        <w:rPr>
          <w:rFonts w:eastAsiaTheme="minorHAnsi" w:cstheme="minorHAnsi"/>
        </w:rPr>
        <w:t>a clear plan for potential future, staged, construction on the site to add</w:t>
      </w:r>
      <w:r w:rsidR="00451B95">
        <w:rPr>
          <w:rFonts w:eastAsiaTheme="minorHAnsi" w:cstheme="minorHAnsi"/>
        </w:rPr>
        <w:t xml:space="preserve"> </w:t>
      </w:r>
      <w:r w:rsidR="00451B95" w:rsidRPr="00451B95">
        <w:rPr>
          <w:rFonts w:eastAsiaTheme="minorHAnsi" w:cstheme="minorHAnsi"/>
        </w:rPr>
        <w:t>new facilities or replace or renew existing buildings and site services infrastructure</w:t>
      </w:r>
    </w:p>
    <w:p w14:paraId="4F3A7E66" w14:textId="1B1C7508" w:rsidR="004D41A9" w:rsidRPr="004D41A9" w:rsidRDefault="004D41A9" w:rsidP="004D41A9">
      <w:pPr>
        <w:pStyle w:val="VHBAnumberloweralpha"/>
        <w:rPr>
          <w:rFonts w:eastAsiaTheme="minorHAnsi" w:cstheme="minorHAnsi"/>
        </w:rPr>
      </w:pPr>
      <w:r w:rsidRPr="00C41AF4">
        <w:rPr>
          <w:rFonts w:cstheme="minorHAnsi"/>
        </w:rPr>
        <w:t xml:space="preserve">[Enter additional </w:t>
      </w:r>
      <w:r>
        <w:rPr>
          <w:rFonts w:cstheme="minorHAnsi"/>
        </w:rPr>
        <w:t>Project Team</w:t>
      </w:r>
      <w:r w:rsidRPr="00C41AF4">
        <w:rPr>
          <w:rFonts w:cstheme="minorHAnsi"/>
        </w:rPr>
        <w:t xml:space="preserve"> items here]</w:t>
      </w:r>
    </w:p>
    <w:p w14:paraId="35B845AB" w14:textId="4C2D753F" w:rsidR="00246850" w:rsidRPr="00246850" w:rsidRDefault="00451B95" w:rsidP="009337E6">
      <w:pPr>
        <w:pStyle w:val="Instructions"/>
        <w:rPr>
          <w:b/>
          <w:bCs/>
        </w:rPr>
      </w:pPr>
      <w:r w:rsidRPr="00246850">
        <w:rPr>
          <w:b/>
          <w:bCs/>
        </w:rPr>
        <w:t>PIR section 3.</w:t>
      </w:r>
      <w:r w:rsidR="00E55E4E">
        <w:rPr>
          <w:b/>
          <w:bCs/>
        </w:rPr>
        <w:t>6.3</w:t>
      </w:r>
      <w:r w:rsidRPr="00246850">
        <w:rPr>
          <w:b/>
          <w:bCs/>
        </w:rPr>
        <w:t xml:space="preserve"> </w:t>
      </w:r>
    </w:p>
    <w:p w14:paraId="6070802B" w14:textId="098DCAB7" w:rsidR="00246850" w:rsidRDefault="00451B95" w:rsidP="009337E6">
      <w:pPr>
        <w:pStyle w:val="Instructions"/>
      </w:pPr>
      <w:r w:rsidRPr="00451B95">
        <w:t xml:space="preserve">DE Level </w:t>
      </w:r>
      <w:r w:rsidR="00D36142">
        <w:t>3</w:t>
      </w:r>
      <w:r w:rsidRPr="00451B95">
        <w:t xml:space="preserve"> </w:t>
      </w:r>
      <w:r w:rsidR="00B0176D">
        <w:t>additional</w:t>
      </w:r>
      <w:r w:rsidRPr="00451B95">
        <w:t xml:space="preserve"> requirements outlined below. </w:t>
      </w:r>
      <w:r w:rsidR="005D0E7E">
        <w:t>(must incorporate above too)</w:t>
      </w:r>
      <w:r w:rsidR="005D0E7E" w:rsidRPr="00E54A5C">
        <w:t>.</w:t>
      </w:r>
    </w:p>
    <w:p w14:paraId="0AD21CC3" w14:textId="79558231" w:rsidR="00451B95" w:rsidRPr="00451B95" w:rsidRDefault="00451B95" w:rsidP="009337E6">
      <w:pPr>
        <w:pStyle w:val="Instructions"/>
      </w:pPr>
      <w:r w:rsidRPr="00451B95">
        <w:t>Remove sections below if DE Project Level is not DE Level 3.</w:t>
      </w:r>
    </w:p>
    <w:p w14:paraId="4986E0AE" w14:textId="174976E2" w:rsidR="00D8418C" w:rsidRDefault="00660BB8" w:rsidP="00CE77F9">
      <w:pPr>
        <w:pStyle w:val="VHBAbody"/>
      </w:pPr>
      <w:r>
        <w:t xml:space="preserve">For DE Level 3 Projects, a 3D massing model must be created during the Master Planning phase, which </w:t>
      </w:r>
      <w:r w:rsidR="00A926D0">
        <w:t>may</w:t>
      </w:r>
      <w:r>
        <w:t xml:space="preserve"> be </w:t>
      </w:r>
      <w:r w:rsidR="00FC129D">
        <w:t>BIM-enabled</w:t>
      </w:r>
      <w:r>
        <w:t>, containing the below requirements:</w:t>
      </w:r>
    </w:p>
    <w:p w14:paraId="4DDB0F64" w14:textId="740D9E82" w:rsidR="00811396" w:rsidRDefault="00EC01E4" w:rsidP="00811396">
      <w:pPr>
        <w:pStyle w:val="VHBAnumberloweralpha"/>
      </w:pPr>
      <w:r>
        <w:t>DE Level</w:t>
      </w:r>
      <w:r w:rsidRPr="00880ADA">
        <w:t xml:space="preserve"> </w:t>
      </w:r>
      <w:r>
        <w:t>3</w:t>
      </w:r>
      <w:r w:rsidRPr="00880ADA">
        <w:t xml:space="preserve"> Projects </w:t>
      </w:r>
      <w:r>
        <w:t xml:space="preserve">- </w:t>
      </w:r>
      <w:r w:rsidR="00811396" w:rsidRPr="00C41AF4">
        <w:t>Any Master Plan</w:t>
      </w:r>
      <w:r w:rsidR="00811396">
        <w:t>ning</w:t>
      </w:r>
      <w:r w:rsidR="00811396" w:rsidRPr="00C41AF4">
        <w:t xml:space="preserve"> massing models are to </w:t>
      </w:r>
      <w:r w:rsidR="00C37DF4">
        <w:t xml:space="preserve">incorporate </w:t>
      </w:r>
      <w:r w:rsidR="002C28F3">
        <w:t xml:space="preserve">the QS </w:t>
      </w:r>
      <w:r w:rsidR="00C37DF4">
        <w:t xml:space="preserve">units of measurement </w:t>
      </w:r>
      <w:r w:rsidR="002A1E54">
        <w:t>and codification</w:t>
      </w:r>
      <w:r w:rsidR="002C28F3">
        <w:t xml:space="preserve"> to enable extraction for cost </w:t>
      </w:r>
      <w:r w:rsidR="00B6135B">
        <w:t>breakdown structure development</w:t>
      </w:r>
    </w:p>
    <w:p w14:paraId="72483E90" w14:textId="4CCE54A9" w:rsidR="00D949A2" w:rsidRPr="00C41AF4" w:rsidRDefault="00EC01E4" w:rsidP="00D96536">
      <w:pPr>
        <w:pStyle w:val="VHBAnumberloweralpha"/>
      </w:pPr>
      <w:r>
        <w:t>DE Level</w:t>
      </w:r>
      <w:r w:rsidRPr="00880ADA">
        <w:t xml:space="preserve"> </w:t>
      </w:r>
      <w:r>
        <w:t>3</w:t>
      </w:r>
      <w:r w:rsidRPr="00880ADA">
        <w:t xml:space="preserve"> Projects </w:t>
      </w:r>
      <w:r>
        <w:t xml:space="preserve">- </w:t>
      </w:r>
      <w:r w:rsidR="007F5FB4" w:rsidRPr="00C41AF4">
        <w:t>Any Master Plan</w:t>
      </w:r>
      <w:r w:rsidR="007F5FB4">
        <w:t>ning</w:t>
      </w:r>
      <w:r w:rsidR="007F5FB4" w:rsidRPr="00C41AF4">
        <w:t xml:space="preserve"> massing models are to </w:t>
      </w:r>
      <w:r w:rsidR="007F5FB4">
        <w:t xml:space="preserve">be developed </w:t>
      </w:r>
      <w:r w:rsidR="00C9014B">
        <w:t xml:space="preserve">where exporting functions </w:t>
      </w:r>
      <w:r w:rsidR="0076165E">
        <w:t xml:space="preserve">to </w:t>
      </w:r>
      <w:r w:rsidR="00C9014B">
        <w:t xml:space="preserve">energy efficiency modelling software </w:t>
      </w:r>
      <w:r w:rsidR="0076165E">
        <w:t>is enabled</w:t>
      </w:r>
    </w:p>
    <w:p w14:paraId="35E2B5AC" w14:textId="5A390FC4" w:rsidR="0030581B" w:rsidRPr="0066020D" w:rsidRDefault="005E67A7" w:rsidP="0066020D">
      <w:pPr>
        <w:pStyle w:val="VHBAnumberloweralpha"/>
        <w:rPr>
          <w:rFonts w:eastAsiaTheme="minorHAnsi" w:cstheme="minorHAnsi"/>
        </w:rPr>
      </w:pPr>
      <w:r w:rsidRPr="00C41AF4">
        <w:rPr>
          <w:rFonts w:cstheme="minorHAnsi"/>
        </w:rPr>
        <w:t xml:space="preserve">[Enter additional </w:t>
      </w:r>
      <w:r w:rsidR="00963FF3">
        <w:rPr>
          <w:rFonts w:cstheme="minorHAnsi"/>
        </w:rPr>
        <w:t>Project Team</w:t>
      </w:r>
      <w:r w:rsidRPr="00C41AF4">
        <w:rPr>
          <w:rFonts w:cstheme="minorHAnsi"/>
        </w:rPr>
        <w:t xml:space="preserve"> items here]</w:t>
      </w:r>
    </w:p>
    <w:p w14:paraId="7B11D486" w14:textId="3DEC408C" w:rsidR="008A1359" w:rsidRDefault="008A1359" w:rsidP="00CE77F9">
      <w:pPr>
        <w:pStyle w:val="NumberedHeading3"/>
      </w:pPr>
      <w:bookmarkStart w:id="3878" w:name="_Hlk13484873"/>
      <w:r w:rsidRPr="006E0C87">
        <w:t xml:space="preserve">Master Planning </w:t>
      </w:r>
      <w:r w:rsidR="00351AEB">
        <w:t>DE</w:t>
      </w:r>
      <w:r w:rsidR="00FF210E">
        <w:t xml:space="preserve"> Deliverables</w:t>
      </w:r>
      <w:r w:rsidRPr="006E0C87">
        <w:t xml:space="preserve"> </w:t>
      </w:r>
    </w:p>
    <w:p w14:paraId="3C510B59" w14:textId="06F7C2BD" w:rsidR="00B63039" w:rsidRPr="00B63039" w:rsidRDefault="001A28A9" w:rsidP="009337E6">
      <w:pPr>
        <w:pStyle w:val="Instructions"/>
        <w:rPr>
          <w:b/>
          <w:bCs/>
        </w:rPr>
      </w:pPr>
      <w:r w:rsidRPr="00B63039">
        <w:rPr>
          <w:b/>
          <w:bCs/>
        </w:rPr>
        <w:t>PIR section</w:t>
      </w:r>
      <w:r w:rsidR="00B82E6C" w:rsidRPr="00B63039">
        <w:rPr>
          <w:b/>
          <w:bCs/>
        </w:rPr>
        <w:t xml:space="preserve"> </w:t>
      </w:r>
      <w:r w:rsidR="0011259E" w:rsidRPr="00B63039">
        <w:rPr>
          <w:b/>
          <w:bCs/>
        </w:rPr>
        <w:t>3.</w:t>
      </w:r>
      <w:r w:rsidR="00E55E4E">
        <w:rPr>
          <w:b/>
          <w:bCs/>
        </w:rPr>
        <w:t>6.</w:t>
      </w:r>
      <w:r w:rsidR="0011259E" w:rsidRPr="00B63039">
        <w:rPr>
          <w:b/>
          <w:bCs/>
        </w:rPr>
        <w:t>4</w:t>
      </w:r>
    </w:p>
    <w:p w14:paraId="3968437B" w14:textId="03F3D578" w:rsidR="003C7A81" w:rsidRPr="00C35E48" w:rsidRDefault="009D44BB" w:rsidP="009337E6">
      <w:pPr>
        <w:pStyle w:val="Instructions"/>
      </w:pPr>
      <w:r w:rsidRPr="00C35E48">
        <w:t>At the completion of Mast</w:t>
      </w:r>
      <w:r w:rsidR="00DC6318" w:rsidRPr="00C35E48">
        <w:t>er Planning</w:t>
      </w:r>
      <w:r w:rsidR="004B73BA" w:rsidRPr="00C35E48">
        <w:t xml:space="preserve">, </w:t>
      </w:r>
      <w:r w:rsidR="00A61DFF" w:rsidRPr="00C35E48">
        <w:t>a</w:t>
      </w:r>
      <w:r w:rsidR="00A3653A" w:rsidRPr="00C35E48">
        <w:t>n updated</w:t>
      </w:r>
      <w:r w:rsidR="00A61DFF" w:rsidRPr="00C35E48">
        <w:t xml:space="preserve"> Design DEMP</w:t>
      </w:r>
      <w:r w:rsidR="00A3653A" w:rsidRPr="00C35E48">
        <w:t>, existing BIM/s and documentation, Master Planning BIM/s, documentation and Benefits Realisation</w:t>
      </w:r>
      <w:r w:rsidR="00865B27" w:rsidRPr="00C35E48">
        <w:t xml:space="preserve"> </w:t>
      </w:r>
      <w:r w:rsidR="00AD10A0" w:rsidRPr="00C35E48">
        <w:t>are</w:t>
      </w:r>
      <w:r w:rsidR="00C35E48" w:rsidRPr="00C35E48">
        <w:t xml:space="preserve"> to be delivered.</w:t>
      </w:r>
    </w:p>
    <w:p w14:paraId="739930FC" w14:textId="69F67FC2" w:rsidR="00F85D3F" w:rsidRPr="00D44F8B" w:rsidRDefault="00244306" w:rsidP="00CE77F9">
      <w:pPr>
        <w:pStyle w:val="Alert"/>
      </w:pPr>
      <w:r>
        <w:t xml:space="preserve">Refer to section </w:t>
      </w:r>
      <w:r w:rsidR="000B1BED">
        <w:t>3.</w:t>
      </w:r>
      <w:r w:rsidR="00E226D1">
        <w:t>6.</w:t>
      </w:r>
      <w:r w:rsidR="000B1BED">
        <w:t>4 of the PIR</w:t>
      </w:r>
      <w:r w:rsidR="008A444D">
        <w:t xml:space="preserve"> for Phase 1 – Master Planning DE deliverables.</w:t>
      </w:r>
    </w:p>
    <w:p w14:paraId="3FFB90A9" w14:textId="12F938B2" w:rsidR="007F1794" w:rsidRPr="00951E61" w:rsidRDefault="009E761D" w:rsidP="00CE77F9">
      <w:pPr>
        <w:pStyle w:val="NumberedHeading2"/>
      </w:pPr>
      <w:bookmarkStart w:id="3879" w:name="_Toc179294713"/>
      <w:bookmarkEnd w:id="3878"/>
      <w:r w:rsidRPr="00951E61">
        <w:t xml:space="preserve">Phase 2 - </w:t>
      </w:r>
      <w:r w:rsidR="004007F0" w:rsidRPr="00951E61">
        <w:t>Feasibility Study</w:t>
      </w:r>
      <w:bookmarkEnd w:id="3879"/>
    </w:p>
    <w:p w14:paraId="066C361F" w14:textId="5475BBF2" w:rsidR="002F5D01" w:rsidRDefault="007C38A4" w:rsidP="002F5D01">
      <w:pPr>
        <w:pStyle w:val="VHBAbody"/>
        <w:keepNext/>
        <w:jc w:val="center"/>
      </w:pPr>
      <w:r>
        <w:rPr>
          <w:noProof/>
        </w:rPr>
        <w:drawing>
          <wp:inline distT="0" distB="0" distL="0" distR="0" wp14:anchorId="74A9C715" wp14:editId="304293E8">
            <wp:extent cx="5669915" cy="667048"/>
            <wp:effectExtent l="0" t="0" r="0" b="6350"/>
            <wp:docPr id="630395799"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395799" name="Picture 175"/>
                    <pic:cNvPicPr>
                      <a:picLocks noChangeAspect="1" noChangeArrowheads="1"/>
                    </pic:cNvPicPr>
                  </pic:nvPicPr>
                  <pic:blipFill>
                    <a:blip r:embed="rId24"/>
                    <a:stretch>
                      <a:fillRect/>
                    </a:stretch>
                  </pic:blipFill>
                  <pic:spPr bwMode="auto">
                    <a:xfrm>
                      <a:off x="0" y="0"/>
                      <a:ext cx="5669915" cy="667048"/>
                    </a:xfrm>
                    <a:prstGeom prst="rect">
                      <a:avLst/>
                    </a:prstGeom>
                    <a:noFill/>
                  </pic:spPr>
                </pic:pic>
              </a:graphicData>
            </a:graphic>
          </wp:inline>
        </w:drawing>
      </w:r>
    </w:p>
    <w:p w14:paraId="2F4B3576" w14:textId="3F7F98FC" w:rsidR="00174F7F" w:rsidRPr="00174F7F" w:rsidRDefault="001D65FE" w:rsidP="009337E6">
      <w:pPr>
        <w:pStyle w:val="Instructions"/>
        <w:rPr>
          <w:b/>
          <w:bCs/>
        </w:rPr>
      </w:pPr>
      <w:r w:rsidRPr="00174F7F">
        <w:rPr>
          <w:b/>
          <w:bCs/>
        </w:rPr>
        <w:t>PIR Section 3.</w:t>
      </w:r>
      <w:r w:rsidR="00C275CF">
        <w:rPr>
          <w:b/>
          <w:bCs/>
        </w:rPr>
        <w:t>7.</w:t>
      </w:r>
    </w:p>
    <w:p w14:paraId="20A760EB" w14:textId="289F565A" w:rsidR="009D4EE9" w:rsidRDefault="001D65FE" w:rsidP="009D4EE9">
      <w:pPr>
        <w:pStyle w:val="Instructions"/>
      </w:pPr>
      <w:r w:rsidRPr="00AF27FD">
        <w:t xml:space="preserve">During the </w:t>
      </w:r>
      <w:r w:rsidR="001B7019">
        <w:t>Feasibility Study</w:t>
      </w:r>
      <w:r w:rsidR="00176494" w:rsidRPr="00AF27FD">
        <w:t xml:space="preserve"> phase</w:t>
      </w:r>
      <w:r w:rsidRPr="00AF27FD">
        <w:t xml:space="preserve">, the creation of all relevant discipline BIM/s is required to allow for collaboration and documentation of the </w:t>
      </w:r>
      <w:r w:rsidR="001B7019">
        <w:t>Feasibility Study</w:t>
      </w:r>
      <w:r w:rsidRPr="00AF27FD">
        <w:t xml:space="preserve">. The proposed </w:t>
      </w:r>
      <w:r w:rsidR="00963FF3">
        <w:t>Project Team</w:t>
      </w:r>
      <w:r w:rsidRPr="00AF27FD">
        <w:t xml:space="preserve"> approach to </w:t>
      </w:r>
      <w:r w:rsidR="002F2AB9" w:rsidRPr="00AF27FD">
        <w:t>DE</w:t>
      </w:r>
      <w:r w:rsidRPr="00AF27FD">
        <w:t xml:space="preserve"> must be documented below. All other elements not mentioned below that the </w:t>
      </w:r>
      <w:r w:rsidR="00963FF3">
        <w:t>Project Team</w:t>
      </w:r>
      <w:r w:rsidRPr="00AF27FD">
        <w:t xml:space="preserve"> identifies as being required to complete deliverables for this </w:t>
      </w:r>
      <w:r w:rsidR="00BA31DD" w:rsidRPr="00AF27FD">
        <w:t>phase</w:t>
      </w:r>
      <w:r w:rsidRPr="00AF27FD">
        <w:t xml:space="preserve"> must be agreed and a documented approach specified in the section below.</w:t>
      </w:r>
      <w:r w:rsidR="00845262">
        <w:t xml:space="preserve"> Ensure all requirements from the PIR have been addressed.</w:t>
      </w:r>
      <w:r w:rsidR="009D4EE9" w:rsidRPr="009D4EE9">
        <w:t xml:space="preserve"> </w:t>
      </w:r>
    </w:p>
    <w:p w14:paraId="2FE2CE67" w14:textId="4981ADDF" w:rsidR="009D4EE9" w:rsidRPr="00275FC6" w:rsidRDefault="009D4EE9" w:rsidP="009D4EE9">
      <w:pPr>
        <w:pStyle w:val="Instructions"/>
      </w:pPr>
      <w:r w:rsidRPr="00275FC6">
        <w:t>DE Level 1 baseline requirements</w:t>
      </w:r>
      <w:r>
        <w:t xml:space="preserve"> outlined below.</w:t>
      </w:r>
      <w:r w:rsidR="00845262">
        <w:t xml:space="preserve"> </w:t>
      </w:r>
    </w:p>
    <w:p w14:paraId="728765AE" w14:textId="09774988" w:rsidR="009704C0" w:rsidRPr="007640F2" w:rsidRDefault="009704C0" w:rsidP="00CE77F9">
      <w:pPr>
        <w:pStyle w:val="NumberedHeading3"/>
      </w:pPr>
      <w:r w:rsidRPr="007640F2">
        <w:t>Overview</w:t>
      </w:r>
    </w:p>
    <w:p w14:paraId="579D8637" w14:textId="3FBB321F" w:rsidR="00C55841" w:rsidRDefault="00153367" w:rsidP="00C55841">
      <w:pPr>
        <w:pStyle w:val="VHBA"/>
      </w:pPr>
      <w:r w:rsidRPr="00153367">
        <w:t xml:space="preserve">All requirements of the previous </w:t>
      </w:r>
      <w:r w:rsidR="00FC318B">
        <w:t>s</w:t>
      </w:r>
      <w:r w:rsidRPr="00153367">
        <w:t xml:space="preserve">tage, plus the requirements below are needed by the end of this </w:t>
      </w:r>
      <w:r>
        <w:t>p</w:t>
      </w:r>
      <w:r w:rsidRPr="00153367">
        <w:t xml:space="preserve">roject </w:t>
      </w:r>
      <w:r>
        <w:t>ph</w:t>
      </w:r>
      <w:r w:rsidRPr="00153367">
        <w:t>a</w:t>
      </w:r>
      <w:r w:rsidR="00FC318B">
        <w:t>s</w:t>
      </w:r>
      <w:r w:rsidRPr="00153367">
        <w:t>e.</w:t>
      </w:r>
      <w:r>
        <w:t xml:space="preserve"> </w:t>
      </w:r>
      <w:r w:rsidR="00795818" w:rsidRPr="00795818">
        <w:t>Basic general arrangement drawings and visualisations shall be produced at this phase</w:t>
      </w:r>
      <w:r w:rsidR="004F22FA">
        <w:t>, with documentation</w:t>
      </w:r>
      <w:r w:rsidR="00A73E28">
        <w:t xml:space="preserve"> for DE Level 2 &amp; 3 Projects derived from the </w:t>
      </w:r>
      <w:r w:rsidR="004F22FA">
        <w:t>Feasibility Study model/</w:t>
      </w:r>
      <w:proofErr w:type="gramStart"/>
      <w:r w:rsidR="004F22FA">
        <w:t xml:space="preserve">s </w:t>
      </w:r>
      <w:r w:rsidR="00795818" w:rsidRPr="00795818">
        <w:t>.</w:t>
      </w:r>
      <w:proofErr w:type="gramEnd"/>
      <w:r w:rsidR="00795818" w:rsidRPr="00795818">
        <w:t xml:space="preserve"> </w:t>
      </w:r>
      <w:r w:rsidR="00A73E28">
        <w:t>For DE Level 3 Projects, s</w:t>
      </w:r>
      <w:r w:rsidR="00C55841" w:rsidRPr="0060793F">
        <w:t xml:space="preserve">pace planning data </w:t>
      </w:r>
      <w:r w:rsidR="00BD3CCC" w:rsidRPr="0060793F">
        <w:t xml:space="preserve">is </w:t>
      </w:r>
      <w:r w:rsidR="00A73E28">
        <w:t>mandatory</w:t>
      </w:r>
      <w:r w:rsidR="00C55841" w:rsidRPr="0060793F">
        <w:t xml:space="preserve"> for submission to </w:t>
      </w:r>
      <w:r w:rsidR="003F4ACD" w:rsidRPr="0060793F">
        <w:t xml:space="preserve">VHBA </w:t>
      </w:r>
      <w:r w:rsidR="00C55841" w:rsidRPr="0060793F">
        <w:t xml:space="preserve">at </w:t>
      </w:r>
      <w:r w:rsidR="000C77D7" w:rsidRPr="0060793F">
        <w:t xml:space="preserve">the </w:t>
      </w:r>
      <w:r w:rsidR="00BD3CCC" w:rsidRPr="0060793F">
        <w:t>Feasibility Study phase</w:t>
      </w:r>
      <w:r w:rsidR="00C55841" w:rsidRPr="0060793F">
        <w:t xml:space="preserve"> </w:t>
      </w:r>
      <w:r w:rsidR="008D2D61" w:rsidRPr="0060793F">
        <w:t xml:space="preserve">and </w:t>
      </w:r>
      <w:r w:rsidR="00C55841" w:rsidRPr="0060793F">
        <w:t xml:space="preserve">may be used by the </w:t>
      </w:r>
      <w:r w:rsidR="00963FF3">
        <w:t>Project Team</w:t>
      </w:r>
      <w:r w:rsidR="00C55841" w:rsidRPr="0060793F">
        <w:t xml:space="preserve"> to document any initial </w:t>
      </w:r>
      <w:r w:rsidR="00A83CEB">
        <w:t>concept</w:t>
      </w:r>
      <w:r w:rsidR="00C55841" w:rsidRPr="0060793F">
        <w:t xml:space="preserve"> designs.</w:t>
      </w:r>
    </w:p>
    <w:p w14:paraId="23A7008F" w14:textId="784C6321" w:rsidR="00E80351" w:rsidRPr="0060793F" w:rsidRDefault="00456C3D" w:rsidP="00C55841">
      <w:pPr>
        <w:pStyle w:val="VHBA"/>
      </w:pPr>
      <w:r>
        <w:lastRenderedPageBreak/>
        <w:t xml:space="preserve">For DE Level 1 Projects during </w:t>
      </w:r>
      <w:r w:rsidR="00E80351">
        <w:t>the</w:t>
      </w:r>
      <w:r w:rsidR="00E80351" w:rsidRPr="00C41AF4">
        <w:t xml:space="preserve"> </w:t>
      </w:r>
      <w:r w:rsidR="00570815">
        <w:t>Feasibility Study</w:t>
      </w:r>
      <w:r w:rsidR="00E80351">
        <w:t xml:space="preserve"> phase</w:t>
      </w:r>
      <w:r w:rsidR="00E80351" w:rsidRPr="00C41AF4">
        <w:t xml:space="preserve">, </w:t>
      </w:r>
      <w:r w:rsidR="00E80351">
        <w:t xml:space="preserve">any documentation created </w:t>
      </w:r>
      <w:r w:rsidR="00E80351" w:rsidRPr="00C41AF4">
        <w:t>must contain the below requirements:</w:t>
      </w:r>
    </w:p>
    <w:p w14:paraId="4D9D91CE" w14:textId="77777777" w:rsidR="00F62451" w:rsidRPr="00C41AF4" w:rsidRDefault="00F62451" w:rsidP="002604D9">
      <w:pPr>
        <w:pStyle w:val="VHBAnumberloweralpha"/>
        <w:numPr>
          <w:ilvl w:val="0"/>
          <w:numId w:val="53"/>
        </w:numPr>
      </w:pPr>
      <w:r w:rsidRPr="00C41AF4">
        <w:t xml:space="preserve">Levels/storeys and grids to be managed by the </w:t>
      </w:r>
      <w:r>
        <w:t>Project DE Lead</w:t>
      </w:r>
      <w:r w:rsidRPr="00C41AF4">
        <w:t xml:space="preserve"> and coordinated across disciplines</w:t>
      </w:r>
    </w:p>
    <w:p w14:paraId="3EFF6446" w14:textId="7A3C00E5" w:rsidR="006C3487" w:rsidRDefault="00DA6A20" w:rsidP="002604D9">
      <w:pPr>
        <w:pStyle w:val="VHBAnumberloweralpha"/>
        <w:numPr>
          <w:ilvl w:val="0"/>
          <w:numId w:val="53"/>
        </w:numPr>
        <w:rPr>
          <w:rFonts w:eastAsiaTheme="minorHAnsi" w:cstheme="minorHAnsi"/>
        </w:rPr>
      </w:pPr>
      <w:r>
        <w:rPr>
          <w:rFonts w:eastAsiaTheme="minorHAnsi" w:cstheme="minorHAnsi"/>
        </w:rPr>
        <w:t>Basic g</w:t>
      </w:r>
      <w:r w:rsidR="00AF2316">
        <w:rPr>
          <w:rFonts w:eastAsiaTheme="minorHAnsi" w:cstheme="minorHAnsi"/>
        </w:rPr>
        <w:t>eneral arrangement plans</w:t>
      </w:r>
      <w:r w:rsidR="00F62451" w:rsidRPr="00F62451">
        <w:rPr>
          <w:rFonts w:eastAsiaTheme="minorHAnsi" w:cstheme="minorHAnsi"/>
        </w:rPr>
        <w:t xml:space="preserve"> capturing </w:t>
      </w:r>
      <w:r w:rsidR="005545A6">
        <w:rPr>
          <w:rFonts w:eastAsiaTheme="minorHAnsi" w:cstheme="minorHAnsi"/>
        </w:rPr>
        <w:t xml:space="preserve">the function and form </w:t>
      </w:r>
      <w:r>
        <w:rPr>
          <w:rFonts w:eastAsiaTheme="minorHAnsi" w:cstheme="minorHAnsi"/>
        </w:rPr>
        <w:t>of the selected concept design/feasibility study BIM/s</w:t>
      </w:r>
    </w:p>
    <w:p w14:paraId="6AB12441" w14:textId="4E410951" w:rsidR="00987EEF" w:rsidRPr="00987EEF" w:rsidRDefault="00987EEF" w:rsidP="002604D9">
      <w:pPr>
        <w:pStyle w:val="VHBAnumberloweralpha"/>
        <w:numPr>
          <w:ilvl w:val="0"/>
          <w:numId w:val="53"/>
        </w:numPr>
        <w:rPr>
          <w:rFonts w:eastAsiaTheme="minorHAnsi" w:cstheme="minorHAnsi"/>
        </w:rPr>
      </w:pPr>
      <w:r w:rsidRPr="00987EEF">
        <w:rPr>
          <w:rFonts w:cstheme="minorHAnsi"/>
        </w:rPr>
        <w:t>[Enter additional Project Team items here]</w:t>
      </w:r>
    </w:p>
    <w:p w14:paraId="44F4329B" w14:textId="16DE3199" w:rsidR="0072033C" w:rsidRPr="0072033C" w:rsidRDefault="00DA6A20" w:rsidP="009337E6">
      <w:pPr>
        <w:pStyle w:val="Instructions"/>
        <w:rPr>
          <w:b/>
          <w:bCs/>
        </w:rPr>
      </w:pPr>
      <w:r w:rsidRPr="0072033C">
        <w:rPr>
          <w:b/>
          <w:bCs/>
        </w:rPr>
        <w:t>PIR section 3.</w:t>
      </w:r>
      <w:r w:rsidR="00BE1842">
        <w:rPr>
          <w:b/>
          <w:bCs/>
        </w:rPr>
        <w:t>7.2</w:t>
      </w:r>
    </w:p>
    <w:p w14:paraId="451AFD6D" w14:textId="6746335B" w:rsidR="00DA6A20" w:rsidRPr="00E54A5C" w:rsidRDefault="00DA6A20" w:rsidP="009337E6">
      <w:pPr>
        <w:pStyle w:val="Instructions"/>
      </w:pPr>
      <w:r w:rsidRPr="00E54A5C">
        <w:t xml:space="preserve">DE Level </w:t>
      </w:r>
      <w:r>
        <w:t>2 and 3 increased</w:t>
      </w:r>
      <w:r w:rsidRPr="00E54A5C">
        <w:t xml:space="preserve"> requirements outlined below.</w:t>
      </w:r>
      <w:r>
        <w:t xml:space="preserve"> Remove sections below if DE Project Level is not DE Level 2 or 3.</w:t>
      </w:r>
    </w:p>
    <w:p w14:paraId="42C103B4" w14:textId="2592F84F" w:rsidR="00005EB0" w:rsidRDefault="00005EB0" w:rsidP="00CE77F9">
      <w:pPr>
        <w:pStyle w:val="VHBAbody"/>
      </w:pPr>
      <w:r>
        <w:t xml:space="preserve">For DE Level 2 and 3 Projects, a 3D model must be created during the Feasibility Study phase, </w:t>
      </w:r>
      <w:r w:rsidR="00521E6D">
        <w:t xml:space="preserve">which may be BIM-enabled, </w:t>
      </w:r>
      <w:r>
        <w:t>containing the below requirements:</w:t>
      </w:r>
    </w:p>
    <w:p w14:paraId="328AE1B5" w14:textId="5AD5891C" w:rsidR="00F9494B" w:rsidRPr="00CE77F9" w:rsidRDefault="00F9494B" w:rsidP="00F9494B">
      <w:pPr>
        <w:pStyle w:val="VHBAnumberloweralpha"/>
        <w:numPr>
          <w:ilvl w:val="0"/>
          <w:numId w:val="36"/>
        </w:numPr>
        <w:rPr>
          <w:rFonts w:eastAsiaTheme="minorHAnsi" w:cstheme="minorHAnsi"/>
        </w:rPr>
      </w:pPr>
      <w:r>
        <w:t>DE Level</w:t>
      </w:r>
      <w:r w:rsidRPr="00880ADA">
        <w:t xml:space="preserve"> </w:t>
      </w:r>
      <w:r>
        <w:t>2</w:t>
      </w:r>
      <w:r w:rsidRPr="00880ADA">
        <w:t xml:space="preserve"> and </w:t>
      </w:r>
      <w:r>
        <w:t>3</w:t>
      </w:r>
      <w:r w:rsidRPr="00880ADA">
        <w:t xml:space="preserve"> Projects –</w:t>
      </w:r>
      <w:r>
        <w:t xml:space="preserve"> </w:t>
      </w:r>
      <w:r w:rsidRPr="00C41AF4">
        <w:t xml:space="preserve">Any </w:t>
      </w:r>
      <w:r>
        <w:t xml:space="preserve">Feasibility Study </w:t>
      </w:r>
      <w:r w:rsidRPr="00C41AF4">
        <w:t xml:space="preserve">models are to be accurately geo-located from the site BIM (as managed by the </w:t>
      </w:r>
      <w:r>
        <w:t>Project DE Lead</w:t>
      </w:r>
      <w:r w:rsidRPr="00C41AF4">
        <w:t>) to ensure correct coordination between disciplines for all BIM/s</w:t>
      </w:r>
    </w:p>
    <w:p w14:paraId="377927F3" w14:textId="79FE7992" w:rsidR="00DA6A20" w:rsidRPr="00451B95" w:rsidRDefault="007830FE" w:rsidP="00DA6A20">
      <w:pPr>
        <w:pStyle w:val="VHBAnumberloweralpha"/>
        <w:rPr>
          <w:rFonts w:eastAsiaTheme="minorHAnsi" w:cstheme="minorHAnsi"/>
        </w:rPr>
      </w:pPr>
      <w:r>
        <w:t>DE Level</w:t>
      </w:r>
      <w:r w:rsidRPr="00880ADA">
        <w:t xml:space="preserve"> </w:t>
      </w:r>
      <w:r>
        <w:t>2</w:t>
      </w:r>
      <w:r w:rsidRPr="00880ADA">
        <w:t xml:space="preserve"> and </w:t>
      </w:r>
      <w:r>
        <w:t>3</w:t>
      </w:r>
      <w:r w:rsidRPr="00880ADA">
        <w:t xml:space="preserve"> Projects –</w:t>
      </w:r>
      <w:r>
        <w:t xml:space="preserve"> </w:t>
      </w:r>
      <w:r w:rsidR="0090605D">
        <w:t>O</w:t>
      </w:r>
      <w:r w:rsidR="00DA6A20">
        <w:t>perational planning and department staging 3D visuals</w:t>
      </w:r>
      <w:r w:rsidR="0090605D">
        <w:t>, animations</w:t>
      </w:r>
      <w:r w:rsidR="00DA6A20">
        <w:t xml:space="preserve"> and documentation </w:t>
      </w:r>
      <w:r w:rsidR="0090605D">
        <w:t xml:space="preserve">are to be derived from the Feasibility Study model/s </w:t>
      </w:r>
      <w:r w:rsidR="00DA6A20">
        <w:t xml:space="preserve">depicting </w:t>
      </w:r>
      <w:r w:rsidR="00DA6A20" w:rsidRPr="00451B95">
        <w:rPr>
          <w:rFonts w:eastAsiaTheme="minorHAnsi" w:cstheme="minorHAnsi"/>
        </w:rPr>
        <w:t>a clear plan for potential future, staged, construction on the site to add</w:t>
      </w:r>
      <w:r w:rsidR="00DA6A20">
        <w:rPr>
          <w:rFonts w:eastAsiaTheme="minorHAnsi" w:cstheme="minorHAnsi"/>
        </w:rPr>
        <w:t xml:space="preserve"> </w:t>
      </w:r>
      <w:r w:rsidR="00DA6A20" w:rsidRPr="00451B95">
        <w:rPr>
          <w:rFonts w:eastAsiaTheme="minorHAnsi" w:cstheme="minorHAnsi"/>
        </w:rPr>
        <w:t>new facilities or replace or renew existing buildings and site services infrastructure</w:t>
      </w:r>
    </w:p>
    <w:p w14:paraId="16A2045F" w14:textId="4440EB0A" w:rsidR="00180142" w:rsidRDefault="00DA6A20" w:rsidP="00076451">
      <w:pPr>
        <w:pStyle w:val="VHBAnumberloweralpha"/>
      </w:pPr>
      <w:r w:rsidRPr="0060793F">
        <w:t xml:space="preserve">[Enter additional </w:t>
      </w:r>
      <w:r>
        <w:t>Project Team</w:t>
      </w:r>
      <w:r w:rsidRPr="0060793F">
        <w:t xml:space="preserve"> items here]</w:t>
      </w:r>
    </w:p>
    <w:p w14:paraId="1E4B367C" w14:textId="4FA77A30" w:rsidR="002952A1" w:rsidRPr="002952A1" w:rsidRDefault="00D9359E" w:rsidP="009337E6">
      <w:pPr>
        <w:pStyle w:val="Instructions"/>
        <w:rPr>
          <w:b/>
          <w:bCs/>
        </w:rPr>
      </w:pPr>
      <w:r w:rsidRPr="002952A1">
        <w:rPr>
          <w:b/>
          <w:bCs/>
        </w:rPr>
        <w:t>PIR section 3.</w:t>
      </w:r>
      <w:r w:rsidR="00BE1842">
        <w:rPr>
          <w:b/>
          <w:bCs/>
        </w:rPr>
        <w:t>7</w:t>
      </w:r>
      <w:r w:rsidRPr="002952A1">
        <w:rPr>
          <w:b/>
          <w:bCs/>
        </w:rPr>
        <w:t>.</w:t>
      </w:r>
      <w:r w:rsidR="00DD0C01" w:rsidRPr="002952A1">
        <w:rPr>
          <w:b/>
          <w:bCs/>
        </w:rPr>
        <w:t>3</w:t>
      </w:r>
    </w:p>
    <w:p w14:paraId="3C808FC0" w14:textId="5B531B4D" w:rsidR="00D9359E" w:rsidRPr="00D9359E" w:rsidRDefault="00D9359E" w:rsidP="009337E6">
      <w:pPr>
        <w:pStyle w:val="Instructions"/>
      </w:pPr>
      <w:r w:rsidRPr="00D9359E">
        <w:t>DE Level 3 additional requirements outlined below. Remove sections below if DE Project Level is not DE Level 3.</w:t>
      </w:r>
    </w:p>
    <w:p w14:paraId="611DBBC2" w14:textId="75AF0A30" w:rsidR="00CD5A07" w:rsidRDefault="00CD5A07" w:rsidP="00CE77F9">
      <w:pPr>
        <w:pStyle w:val="VHBAbody"/>
      </w:pPr>
      <w:r>
        <w:t>For DE Level 3 Projects, a BIM-enabled 3D model must be created during the Feasibility Study phase, containing the below requirements:</w:t>
      </w:r>
    </w:p>
    <w:p w14:paraId="189A01D8" w14:textId="2923E53A" w:rsidR="003608A4" w:rsidRPr="00F62451" w:rsidRDefault="003608A4" w:rsidP="003608A4">
      <w:pPr>
        <w:pStyle w:val="VHBAnumberloweralpha"/>
      </w:pPr>
      <w:r>
        <w:t>DE Level</w:t>
      </w:r>
      <w:r w:rsidRPr="00880ADA">
        <w:t xml:space="preserve"> </w:t>
      </w:r>
      <w:r>
        <w:t>3</w:t>
      </w:r>
      <w:r w:rsidRPr="00880ADA">
        <w:t xml:space="preserve"> Projects –</w:t>
      </w:r>
      <w:r>
        <w:t xml:space="preserve"> S</w:t>
      </w:r>
      <w:r w:rsidRPr="00F62451">
        <w:t>pace planning tool is to be used, this must be setup before any modelling takes place and then bi-directional synchronisation must be achievable in later project phases</w:t>
      </w:r>
    </w:p>
    <w:p w14:paraId="620A0939" w14:textId="78B5EAF2" w:rsidR="003608A4" w:rsidRDefault="003608A4" w:rsidP="003608A4">
      <w:pPr>
        <w:pStyle w:val="VHBAnumberloweralpha"/>
        <w:numPr>
          <w:ilvl w:val="0"/>
          <w:numId w:val="36"/>
        </w:numPr>
      </w:pPr>
      <w:r>
        <w:t>DE Level</w:t>
      </w:r>
      <w:r w:rsidRPr="00880ADA">
        <w:t xml:space="preserve"> </w:t>
      </w:r>
      <w:r>
        <w:t>3</w:t>
      </w:r>
      <w:r w:rsidRPr="00880ADA">
        <w:t xml:space="preserve"> Projects –</w:t>
      </w:r>
      <w:r>
        <w:t xml:space="preserve"> </w:t>
      </w:r>
      <w:r w:rsidRPr="00F62451">
        <w:t>Population of the space planning tool with project briefed Schedule of Accommodation (</w:t>
      </w:r>
      <w:proofErr w:type="spellStart"/>
      <w:r w:rsidRPr="00F62451">
        <w:t>SoA</w:t>
      </w:r>
      <w:proofErr w:type="spellEnd"/>
      <w:r w:rsidRPr="00F62451">
        <w:t xml:space="preserve">) must be achieved prior to the commencement of </w:t>
      </w:r>
      <w:r>
        <w:t>Schematic Design</w:t>
      </w:r>
    </w:p>
    <w:p w14:paraId="1960D002" w14:textId="2C29FE35" w:rsidR="00D9359E" w:rsidRDefault="007830FE" w:rsidP="00D9359E">
      <w:pPr>
        <w:pStyle w:val="VHBAnumberloweralpha"/>
      </w:pPr>
      <w:r>
        <w:t>DE Level</w:t>
      </w:r>
      <w:r w:rsidRPr="00880ADA">
        <w:t xml:space="preserve"> </w:t>
      </w:r>
      <w:r>
        <w:t>3</w:t>
      </w:r>
      <w:r w:rsidRPr="00880ADA">
        <w:t xml:space="preserve"> Projects –</w:t>
      </w:r>
      <w:r>
        <w:t xml:space="preserve"> </w:t>
      </w:r>
      <w:r w:rsidR="00D9359E" w:rsidRPr="00C41AF4">
        <w:t xml:space="preserve">Any </w:t>
      </w:r>
      <w:r w:rsidR="00B378A4">
        <w:t>Feasibility Study</w:t>
      </w:r>
      <w:r w:rsidR="00D9359E" w:rsidRPr="00C41AF4">
        <w:t xml:space="preserve"> models are to </w:t>
      </w:r>
      <w:r w:rsidR="00D9359E">
        <w:t>incorporate the QS units of measurement and codification to enable extraction for cost breakdown structure development</w:t>
      </w:r>
    </w:p>
    <w:p w14:paraId="639387EB" w14:textId="2B8B7B72" w:rsidR="003C5B54" w:rsidRDefault="007830FE">
      <w:pPr>
        <w:pStyle w:val="VHBAnumberloweralpha"/>
      </w:pPr>
      <w:r>
        <w:t>DE Level</w:t>
      </w:r>
      <w:r w:rsidRPr="00880ADA">
        <w:t xml:space="preserve"> </w:t>
      </w:r>
      <w:r>
        <w:t>3</w:t>
      </w:r>
      <w:r w:rsidRPr="00880ADA">
        <w:t xml:space="preserve"> Projects –</w:t>
      </w:r>
      <w:r>
        <w:t xml:space="preserve"> </w:t>
      </w:r>
      <w:r w:rsidR="00AB7221">
        <w:t xml:space="preserve">3D </w:t>
      </w:r>
      <w:r w:rsidR="009E179F">
        <w:t>BIM</w:t>
      </w:r>
      <w:r w:rsidR="003C5B54" w:rsidRPr="003C5B54">
        <w:t>/s shall be developed</w:t>
      </w:r>
      <w:r w:rsidR="00465858">
        <w:t xml:space="preserve"> </w:t>
      </w:r>
      <w:r w:rsidR="00465858" w:rsidRPr="00465858">
        <w:t>and made available to the ESD consultant in the requested format</w:t>
      </w:r>
      <w:r w:rsidR="003C5B54" w:rsidRPr="003C5B54">
        <w:t xml:space="preserve"> to enable the ESD consultant to use </w:t>
      </w:r>
      <w:r w:rsidR="007C21D7">
        <w:t xml:space="preserve">or export </w:t>
      </w:r>
      <w:r w:rsidR="00AB7221">
        <w:t xml:space="preserve">the 3D </w:t>
      </w:r>
      <w:r w:rsidR="00E62FF8">
        <w:t>model</w:t>
      </w:r>
      <w:r w:rsidR="007C21D7">
        <w:t xml:space="preserve">/s to </w:t>
      </w:r>
      <w:r w:rsidR="003C5B54" w:rsidRPr="003C5B54">
        <w:t xml:space="preserve">energy efficiency modelling software for sustainability purposes and reviews </w:t>
      </w:r>
    </w:p>
    <w:p w14:paraId="6A0D4018" w14:textId="445C11DB" w:rsidR="00D9359E" w:rsidRPr="00D9359E" w:rsidRDefault="00D9359E" w:rsidP="00D9359E">
      <w:pPr>
        <w:pStyle w:val="VHBAnumberloweralpha"/>
        <w:rPr>
          <w:rFonts w:eastAsiaTheme="minorHAnsi" w:cstheme="minorHAnsi"/>
        </w:rPr>
      </w:pPr>
      <w:r w:rsidRPr="00C41AF4">
        <w:rPr>
          <w:rFonts w:cstheme="minorHAnsi"/>
        </w:rPr>
        <w:t xml:space="preserve">[Enter additional </w:t>
      </w:r>
      <w:r>
        <w:rPr>
          <w:rFonts w:cstheme="minorHAnsi"/>
        </w:rPr>
        <w:t>Project Team</w:t>
      </w:r>
      <w:r w:rsidRPr="00C41AF4">
        <w:rPr>
          <w:rFonts w:cstheme="minorHAnsi"/>
        </w:rPr>
        <w:t xml:space="preserve"> items here]</w:t>
      </w:r>
    </w:p>
    <w:p w14:paraId="473B8D9C" w14:textId="1207C0B0" w:rsidR="00530E90" w:rsidRDefault="00530E90" w:rsidP="00CE77F9">
      <w:pPr>
        <w:pStyle w:val="NumberedHeading3"/>
      </w:pPr>
      <w:r w:rsidRPr="001D65FE">
        <w:t xml:space="preserve">Feasibility Study </w:t>
      </w:r>
      <w:r w:rsidR="00180142">
        <w:t>DE</w:t>
      </w:r>
      <w:r w:rsidR="00FF210E">
        <w:t xml:space="preserve"> Deliverables</w:t>
      </w:r>
    </w:p>
    <w:p w14:paraId="4BC83047" w14:textId="670766B7" w:rsidR="003E33D5" w:rsidRPr="003E33D5" w:rsidRDefault="003E33D5" w:rsidP="003E33D5">
      <w:pPr>
        <w:pStyle w:val="Instructions"/>
        <w:rPr>
          <w:b/>
          <w:bCs/>
        </w:rPr>
      </w:pPr>
      <w:r w:rsidRPr="003E33D5">
        <w:rPr>
          <w:b/>
          <w:bCs/>
        </w:rPr>
        <w:t>PIR section 3.</w:t>
      </w:r>
      <w:r w:rsidR="004C569E">
        <w:rPr>
          <w:b/>
          <w:bCs/>
        </w:rPr>
        <w:t>7.4</w:t>
      </w:r>
    </w:p>
    <w:p w14:paraId="5588D5C0" w14:textId="25043BEE" w:rsidR="003E33D5" w:rsidRPr="003E33D5" w:rsidRDefault="003E33D5" w:rsidP="003E33D5">
      <w:pPr>
        <w:pStyle w:val="Instructions"/>
      </w:pPr>
      <w:r w:rsidRPr="00C35E48">
        <w:t xml:space="preserve">At the completion of </w:t>
      </w:r>
      <w:r>
        <w:t>Feasibility Study</w:t>
      </w:r>
      <w:r w:rsidRPr="00C35E48">
        <w:t xml:space="preserve">, an updated Design DEMP, existing BIM/s and documentation, </w:t>
      </w:r>
      <w:r w:rsidR="00F02897">
        <w:t>Feasibility Study</w:t>
      </w:r>
      <w:r w:rsidRPr="00C35E48">
        <w:t xml:space="preserve"> BIM/s, documentation and Benefits Realisation are to be delivered.</w:t>
      </w:r>
    </w:p>
    <w:p w14:paraId="587654EF" w14:textId="6F45FF88" w:rsidR="003C5B54" w:rsidRDefault="002A679B" w:rsidP="00CE77F9">
      <w:pPr>
        <w:pStyle w:val="Alert"/>
      </w:pPr>
      <w:r w:rsidRPr="002A679B">
        <w:t>Refer to section 3.</w:t>
      </w:r>
      <w:r w:rsidR="004C569E">
        <w:t>7.4</w:t>
      </w:r>
      <w:r w:rsidRPr="002A679B">
        <w:t xml:space="preserve"> of the PIR for Phase </w:t>
      </w:r>
      <w:r w:rsidR="0060749B">
        <w:t>2</w:t>
      </w:r>
      <w:r w:rsidRPr="002A679B">
        <w:t xml:space="preserve"> – </w:t>
      </w:r>
      <w:r w:rsidR="00453F4C">
        <w:t>Feasibility Study</w:t>
      </w:r>
      <w:r w:rsidRPr="002A679B">
        <w:t xml:space="preserve"> DE deliverables.</w:t>
      </w:r>
    </w:p>
    <w:p w14:paraId="027982EC" w14:textId="5538E775" w:rsidR="00865DED" w:rsidRPr="00951E61" w:rsidRDefault="009E761D" w:rsidP="00CE77F9">
      <w:pPr>
        <w:pStyle w:val="NumberedHeading2"/>
      </w:pPr>
      <w:bookmarkStart w:id="3880" w:name="_Toc153358430"/>
      <w:bookmarkStart w:id="3881" w:name="_Toc153360291"/>
      <w:bookmarkStart w:id="3882" w:name="_Toc153364079"/>
      <w:bookmarkStart w:id="3883" w:name="_Toc153377601"/>
      <w:bookmarkStart w:id="3884" w:name="_Toc153379575"/>
      <w:bookmarkStart w:id="3885" w:name="_Toc153381550"/>
      <w:bookmarkStart w:id="3886" w:name="_Toc153473051"/>
      <w:bookmarkStart w:id="3887" w:name="_Toc153489465"/>
      <w:bookmarkStart w:id="3888" w:name="_Toc153491732"/>
      <w:bookmarkStart w:id="3889" w:name="_Toc153524292"/>
      <w:bookmarkStart w:id="3890" w:name="_Toc153526478"/>
      <w:bookmarkStart w:id="3891" w:name="_Toc153528665"/>
      <w:bookmarkStart w:id="3892" w:name="_Toc153530854"/>
      <w:bookmarkStart w:id="3893" w:name="_Toc179294714"/>
      <w:bookmarkEnd w:id="3880"/>
      <w:bookmarkEnd w:id="3881"/>
      <w:bookmarkEnd w:id="3882"/>
      <w:bookmarkEnd w:id="3883"/>
      <w:bookmarkEnd w:id="3884"/>
      <w:bookmarkEnd w:id="3885"/>
      <w:bookmarkEnd w:id="3886"/>
      <w:bookmarkEnd w:id="3887"/>
      <w:bookmarkEnd w:id="3888"/>
      <w:bookmarkEnd w:id="3889"/>
      <w:bookmarkEnd w:id="3890"/>
      <w:bookmarkEnd w:id="3891"/>
      <w:bookmarkEnd w:id="3892"/>
      <w:r w:rsidRPr="00951E61">
        <w:lastRenderedPageBreak/>
        <w:t xml:space="preserve">Phase 3 - </w:t>
      </w:r>
      <w:r w:rsidR="003610E2" w:rsidRPr="00951E61">
        <w:t>Schematic Design</w:t>
      </w:r>
      <w:bookmarkEnd w:id="3893"/>
    </w:p>
    <w:p w14:paraId="50DBE69E" w14:textId="77777777" w:rsidR="00F87304" w:rsidRDefault="00F87304" w:rsidP="00F87304">
      <w:pPr>
        <w:pStyle w:val="VHBAbody"/>
        <w:keepNext/>
        <w:jc w:val="center"/>
      </w:pPr>
      <w:r>
        <w:rPr>
          <w:noProof/>
        </w:rPr>
        <w:drawing>
          <wp:inline distT="0" distB="0" distL="0" distR="0" wp14:anchorId="567E09D5" wp14:editId="13BBD390">
            <wp:extent cx="5580000" cy="656470"/>
            <wp:effectExtent l="0" t="0" r="0" b="4445"/>
            <wp:docPr id="1206928390" name="Picture 1206928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928390" name="Picture 1206928390"/>
                    <pic:cNvPicPr/>
                  </pic:nvPicPr>
                  <pic:blipFill>
                    <a:blip r:embed="rId25"/>
                    <a:stretch>
                      <a:fillRect/>
                    </a:stretch>
                  </pic:blipFill>
                  <pic:spPr>
                    <a:xfrm>
                      <a:off x="0" y="0"/>
                      <a:ext cx="5580000" cy="656470"/>
                    </a:xfrm>
                    <a:prstGeom prst="rect">
                      <a:avLst/>
                    </a:prstGeom>
                  </pic:spPr>
                </pic:pic>
              </a:graphicData>
            </a:graphic>
          </wp:inline>
        </w:drawing>
      </w:r>
    </w:p>
    <w:p w14:paraId="24AEB3E9" w14:textId="6B69074E" w:rsidR="00FC0830" w:rsidRPr="00FC0830" w:rsidRDefault="0014649E" w:rsidP="009337E6">
      <w:pPr>
        <w:pStyle w:val="Instructions"/>
        <w:rPr>
          <w:b/>
          <w:bCs/>
        </w:rPr>
      </w:pPr>
      <w:r w:rsidRPr="00FC0830">
        <w:rPr>
          <w:b/>
          <w:bCs/>
        </w:rPr>
        <w:t>PIR Section 3.</w:t>
      </w:r>
      <w:r w:rsidR="004C569E">
        <w:rPr>
          <w:b/>
          <w:bCs/>
        </w:rPr>
        <w:t>8.</w:t>
      </w:r>
    </w:p>
    <w:p w14:paraId="6A52F84F" w14:textId="117D9516" w:rsidR="00912FF3" w:rsidRDefault="0014649E" w:rsidP="00912FF3">
      <w:pPr>
        <w:pStyle w:val="Instructions"/>
      </w:pPr>
      <w:r w:rsidRPr="002349AA">
        <w:t>During</w:t>
      </w:r>
      <w:r w:rsidRPr="00AF27FD">
        <w:t xml:space="preserve"> the Schematic Design phase, the creation of all relevant discipline BIM/s is required to allow for collaboration and documentation of the Schematic Design. The proposed </w:t>
      </w:r>
      <w:r w:rsidR="00963FF3">
        <w:t>Project Team</w:t>
      </w:r>
      <w:r w:rsidRPr="00AF27FD">
        <w:t xml:space="preserve"> approach to DE must be documented below. All other elements not mentioned below that the </w:t>
      </w:r>
      <w:r w:rsidR="00963FF3">
        <w:t>Project Team</w:t>
      </w:r>
      <w:r w:rsidRPr="00AF27FD">
        <w:t xml:space="preserve"> identifies as being required to complete deliverables for this phase must be agreed and a documented approach specified in the Design </w:t>
      </w:r>
      <w:r w:rsidR="005366B8">
        <w:t>DEMP</w:t>
      </w:r>
      <w:r w:rsidRPr="00AF27FD">
        <w:t xml:space="preserve"> section below.</w:t>
      </w:r>
      <w:r w:rsidR="00845262">
        <w:t xml:space="preserve"> Ensure all requirements from the PIR have been addressed</w:t>
      </w:r>
      <w:r w:rsidR="000B4569">
        <w:t xml:space="preserve"> </w:t>
      </w:r>
      <w:r w:rsidR="00912FF3" w:rsidRPr="00714412">
        <w:t>below.</w:t>
      </w:r>
    </w:p>
    <w:p w14:paraId="0C0CCBFD" w14:textId="33F57D29" w:rsidR="00912FF3" w:rsidRPr="0031113A" w:rsidRDefault="00912FF3" w:rsidP="00912FF3">
      <w:pPr>
        <w:pStyle w:val="Instructions"/>
        <w:rPr>
          <w:b/>
          <w:bCs/>
        </w:rPr>
      </w:pPr>
      <w:r w:rsidRPr="0031113A">
        <w:rPr>
          <w:b/>
          <w:bCs/>
        </w:rPr>
        <w:t xml:space="preserve">Make sure this </w:t>
      </w:r>
      <w:r>
        <w:rPr>
          <w:b/>
          <w:bCs/>
        </w:rPr>
        <w:t>section</w:t>
      </w:r>
      <w:r w:rsidRPr="0031113A">
        <w:rPr>
          <w:b/>
          <w:bCs/>
        </w:rPr>
        <w:t xml:space="preserve"> is reflective of your project scope and intended deliverables!</w:t>
      </w:r>
      <w:r>
        <w:rPr>
          <w:b/>
          <w:bCs/>
        </w:rPr>
        <w:t xml:space="preserve"> </w:t>
      </w:r>
      <w:r w:rsidRPr="00D22803">
        <w:t>Convert statements below f</w:t>
      </w:r>
      <w:r>
        <w:t>ro</w:t>
      </w:r>
      <w:r w:rsidRPr="00D22803">
        <w:t xml:space="preserve">m </w:t>
      </w:r>
      <w:r>
        <w:t>‘</w:t>
      </w:r>
      <w:r w:rsidRPr="00D22803">
        <w:t>requirements</w:t>
      </w:r>
      <w:r>
        <w:t>’</w:t>
      </w:r>
      <w:r w:rsidRPr="00D22803">
        <w:t xml:space="preserve"> to </w:t>
      </w:r>
      <w:r>
        <w:t>‘</w:t>
      </w:r>
      <w:r w:rsidRPr="00D22803">
        <w:t>actionable tasks</w:t>
      </w:r>
      <w:r>
        <w:t>’</w:t>
      </w:r>
      <w:r w:rsidRPr="00D22803">
        <w:t xml:space="preserve"> for your Project Team to do.</w:t>
      </w:r>
    </w:p>
    <w:p w14:paraId="35178CA3" w14:textId="77777777" w:rsidR="00477B8A" w:rsidRPr="00721A31" w:rsidRDefault="00477B8A" w:rsidP="00477B8A">
      <w:pPr>
        <w:pStyle w:val="Instructions"/>
      </w:pPr>
      <w:r>
        <w:t xml:space="preserve">Replace or remove all </w:t>
      </w:r>
      <w:r w:rsidRPr="00C324CC">
        <w:rPr>
          <w:i/>
          <w:iCs/>
        </w:rPr>
        <w:t xml:space="preserve">[enter additional </w:t>
      </w:r>
      <w:r>
        <w:rPr>
          <w:i/>
          <w:iCs/>
        </w:rPr>
        <w:t>Project</w:t>
      </w:r>
      <w:r w:rsidRPr="00C324CC">
        <w:rPr>
          <w:i/>
          <w:iCs/>
        </w:rPr>
        <w:t xml:space="preserve"> Team items here]</w:t>
      </w:r>
      <w:r>
        <w:t xml:space="preserve"> placeholders</w:t>
      </w:r>
    </w:p>
    <w:p w14:paraId="0D8523A7" w14:textId="7DA1E202" w:rsidR="00845262" w:rsidRPr="0014649E" w:rsidRDefault="00845262" w:rsidP="009337E6">
      <w:pPr>
        <w:pStyle w:val="Instructions"/>
      </w:pPr>
      <w:r w:rsidRPr="00275FC6">
        <w:t>DE Level 1 baseline requirements</w:t>
      </w:r>
      <w:r>
        <w:t xml:space="preserve"> outlined below.</w:t>
      </w:r>
    </w:p>
    <w:p w14:paraId="5868D7DF" w14:textId="5C68E8FB" w:rsidR="00E96491" w:rsidRPr="007640F2" w:rsidRDefault="00E96491" w:rsidP="00CE77F9">
      <w:pPr>
        <w:pStyle w:val="NumberedHeading3"/>
      </w:pPr>
      <w:bookmarkStart w:id="3894" w:name="_Hlk13486689"/>
      <w:r w:rsidRPr="007640F2">
        <w:t>Overview</w:t>
      </w:r>
    </w:p>
    <w:p w14:paraId="34BB0A5C" w14:textId="1EF5C267" w:rsidR="004336D8" w:rsidRDefault="008D4827" w:rsidP="00A16C3D">
      <w:pPr>
        <w:pStyle w:val="VHBA"/>
      </w:pPr>
      <w:r w:rsidRPr="00A13743">
        <w:t xml:space="preserve">If any </w:t>
      </w:r>
      <w:r w:rsidR="00E27B5D">
        <w:t>BIM/s</w:t>
      </w:r>
      <w:r w:rsidR="00E27B5D" w:rsidRPr="00A13743">
        <w:t xml:space="preserve"> </w:t>
      </w:r>
      <w:r w:rsidRPr="00A13743">
        <w:t xml:space="preserve">were created prior to Schematic Design, they must contain the requirements of the </w:t>
      </w:r>
      <w:r w:rsidR="007B32D4">
        <w:t>Feasibility Study</w:t>
      </w:r>
      <w:r w:rsidRPr="00A13743">
        <w:t xml:space="preserve"> </w:t>
      </w:r>
      <w:r w:rsidR="00BA31DD">
        <w:t>phase</w:t>
      </w:r>
      <w:r w:rsidRPr="00A13743">
        <w:t xml:space="preserve"> above</w:t>
      </w:r>
      <w:r w:rsidR="00A16C3D">
        <w:t xml:space="preserve">. The BIM/s must </w:t>
      </w:r>
      <w:r w:rsidR="00A16C3D" w:rsidRPr="00EE369F">
        <w:t xml:space="preserve">define the design intent and accurately represent the Schematic Design solution. </w:t>
      </w:r>
    </w:p>
    <w:p w14:paraId="5A3038A6" w14:textId="552FA2D0" w:rsidR="004336D8" w:rsidRDefault="004336D8" w:rsidP="00A16C3D">
      <w:pPr>
        <w:pStyle w:val="VHBA"/>
      </w:pPr>
      <w:r w:rsidRPr="008B4731">
        <w:rPr>
          <w:rFonts w:eastAsia="Calibri"/>
        </w:rPr>
        <w:t xml:space="preserve">At this project milestone, the </w:t>
      </w:r>
      <w:r>
        <w:rPr>
          <w:rFonts w:eastAsia="Calibri"/>
        </w:rPr>
        <w:t>Geometrical</w:t>
      </w:r>
      <w:r w:rsidRPr="008B4731">
        <w:rPr>
          <w:rFonts w:eastAsia="Calibri"/>
        </w:rPr>
        <w:t xml:space="preserve"> Information shall consist of</w:t>
      </w:r>
      <w:r>
        <w:rPr>
          <w:rFonts w:eastAsia="Calibri"/>
        </w:rPr>
        <w:t>, at a minimum,</w:t>
      </w:r>
      <w:r w:rsidRPr="008B4731">
        <w:rPr>
          <w:rFonts w:eastAsia="Calibri"/>
        </w:rPr>
        <w:t xml:space="preserve"> low detail Modelled Elements or generic placeholders representing the </w:t>
      </w:r>
      <w:r>
        <w:rPr>
          <w:rFonts w:eastAsia="Calibri"/>
        </w:rPr>
        <w:t>physical objects</w:t>
      </w:r>
      <w:r w:rsidRPr="008B4731">
        <w:rPr>
          <w:rFonts w:eastAsia="Calibri"/>
        </w:rPr>
        <w:t xml:space="preserve"> need</w:t>
      </w:r>
      <w:r>
        <w:rPr>
          <w:rFonts w:eastAsia="Calibri"/>
        </w:rPr>
        <w:t>ed</w:t>
      </w:r>
      <w:r w:rsidRPr="008B4731">
        <w:rPr>
          <w:rFonts w:eastAsia="Calibri"/>
        </w:rPr>
        <w:t xml:space="preserve"> to describe the</w:t>
      </w:r>
      <w:r>
        <w:rPr>
          <w:rFonts w:eastAsia="Calibri"/>
        </w:rPr>
        <w:t xml:space="preserve"> </w:t>
      </w:r>
      <w:r w:rsidRPr="008B4731">
        <w:rPr>
          <w:rFonts w:eastAsia="Calibri"/>
        </w:rPr>
        <w:t>Schematic Design</w:t>
      </w:r>
      <w:r>
        <w:rPr>
          <w:rFonts w:eastAsia="Calibri"/>
        </w:rPr>
        <w:t xml:space="preserve"> of the project</w:t>
      </w:r>
      <w:r w:rsidRPr="008B4731">
        <w:rPr>
          <w:rFonts w:eastAsia="Calibri"/>
        </w:rPr>
        <w:t xml:space="preserve">. Model Elements shall be suitable to describe generalised systems or assemblies with approximate quantity, shape, size, location, orientation, and appearance. </w:t>
      </w:r>
      <w:r>
        <w:rPr>
          <w:rFonts w:eastAsia="Calibri"/>
        </w:rPr>
        <w:t>Alphanumerical</w:t>
      </w:r>
      <w:r w:rsidRPr="008B4731">
        <w:rPr>
          <w:rFonts w:eastAsia="Calibri"/>
        </w:rPr>
        <w:t xml:space="preserve"> Information shall also be attached to the Model </w:t>
      </w:r>
      <w:r w:rsidRPr="002D4E1B">
        <w:rPr>
          <w:rFonts w:eastAsia="Calibri"/>
        </w:rPr>
        <w:t>Elements as defined in section</w:t>
      </w:r>
      <w:r>
        <w:rPr>
          <w:rFonts w:eastAsia="Calibri"/>
        </w:rPr>
        <w:t xml:space="preserve"> </w:t>
      </w:r>
      <w:r w:rsidR="00751288">
        <w:rPr>
          <w:rFonts w:eastAsia="Calibri"/>
        </w:rPr>
        <w:t>4.5 of the PIR</w:t>
      </w:r>
      <w:r w:rsidR="00D5624E">
        <w:rPr>
          <w:rFonts w:eastAsia="Calibri"/>
        </w:rPr>
        <w:t>.</w:t>
      </w:r>
    </w:p>
    <w:p w14:paraId="0ECE6D59" w14:textId="06893E85" w:rsidR="008D4827" w:rsidRPr="00A16C3D" w:rsidRDefault="00A16C3D" w:rsidP="00A16C3D">
      <w:pPr>
        <w:pStyle w:val="VHBA"/>
        <w:rPr>
          <w:iCs/>
        </w:rPr>
      </w:pPr>
      <w:r w:rsidRPr="00EE369F">
        <w:t>The BIM/s must incorporate all modelled elements nominated in this section</w:t>
      </w:r>
      <w:r>
        <w:t xml:space="preserve"> and must be compliant with the PIR.</w:t>
      </w:r>
    </w:p>
    <w:p w14:paraId="2045B17F" w14:textId="50E1EA59" w:rsidR="008D4827" w:rsidRPr="00A13743" w:rsidRDefault="0024772A" w:rsidP="002604D9">
      <w:pPr>
        <w:pStyle w:val="VHBAnumberloweralpha"/>
        <w:numPr>
          <w:ilvl w:val="0"/>
          <w:numId w:val="25"/>
        </w:numPr>
      </w:pPr>
      <w:r>
        <w:t>All</w:t>
      </w:r>
      <w:r w:rsidR="008D4827" w:rsidRPr="00A13743">
        <w:t xml:space="preserve"> BIM/s created during Schematic Design must be correctly geospatially referenced to the </w:t>
      </w:r>
      <w:r w:rsidR="003811F7">
        <w:t>Architectural</w:t>
      </w:r>
      <w:r w:rsidR="008D4827" w:rsidRPr="00A13743">
        <w:t xml:space="preserve"> model, which in turn is correctly georeferenced to the Site BIM</w:t>
      </w:r>
      <w:r w:rsidR="00284EEF">
        <w:t>,</w:t>
      </w:r>
      <w:r w:rsidR="008D4827" w:rsidRPr="00A13743">
        <w:t xml:space="preserve"> and a Federated Model must be created</w:t>
      </w:r>
    </w:p>
    <w:p w14:paraId="2CB71786" w14:textId="374A21C4" w:rsidR="008D4827" w:rsidRPr="00A13743" w:rsidRDefault="008D4827" w:rsidP="0043132E">
      <w:pPr>
        <w:pStyle w:val="VHBAnumberloweralpha"/>
      </w:pPr>
      <w:r w:rsidRPr="00A13743">
        <w:t xml:space="preserve">All parameters in </w:t>
      </w:r>
      <w:r w:rsidR="00683C9F">
        <w:rPr>
          <w:lang w:eastAsia="en-AU"/>
        </w:rPr>
        <w:t>VHBA</w:t>
      </w:r>
      <w:r w:rsidRPr="00A13743">
        <w:rPr>
          <w:lang w:eastAsia="en-AU"/>
        </w:rPr>
        <w:t xml:space="preserve"> BIM Shared Parameters.txt </w:t>
      </w:r>
      <w:r w:rsidRPr="00A13743">
        <w:t xml:space="preserve">shall be added to BIM/s from the provided </w:t>
      </w:r>
      <w:r w:rsidR="00683C9F">
        <w:rPr>
          <w:lang w:eastAsia="en-AU"/>
        </w:rPr>
        <w:t>VHBA</w:t>
      </w:r>
      <w:r w:rsidRPr="00A13743">
        <w:rPr>
          <w:lang w:eastAsia="en-AU"/>
        </w:rPr>
        <w:t xml:space="preserve"> Project Schedules (Revit)_202</w:t>
      </w:r>
      <w:r w:rsidR="00531AEA">
        <w:rPr>
          <w:lang w:eastAsia="en-AU"/>
        </w:rPr>
        <w:t>3</w:t>
      </w:r>
      <w:r w:rsidRPr="00A13743">
        <w:rPr>
          <w:lang w:eastAsia="en-AU"/>
        </w:rPr>
        <w:t xml:space="preserve">.rvt if authoring tools permit, or use the tables provided in </w:t>
      </w:r>
      <w:r w:rsidRPr="003A7005">
        <w:rPr>
          <w:lang w:eastAsia="en-AU"/>
        </w:rPr>
        <w:t xml:space="preserve">Section </w:t>
      </w:r>
      <w:r w:rsidR="001428BD">
        <w:rPr>
          <w:lang w:eastAsia="en-AU"/>
        </w:rPr>
        <w:t>4.5</w:t>
      </w:r>
      <w:r w:rsidR="001146C7">
        <w:rPr>
          <w:lang w:eastAsia="en-AU"/>
        </w:rPr>
        <w:t xml:space="preserve"> of the PIR</w:t>
      </w:r>
    </w:p>
    <w:p w14:paraId="070E46FA" w14:textId="31D0C47A" w:rsidR="008D4827" w:rsidRPr="00A13743" w:rsidRDefault="008D4827" w:rsidP="0043132E">
      <w:pPr>
        <w:pStyle w:val="VHBAnumberloweralpha"/>
      </w:pPr>
      <w:r w:rsidRPr="00A13743">
        <w:t xml:space="preserve">The appointed </w:t>
      </w:r>
      <w:r w:rsidR="00FC65F6">
        <w:t xml:space="preserve">Project </w:t>
      </w:r>
      <w:r w:rsidR="00F70080">
        <w:t xml:space="preserve">DE </w:t>
      </w:r>
      <w:r w:rsidR="003C2605">
        <w:t xml:space="preserve">Lead </w:t>
      </w:r>
      <w:r w:rsidRPr="00A13743">
        <w:t>is to federate all BIM/</w:t>
      </w:r>
      <w:proofErr w:type="gramStart"/>
      <w:r w:rsidRPr="00A13743">
        <w:t>s, and</w:t>
      </w:r>
      <w:proofErr w:type="gramEnd"/>
      <w:r w:rsidRPr="00A13743">
        <w:t xml:space="preserve"> undertake high-level geometric and information coordination activities (i.e. all models correctly georeferenced, correct attributes/parameters created). Coordination reports are not required until </w:t>
      </w:r>
      <w:r w:rsidR="008415F5">
        <w:t>Design Development</w:t>
      </w:r>
      <w:r w:rsidRPr="00A13743">
        <w:t xml:space="preserve"> </w:t>
      </w:r>
      <w:r w:rsidR="00BA31DD">
        <w:t>phase</w:t>
      </w:r>
    </w:p>
    <w:p w14:paraId="49C58963" w14:textId="6EA17B09" w:rsidR="008D4827" w:rsidRPr="00A13743" w:rsidRDefault="008D4827" w:rsidP="0043132E">
      <w:pPr>
        <w:pStyle w:val="VHBAnumberloweralpha"/>
      </w:pPr>
      <w:r w:rsidRPr="00A13743">
        <w:t xml:space="preserve">Once the preferred option is approved, the use of BIM by all </w:t>
      </w:r>
      <w:r w:rsidR="008F7BB5">
        <w:t>Appointed Parties</w:t>
      </w:r>
      <w:r w:rsidRPr="00A13743">
        <w:t xml:space="preserve"> is mandatory and shall form part of the stakeholder engagement and communication process. Typically, at this </w:t>
      </w:r>
      <w:r w:rsidR="00BA31DD">
        <w:t>phase</w:t>
      </w:r>
      <w:r w:rsidRPr="00A13743">
        <w:t xml:space="preserve">, the model elements are geometrically represented within the model as a generic system, object, or assembly with approximate quantities, size, shape, location, and orientation. </w:t>
      </w:r>
    </w:p>
    <w:p w14:paraId="3A346705" w14:textId="6715FEE1" w:rsidR="008D4827" w:rsidRDefault="008D4827" w:rsidP="0043132E">
      <w:pPr>
        <w:pStyle w:val="VHBAnumberloweralpha"/>
      </w:pPr>
      <w:bookmarkStart w:id="3895" w:name="_Toc437613761"/>
      <w:bookmarkStart w:id="3896" w:name="_Toc447286371"/>
      <w:bookmarkStart w:id="3897" w:name="_Toc16160269"/>
      <w:bookmarkEnd w:id="3894"/>
      <w:r w:rsidRPr="00A13743">
        <w:t xml:space="preserve">Asset information and the </w:t>
      </w:r>
      <w:r w:rsidR="00683C9F">
        <w:t>VHBA BIM Shared Parameters</w:t>
      </w:r>
      <w:r w:rsidRPr="00A13743">
        <w:t xml:space="preserve"> relevant to Schematic Design shall be populated in the BIM/s as per </w:t>
      </w:r>
      <w:r w:rsidR="009620A8">
        <w:t>section</w:t>
      </w:r>
      <w:r w:rsidR="00A359EA">
        <w:t xml:space="preserve"> </w:t>
      </w:r>
      <w:r w:rsidR="007D4F6E">
        <w:t xml:space="preserve">4.5 of the PIR </w:t>
      </w:r>
      <w:r w:rsidRPr="00A13743">
        <w:t>by each Model Element Author as required</w:t>
      </w:r>
    </w:p>
    <w:p w14:paraId="632DC28E" w14:textId="2B945057" w:rsidR="009B725A" w:rsidRPr="00880ADA" w:rsidRDefault="009B725A" w:rsidP="009B725A">
      <w:pPr>
        <w:pStyle w:val="VHBAnumberloweralpha"/>
      </w:pPr>
      <w:r>
        <w:t>All model elements to be assigned an appropriate phase such as existing, temporary works, new construction</w:t>
      </w:r>
      <w:r w:rsidR="001068BA">
        <w:t xml:space="preserve"> (refer section</w:t>
      </w:r>
      <w:r w:rsidR="00A109CE">
        <w:t xml:space="preserve"> </w:t>
      </w:r>
      <w:r w:rsidR="007A12C1">
        <w:fldChar w:fldCharType="begin"/>
      </w:r>
      <w:r w:rsidR="007A12C1">
        <w:instrText xml:space="preserve"> REF _Ref153546308 \r \h </w:instrText>
      </w:r>
      <w:r w:rsidR="007A12C1">
        <w:fldChar w:fldCharType="separate"/>
      </w:r>
      <w:r w:rsidR="007A12C1">
        <w:t>9.2</w:t>
      </w:r>
      <w:r w:rsidR="007A12C1">
        <w:fldChar w:fldCharType="end"/>
      </w:r>
      <w:r w:rsidR="001068BA">
        <w:t>)</w:t>
      </w:r>
    </w:p>
    <w:p w14:paraId="448996AB" w14:textId="77777777" w:rsidR="004522A1" w:rsidRDefault="004522A1" w:rsidP="004522A1">
      <w:pPr>
        <w:pStyle w:val="VHBAnumberloweralpha"/>
      </w:pPr>
      <w:r>
        <w:lastRenderedPageBreak/>
        <w:t>The Room Layout Sheets (RLS) and Room Data Sheets (RDS) shall be generated from the BIM/s, with schedules produced from Model Element Data or a bi-directionally linked database.</w:t>
      </w:r>
    </w:p>
    <w:p w14:paraId="077DFC32" w14:textId="239B9A09" w:rsidR="000030CA" w:rsidRPr="00A13743" w:rsidRDefault="00F22D3A" w:rsidP="000030CA">
      <w:pPr>
        <w:pStyle w:val="VHBAnumberloweralpha"/>
      </w:pPr>
      <w:r>
        <w:rPr>
          <w:noProof/>
        </w:rPr>
        <mc:AlternateContent>
          <mc:Choice Requires="wpi">
            <w:drawing>
              <wp:anchor distT="0" distB="0" distL="114300" distR="114300" simplePos="0" relativeHeight="251658243" behindDoc="0" locked="0" layoutInCell="1" allowOverlap="1" wp14:anchorId="69C0170B" wp14:editId="0521E81B">
                <wp:simplePos x="0" y="0"/>
                <wp:positionH relativeFrom="column">
                  <wp:posOffset>7038366</wp:posOffset>
                </wp:positionH>
                <wp:positionV relativeFrom="paragraph">
                  <wp:posOffset>-665391</wp:posOffset>
                </wp:positionV>
                <wp:extent cx="173160" cy="1363320"/>
                <wp:effectExtent l="38100" t="25400" r="43180" b="34290"/>
                <wp:wrapNone/>
                <wp:docPr id="4" name="Ink 4"/>
                <wp:cNvGraphicFramePr/>
                <a:graphic xmlns:a="http://schemas.openxmlformats.org/drawingml/2006/main">
                  <a:graphicData uri="http://schemas.microsoft.com/office/word/2010/wordprocessingInk">
                    <w14:contentPart bwMode="auto" r:id="rId26">
                      <w14:nvContentPartPr>
                        <w14:cNvContentPartPr/>
                      </w14:nvContentPartPr>
                      <w14:xfrm>
                        <a:off x="0" y="0"/>
                        <a:ext cx="173160" cy="1363320"/>
                      </w14:xfrm>
                    </w14:contentPart>
                  </a:graphicData>
                </a:graphic>
              </wp:anchor>
            </w:drawing>
          </mc:Choice>
          <mc:Fallback xmlns:arto="http://schemas.microsoft.com/office/word/2006/arto">
            <w:pict>
              <v:shape w14:anchorId="5A5BE1AF" id="Ink 4" o:spid="_x0000_s1026" type="#_x0000_t75" style="position:absolute;margin-left:553.7pt;margin-top:-52.9pt;width:14.65pt;height:108.35pt;z-index:251674629;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5/xz10AQAACgMAAA4AAABkcnMvZTJvRG9jLnhtbJxSzU7DMAy+I/EO&#10;Ue6s7QoDVWt3YELaAdgBHiCkyRrRxJWTrdvb464b60AIaZfKsdXP34+ns62t2UahN+BynoxizpST&#10;UBq3yvn729PNA2c+CFeKGpzK+U55Piuur6Ztk6kxVFCXChmBOJ+1Tc6rEJosiryslBV+BI1yNNSA&#10;VgR64ioqUbSEbutoHMeTqAUsGwSpvKfuvB/yYo+vtZLhVWuvAqtzPknGRC8cC6TibkKdDyru05hH&#10;xVRkKxRNZeSBkriAkRXGEYFvqLkIgq3R/IKyRiJ40GEkwUagtZFqr4eUJfEPZQv32alKbuUaMwku&#10;KBeWAsPRu/3gkhW2JgfaZygpHbEOwA+IZM//YfSk5yDXlvj0iaCqRaBz8JVpPGeYmTLnuCiTE3+3&#10;eTwpWOJJ18v5gBKJDpL/+mWr0XZmExO2zTnFueu++yzVNjBJzeQ+TbqgJY2SdJKmdAcD6B7iuGjg&#10;LW0/S3H47pgNTrj4AgAA//8DAFBLAwQUAAYACAAAACEAzOou3EkCAACMBQAAEAAAAGRycy9pbmsv&#10;aW5rMS54bWy0U02PmzAQvVfqf7DcQy4YbGMCQUv21EiVWqnqbqX2yII3oAUTGefr33dsCGG1WfXS&#10;CmmwxzNv3jyP7+5PbYMOUvd1pzLMfIqRVEVX1mqb4Z+PG5Jg1JtclXnTKZnhs+zx/frjh7tavbRN&#10;ChYBgurtqm0yXBmzS4PgeDz6x9Dv9DbglIbBF/Xy7Stej1mlfK5VbaBkf3EVnTLyZCxYWpcZLsyJ&#10;TvGA/dDtdSGnY+vRxTXC6LyQm063uZkQq1wp2SCVt8D7F0bmvINFDXW2UmPU1tAw4T4TsUg+r8CR&#10;nzI82++BYg9MWhzcxvz9HzA3bzEtrZDHyxijkVIpD5ZT4DRP3+/9u+52UptaXmUeRBkPzqgY9k6f&#10;QSgt+67Z27vB6JA3e5CMUQpjMdZmwQ1B3uKBNv8UD3R5F29O7rU0Y3tzHUbRppG6XK2pWwmD3u6m&#10;GTM9AFv3g9HuOXDKQ8I4oatHylLBUi78mK9mVzFO8QXzSe/7asJ70td5dSeTakNnx7o01SQ69Wko&#10;kuudz1W/lV3JeluZv6SPzbv8aX5uvEY3Umjs5od8zvAn9yCRyxwcrh2RMBTGyRJxEcWRtyA8XpAV&#10;X1APU/t5FMHnMWeXiIWwocTawSUQ/L0QMQIAibckCWwjxBGzAYR5hBGBOF8JD7IicBMOH5wSG2OX&#10;Fss6Iw7FYthBmrMugAGARXEELBnBogGUQvbgHeLd2kbbZFtbhMCB0RkVCGEjvA2zNAaXtQLqW8RL&#10;fdfZiHctT1+92ukOYBzXfwAAAP//AwBQSwMEFAAGAAgAAAAhAM4QWqvkAAAAEwEAAA8AAABkcnMv&#10;ZG93bnJldi54bWxMT11PwjAUfTfxPzTXxDdoi8pkrCMGg7xhAKM+lrZsi/1Y1sLmv/fii77c5OR8&#10;3HOKxeAsOZsuNsEL4GMGxHgVdOMrAW/71egRSEzSa2mDNwK+TYRFeX1VyFyH3m/NeZcqgiE+5lJA&#10;nVKbUxpVbZyM49Aaj9wxdE4mhF1FdSd7DHeWThibUicbjx9q2ZplbdTX7uQEzHh8feF2vVmrbNmv&#10;Ptv3D3WcCHF7MzzP8TzNgSQzpD8HXDZgfyix2CGcvI7EIuYsu0etgBFnDzjlouF30wzI4ZedAS0L&#10;+n9L+QM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AOf8c9&#10;dAEAAAoDAAAOAAAAAAAAAAAAAAAAADwCAABkcnMvZTJvRG9jLnhtbFBLAQItABQABgAIAAAAIQDM&#10;6i7cSQIAAIwFAAAQAAAAAAAAAAAAAAAAANwDAABkcnMvaW5rL2luazEueG1sUEsBAi0AFAAGAAgA&#10;AAAhAM4QWqvkAAAAEwEAAA8AAAAAAAAAAAAAAAAAUwYAAGRycy9kb3ducmV2LnhtbFBLAQItABQA&#10;BgAIAAAAIQB5GLydvwAAACEBAAAZAAAAAAAAAAAAAAAAAGQHAABkcnMvX3JlbHMvZTJvRG9jLnht&#10;bC5yZWxzUEsFBgAAAAAGAAYAeAEAAFoIAAAAAA==&#10;">
                <v:imagedata r:id="rId42" o:title=""/>
              </v:shape>
            </w:pict>
          </mc:Fallback>
        </mc:AlternateContent>
      </w:r>
      <w:r w:rsidR="000030CA" w:rsidRPr="00A13743">
        <w:t xml:space="preserve">[Enter additional </w:t>
      </w:r>
      <w:r w:rsidR="000030CA">
        <w:t>Project Team</w:t>
      </w:r>
      <w:r w:rsidR="000030CA" w:rsidRPr="00A13743">
        <w:t xml:space="preserve"> items here]</w:t>
      </w:r>
    </w:p>
    <w:p w14:paraId="38FC09B2" w14:textId="5718B041" w:rsidR="00E22DF9" w:rsidRPr="00E22DF9" w:rsidRDefault="000030CA" w:rsidP="009337E6">
      <w:pPr>
        <w:pStyle w:val="Instructions"/>
        <w:rPr>
          <w:b/>
          <w:bCs/>
        </w:rPr>
      </w:pPr>
      <w:r w:rsidRPr="00E22DF9">
        <w:rPr>
          <w:b/>
          <w:bCs/>
        </w:rPr>
        <w:t>PIR section 3.</w:t>
      </w:r>
      <w:r w:rsidR="00017DE7">
        <w:rPr>
          <w:b/>
          <w:bCs/>
        </w:rPr>
        <w:t>8</w:t>
      </w:r>
      <w:r w:rsidRPr="00E22DF9">
        <w:rPr>
          <w:b/>
          <w:bCs/>
        </w:rPr>
        <w:t>.2</w:t>
      </w:r>
    </w:p>
    <w:p w14:paraId="1A5BB5AF" w14:textId="5E889654" w:rsidR="000030CA" w:rsidRPr="0047207E" w:rsidRDefault="000030CA" w:rsidP="009337E6">
      <w:pPr>
        <w:pStyle w:val="Instructions"/>
      </w:pPr>
      <w:r w:rsidRPr="0047207E">
        <w:t>DE Level 2 and 3 increased requirements outlined below. Remove sections below if DE Project Level is not DE Level 2 or 3.</w:t>
      </w:r>
    </w:p>
    <w:p w14:paraId="4B55BC49" w14:textId="77777777" w:rsidR="000030CA" w:rsidRDefault="000030CA" w:rsidP="000030CA">
      <w:pPr>
        <w:pStyle w:val="VHBAnumberloweralpha"/>
      </w:pPr>
      <w:r>
        <w:t>DE Level</w:t>
      </w:r>
      <w:r w:rsidRPr="00880ADA">
        <w:t xml:space="preserve"> </w:t>
      </w:r>
      <w:r>
        <w:t>2</w:t>
      </w:r>
      <w:r w:rsidRPr="00880ADA">
        <w:t xml:space="preserve"> and </w:t>
      </w:r>
      <w:r>
        <w:t>3</w:t>
      </w:r>
      <w:r w:rsidRPr="00880ADA">
        <w:t xml:space="preserve"> Projects – </w:t>
      </w:r>
      <w:proofErr w:type="spellStart"/>
      <w:r w:rsidRPr="00880ADA">
        <w:t>SoA</w:t>
      </w:r>
      <w:proofErr w:type="spellEnd"/>
      <w:r w:rsidRPr="00880ADA">
        <w:t xml:space="preserve"> linked to BIM and cost plan </w:t>
      </w:r>
      <w:proofErr w:type="gramStart"/>
      <w:r w:rsidRPr="00880ADA">
        <w:t>through the use of</w:t>
      </w:r>
      <w:proofErr w:type="gramEnd"/>
      <w:r w:rsidRPr="00880ADA">
        <w:t xml:space="preserve"> a common classification schema</w:t>
      </w:r>
    </w:p>
    <w:p w14:paraId="332521D3" w14:textId="52845482" w:rsidR="000030CA" w:rsidRDefault="000030CA" w:rsidP="000030CA">
      <w:pPr>
        <w:pStyle w:val="VHBAnumberloweralpha"/>
      </w:pPr>
      <w:r>
        <w:t>DE Level</w:t>
      </w:r>
      <w:r w:rsidRPr="00880ADA">
        <w:t xml:space="preserve"> </w:t>
      </w:r>
      <w:r>
        <w:t>2</w:t>
      </w:r>
      <w:r w:rsidRPr="00880ADA">
        <w:t xml:space="preserve"> and </w:t>
      </w:r>
      <w:r>
        <w:t>3</w:t>
      </w:r>
      <w:r w:rsidRPr="00880ADA">
        <w:t xml:space="preserve"> Projects – </w:t>
      </w:r>
      <w:r>
        <w:t xml:space="preserve">Safety in Design and OH&amp;S risks identified, analysed and mitigation strategies documented and applied to </w:t>
      </w:r>
      <w:r w:rsidR="00F20B42">
        <w:t xml:space="preserve">the Schematic Design </w:t>
      </w:r>
      <w:r w:rsidR="00866B60">
        <w:t>Federated Model</w:t>
      </w:r>
    </w:p>
    <w:p w14:paraId="328F654F" w14:textId="535E24A4" w:rsidR="000030CA" w:rsidRPr="00880ADA" w:rsidRDefault="000030CA" w:rsidP="000030CA">
      <w:pPr>
        <w:pStyle w:val="VHBAnumberloweralpha"/>
      </w:pPr>
      <w:r>
        <w:t>DE Level</w:t>
      </w:r>
      <w:r w:rsidRPr="00880ADA">
        <w:t xml:space="preserve"> </w:t>
      </w:r>
      <w:r>
        <w:t>2</w:t>
      </w:r>
      <w:r w:rsidRPr="00880ADA">
        <w:t xml:space="preserve"> and </w:t>
      </w:r>
      <w:r>
        <w:t>3</w:t>
      </w:r>
      <w:r w:rsidRPr="00880ADA">
        <w:t xml:space="preserve"> Projects – </w:t>
      </w:r>
      <w:r>
        <w:t xml:space="preserve">Virtual Reality and Static Renders are to be generated from the </w:t>
      </w:r>
      <w:r w:rsidR="007830FE">
        <w:t>Schematic Design</w:t>
      </w:r>
      <w:r>
        <w:t xml:space="preserve"> BIM/s for stakeholder communication</w:t>
      </w:r>
    </w:p>
    <w:p w14:paraId="1A0CBF09" w14:textId="6327C0BD" w:rsidR="007830FE" w:rsidRDefault="008D4827" w:rsidP="00557309">
      <w:pPr>
        <w:pStyle w:val="VHBAnumberloweralpha"/>
      </w:pPr>
      <w:r w:rsidRPr="00A13743">
        <w:t xml:space="preserve">[Enter additional </w:t>
      </w:r>
      <w:r w:rsidR="00963FF3">
        <w:t>Project Team</w:t>
      </w:r>
      <w:r w:rsidRPr="00A13743">
        <w:t xml:space="preserve"> items here]</w:t>
      </w:r>
    </w:p>
    <w:p w14:paraId="796B4666" w14:textId="692E9397" w:rsidR="00E22DF9" w:rsidRPr="00E22DF9" w:rsidRDefault="00557309" w:rsidP="009337E6">
      <w:pPr>
        <w:pStyle w:val="Instructions"/>
        <w:rPr>
          <w:b/>
          <w:bCs/>
        </w:rPr>
      </w:pPr>
      <w:r w:rsidRPr="00E22DF9">
        <w:rPr>
          <w:b/>
          <w:bCs/>
        </w:rPr>
        <w:t>PIR section 3.</w:t>
      </w:r>
      <w:r w:rsidR="00017DE7">
        <w:rPr>
          <w:b/>
          <w:bCs/>
        </w:rPr>
        <w:t>8</w:t>
      </w:r>
      <w:r w:rsidRPr="00E22DF9">
        <w:rPr>
          <w:b/>
          <w:bCs/>
        </w:rPr>
        <w:t>.3</w:t>
      </w:r>
    </w:p>
    <w:p w14:paraId="228FDE37" w14:textId="23789F22" w:rsidR="007830FE" w:rsidRPr="00557309" w:rsidRDefault="00557309" w:rsidP="009337E6">
      <w:pPr>
        <w:pStyle w:val="Instructions"/>
      </w:pPr>
      <w:r w:rsidRPr="00D9359E">
        <w:t>DE Level 3 additional requirements outlined below. Remove sections below if DE Project Level is not DE Level 3.</w:t>
      </w:r>
    </w:p>
    <w:p w14:paraId="629EE943" w14:textId="78D5957A" w:rsidR="00D353FD" w:rsidRDefault="00D353FD" w:rsidP="00D353FD">
      <w:pPr>
        <w:pStyle w:val="VHBAnumberloweralpha"/>
      </w:pPr>
      <w:bookmarkStart w:id="3898" w:name="_Toc447286373"/>
      <w:r>
        <w:t>DE Level</w:t>
      </w:r>
      <w:r w:rsidRPr="00880ADA">
        <w:t xml:space="preserve"> </w:t>
      </w:r>
      <w:r>
        <w:t>3</w:t>
      </w:r>
      <w:r w:rsidRPr="00880ADA">
        <w:t xml:space="preserve"> Projects –</w:t>
      </w:r>
      <w:r>
        <w:t xml:space="preserve"> </w:t>
      </w:r>
      <w:r w:rsidRPr="00C41AF4">
        <w:t xml:space="preserve">Any </w:t>
      </w:r>
      <w:r>
        <w:t xml:space="preserve">Schematic Design </w:t>
      </w:r>
      <w:r w:rsidRPr="00C41AF4">
        <w:t xml:space="preserve">models are to </w:t>
      </w:r>
      <w:r>
        <w:t>incorporate the QS units of measurement and codification to enable extraction for cost breakdown structure development</w:t>
      </w:r>
    </w:p>
    <w:p w14:paraId="04722CDF" w14:textId="583BDF11" w:rsidR="007C21D7" w:rsidRDefault="007C21D7" w:rsidP="007C21D7">
      <w:pPr>
        <w:pStyle w:val="VHBAnumberloweralpha"/>
      </w:pPr>
      <w:r>
        <w:t>DE Level</w:t>
      </w:r>
      <w:r w:rsidRPr="00880ADA">
        <w:t xml:space="preserve"> </w:t>
      </w:r>
      <w:r>
        <w:t>3</w:t>
      </w:r>
      <w:r w:rsidRPr="00880ADA">
        <w:t xml:space="preserve"> Projects –</w:t>
      </w:r>
      <w:r>
        <w:t xml:space="preserve"> </w:t>
      </w:r>
      <w:r w:rsidR="00745009">
        <w:t>BIM</w:t>
      </w:r>
      <w:r w:rsidRPr="003C5B54">
        <w:t xml:space="preserve">/s shall be developed </w:t>
      </w:r>
      <w:r w:rsidR="00E610CF">
        <w:t>in a manner that is compatible with</w:t>
      </w:r>
      <w:r w:rsidR="00F5642B">
        <w:t xml:space="preserve"> </w:t>
      </w:r>
      <w:r>
        <w:t xml:space="preserve">export </w:t>
      </w:r>
      <w:r w:rsidR="00154D49">
        <w:t>for use in</w:t>
      </w:r>
      <w:r>
        <w:t xml:space="preserve"> </w:t>
      </w:r>
      <w:r w:rsidRPr="003C5B54">
        <w:t>energy efficiency modelling software for sustainability purposes and reviews</w:t>
      </w:r>
      <w:r w:rsidR="00154D49">
        <w:t xml:space="preserve"> by the </w:t>
      </w:r>
      <w:r w:rsidR="003037F2">
        <w:t>ESD consultant</w:t>
      </w:r>
      <w:r w:rsidRPr="003C5B54">
        <w:t xml:space="preserve"> </w:t>
      </w:r>
    </w:p>
    <w:bookmarkEnd w:id="3898"/>
    <w:p w14:paraId="1265BB45" w14:textId="77777777" w:rsidR="00875BEF" w:rsidRDefault="00875BEF" w:rsidP="00875BEF">
      <w:pPr>
        <w:pStyle w:val="VHBAnumberloweralpha"/>
      </w:pPr>
      <w:r w:rsidRPr="00A13743">
        <w:t xml:space="preserve">[Enter additional </w:t>
      </w:r>
      <w:r>
        <w:t>Project Team</w:t>
      </w:r>
      <w:r w:rsidRPr="00A13743">
        <w:t xml:space="preserve"> items here]</w:t>
      </w:r>
    </w:p>
    <w:p w14:paraId="2C563CBC" w14:textId="5760AC7B" w:rsidR="008D4827" w:rsidRPr="007640F2" w:rsidRDefault="008D4827" w:rsidP="00CE77F9">
      <w:pPr>
        <w:pStyle w:val="NumberedHeading3"/>
      </w:pPr>
      <w:r w:rsidRPr="007640F2">
        <w:t>Architectur</w:t>
      </w:r>
      <w:bookmarkEnd w:id="3895"/>
      <w:r w:rsidRPr="007640F2">
        <w:t xml:space="preserve">al </w:t>
      </w:r>
      <w:bookmarkEnd w:id="3896"/>
      <w:bookmarkEnd w:id="3897"/>
      <w:r w:rsidR="009D3E33" w:rsidRPr="007640F2">
        <w:t>Modelling</w:t>
      </w:r>
      <w:r w:rsidR="00FC782E">
        <w:t xml:space="preserve"> Requirements</w:t>
      </w:r>
    </w:p>
    <w:p w14:paraId="0EC69140" w14:textId="676049D0" w:rsidR="00873923" w:rsidRPr="00714412" w:rsidRDefault="00873923" w:rsidP="009337E6">
      <w:pPr>
        <w:pStyle w:val="Instructions"/>
      </w:pPr>
      <w:bookmarkStart w:id="3899" w:name="_Hlk13487051"/>
      <w:r w:rsidRPr="00714412">
        <w:t xml:space="preserve">All other elements not mentioned below that the </w:t>
      </w:r>
      <w:r w:rsidR="00963FF3">
        <w:t>Project Team</w:t>
      </w:r>
      <w:r w:rsidRPr="00714412">
        <w:t xml:space="preserve"> identifies as being required to complete deliverables for this </w:t>
      </w:r>
      <w:r w:rsidR="00BA31DD">
        <w:t>phase</w:t>
      </w:r>
      <w:r w:rsidRPr="00714412">
        <w:t xml:space="preserve"> must be documented in this </w:t>
      </w:r>
      <w:r w:rsidR="007D1984">
        <w:t>Design DE</w:t>
      </w:r>
      <w:r w:rsidR="00CD733C">
        <w:t>M</w:t>
      </w:r>
      <w:r w:rsidR="007D1984">
        <w:t>P</w:t>
      </w:r>
      <w:r w:rsidRPr="00714412">
        <w:t xml:space="preserve"> below.</w:t>
      </w:r>
    </w:p>
    <w:p w14:paraId="4D4BC0FB" w14:textId="4B5744F5" w:rsidR="008D4827" w:rsidRPr="00A13743" w:rsidRDefault="008D4827" w:rsidP="00CD733C">
      <w:pPr>
        <w:pStyle w:val="VHBAbody"/>
      </w:pPr>
      <w:r w:rsidRPr="00A13743">
        <w:t>Architectural BIM/s geospatially referenced to a site BIM/s, with the following elements:</w:t>
      </w:r>
    </w:p>
    <w:bookmarkEnd w:id="3899"/>
    <w:p w14:paraId="50B217CC" w14:textId="5768553B" w:rsidR="007003D5" w:rsidRDefault="007003D5" w:rsidP="002604D9">
      <w:pPr>
        <w:pStyle w:val="VHBAnumberloweralpha"/>
        <w:numPr>
          <w:ilvl w:val="0"/>
          <w:numId w:val="54"/>
        </w:numPr>
      </w:pPr>
      <w:r w:rsidRPr="00880ADA">
        <w:t xml:space="preserve">Agreed extents of existing conditions modelled </w:t>
      </w:r>
      <w:r w:rsidRPr="00CD733C">
        <w:t>(Section</w:t>
      </w:r>
      <w:r w:rsidR="00527EDF">
        <w:t xml:space="preserve"> </w:t>
      </w:r>
      <w:r w:rsidR="00527EDF">
        <w:fldChar w:fldCharType="begin"/>
      </w:r>
      <w:r w:rsidR="00527EDF">
        <w:instrText xml:space="preserve"> REF _Ref153374293 \r \h </w:instrText>
      </w:r>
      <w:r w:rsidR="00527EDF">
        <w:fldChar w:fldCharType="separate"/>
      </w:r>
      <w:r w:rsidR="008D2CDE">
        <w:t>9.1</w:t>
      </w:r>
      <w:r w:rsidR="00527EDF">
        <w:fldChar w:fldCharType="end"/>
      </w:r>
      <w:r w:rsidRPr="00CD733C">
        <w:t>)</w:t>
      </w:r>
      <w:r w:rsidRPr="00880ADA">
        <w:t xml:space="preserve"> </w:t>
      </w:r>
      <w:r>
        <w:t xml:space="preserve">with </w:t>
      </w:r>
      <w:r w:rsidRPr="00880ADA">
        <w:t>all</w:t>
      </w:r>
      <w:r>
        <w:t xml:space="preserve"> existing</w:t>
      </w:r>
      <w:r w:rsidRPr="00880ADA">
        <w:t xml:space="preserve"> model elements to </w:t>
      </w:r>
      <w:r>
        <w:t xml:space="preserve">be assigned an </w:t>
      </w:r>
      <w:r w:rsidRPr="00880ADA">
        <w:t xml:space="preserve">existing </w:t>
      </w:r>
      <w:r>
        <w:t>phase attribute</w:t>
      </w:r>
    </w:p>
    <w:p w14:paraId="3F0CA1FB" w14:textId="77777777" w:rsidR="00880ADA" w:rsidRPr="00880ADA" w:rsidRDefault="00880ADA" w:rsidP="002604D9">
      <w:pPr>
        <w:pStyle w:val="VHBAnumberloweralpha"/>
        <w:numPr>
          <w:ilvl w:val="0"/>
          <w:numId w:val="54"/>
        </w:numPr>
      </w:pPr>
      <w:r w:rsidRPr="00880ADA">
        <w:t>Building extents (walls) generically modelled level to level</w:t>
      </w:r>
    </w:p>
    <w:p w14:paraId="62AEF37F" w14:textId="77777777" w:rsidR="00880ADA" w:rsidRPr="00880ADA" w:rsidRDefault="00880ADA" w:rsidP="00CD733C">
      <w:pPr>
        <w:pStyle w:val="VHBAnumberloweralpha"/>
      </w:pPr>
      <w:r w:rsidRPr="00880ADA">
        <w:t>Nominal floors extents and thickness based on input from the structural engineer</w:t>
      </w:r>
    </w:p>
    <w:p w14:paraId="6CC03CC1" w14:textId="77777777" w:rsidR="00880ADA" w:rsidRPr="00880ADA" w:rsidRDefault="00880ADA" w:rsidP="00CD733C">
      <w:pPr>
        <w:pStyle w:val="VHBAnumberloweralpha"/>
      </w:pPr>
      <w:r w:rsidRPr="00880ADA">
        <w:t>Nominal roofs extents and thickness to enclose the building based on input from the structural engineer</w:t>
      </w:r>
    </w:p>
    <w:p w14:paraId="25E7AE5A" w14:textId="77777777" w:rsidR="00880ADA" w:rsidRDefault="00880ADA" w:rsidP="00CD733C">
      <w:pPr>
        <w:pStyle w:val="VHBAnumberloweralpha"/>
      </w:pPr>
      <w:r w:rsidRPr="00880ADA">
        <w:t>Indicative structural column locations based on input from the structural engineer</w:t>
      </w:r>
    </w:p>
    <w:p w14:paraId="794D0D98" w14:textId="63118EDA" w:rsidR="00B128AC" w:rsidRPr="00880ADA" w:rsidRDefault="00B128AC" w:rsidP="00B128AC">
      <w:pPr>
        <w:pStyle w:val="VHBAnumberloweralpha"/>
      </w:pPr>
      <w:r w:rsidRPr="00B128AC">
        <w:t>Rooms modelled, named</w:t>
      </w:r>
      <w:r w:rsidR="00BA7F6E">
        <w:t xml:space="preserve"> (aligned to AusHFG where applicable)</w:t>
      </w:r>
      <w:r w:rsidRPr="00B128AC">
        <w:t xml:space="preserve"> and numbered </w:t>
      </w:r>
      <w:r w:rsidR="004D1601">
        <w:t xml:space="preserve">(architectural </w:t>
      </w:r>
      <w:r w:rsidRPr="00B128AC">
        <w:t>room n</w:t>
      </w:r>
      <w:r w:rsidR="004D1601">
        <w:t>umbering</w:t>
      </w:r>
      <w:r w:rsidRPr="00B128AC">
        <w:t xml:space="preserve"> system</w:t>
      </w:r>
      <w:r w:rsidR="00230204">
        <w:t xml:space="preserve"> to be approved by VHBA</w:t>
      </w:r>
      <w:r w:rsidR="004D1601">
        <w:t>)</w:t>
      </w:r>
    </w:p>
    <w:p w14:paraId="44187E73" w14:textId="77777777" w:rsidR="00880ADA" w:rsidRPr="00880ADA" w:rsidRDefault="00880ADA" w:rsidP="00CD733C">
      <w:pPr>
        <w:pStyle w:val="VHBAnumberloweralpha"/>
      </w:pPr>
      <w:r w:rsidRPr="00880ADA">
        <w:t>Generically modelled interior walls</w:t>
      </w:r>
    </w:p>
    <w:p w14:paraId="7AB7CDC0" w14:textId="77777777" w:rsidR="00880ADA" w:rsidRPr="00880ADA" w:rsidRDefault="00880ADA" w:rsidP="00CD733C">
      <w:pPr>
        <w:pStyle w:val="VHBAnumberloweralpha"/>
      </w:pPr>
      <w:r w:rsidRPr="00880ADA">
        <w:t>Fenestration, windows, doors and openings modelled</w:t>
      </w:r>
    </w:p>
    <w:p w14:paraId="785D45FE" w14:textId="77777777" w:rsidR="00880ADA" w:rsidRPr="00880ADA" w:rsidRDefault="00880ADA" w:rsidP="00CD733C">
      <w:pPr>
        <w:pStyle w:val="VHBAnumberloweralpha"/>
      </w:pPr>
      <w:r w:rsidRPr="00880ADA">
        <w:t>Overhangs, sun shading modelled</w:t>
      </w:r>
    </w:p>
    <w:p w14:paraId="2D531C3B" w14:textId="77777777" w:rsidR="00880ADA" w:rsidRPr="00880ADA" w:rsidRDefault="00880ADA" w:rsidP="00CD733C">
      <w:pPr>
        <w:pStyle w:val="VHBAnumberloweralpha"/>
      </w:pPr>
      <w:r w:rsidRPr="00880ADA">
        <w:t xml:space="preserve">Ceiling grid and fixture layout methodology discussed and agreed </w:t>
      </w:r>
    </w:p>
    <w:p w14:paraId="686EE01E" w14:textId="77777777" w:rsidR="00880ADA" w:rsidRPr="00880ADA" w:rsidRDefault="00880ADA" w:rsidP="00CD733C">
      <w:pPr>
        <w:pStyle w:val="VHBAnumberloweralpha"/>
      </w:pPr>
      <w:r w:rsidRPr="00880ADA">
        <w:t>Circulation areas (footpaths, walkways, ramps, stairs, vertical transportation etc) shall be generically modelled</w:t>
      </w:r>
    </w:p>
    <w:p w14:paraId="0098D331" w14:textId="1EFF3A6B" w:rsidR="00880ADA" w:rsidRPr="00880ADA" w:rsidRDefault="00880ADA" w:rsidP="00CD733C">
      <w:pPr>
        <w:pStyle w:val="VHBAnumberloweralpha"/>
      </w:pPr>
      <w:r w:rsidRPr="00880ADA">
        <w:lastRenderedPageBreak/>
        <w:t xml:space="preserve">Building, level, zones, room, departmental nomenclature agreed with </w:t>
      </w:r>
      <w:r w:rsidR="00F2134B">
        <w:t>VHBA</w:t>
      </w:r>
      <w:r w:rsidRPr="00880ADA">
        <w:t xml:space="preserve">, compliant with asset </w:t>
      </w:r>
      <w:r w:rsidRPr="00F2134B">
        <w:t>requirements (</w:t>
      </w:r>
      <w:r w:rsidR="006070E2">
        <w:t>section</w:t>
      </w:r>
      <w:r w:rsidR="004F3DC8">
        <w:t xml:space="preserve"> 4.5 of the PIR</w:t>
      </w:r>
      <w:r w:rsidRPr="00F2134B">
        <w:t>)</w:t>
      </w:r>
      <w:r w:rsidRPr="00880ADA">
        <w:t xml:space="preserve"> and applied to BIM</w:t>
      </w:r>
      <w:r w:rsidR="000F76FD">
        <w:t>/s</w:t>
      </w:r>
    </w:p>
    <w:p w14:paraId="01EAAEAF" w14:textId="67207A38" w:rsidR="00880ADA" w:rsidRPr="00880ADA" w:rsidRDefault="00880ADA" w:rsidP="00CD733C">
      <w:pPr>
        <w:pStyle w:val="VHBAnumberloweralpha"/>
      </w:pPr>
      <w:r w:rsidRPr="00880ADA">
        <w:t xml:space="preserve">Gross floor area, travel distances and engineering, gross departmental area (functional area plus circulation) for each functional unit, functional area for each functional unit and room, ready for reporting design area vs. planned area </w:t>
      </w:r>
      <w:r w:rsidR="000F76FD">
        <w:t>from BIM/s</w:t>
      </w:r>
    </w:p>
    <w:p w14:paraId="233C25AD" w14:textId="77777777" w:rsidR="00880ADA" w:rsidRDefault="00880ADA" w:rsidP="00CD733C">
      <w:pPr>
        <w:pStyle w:val="VHBAnumberloweralpha"/>
      </w:pPr>
      <w:r w:rsidRPr="00880ADA">
        <w:t>Integration and synchronisation of the BIM/s with the space planning database (if used)</w:t>
      </w:r>
    </w:p>
    <w:p w14:paraId="70974EAC" w14:textId="4C5C77AA" w:rsidR="00CD45D3" w:rsidRDefault="00CD45D3" w:rsidP="00CD45D3">
      <w:pPr>
        <w:pStyle w:val="VHBAnumberloweralpha"/>
      </w:pPr>
      <w:r w:rsidRPr="00880ADA">
        <w:t>[Enter additional Appointed Party items here]</w:t>
      </w:r>
    </w:p>
    <w:p w14:paraId="63A98723" w14:textId="246F1CC7" w:rsidR="00366DB4" w:rsidRDefault="00C679DD" w:rsidP="00CE77F9">
      <w:pPr>
        <w:pStyle w:val="NumberedHeading3"/>
      </w:pPr>
      <w:r>
        <w:t>Civil</w:t>
      </w:r>
      <w:r w:rsidR="001B62BE">
        <w:t xml:space="preserve"> Engineering Modelling Requirements</w:t>
      </w:r>
      <w:r>
        <w:t xml:space="preserve"> </w:t>
      </w:r>
    </w:p>
    <w:p w14:paraId="001194E1" w14:textId="3CAA0C63" w:rsidR="00366DB4" w:rsidRPr="00366DB4" w:rsidRDefault="00366DB4" w:rsidP="00CE77F9">
      <w:pPr>
        <w:pStyle w:val="Instructions"/>
      </w:pPr>
      <w:r w:rsidRPr="00714412">
        <w:t xml:space="preserve">All other elements not mentioned below that the </w:t>
      </w:r>
      <w:r>
        <w:t>Project Team</w:t>
      </w:r>
      <w:r w:rsidRPr="00714412">
        <w:t xml:space="preserve"> identifies as being required to complete deliverables for this </w:t>
      </w:r>
      <w:r>
        <w:t>phase</w:t>
      </w:r>
      <w:r w:rsidRPr="00714412">
        <w:t xml:space="preserve"> must be documented in this </w:t>
      </w:r>
      <w:r>
        <w:t>Design DEMP</w:t>
      </w:r>
      <w:r w:rsidRPr="00714412">
        <w:t xml:space="preserve"> below.</w:t>
      </w:r>
    </w:p>
    <w:p w14:paraId="410F19B6" w14:textId="6016C1C6" w:rsidR="00C679DD" w:rsidRDefault="00C679DD" w:rsidP="00C679DD">
      <w:pPr>
        <w:pStyle w:val="VHBAbody"/>
      </w:pPr>
      <w:r>
        <w:t>Civil/Site BIM/s geospatially referenced to a site BIM/s, with the following elements:</w:t>
      </w:r>
    </w:p>
    <w:p w14:paraId="7B5A261E" w14:textId="7DA2EFBD" w:rsidR="00C679DD" w:rsidRDefault="00C679DD" w:rsidP="00CE77F9">
      <w:pPr>
        <w:pStyle w:val="VHBAnumberloweralpha"/>
        <w:numPr>
          <w:ilvl w:val="0"/>
          <w:numId w:val="73"/>
        </w:numPr>
      </w:pPr>
      <w:r>
        <w:t>Topography – proposed surface shown as a plane</w:t>
      </w:r>
    </w:p>
    <w:p w14:paraId="4C754648" w14:textId="28021008" w:rsidR="00C679DD" w:rsidRDefault="00C679DD" w:rsidP="00A865B8">
      <w:pPr>
        <w:pStyle w:val="VHBAnumberloweralpha"/>
      </w:pPr>
      <w:r>
        <w:t>Generically modelled sitework including site element demolition, relocations, remediation, earthwork and grading in approximate locations</w:t>
      </w:r>
    </w:p>
    <w:p w14:paraId="4A161BE3" w14:textId="11CCFF1A" w:rsidR="00C679DD" w:rsidRDefault="00C679DD" w:rsidP="00A865B8">
      <w:pPr>
        <w:pStyle w:val="VHBAnumberloweralpha"/>
      </w:pPr>
      <w:r>
        <w:t>Generically modelled roadways including but not limited to: Roadways, Parking Lot Pavements, Curbs and Gutters, Subsoil drainage, Plazas and Walkways, and Amenity Areas</w:t>
      </w:r>
    </w:p>
    <w:p w14:paraId="4D38A43D" w14:textId="55789C5A" w:rsidR="00C679DD" w:rsidRDefault="00C679DD" w:rsidP="00A865B8">
      <w:pPr>
        <w:pStyle w:val="VHBAnumberloweralpha"/>
      </w:pPr>
      <w:r>
        <w:t>Generically modelled Site Improvements including retaining walls, landscaping, water utilities and irrigation systems</w:t>
      </w:r>
    </w:p>
    <w:p w14:paraId="11018AA9" w14:textId="70DC6A4F" w:rsidR="00C679DD" w:rsidRDefault="00C679DD" w:rsidP="00A865B8">
      <w:pPr>
        <w:pStyle w:val="VHBAnumberloweralpha"/>
      </w:pPr>
      <w:r>
        <w:t>Generically modelled Site Domestic Water distribution (utilities connection to water mains)</w:t>
      </w:r>
    </w:p>
    <w:p w14:paraId="0331285A" w14:textId="39830887" w:rsidR="00C679DD" w:rsidRDefault="00C679DD" w:rsidP="00A865B8">
      <w:pPr>
        <w:pStyle w:val="VHBAnumberloweralpha"/>
      </w:pPr>
      <w:r>
        <w:t>Generically modelled Site Fire Protection Water Distribution (utilities connection to fire supply water mains)</w:t>
      </w:r>
    </w:p>
    <w:p w14:paraId="0FE5A598" w14:textId="018AE8FB" w:rsidR="00C679DD" w:rsidRDefault="00C679DD" w:rsidP="00A865B8">
      <w:pPr>
        <w:pStyle w:val="VHBAnumberloweralpha"/>
      </w:pPr>
      <w:r>
        <w:t>Generically modelled Sanitary Sewage piping and structures (utilities connection to sewer mains)</w:t>
      </w:r>
    </w:p>
    <w:p w14:paraId="780E61BA" w14:textId="7BBC415B" w:rsidR="00C679DD" w:rsidRDefault="00C679DD" w:rsidP="00A865B8">
      <w:pPr>
        <w:pStyle w:val="VHBAnumberloweralpha"/>
      </w:pPr>
      <w:r>
        <w:t>Generically modelled Stormwater drainage, pits and utilities (utilities connection to stormwater mains)</w:t>
      </w:r>
    </w:p>
    <w:p w14:paraId="5AC8258A" w14:textId="493B0547" w:rsidR="00C679DD" w:rsidRDefault="00C679DD" w:rsidP="00A865B8">
      <w:pPr>
        <w:pStyle w:val="VHBAnumberloweralpha"/>
      </w:pPr>
      <w:r>
        <w:t>Generically modelled Site Energy Distribution (points of entry to building, duct banks, encasements)</w:t>
      </w:r>
    </w:p>
    <w:p w14:paraId="4B54FA78" w14:textId="030592DA" w:rsidR="00C679DD" w:rsidRDefault="00C679DD" w:rsidP="00A865B8">
      <w:pPr>
        <w:pStyle w:val="VHBAnumberloweralpha"/>
      </w:pPr>
      <w:r>
        <w:t>Generically modelled Site Fuel Distribution (points of entry to building, duct banks, encasements)</w:t>
      </w:r>
    </w:p>
    <w:p w14:paraId="1619B78C" w14:textId="483FC7C3" w:rsidR="00C679DD" w:rsidRDefault="00C679DD" w:rsidP="00A865B8">
      <w:pPr>
        <w:pStyle w:val="VHBAnumberloweralpha"/>
      </w:pPr>
      <w:r>
        <w:t>Generically modelled Liquid and Gas Site Utilities supplementary components</w:t>
      </w:r>
    </w:p>
    <w:p w14:paraId="393D2617" w14:textId="42092784" w:rsidR="0085089E" w:rsidRDefault="0085089E" w:rsidP="0085089E">
      <w:pPr>
        <w:pStyle w:val="VHBAnumberloweralpha"/>
      </w:pPr>
      <w:r w:rsidRPr="00122769">
        <w:t>[Enter additional Appointed Party items here]</w:t>
      </w:r>
    </w:p>
    <w:p w14:paraId="7D105D84" w14:textId="77777777" w:rsidR="005B151A" w:rsidRPr="00A80F0D" w:rsidRDefault="005B151A" w:rsidP="005B151A">
      <w:pPr>
        <w:pStyle w:val="NumberedHeading3"/>
      </w:pPr>
      <w:r w:rsidRPr="00A80F0D">
        <w:t xml:space="preserve">Landscape Architecture Modelling </w:t>
      </w:r>
    </w:p>
    <w:p w14:paraId="77E0932D" w14:textId="77777777" w:rsidR="005B151A" w:rsidRPr="001D47E6" w:rsidRDefault="005B151A" w:rsidP="005B151A">
      <w:pPr>
        <w:pStyle w:val="Instructions"/>
      </w:pPr>
      <w:r w:rsidRPr="001D47E6">
        <w:t xml:space="preserve">All other elements not mentioned below that the </w:t>
      </w:r>
      <w:r>
        <w:t>Project Team</w:t>
      </w:r>
      <w:r w:rsidRPr="001D47E6">
        <w:t xml:space="preserve"> identifies as being required to complete deliverables for this phase must be agreed and a documented approach specified in this Design DE</w:t>
      </w:r>
      <w:r>
        <w:t>M</w:t>
      </w:r>
      <w:r w:rsidRPr="001D47E6">
        <w:t>P below.</w:t>
      </w:r>
    </w:p>
    <w:p w14:paraId="7D7B19DC" w14:textId="77777777" w:rsidR="005B151A" w:rsidRPr="00011FBF" w:rsidRDefault="005B151A" w:rsidP="005B151A">
      <w:pPr>
        <w:pStyle w:val="VHBAbody"/>
      </w:pPr>
      <w:r w:rsidRPr="00011FBF">
        <w:t xml:space="preserve">The following </w:t>
      </w:r>
      <w:r>
        <w:t>Landscape Architecture Model Ele</w:t>
      </w:r>
      <w:r w:rsidRPr="00011FBF">
        <w:t>ments must be added to the BIM/s or upgraded to include additional information as specified</w:t>
      </w:r>
      <w:r>
        <w:t xml:space="preserve">, </w:t>
      </w:r>
      <w:r w:rsidRPr="000B5335">
        <w:t>to accurately represent the intent and design solution for this phase:</w:t>
      </w:r>
    </w:p>
    <w:p w14:paraId="769BF824" w14:textId="5EF39217" w:rsidR="005B151A" w:rsidRPr="005A7CD5" w:rsidRDefault="004E51F0" w:rsidP="005B151A">
      <w:pPr>
        <w:pStyle w:val="VHBAnumberloweralpha"/>
        <w:numPr>
          <w:ilvl w:val="0"/>
          <w:numId w:val="31"/>
        </w:numPr>
      </w:pPr>
      <w:r>
        <w:t xml:space="preserve">Generically modelled </w:t>
      </w:r>
      <w:r w:rsidR="005B151A" w:rsidRPr="005A7CD5">
        <w:t>planting areas</w:t>
      </w:r>
    </w:p>
    <w:p w14:paraId="588B7A95" w14:textId="5EAEA43B" w:rsidR="005B151A" w:rsidRDefault="004434C8" w:rsidP="005B151A">
      <w:pPr>
        <w:pStyle w:val="VHBAnumberloweralpha"/>
        <w:numPr>
          <w:ilvl w:val="0"/>
          <w:numId w:val="31"/>
        </w:numPr>
      </w:pPr>
      <w:r>
        <w:t xml:space="preserve">Generically modelled </w:t>
      </w:r>
      <w:r w:rsidR="005B151A" w:rsidRPr="005A7CD5">
        <w:t>Paving, grades, footpaths, curbs, gutters, site amenities and other elements typically included on enlarged scale site drawings in the vicinity of building/facility</w:t>
      </w:r>
    </w:p>
    <w:p w14:paraId="79EA898E" w14:textId="77777777" w:rsidR="005B151A" w:rsidRPr="005A7CD5" w:rsidRDefault="005B151A" w:rsidP="005B151A">
      <w:pPr>
        <w:pStyle w:val="VHBAnumberloweralpha"/>
        <w:numPr>
          <w:ilvl w:val="0"/>
          <w:numId w:val="31"/>
        </w:numPr>
      </w:pPr>
      <w:r>
        <w:t>A</w:t>
      </w:r>
      <w:r w:rsidRPr="00E35A34">
        <w:t xml:space="preserve">ny other landscape </w:t>
      </w:r>
      <w:r>
        <w:t>Model Elements</w:t>
      </w:r>
      <w:r w:rsidRPr="00E35A34">
        <w:t xml:space="preserve"> proposed for the site</w:t>
      </w:r>
    </w:p>
    <w:p w14:paraId="35AC0E36" w14:textId="77777777" w:rsidR="005B151A" w:rsidRPr="00493029" w:rsidRDefault="005B151A" w:rsidP="005B151A">
      <w:pPr>
        <w:pStyle w:val="VHBAnumberloweralpha"/>
        <w:numPr>
          <w:ilvl w:val="0"/>
          <w:numId w:val="31"/>
        </w:numPr>
      </w:pPr>
      <w:r w:rsidRPr="005A7CD5">
        <w:t>[Enter additional Appointed Party items here]</w:t>
      </w:r>
    </w:p>
    <w:p w14:paraId="5694C5CD" w14:textId="6E44B721" w:rsidR="00366DB4" w:rsidRDefault="00C679DD" w:rsidP="00CE77F9">
      <w:pPr>
        <w:pStyle w:val="NumberedHeading3"/>
      </w:pPr>
      <w:bookmarkStart w:id="3900" w:name="_Toc153364085"/>
      <w:bookmarkStart w:id="3901" w:name="_Toc153377607"/>
      <w:bookmarkStart w:id="3902" w:name="_Toc153379581"/>
      <w:bookmarkStart w:id="3903" w:name="_Toc153381556"/>
      <w:bookmarkStart w:id="3904" w:name="_Toc153489471"/>
      <w:bookmarkEnd w:id="3900"/>
      <w:bookmarkEnd w:id="3901"/>
      <w:bookmarkEnd w:id="3902"/>
      <w:bookmarkEnd w:id="3903"/>
      <w:bookmarkEnd w:id="3904"/>
      <w:r>
        <w:lastRenderedPageBreak/>
        <w:t xml:space="preserve">Structural </w:t>
      </w:r>
      <w:r w:rsidR="00FE47CA">
        <w:t>Modelling Requirements</w:t>
      </w:r>
    </w:p>
    <w:p w14:paraId="075D76D0" w14:textId="4C7EFB40" w:rsidR="00366DB4" w:rsidRPr="00366DB4" w:rsidRDefault="00366DB4" w:rsidP="00CE77F9">
      <w:pPr>
        <w:pStyle w:val="Instructions"/>
      </w:pPr>
      <w:r w:rsidRPr="00714412">
        <w:t xml:space="preserve">All other elements not mentioned below that the </w:t>
      </w:r>
      <w:r>
        <w:t>Project Team</w:t>
      </w:r>
      <w:r w:rsidRPr="00714412">
        <w:t xml:space="preserve"> identifies as being required to complete deliverables for this </w:t>
      </w:r>
      <w:r>
        <w:t>phase</w:t>
      </w:r>
      <w:r w:rsidRPr="00714412">
        <w:t xml:space="preserve"> must be documented in this </w:t>
      </w:r>
      <w:r>
        <w:t>Design DEMP</w:t>
      </w:r>
      <w:r w:rsidRPr="00714412">
        <w:t xml:space="preserve"> below.</w:t>
      </w:r>
    </w:p>
    <w:p w14:paraId="2986160D" w14:textId="6B39A50B" w:rsidR="00E21E6E" w:rsidRPr="00E21E6E" w:rsidRDefault="00E21E6E" w:rsidP="00E21E6E">
      <w:pPr>
        <w:pStyle w:val="VHBAbody"/>
      </w:pPr>
      <w:r>
        <w:t>Structural</w:t>
      </w:r>
      <w:r w:rsidRPr="00E21E6E">
        <w:t xml:space="preserve"> BIM/s geospatially referenced to a site BIM/s, with the following elements:</w:t>
      </w:r>
    </w:p>
    <w:p w14:paraId="5489E485" w14:textId="6EE2CD40" w:rsidR="00C679DD" w:rsidRDefault="00C679DD" w:rsidP="00CE77F9">
      <w:pPr>
        <w:pStyle w:val="VHBAnumberloweralpha"/>
        <w:numPr>
          <w:ilvl w:val="0"/>
          <w:numId w:val="74"/>
        </w:numPr>
      </w:pPr>
      <w:r>
        <w:t>Foundations generically modelled including piles with indicative depths</w:t>
      </w:r>
    </w:p>
    <w:p w14:paraId="4910945D" w14:textId="0B2FB01A" w:rsidR="00C679DD" w:rsidRDefault="00C679DD" w:rsidP="00CE77F9">
      <w:pPr>
        <w:pStyle w:val="VHBAnumberloweralpha"/>
      </w:pPr>
      <w:r>
        <w:t>Floors generically modelled with indicative depths</w:t>
      </w:r>
    </w:p>
    <w:p w14:paraId="1C1889A8" w14:textId="7F92158C" w:rsidR="00C679DD" w:rsidRDefault="00C679DD" w:rsidP="00CE77F9">
      <w:pPr>
        <w:pStyle w:val="VHBAnumberloweralpha"/>
      </w:pPr>
      <w:r>
        <w:t>All necessary shafts, pits, sumps and openings modelled</w:t>
      </w:r>
    </w:p>
    <w:p w14:paraId="7465ABA6" w14:textId="76D94A34" w:rsidR="00C679DD" w:rsidRDefault="00C679DD" w:rsidP="00CE77F9">
      <w:pPr>
        <w:pStyle w:val="VHBAnumberloweralpha"/>
      </w:pPr>
      <w:r>
        <w:t>Concrete framing including beams and columns modelled with the approximate size and shape</w:t>
      </w:r>
    </w:p>
    <w:p w14:paraId="7B76F34A" w14:textId="193C4EC2" w:rsidR="00C679DD" w:rsidRDefault="00C679DD" w:rsidP="00CE77F9">
      <w:pPr>
        <w:pStyle w:val="VHBAnumberloweralpha"/>
      </w:pPr>
      <w:r>
        <w:t>Generically modelled load-bearing walls including openings</w:t>
      </w:r>
    </w:p>
    <w:p w14:paraId="1D6064FB" w14:textId="1ACBDB51" w:rsidR="00C679DD" w:rsidRDefault="00C679DD" w:rsidP="00CE77F9">
      <w:pPr>
        <w:pStyle w:val="VHBAnumberloweralpha"/>
      </w:pPr>
      <w:r>
        <w:t>Generically modelled primary and secondary steel framing including truss, grits, beams, columns, joists and purlins modelled with approximate sizes, shapes and lengths</w:t>
      </w:r>
    </w:p>
    <w:p w14:paraId="160EB7D8" w14:textId="04EADCEE" w:rsidR="00C679DD" w:rsidRDefault="00C679DD" w:rsidP="00CE77F9">
      <w:pPr>
        <w:pStyle w:val="VHBAnumberloweralpha"/>
      </w:pPr>
      <w:r>
        <w:t xml:space="preserve">Modelling ownership of all concrete stairs and landings and necessary openings, and steel stair framing members for stair systems shall be agreed with the Architect and the relevant Model Element Author </w:t>
      </w:r>
      <w:r w:rsidR="00B85643">
        <w:t>(</w:t>
      </w:r>
      <w:r>
        <w:t xml:space="preserve">documented in the </w:t>
      </w:r>
      <w:r w:rsidR="00A35CE6">
        <w:t>MEA</w:t>
      </w:r>
      <w:r w:rsidR="00B85643">
        <w:t>, if used)</w:t>
      </w:r>
    </w:p>
    <w:p w14:paraId="4DAF97F5" w14:textId="412A3E79" w:rsidR="00C679DD" w:rsidRDefault="00C679DD">
      <w:pPr>
        <w:pStyle w:val="VHBAnumberloweralpha"/>
      </w:pPr>
      <w:r>
        <w:t xml:space="preserve">Modelling ownership of the roof system shall be agreed with the Architect and the relevant Model Element Author </w:t>
      </w:r>
      <w:r w:rsidR="00B85643">
        <w:t xml:space="preserve">(documented in the </w:t>
      </w:r>
      <w:r w:rsidR="00A35CE6">
        <w:t>MEA</w:t>
      </w:r>
      <w:r w:rsidR="00B85643">
        <w:t>, if used)</w:t>
      </w:r>
    </w:p>
    <w:p w14:paraId="607EF010" w14:textId="21EADA1B" w:rsidR="0085089E" w:rsidRDefault="0085089E" w:rsidP="00CE77F9">
      <w:pPr>
        <w:pStyle w:val="VHBAnumberloweralpha"/>
      </w:pPr>
      <w:r w:rsidRPr="00122769">
        <w:t>[Enter additional Appointed Party items here]</w:t>
      </w:r>
    </w:p>
    <w:p w14:paraId="3A0E505E" w14:textId="57A2BA78" w:rsidR="00513487" w:rsidRDefault="00C679DD" w:rsidP="00CE77F9">
      <w:pPr>
        <w:pStyle w:val="NumberedHeading3"/>
      </w:pPr>
      <w:r>
        <w:t>Mechanical</w:t>
      </w:r>
      <w:r w:rsidR="00FE47CA">
        <w:t xml:space="preserve"> Modelling Requirements</w:t>
      </w:r>
    </w:p>
    <w:p w14:paraId="33D607C5" w14:textId="737E0CCD" w:rsidR="00513487" w:rsidRPr="00513487" w:rsidRDefault="00513487" w:rsidP="00CE77F9">
      <w:pPr>
        <w:pStyle w:val="Instructions"/>
      </w:pPr>
      <w:r w:rsidRPr="00714412">
        <w:t xml:space="preserve">All other elements not mentioned below that the </w:t>
      </w:r>
      <w:r>
        <w:t>Project Team</w:t>
      </w:r>
      <w:r w:rsidRPr="00714412">
        <w:t xml:space="preserve"> identifies as being required to complete deliverables for this </w:t>
      </w:r>
      <w:r>
        <w:t>phase</w:t>
      </w:r>
      <w:r w:rsidRPr="00714412">
        <w:t xml:space="preserve"> must be documented in this </w:t>
      </w:r>
      <w:r>
        <w:t>Design DEMP</w:t>
      </w:r>
      <w:r w:rsidRPr="00714412">
        <w:t xml:space="preserve"> below.</w:t>
      </w:r>
    </w:p>
    <w:p w14:paraId="3D625BCB" w14:textId="7356C41C" w:rsidR="00E21E6E" w:rsidRPr="00E21E6E" w:rsidRDefault="00E21E6E" w:rsidP="00E21E6E">
      <w:pPr>
        <w:pStyle w:val="VHBAbody"/>
      </w:pPr>
      <w:r>
        <w:t>Mechanical</w:t>
      </w:r>
      <w:r w:rsidRPr="00E21E6E">
        <w:t xml:space="preserve"> BIM/s geospatially referenced to a site BIM/s, with the following elements:</w:t>
      </w:r>
    </w:p>
    <w:p w14:paraId="24B5AED0" w14:textId="0FB591F6" w:rsidR="00C679DD" w:rsidRDefault="00C679DD" w:rsidP="00CE77F9">
      <w:pPr>
        <w:pStyle w:val="VHBAnumberloweralpha"/>
        <w:numPr>
          <w:ilvl w:val="0"/>
          <w:numId w:val="75"/>
        </w:numPr>
      </w:pPr>
      <w:r>
        <w:t xml:space="preserve">Bound spaces and zones created with space names </w:t>
      </w:r>
      <w:r w:rsidR="00FC02EA">
        <w:t>that</w:t>
      </w:r>
      <w:r>
        <w:t xml:space="preserve"> match architectural room names and numbers</w:t>
      </w:r>
    </w:p>
    <w:p w14:paraId="69001A22" w14:textId="111ACD1F" w:rsidR="00C679DD" w:rsidRDefault="00C679DD" w:rsidP="00CE77F9">
      <w:pPr>
        <w:pStyle w:val="VHBAnumberloweralpha"/>
      </w:pPr>
      <w:r>
        <w:t>Generically modelled equipment with approximate locations; modelled as generalized systems including fans, VAVs, compressors, chillers, cooling towers, air handlers, pumps and any other uniquely identifiable equipment</w:t>
      </w:r>
    </w:p>
    <w:p w14:paraId="43F76983" w14:textId="6CF12031" w:rsidR="00C679DD" w:rsidRDefault="00C679DD" w:rsidP="00CE77F9">
      <w:pPr>
        <w:pStyle w:val="VHBAnumberloweralpha"/>
      </w:pPr>
      <w:r>
        <w:t>Generically modelled main duct runs, risers and branches for supply, return, ventilation and exhaust located with approximate sizes</w:t>
      </w:r>
    </w:p>
    <w:p w14:paraId="0597944B" w14:textId="272C6816" w:rsidR="00C679DD" w:rsidRDefault="00C679DD" w:rsidP="00CE77F9">
      <w:pPr>
        <w:pStyle w:val="VHBAnumberloweralpha"/>
      </w:pPr>
      <w:r>
        <w:t>Main pipes run and risers generically modelled as generalized systems and place holders with indicative routes shown</w:t>
      </w:r>
    </w:p>
    <w:p w14:paraId="2320C296" w14:textId="3995999D" w:rsidR="00C679DD" w:rsidRDefault="00C679DD">
      <w:pPr>
        <w:pStyle w:val="VHBAnumberloweralpha"/>
      </w:pPr>
      <w:r>
        <w:t>Approximate clearance/maintenance zones for access, door swings, service space requirements, gauge reading, and other operational clearance must be generically modelled and associated with the mechanical services equipment and checked for conflicts with other elements. These clearance zones should be easily identified as clearance zones associated with the equipment</w:t>
      </w:r>
    </w:p>
    <w:p w14:paraId="07C857A9" w14:textId="6E176972" w:rsidR="0085089E" w:rsidRDefault="0085089E" w:rsidP="00CE77F9">
      <w:pPr>
        <w:pStyle w:val="VHBAnumberloweralpha"/>
      </w:pPr>
      <w:r w:rsidRPr="00122769">
        <w:t>[Enter additional Appointed Party items here]</w:t>
      </w:r>
    </w:p>
    <w:p w14:paraId="0E98CD44" w14:textId="3C62AB49" w:rsidR="00513487" w:rsidRDefault="00C679DD" w:rsidP="00CE77F9">
      <w:pPr>
        <w:pStyle w:val="NumberedHeading3"/>
      </w:pPr>
      <w:r>
        <w:t xml:space="preserve">Hydraulic </w:t>
      </w:r>
      <w:r w:rsidR="00FE47CA">
        <w:t>Modelling Requirements</w:t>
      </w:r>
      <w:r>
        <w:t xml:space="preserve"> </w:t>
      </w:r>
    </w:p>
    <w:p w14:paraId="4F5D3AD3" w14:textId="2A6291C0" w:rsidR="00513487" w:rsidRPr="00513487" w:rsidRDefault="00513487" w:rsidP="00CE77F9">
      <w:pPr>
        <w:pStyle w:val="Instructions"/>
      </w:pPr>
      <w:r w:rsidRPr="00714412">
        <w:t xml:space="preserve">All other elements not mentioned below that the </w:t>
      </w:r>
      <w:r>
        <w:t>Project Team</w:t>
      </w:r>
      <w:r w:rsidRPr="00714412">
        <w:t xml:space="preserve"> identifies as being required to complete deliverables for this </w:t>
      </w:r>
      <w:r>
        <w:t>phase</w:t>
      </w:r>
      <w:r w:rsidRPr="00714412">
        <w:t xml:space="preserve"> must be documented in this </w:t>
      </w:r>
      <w:r>
        <w:t>Design DEMP</w:t>
      </w:r>
      <w:r w:rsidRPr="00714412">
        <w:t xml:space="preserve"> below.</w:t>
      </w:r>
    </w:p>
    <w:p w14:paraId="6074A2EA" w14:textId="414AAB34" w:rsidR="00FF20FF" w:rsidRPr="00FF20FF" w:rsidRDefault="00FF20FF" w:rsidP="00FF20FF">
      <w:pPr>
        <w:pStyle w:val="VHBAbody"/>
      </w:pPr>
      <w:r>
        <w:t>Hydraulic</w:t>
      </w:r>
      <w:r w:rsidRPr="00FF20FF">
        <w:t xml:space="preserve"> BIM/s geospatially referenced to a site BIM/s, with the following elements:</w:t>
      </w:r>
    </w:p>
    <w:p w14:paraId="33D88CE7" w14:textId="76B432D2" w:rsidR="00C679DD" w:rsidRDefault="00C679DD" w:rsidP="00CE77F9">
      <w:pPr>
        <w:pStyle w:val="VHBAnumberloweralpha"/>
        <w:numPr>
          <w:ilvl w:val="0"/>
          <w:numId w:val="76"/>
        </w:numPr>
      </w:pPr>
      <w:r>
        <w:t>Generically modelled Stormwater, waste and vent main pipe and risers; piping modelled to room extents as generalized systems and/or to the fixture</w:t>
      </w:r>
    </w:p>
    <w:p w14:paraId="15A240BA" w14:textId="3F002687" w:rsidR="00C679DD" w:rsidRDefault="00C679DD" w:rsidP="00CE77F9">
      <w:pPr>
        <w:pStyle w:val="VHBAnumberloweralpha"/>
      </w:pPr>
      <w:r>
        <w:lastRenderedPageBreak/>
        <w:t>Generically modelled equipment including roof and floor drains, sumps, pumps, grease interceptors, tanks, water treatments and other major items in approximate locations</w:t>
      </w:r>
    </w:p>
    <w:p w14:paraId="0C99EC00" w14:textId="459E7FC2" w:rsidR="00C679DD" w:rsidRDefault="00C679DD" w:rsidP="00CE77F9">
      <w:pPr>
        <w:pStyle w:val="VHBAnumberloweralpha"/>
      </w:pPr>
      <w:r>
        <w:t>Generically modelled supply water main pipe and risers; piping modelled to room extents as generalized systems and/or to the fixture</w:t>
      </w:r>
    </w:p>
    <w:p w14:paraId="07FF79F8" w14:textId="0CAB81A6" w:rsidR="00C679DD" w:rsidRDefault="00C679DD" w:rsidP="00CE77F9">
      <w:pPr>
        <w:pStyle w:val="VHBAnumberloweralpha"/>
      </w:pPr>
      <w:r>
        <w:t xml:space="preserve">Modelling of fixtures to be agreed with the Architect </w:t>
      </w:r>
      <w:r w:rsidR="00540F3A">
        <w:t>(</w:t>
      </w:r>
      <w:r>
        <w:t xml:space="preserve">documented in the </w:t>
      </w:r>
      <w:r w:rsidR="00A35CE6">
        <w:t>MEA</w:t>
      </w:r>
      <w:r w:rsidR="00DF1D28">
        <w:t>, if used</w:t>
      </w:r>
      <w:r>
        <w:t xml:space="preserve"> e.g., sinks, basins, toilet and bathroom fixtures, cisterns and water tanks) </w:t>
      </w:r>
    </w:p>
    <w:p w14:paraId="6EF6DAE2" w14:textId="3D1C030F" w:rsidR="00C679DD" w:rsidRDefault="00C679DD">
      <w:pPr>
        <w:pStyle w:val="VHBAnumberloweralpha"/>
      </w:pPr>
      <w:r>
        <w:t>Approximate clearance zones for access, service space requirements, gauge reading, valve clearances and other operational clearances must be generically modelled and associated to the plumbing system and checked for conflicts with other elements. These clearance zones should be modelled as transparent solids within the object</w:t>
      </w:r>
    </w:p>
    <w:p w14:paraId="492B204D" w14:textId="160496E0" w:rsidR="0085089E" w:rsidRDefault="0085089E" w:rsidP="00CE77F9">
      <w:pPr>
        <w:pStyle w:val="VHBAnumberloweralpha"/>
      </w:pPr>
      <w:r w:rsidRPr="00122769">
        <w:t>[Enter additional Appointed Party items here]</w:t>
      </w:r>
    </w:p>
    <w:p w14:paraId="64D4002D" w14:textId="3E2942FB" w:rsidR="00513487" w:rsidRDefault="00C679DD" w:rsidP="00CE77F9">
      <w:pPr>
        <w:pStyle w:val="NumberedHeading3"/>
      </w:pPr>
      <w:r>
        <w:t>Electrical</w:t>
      </w:r>
      <w:r w:rsidR="00FF20FF">
        <w:t xml:space="preserve"> </w:t>
      </w:r>
      <w:r w:rsidR="00FE47CA">
        <w:t>Modelling Requirements</w:t>
      </w:r>
      <w:r>
        <w:t xml:space="preserve"> </w:t>
      </w:r>
    </w:p>
    <w:p w14:paraId="6A292B4A" w14:textId="354CD2E1" w:rsidR="00513487" w:rsidRPr="00513487" w:rsidRDefault="00513487" w:rsidP="00CE77F9">
      <w:pPr>
        <w:pStyle w:val="Instructions"/>
      </w:pPr>
      <w:r w:rsidRPr="00714412">
        <w:t xml:space="preserve">All other elements not mentioned below that the </w:t>
      </w:r>
      <w:r>
        <w:t>Project Team</w:t>
      </w:r>
      <w:r w:rsidRPr="00714412">
        <w:t xml:space="preserve"> identifies as being required to complete deliverables for this </w:t>
      </w:r>
      <w:r>
        <w:t>phase</w:t>
      </w:r>
      <w:r w:rsidRPr="00714412">
        <w:t xml:space="preserve"> must be documented in this </w:t>
      </w:r>
      <w:r>
        <w:t>Design DEMP</w:t>
      </w:r>
      <w:r w:rsidRPr="00714412">
        <w:t xml:space="preserve"> below.</w:t>
      </w:r>
    </w:p>
    <w:p w14:paraId="267A30C9" w14:textId="40D1FDF3" w:rsidR="00FF20FF" w:rsidRPr="00FF20FF" w:rsidRDefault="00FF20FF" w:rsidP="00FF20FF">
      <w:pPr>
        <w:pStyle w:val="VHBAbody"/>
      </w:pPr>
      <w:r>
        <w:t>Electrical</w:t>
      </w:r>
      <w:r w:rsidRPr="00FF20FF">
        <w:t xml:space="preserve"> BIM/s geospatially referenced to a site BIM/s, with the following elements:</w:t>
      </w:r>
    </w:p>
    <w:p w14:paraId="29F10ED5" w14:textId="295D93FE" w:rsidR="00C679DD" w:rsidRDefault="00C679DD" w:rsidP="00CE77F9">
      <w:pPr>
        <w:pStyle w:val="VHBAnumberloweralpha"/>
        <w:numPr>
          <w:ilvl w:val="0"/>
          <w:numId w:val="79"/>
        </w:numPr>
      </w:pPr>
      <w:r>
        <w:t xml:space="preserve">Generically modelled interior and exterior main power equipment in approximate locations </w:t>
      </w:r>
    </w:p>
    <w:p w14:paraId="1FD2C1BF" w14:textId="49E293B0" w:rsidR="00C679DD" w:rsidRDefault="00C679DD" w:rsidP="00CE77F9">
      <w:pPr>
        <w:pStyle w:val="VHBAnumberloweralpha"/>
      </w:pPr>
      <w:r>
        <w:t>Generically modelled main and distribution panels and switchgear in approximate locations</w:t>
      </w:r>
    </w:p>
    <w:p w14:paraId="735F70FC" w14:textId="5B4FEE66" w:rsidR="00C679DD" w:rsidRDefault="00C679DD" w:rsidP="00CE77F9">
      <w:pPr>
        <w:pStyle w:val="VHBAnumberloweralpha"/>
      </w:pPr>
      <w:r>
        <w:t>Generically modelled lighting fixtures, controls, switches and junction boxes modelled as generalized systems in approximate locations</w:t>
      </w:r>
    </w:p>
    <w:p w14:paraId="2F7E6105" w14:textId="3DF4030C" w:rsidR="00C679DD" w:rsidRDefault="00C679DD" w:rsidP="00CE77F9">
      <w:pPr>
        <w:pStyle w:val="VHBAnumberloweralpha"/>
      </w:pPr>
      <w:r>
        <w:t>Generically modelled main containment runs and risers including conduits, cable trays, busbars, baskets in approximate locations</w:t>
      </w:r>
    </w:p>
    <w:p w14:paraId="2B13958D" w14:textId="28EFD966" w:rsidR="00C679DD" w:rsidRDefault="00C679DD" w:rsidP="00CE77F9">
      <w:pPr>
        <w:pStyle w:val="VHBAnumberloweralpha"/>
      </w:pPr>
      <w:r>
        <w:t>Main conduit runs and risers generically modelled in approximate locations</w:t>
      </w:r>
    </w:p>
    <w:p w14:paraId="295D0C67" w14:textId="44EBEA26" w:rsidR="00C679DD" w:rsidRDefault="00C679DD">
      <w:pPr>
        <w:pStyle w:val="VHBAnumberloweralpha"/>
      </w:pPr>
      <w:r>
        <w:t>Approximate clearance zones for access, door swings, service space requirements, control boards and other operational clearance must be generically modelled and associated with electrical equipment for collision checking. These clearance zones should be modelled as transparent solids or separate layers</w:t>
      </w:r>
    </w:p>
    <w:p w14:paraId="661CE669" w14:textId="431E052D" w:rsidR="0085089E" w:rsidRDefault="0085089E" w:rsidP="00CE77F9">
      <w:pPr>
        <w:pStyle w:val="VHBAnumberloweralpha"/>
      </w:pPr>
      <w:r w:rsidRPr="00122769">
        <w:t>[Enter additional Appointed Party items here]</w:t>
      </w:r>
    </w:p>
    <w:p w14:paraId="38968510" w14:textId="28F12AFF" w:rsidR="00513487" w:rsidRDefault="00C679DD" w:rsidP="00CE77F9">
      <w:pPr>
        <w:pStyle w:val="NumberedHeading3"/>
      </w:pPr>
      <w:r>
        <w:t xml:space="preserve">Fire protection services </w:t>
      </w:r>
      <w:r w:rsidR="00FE47CA">
        <w:t>Modelling Requirements</w:t>
      </w:r>
    </w:p>
    <w:p w14:paraId="2A0F9A8D" w14:textId="4FB04A94" w:rsidR="00513487" w:rsidRPr="00513487" w:rsidRDefault="00513487" w:rsidP="00CE77F9">
      <w:pPr>
        <w:pStyle w:val="Instructions"/>
      </w:pPr>
      <w:r w:rsidRPr="00714412">
        <w:t xml:space="preserve">All other elements not mentioned below that the </w:t>
      </w:r>
      <w:r>
        <w:t>Project Team</w:t>
      </w:r>
      <w:r w:rsidRPr="00714412">
        <w:t xml:space="preserve"> identifies as being required to complete deliverables for this </w:t>
      </w:r>
      <w:r>
        <w:t>phase</w:t>
      </w:r>
      <w:r w:rsidRPr="00714412">
        <w:t xml:space="preserve"> must be documented in this </w:t>
      </w:r>
      <w:r>
        <w:t>Design DEMP</w:t>
      </w:r>
      <w:r w:rsidRPr="00714412">
        <w:t xml:space="preserve"> below.</w:t>
      </w:r>
    </w:p>
    <w:p w14:paraId="7AC67835" w14:textId="0BDE9EC8" w:rsidR="00957957" w:rsidRDefault="00957957" w:rsidP="00957957">
      <w:pPr>
        <w:pStyle w:val="VHBAbody"/>
      </w:pPr>
      <w:r>
        <w:t xml:space="preserve">Fire Protection </w:t>
      </w:r>
      <w:r w:rsidRPr="00957957">
        <w:t>BIM/s geospatially referenced to a site BIM/s, with the following elements:</w:t>
      </w:r>
    </w:p>
    <w:p w14:paraId="461AF24A" w14:textId="5F58396C" w:rsidR="00C679DD" w:rsidRDefault="00C679DD" w:rsidP="00CE77F9">
      <w:pPr>
        <w:pStyle w:val="VHBAnumberloweralpha"/>
        <w:numPr>
          <w:ilvl w:val="0"/>
          <w:numId w:val="78"/>
        </w:numPr>
      </w:pPr>
      <w:r>
        <w:t>Generically modelled fire protection primary equipment including water tanks, pump sets in approximate locations</w:t>
      </w:r>
    </w:p>
    <w:p w14:paraId="12CDCD8A" w14:textId="18081C4C" w:rsidR="00C679DD" w:rsidRDefault="00C679DD" w:rsidP="00CE77F9">
      <w:pPr>
        <w:pStyle w:val="VHBAnumberloweralpha"/>
      </w:pPr>
      <w:r>
        <w:t>Main sprinkler lines, main branch lines and risers modelled as generalized systems in approximate locations</w:t>
      </w:r>
    </w:p>
    <w:p w14:paraId="7C52D3A3" w14:textId="518AD53A" w:rsidR="00C679DD" w:rsidRDefault="00C679DD" w:rsidP="00CE77F9">
      <w:pPr>
        <w:pStyle w:val="VHBAnumberloweralpha"/>
      </w:pPr>
      <w:r>
        <w:t>Main hydrant lines and main branch lines and risers modelled as generalized systems in approximate locations</w:t>
      </w:r>
    </w:p>
    <w:p w14:paraId="108E1060" w14:textId="6AAA666F" w:rsidR="00C679DD" w:rsidRDefault="00C679DD" w:rsidP="00CE77F9">
      <w:pPr>
        <w:pStyle w:val="VHBAnumberloweralpha"/>
      </w:pPr>
      <w:r>
        <w:t>Generically modelled wall hydrants, fire department connections and risers modelled as generalized systems in approximate locations</w:t>
      </w:r>
    </w:p>
    <w:p w14:paraId="28526D07" w14:textId="28A1D97B" w:rsidR="000B0B3B" w:rsidRDefault="00C679DD" w:rsidP="00BE115F">
      <w:pPr>
        <w:pStyle w:val="VHBAnumberloweralpha"/>
      </w:pPr>
      <w:r>
        <w:t xml:space="preserve">Approximate clearance zones for access, service space requirements, gauge reading, valve clearances and other operational clearances must be generically modelled and associated with </w:t>
      </w:r>
      <w:r>
        <w:lastRenderedPageBreak/>
        <w:t>the fire protection system and checked for conflicts with other elements. These clearance zones should be modelled as transparent solids or separate layers</w:t>
      </w:r>
    </w:p>
    <w:p w14:paraId="2EF2C93F" w14:textId="023462D7" w:rsidR="0085089E" w:rsidRDefault="0085089E" w:rsidP="0085089E">
      <w:pPr>
        <w:pStyle w:val="VHBAnumberloweralpha"/>
      </w:pPr>
      <w:r w:rsidRPr="00122769">
        <w:t>[Enter additional Appointed Party items here]</w:t>
      </w:r>
    </w:p>
    <w:p w14:paraId="396D2D17" w14:textId="5B8D9D06" w:rsidR="00513487" w:rsidRDefault="00DD1A82" w:rsidP="00CE77F9">
      <w:pPr>
        <w:pStyle w:val="NumberedHeading3"/>
      </w:pPr>
      <w:r>
        <w:t>Communication and Security Modelling Requirements</w:t>
      </w:r>
    </w:p>
    <w:p w14:paraId="091861D2" w14:textId="0EFD6250" w:rsidR="00513487" w:rsidRPr="00513487" w:rsidRDefault="00513487" w:rsidP="00CE77F9">
      <w:pPr>
        <w:pStyle w:val="Instructions"/>
      </w:pPr>
      <w:r w:rsidRPr="00714412">
        <w:t xml:space="preserve">All other elements not mentioned below that the </w:t>
      </w:r>
      <w:r>
        <w:t>Project Team</w:t>
      </w:r>
      <w:r w:rsidRPr="00714412">
        <w:t xml:space="preserve"> identifies as being required to complete deliverables for this </w:t>
      </w:r>
      <w:r>
        <w:t>phase</w:t>
      </w:r>
      <w:r w:rsidRPr="00714412">
        <w:t xml:space="preserve"> must be documented in this </w:t>
      </w:r>
      <w:r>
        <w:t>Design DEMP</w:t>
      </w:r>
      <w:r w:rsidRPr="00714412">
        <w:t xml:space="preserve"> below.</w:t>
      </w:r>
    </w:p>
    <w:p w14:paraId="21F23395" w14:textId="24F2C376" w:rsidR="00050E31" w:rsidRDefault="00050E31" w:rsidP="00FF33BD">
      <w:pPr>
        <w:pStyle w:val="VHBAbody"/>
      </w:pPr>
      <w:r>
        <w:t>Communication and Security</w:t>
      </w:r>
      <w:r w:rsidRPr="00FF20FF">
        <w:t xml:space="preserve"> BIM/s geospatially referenced to a site BIM/s, with the following elements:</w:t>
      </w:r>
    </w:p>
    <w:p w14:paraId="3A18F331" w14:textId="77777777" w:rsidR="00182474" w:rsidRDefault="00182474" w:rsidP="00CE77F9">
      <w:pPr>
        <w:pStyle w:val="VHBAnumberloweralpha"/>
        <w:numPr>
          <w:ilvl w:val="0"/>
          <w:numId w:val="80"/>
        </w:numPr>
      </w:pPr>
      <w:r>
        <w:t>Generically modelled power and telecommunications outlets, switches and junction boxes in approximate locations</w:t>
      </w:r>
    </w:p>
    <w:p w14:paraId="11013351" w14:textId="77777777" w:rsidR="00182474" w:rsidRDefault="00182474" w:rsidP="00CE77F9">
      <w:pPr>
        <w:pStyle w:val="VHBAnumberloweralpha"/>
      </w:pPr>
      <w:r>
        <w:t>Generically modelled Active IT equipment in approximate locations</w:t>
      </w:r>
    </w:p>
    <w:p w14:paraId="761A6C0F" w14:textId="77777777" w:rsidR="00182474" w:rsidRDefault="00182474" w:rsidP="00CE77F9">
      <w:pPr>
        <w:pStyle w:val="VHBAnumberloweralpha"/>
      </w:pPr>
      <w:r>
        <w:t>Generically modelled Access Control equipment in approximate locations</w:t>
      </w:r>
    </w:p>
    <w:p w14:paraId="357C40B3" w14:textId="30E61203" w:rsidR="00957957" w:rsidRDefault="00957957" w:rsidP="00CE77F9">
      <w:pPr>
        <w:pStyle w:val="VHBAnumberloweralpha"/>
      </w:pPr>
      <w:r>
        <w:t>Main conduit runs and risers generically modelled in approximate locations</w:t>
      </w:r>
    </w:p>
    <w:p w14:paraId="04275907" w14:textId="71E963E2" w:rsidR="00FF33BD" w:rsidRDefault="00182474" w:rsidP="00050E31">
      <w:pPr>
        <w:pStyle w:val="VHBAnumberloweralpha"/>
      </w:pPr>
      <w:r>
        <w:t xml:space="preserve">Approximate clearance zones for access, door swings, service space requirements, control boards and other operational clearance must be generically modelled and associated with </w:t>
      </w:r>
      <w:r w:rsidR="00A316DD">
        <w:t>Communication and security</w:t>
      </w:r>
      <w:r>
        <w:t xml:space="preserve"> equipment for collision checking. These clearance zones should be modelled as transparent solids or separate layers</w:t>
      </w:r>
    </w:p>
    <w:p w14:paraId="07ECF9A7" w14:textId="0442F554" w:rsidR="0085089E" w:rsidRDefault="0085089E" w:rsidP="0085089E">
      <w:pPr>
        <w:pStyle w:val="VHBAnumberloweralpha"/>
      </w:pPr>
      <w:r w:rsidRPr="00122769">
        <w:t>[Enter additional Appointed Party items here]</w:t>
      </w:r>
    </w:p>
    <w:p w14:paraId="1D529CA6" w14:textId="075CB0BF" w:rsidR="008D4827" w:rsidRPr="007640F2" w:rsidRDefault="008D4827" w:rsidP="00CE77F9">
      <w:pPr>
        <w:pStyle w:val="NumberedHeading3"/>
      </w:pPr>
      <w:r w:rsidRPr="007640F2">
        <w:t>QS</w:t>
      </w:r>
    </w:p>
    <w:p w14:paraId="6102259F" w14:textId="3F5D7C29" w:rsidR="00947A57" w:rsidRPr="00714412" w:rsidRDefault="00947A57" w:rsidP="009337E6">
      <w:pPr>
        <w:pStyle w:val="Instructions"/>
      </w:pPr>
      <w:bookmarkStart w:id="3905" w:name="_Hlk13487200"/>
      <w:r w:rsidRPr="00714412">
        <w:t xml:space="preserve">All other elements not mentioned below that the </w:t>
      </w:r>
      <w:r w:rsidR="00963FF3">
        <w:t>Project Team</w:t>
      </w:r>
      <w:r w:rsidRPr="00714412">
        <w:t xml:space="preserve"> identifies as being required to complete deliverables for this </w:t>
      </w:r>
      <w:r w:rsidR="00BA31DD">
        <w:t>phase</w:t>
      </w:r>
      <w:r w:rsidRPr="00714412">
        <w:t xml:space="preserve"> must be agreed and a documented approach specified in this </w:t>
      </w:r>
      <w:r w:rsidR="007D1984">
        <w:t>Design DE</w:t>
      </w:r>
      <w:r w:rsidR="00351563">
        <w:t>M</w:t>
      </w:r>
      <w:r w:rsidR="007D1984">
        <w:t>P</w:t>
      </w:r>
      <w:r w:rsidRPr="00714412">
        <w:t xml:space="preserve"> below.</w:t>
      </w:r>
    </w:p>
    <w:p w14:paraId="77A51409" w14:textId="77777777" w:rsidR="008D4827" w:rsidRPr="00A13743" w:rsidRDefault="008D4827" w:rsidP="008D4827">
      <w:pPr>
        <w:pStyle w:val="BodyText"/>
        <w:rPr>
          <w:rFonts w:asciiTheme="minorHAnsi" w:hAnsiTheme="minorHAnsi" w:cstheme="minorHAnsi"/>
          <w:color w:val="auto"/>
          <w:sz w:val="20"/>
          <w:szCs w:val="20"/>
        </w:rPr>
      </w:pPr>
      <w:r w:rsidRPr="00A13743">
        <w:rPr>
          <w:rFonts w:asciiTheme="minorHAnsi" w:hAnsiTheme="minorHAnsi" w:cstheme="minorHAnsi"/>
          <w:color w:val="auto"/>
          <w:sz w:val="20"/>
          <w:szCs w:val="20"/>
        </w:rPr>
        <w:t>A cost plan will be developed based on the following:</w:t>
      </w:r>
    </w:p>
    <w:bookmarkEnd w:id="3905"/>
    <w:p w14:paraId="12FE8679" w14:textId="0787CF44" w:rsidR="008D4827" w:rsidRDefault="008D4827" w:rsidP="002604D9">
      <w:pPr>
        <w:pStyle w:val="VHBAnumberloweralpha"/>
        <w:numPr>
          <w:ilvl w:val="0"/>
          <w:numId w:val="26"/>
        </w:numPr>
      </w:pPr>
      <w:r w:rsidRPr="00A13743">
        <w:t>The design intent BIM/s</w:t>
      </w:r>
      <w:r w:rsidR="00E7157C">
        <w:t>, relevant drawing packages</w:t>
      </w:r>
      <w:r w:rsidRPr="00A13743">
        <w:t xml:space="preserve"> and space planning database created to date</w:t>
      </w:r>
    </w:p>
    <w:p w14:paraId="49798455" w14:textId="77777777" w:rsidR="008D4827" w:rsidRDefault="008D4827" w:rsidP="002604D9">
      <w:pPr>
        <w:pStyle w:val="VHBAnumberloweralpha"/>
        <w:numPr>
          <w:ilvl w:val="0"/>
          <w:numId w:val="26"/>
        </w:numPr>
      </w:pPr>
      <w:r w:rsidRPr="00122769">
        <w:t>The QS will take into consideration the modelled elements nominated above for each discipline</w:t>
      </w:r>
    </w:p>
    <w:p w14:paraId="2263A8B7" w14:textId="77777777" w:rsidR="008D4827" w:rsidRPr="00A13743" w:rsidRDefault="008D4827" w:rsidP="002604D9">
      <w:pPr>
        <w:pStyle w:val="VHBAnumberloweralpha"/>
        <w:numPr>
          <w:ilvl w:val="0"/>
          <w:numId w:val="26"/>
        </w:numPr>
      </w:pPr>
      <w:r w:rsidRPr="00A13743">
        <w:t xml:space="preserve">Any elements found by the QS, as per the below requirements, must be remedied immediately by the relevant Model Element Author: </w:t>
      </w:r>
    </w:p>
    <w:p w14:paraId="5D545DBF" w14:textId="27C4F9AF" w:rsidR="008D4827" w:rsidRPr="00A13743" w:rsidRDefault="008D4827" w:rsidP="00E62FDD">
      <w:pPr>
        <w:pStyle w:val="VHBAnumberlowerromanindent"/>
      </w:pPr>
      <w:r w:rsidRPr="00A13743">
        <w:t>incorrectly modelled (</w:t>
      </w:r>
      <w:r w:rsidR="00381FDC">
        <w:t>e.g.,</w:t>
      </w:r>
      <w:r w:rsidRPr="00A13743">
        <w:t xml:space="preserve"> floors as stairs)</w:t>
      </w:r>
    </w:p>
    <w:p w14:paraId="089D49A6" w14:textId="2DAC2993" w:rsidR="008D4827" w:rsidRPr="00A13743" w:rsidRDefault="008D4827" w:rsidP="00E62FDD">
      <w:pPr>
        <w:pStyle w:val="VHBAnumberlowerromanindent"/>
      </w:pPr>
      <w:r w:rsidRPr="00A13743">
        <w:t>incorrectly categorised (</w:t>
      </w:r>
      <w:r w:rsidR="00381FDC">
        <w:t>e.g.,</w:t>
      </w:r>
      <w:r w:rsidRPr="00A13743">
        <w:t xml:space="preserve"> ceilings as floors/slabs) </w:t>
      </w:r>
    </w:p>
    <w:p w14:paraId="108CBC97" w14:textId="15AA7A26" w:rsidR="008D4827" w:rsidRDefault="008D4827" w:rsidP="00DE3FC4">
      <w:pPr>
        <w:pStyle w:val="VHBAnumberloweralpha"/>
      </w:pPr>
      <w:r w:rsidRPr="00122769">
        <w:t>[Enter additional Appointed Party items here]</w:t>
      </w:r>
    </w:p>
    <w:p w14:paraId="022BAEF2" w14:textId="5840FAB5" w:rsidR="008D4827" w:rsidRPr="00EE369F" w:rsidRDefault="00EE369F" w:rsidP="00CE77F9">
      <w:pPr>
        <w:pStyle w:val="NumberedHeading3"/>
      </w:pPr>
      <w:bookmarkStart w:id="3906" w:name="_Toc16160268"/>
      <w:r w:rsidRPr="00EE369F">
        <w:t>S</w:t>
      </w:r>
      <w:r w:rsidR="008D4827" w:rsidRPr="00EE369F">
        <w:t xml:space="preserve">chematic </w:t>
      </w:r>
      <w:r w:rsidRPr="00EE369F">
        <w:t>D</w:t>
      </w:r>
      <w:r w:rsidR="008D4827" w:rsidRPr="00EE369F">
        <w:t xml:space="preserve">esign </w:t>
      </w:r>
      <w:r w:rsidR="00784EB1">
        <w:t>DE</w:t>
      </w:r>
      <w:r w:rsidR="008D4827" w:rsidRPr="00EE369F">
        <w:t xml:space="preserve"> </w:t>
      </w:r>
      <w:r w:rsidR="002C39AF" w:rsidRPr="00EE369F">
        <w:t>D</w:t>
      </w:r>
      <w:r w:rsidR="008D4827" w:rsidRPr="00EE369F">
        <w:t>eliverable</w:t>
      </w:r>
      <w:bookmarkEnd w:id="3906"/>
      <w:r w:rsidR="008D4827" w:rsidRPr="00EE369F">
        <w:t>s</w:t>
      </w:r>
    </w:p>
    <w:p w14:paraId="29F9DD7F" w14:textId="402ED378" w:rsidR="00026C95" w:rsidRPr="00BF0084" w:rsidRDefault="00D5148A" w:rsidP="00CE77F9">
      <w:pPr>
        <w:pStyle w:val="Alert"/>
      </w:pPr>
      <w:r w:rsidRPr="002A679B">
        <w:t>Refer to section 3.</w:t>
      </w:r>
      <w:r w:rsidR="00833E82">
        <w:t>8</w:t>
      </w:r>
      <w:r w:rsidRPr="002A679B">
        <w:t>.</w:t>
      </w:r>
      <w:r w:rsidR="00A6594E">
        <w:t>5</w:t>
      </w:r>
      <w:r w:rsidRPr="002A679B">
        <w:t xml:space="preserve"> of the PIR for Phase </w:t>
      </w:r>
      <w:r w:rsidR="0060749B">
        <w:t>3</w:t>
      </w:r>
      <w:r w:rsidRPr="002A679B">
        <w:t xml:space="preserve"> – </w:t>
      </w:r>
      <w:r w:rsidR="00A6594E">
        <w:t>Schematic Design</w:t>
      </w:r>
      <w:r w:rsidRPr="002A679B">
        <w:t xml:space="preserve"> DE deliverables.</w:t>
      </w:r>
    </w:p>
    <w:p w14:paraId="3F55EC1D" w14:textId="7460DA55" w:rsidR="00865DED" w:rsidRPr="00951E61" w:rsidRDefault="009E761D" w:rsidP="00CE77F9">
      <w:pPr>
        <w:pStyle w:val="NumberedHeading2"/>
      </w:pPr>
      <w:bookmarkStart w:id="3907" w:name="_Toc179294715"/>
      <w:r w:rsidRPr="00951E61">
        <w:lastRenderedPageBreak/>
        <w:t xml:space="preserve">Phase 4 - </w:t>
      </w:r>
      <w:r w:rsidR="003610E2" w:rsidRPr="00951E61">
        <w:t>Design Development</w:t>
      </w:r>
      <w:bookmarkEnd w:id="3907"/>
      <w:r w:rsidR="00865DED" w:rsidRPr="00951E61">
        <w:t xml:space="preserve"> </w:t>
      </w:r>
    </w:p>
    <w:p w14:paraId="2A04BAFA" w14:textId="54F8A069" w:rsidR="00663F5B" w:rsidRDefault="007C38A4" w:rsidP="00663F5B">
      <w:pPr>
        <w:pStyle w:val="VHBAbody"/>
        <w:keepNext/>
        <w:jc w:val="center"/>
      </w:pPr>
      <w:r>
        <w:rPr>
          <w:noProof/>
        </w:rPr>
        <w:drawing>
          <wp:inline distT="0" distB="0" distL="0" distR="0" wp14:anchorId="1D7F1920" wp14:editId="2A2C063B">
            <wp:extent cx="5669915" cy="667048"/>
            <wp:effectExtent l="0" t="0" r="0" b="6350"/>
            <wp:docPr id="553727190"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727190" name="Picture 176"/>
                    <pic:cNvPicPr>
                      <a:picLocks noChangeAspect="1" noChangeArrowheads="1"/>
                    </pic:cNvPicPr>
                  </pic:nvPicPr>
                  <pic:blipFill>
                    <a:blip r:embed="rId43"/>
                    <a:stretch>
                      <a:fillRect/>
                    </a:stretch>
                  </pic:blipFill>
                  <pic:spPr bwMode="auto">
                    <a:xfrm>
                      <a:off x="0" y="0"/>
                      <a:ext cx="5669915" cy="667048"/>
                    </a:xfrm>
                    <a:prstGeom prst="rect">
                      <a:avLst/>
                    </a:prstGeom>
                    <a:noFill/>
                  </pic:spPr>
                </pic:pic>
              </a:graphicData>
            </a:graphic>
          </wp:inline>
        </w:drawing>
      </w:r>
    </w:p>
    <w:p w14:paraId="5B2C9E72" w14:textId="2004E81F" w:rsidR="00CB3FBE" w:rsidRPr="007640F2" w:rsidRDefault="00CB3FBE" w:rsidP="00CE77F9">
      <w:pPr>
        <w:pStyle w:val="NumberedHeading3"/>
      </w:pPr>
      <w:r w:rsidRPr="007640F2">
        <w:t>Overview</w:t>
      </w:r>
    </w:p>
    <w:p w14:paraId="7F812CDF" w14:textId="078B84F2" w:rsidR="002B7983" w:rsidRPr="002B7983" w:rsidRDefault="00E22101" w:rsidP="009337E6">
      <w:pPr>
        <w:pStyle w:val="Instructions"/>
        <w:rPr>
          <w:b/>
          <w:bCs/>
        </w:rPr>
      </w:pPr>
      <w:bookmarkStart w:id="3908" w:name="_Hlk13487313"/>
      <w:r w:rsidRPr="002B7983">
        <w:rPr>
          <w:b/>
          <w:bCs/>
        </w:rPr>
        <w:t>PIR Section 3.</w:t>
      </w:r>
      <w:r w:rsidR="00833E82">
        <w:rPr>
          <w:b/>
          <w:bCs/>
        </w:rPr>
        <w:t>9.</w:t>
      </w:r>
    </w:p>
    <w:p w14:paraId="75432BD0" w14:textId="58C7D35D" w:rsidR="00E22101" w:rsidRDefault="00E22101" w:rsidP="009337E6">
      <w:pPr>
        <w:pStyle w:val="Instructions"/>
      </w:pPr>
      <w:r w:rsidRPr="00714412">
        <w:t xml:space="preserve">During the </w:t>
      </w:r>
      <w:r w:rsidR="00FC2FD9">
        <w:t>Design Development</w:t>
      </w:r>
      <w:r w:rsidR="00176494">
        <w:t xml:space="preserve"> phase</w:t>
      </w:r>
      <w:r w:rsidRPr="00714412">
        <w:t xml:space="preserve">, the creation of all discipline BIM/s is required to allow for collaboration and documentation of the </w:t>
      </w:r>
      <w:r w:rsidR="00FC2FD9">
        <w:t>Design Development</w:t>
      </w:r>
      <w:r w:rsidRPr="00714412">
        <w:t xml:space="preserve"> and to facilitate the Asset Information Requirements.  The proposed </w:t>
      </w:r>
      <w:r w:rsidR="00963FF3">
        <w:t>Project Team</w:t>
      </w:r>
      <w:r w:rsidRPr="00714412">
        <w:t xml:space="preserve"> approach to BIM </w:t>
      </w:r>
      <w:r w:rsidR="00F563C4">
        <w:t xml:space="preserve">and DE </w:t>
      </w:r>
      <w:r w:rsidRPr="00714412">
        <w:t>must be documented below.</w:t>
      </w:r>
      <w:r>
        <w:t xml:space="preserve"> </w:t>
      </w:r>
      <w:r w:rsidRPr="00714412">
        <w:t xml:space="preserve">All other elements not mentioned below that the </w:t>
      </w:r>
      <w:r w:rsidR="00963FF3">
        <w:t>Project Team</w:t>
      </w:r>
      <w:r w:rsidRPr="00714412">
        <w:t xml:space="preserve"> identifies as being required to complete deliverables for this </w:t>
      </w:r>
      <w:r w:rsidR="00BA31DD">
        <w:t>phase</w:t>
      </w:r>
      <w:r w:rsidRPr="00714412">
        <w:t xml:space="preserve"> must be </w:t>
      </w:r>
      <w:r w:rsidR="00AA43C0">
        <w:t>s</w:t>
      </w:r>
      <w:r w:rsidRPr="00714412">
        <w:t>pecified below.</w:t>
      </w:r>
    </w:p>
    <w:p w14:paraId="04011DF9" w14:textId="3EE242E8" w:rsidR="005E6DD2" w:rsidRPr="0031113A" w:rsidRDefault="005E6DD2" w:rsidP="005E6DD2">
      <w:pPr>
        <w:pStyle w:val="Instructions"/>
        <w:rPr>
          <w:b/>
          <w:bCs/>
        </w:rPr>
      </w:pPr>
      <w:r w:rsidRPr="0031113A">
        <w:rPr>
          <w:b/>
          <w:bCs/>
        </w:rPr>
        <w:t>Make sure this</w:t>
      </w:r>
      <w:r w:rsidR="00912FF3" w:rsidRPr="00912FF3">
        <w:rPr>
          <w:b/>
          <w:bCs/>
        </w:rPr>
        <w:t xml:space="preserve"> </w:t>
      </w:r>
      <w:r w:rsidR="00912FF3">
        <w:rPr>
          <w:b/>
          <w:bCs/>
        </w:rPr>
        <w:t>section</w:t>
      </w:r>
      <w:r w:rsidRPr="0031113A">
        <w:rPr>
          <w:b/>
          <w:bCs/>
        </w:rPr>
        <w:t xml:space="preserve"> is reflective of your project scope and intended deliverables!</w:t>
      </w:r>
      <w:r w:rsidR="002B6B53">
        <w:rPr>
          <w:b/>
          <w:bCs/>
        </w:rPr>
        <w:t xml:space="preserve"> </w:t>
      </w:r>
      <w:r w:rsidR="002B6B53" w:rsidRPr="00D22803">
        <w:t xml:space="preserve">Convert </w:t>
      </w:r>
      <w:r w:rsidR="00A27122" w:rsidRPr="00D22803">
        <w:t>statements below f</w:t>
      </w:r>
      <w:r w:rsidR="00D22803">
        <w:t>ro</w:t>
      </w:r>
      <w:r w:rsidR="00A27122" w:rsidRPr="00D22803">
        <w:t xml:space="preserve">m </w:t>
      </w:r>
      <w:r w:rsidR="00D22803">
        <w:t>‘</w:t>
      </w:r>
      <w:r w:rsidR="00A27122" w:rsidRPr="00D22803">
        <w:t>requirements</w:t>
      </w:r>
      <w:r w:rsidR="00D22803">
        <w:t>’</w:t>
      </w:r>
      <w:r w:rsidR="00A27122" w:rsidRPr="00D22803">
        <w:t xml:space="preserve"> to </w:t>
      </w:r>
      <w:r w:rsidR="00D22803">
        <w:t>‘</w:t>
      </w:r>
      <w:r w:rsidR="00D22803" w:rsidRPr="00D22803">
        <w:t>actionable tasks</w:t>
      </w:r>
      <w:r w:rsidR="00D22803">
        <w:t>’</w:t>
      </w:r>
      <w:r w:rsidR="00D22803" w:rsidRPr="00D22803">
        <w:t xml:space="preserve"> for your Project Team to do.</w:t>
      </w:r>
    </w:p>
    <w:p w14:paraId="76C1CDCD" w14:textId="6F6DA0E4" w:rsidR="005E6DD2" w:rsidRDefault="00A733EC" w:rsidP="009337E6">
      <w:pPr>
        <w:pStyle w:val="Instructions"/>
      </w:pPr>
      <w:r>
        <w:t xml:space="preserve">Replace or remove all </w:t>
      </w:r>
      <w:r w:rsidRPr="00C324CC">
        <w:rPr>
          <w:i/>
          <w:iCs/>
        </w:rPr>
        <w:t xml:space="preserve">[enter additional </w:t>
      </w:r>
      <w:r>
        <w:rPr>
          <w:i/>
          <w:iCs/>
        </w:rPr>
        <w:t>Project</w:t>
      </w:r>
      <w:r w:rsidRPr="00C324CC">
        <w:rPr>
          <w:i/>
          <w:iCs/>
        </w:rPr>
        <w:t xml:space="preserve"> Team items here]</w:t>
      </w:r>
      <w:r>
        <w:t xml:space="preserve"> placeholders</w:t>
      </w:r>
    </w:p>
    <w:p w14:paraId="000F32A1" w14:textId="168F968F" w:rsidR="00477B8A" w:rsidRPr="00721A31" w:rsidRDefault="00477B8A" w:rsidP="009337E6">
      <w:pPr>
        <w:pStyle w:val="Instructions"/>
      </w:pPr>
      <w:r w:rsidRPr="00275FC6">
        <w:t>DE Level 1 baseline requirements</w:t>
      </w:r>
      <w:r>
        <w:t xml:space="preserve"> outlined below.</w:t>
      </w:r>
    </w:p>
    <w:p w14:paraId="6E62AD9F" w14:textId="77777777" w:rsidR="00731635" w:rsidRDefault="00894B55" w:rsidP="002341B4">
      <w:pPr>
        <w:pStyle w:val="VHBAbody"/>
      </w:pPr>
      <w:r w:rsidRPr="00894B55">
        <w:t xml:space="preserve">BIM must be used for Design </w:t>
      </w:r>
      <w:r>
        <w:t>Development</w:t>
      </w:r>
      <w:r w:rsidR="009E34F5">
        <w:t xml:space="preserve"> </w:t>
      </w:r>
      <w:r w:rsidRPr="00894B55">
        <w:t xml:space="preserve">as defined in the PIR and must be capable of meeting the defined needs for this phase. </w:t>
      </w:r>
    </w:p>
    <w:p w14:paraId="103DD26C" w14:textId="5AD522C8" w:rsidR="00731635" w:rsidRDefault="00731635" w:rsidP="002341B4">
      <w:pPr>
        <w:pStyle w:val="VHBAbody"/>
      </w:pPr>
      <w:r w:rsidRPr="00731635">
        <w:t>At this project milestone, the Geometrical Information shall consist of Modelled Elements representing the assets needed for documentation, modelled as generalised systems or assemblies with the necessary detail, quantity, shape, size, location, orientation, and appearance for cross-trade coordination with specific interactions between Modelled Elements considered. Alphanumerical Information shall also be attached to the Model Elements as defined section</w:t>
      </w:r>
      <w:r w:rsidR="0052795B">
        <w:t xml:space="preserve"> 4.5 of the PIR.</w:t>
      </w:r>
    </w:p>
    <w:p w14:paraId="59C76164" w14:textId="4C4F10A1" w:rsidR="00CB3FBE" w:rsidRPr="002341B4" w:rsidRDefault="00CB3FBE" w:rsidP="002341B4">
      <w:pPr>
        <w:pStyle w:val="VHBAbody"/>
      </w:pPr>
      <w:r w:rsidRPr="002341B4">
        <w:t xml:space="preserve">For </w:t>
      </w:r>
      <w:r w:rsidR="008415F5" w:rsidRPr="002341B4">
        <w:t>Design Development</w:t>
      </w:r>
      <w:r w:rsidRPr="002341B4">
        <w:t xml:space="preserve"> onwards the BIM/s must contain the requirements of the previous project </w:t>
      </w:r>
      <w:r w:rsidR="00BA31DD" w:rsidRPr="002341B4">
        <w:t>phases</w:t>
      </w:r>
      <w:r w:rsidRPr="002341B4">
        <w:t xml:space="preserve"> above and incorporate the following:</w:t>
      </w:r>
    </w:p>
    <w:p w14:paraId="1D5BBEDC" w14:textId="68C3814C" w:rsidR="00C22D57" w:rsidRPr="00C22D57" w:rsidRDefault="00C22D57" w:rsidP="002604D9">
      <w:pPr>
        <w:pStyle w:val="VHBAnumberloweralpha"/>
        <w:numPr>
          <w:ilvl w:val="0"/>
          <w:numId w:val="28"/>
        </w:numPr>
      </w:pPr>
      <w:bookmarkStart w:id="3909" w:name="_Toc437613764"/>
      <w:bookmarkStart w:id="3910" w:name="_Toc447286376"/>
      <w:bookmarkEnd w:id="3908"/>
      <w:r w:rsidRPr="00C22D57">
        <w:t>The design and documentation across all design disciplines, unless otherwise agreed</w:t>
      </w:r>
      <w:r w:rsidR="00E36E06">
        <w:t xml:space="preserve"> with VHBA</w:t>
      </w:r>
      <w:r w:rsidRPr="00C22D57">
        <w:t xml:space="preserve"> and documented in this </w:t>
      </w:r>
      <w:r w:rsidR="0097260A">
        <w:t>Design DE</w:t>
      </w:r>
      <w:r w:rsidR="001224ED">
        <w:t>M</w:t>
      </w:r>
      <w:r w:rsidR="0097260A">
        <w:t>P</w:t>
      </w:r>
      <w:r w:rsidRPr="00C22D57">
        <w:t>, must use a BIM authoring tool capable of producing the required output data (IFC 2x 3 or later) and documentation as specified for all project deliverables</w:t>
      </w:r>
    </w:p>
    <w:p w14:paraId="63B5C5C7" w14:textId="0E77FB5A" w:rsidR="00C22D57" w:rsidRPr="00C22D57" w:rsidRDefault="00C22D57" w:rsidP="00073D5B">
      <w:pPr>
        <w:pStyle w:val="VHBAnumberloweralpha"/>
      </w:pPr>
      <w:r w:rsidRPr="00C22D57">
        <w:t xml:space="preserve">All </w:t>
      </w:r>
      <w:r w:rsidR="00683C9F">
        <w:t>VHBA parameters</w:t>
      </w:r>
      <w:r w:rsidRPr="00C22D57">
        <w:t xml:space="preserve"> (refer to </w:t>
      </w:r>
      <w:r w:rsidR="00683C9F">
        <w:t>VHBA Project Schedules</w:t>
      </w:r>
      <w:r w:rsidRPr="00C22D57">
        <w:t xml:space="preserve"> (Revit)_202</w:t>
      </w:r>
      <w:r w:rsidR="00326B37">
        <w:t>3</w:t>
      </w:r>
      <w:r w:rsidRPr="00C22D57">
        <w:t xml:space="preserve"> or </w:t>
      </w:r>
      <w:r w:rsidR="00683C9F">
        <w:t>VHBA BIM Shared Parameters</w:t>
      </w:r>
      <w:r w:rsidRPr="00C22D57">
        <w:t>) must be added to BIM/s if not previously done</w:t>
      </w:r>
    </w:p>
    <w:p w14:paraId="4F71448D" w14:textId="32601610" w:rsidR="00C22D57" w:rsidRPr="00C22D57" w:rsidRDefault="00C22D57" w:rsidP="00073D5B">
      <w:pPr>
        <w:pStyle w:val="VHBAnumberloweralpha"/>
      </w:pPr>
      <w:r w:rsidRPr="00C22D57">
        <w:t xml:space="preserve">An integrated modelling process and </w:t>
      </w:r>
      <w:r w:rsidR="00912D7B">
        <w:t xml:space="preserve">regular </w:t>
      </w:r>
      <w:r w:rsidRPr="00C22D57">
        <w:t xml:space="preserve">coordination of modelled elements between all disciplines is required and must be documented in this </w:t>
      </w:r>
      <w:r w:rsidR="0097260A">
        <w:t>Design DE</w:t>
      </w:r>
      <w:r w:rsidR="00A739E5">
        <w:t>M</w:t>
      </w:r>
      <w:r w:rsidR="0097260A">
        <w:t>P</w:t>
      </w:r>
      <w:r w:rsidR="004F4F48" w:rsidRPr="004F4F48">
        <w:t xml:space="preserve"> </w:t>
      </w:r>
      <w:r w:rsidR="004F4F48">
        <w:t>(</w:t>
      </w:r>
      <w:r w:rsidR="00D828CB">
        <w:t>section</w:t>
      </w:r>
      <w:r w:rsidR="007939F2">
        <w:t xml:space="preserve"> </w:t>
      </w:r>
      <w:r w:rsidR="007939F2">
        <w:fldChar w:fldCharType="begin"/>
      </w:r>
      <w:r w:rsidR="007939F2">
        <w:instrText xml:space="preserve"> REF _Ref153374620 \r \h </w:instrText>
      </w:r>
      <w:r w:rsidR="007939F2">
        <w:fldChar w:fldCharType="separate"/>
      </w:r>
      <w:r w:rsidR="007A12C1">
        <w:t>11</w:t>
      </w:r>
      <w:r w:rsidR="007939F2">
        <w:fldChar w:fldCharType="end"/>
      </w:r>
      <w:r w:rsidR="004F4F48">
        <w:t>)</w:t>
      </w:r>
    </w:p>
    <w:p w14:paraId="00D32EFE" w14:textId="63945087" w:rsidR="00C22D57" w:rsidRPr="00C22D57" w:rsidRDefault="00C22D57" w:rsidP="00073D5B">
      <w:pPr>
        <w:pStyle w:val="VHBAnumberloweralpha"/>
      </w:pPr>
      <w:r w:rsidRPr="00C22D57">
        <w:t xml:space="preserve">The BIM/s are to include spatial data </w:t>
      </w:r>
      <w:r w:rsidR="008B749B">
        <w:t>including the</w:t>
      </w:r>
      <w:r w:rsidRPr="00C22D57">
        <w:t xml:space="preserve"> designed net square metres, and data including room name, number and </w:t>
      </w:r>
      <w:r w:rsidR="008634A5">
        <w:t>AusHFG Room code</w:t>
      </w:r>
      <w:r w:rsidR="002F19AA">
        <w:t xml:space="preserve">. This shall be used to </w:t>
      </w:r>
      <w:r w:rsidR="00051450">
        <w:t xml:space="preserve">report </w:t>
      </w:r>
      <w:proofErr w:type="spellStart"/>
      <w:r w:rsidR="00051450">
        <w:t>SoA</w:t>
      </w:r>
      <w:proofErr w:type="spellEnd"/>
    </w:p>
    <w:p w14:paraId="40BE6538" w14:textId="021498B9" w:rsidR="00C22D57" w:rsidRPr="00C22D57" w:rsidRDefault="00C22D57" w:rsidP="00073D5B">
      <w:pPr>
        <w:pStyle w:val="VHBAnumberloweralpha"/>
      </w:pPr>
      <w:r w:rsidRPr="00C22D57">
        <w:t xml:space="preserve">Model </w:t>
      </w:r>
      <w:r w:rsidR="007F244E">
        <w:t>E</w:t>
      </w:r>
      <w:r w:rsidRPr="00C22D57">
        <w:t xml:space="preserve">lements must be integrated and synchronised with the space planning database (if used) including the </w:t>
      </w:r>
      <w:r w:rsidR="002E54D6">
        <w:t>a</w:t>
      </w:r>
      <w:r w:rsidR="003811F7">
        <w:t>rchitectural</w:t>
      </w:r>
      <w:r w:rsidRPr="00C22D57">
        <w:t>,</w:t>
      </w:r>
      <w:r w:rsidR="003211EA">
        <w:t xml:space="preserve"> </w:t>
      </w:r>
      <w:r w:rsidRPr="00C22D57">
        <w:t>mechanical, electrical, hydraulic</w:t>
      </w:r>
      <w:r w:rsidR="00161AF2">
        <w:t>,</w:t>
      </w:r>
      <w:r w:rsidRPr="00C22D57">
        <w:t xml:space="preserve"> fire protection</w:t>
      </w:r>
      <w:r w:rsidR="0043791E">
        <w:t>, communication and security</w:t>
      </w:r>
      <w:r w:rsidR="000A4550">
        <w:t xml:space="preserve">, and </w:t>
      </w:r>
      <w:r w:rsidR="00714C52">
        <w:t xml:space="preserve">specialised equipment </w:t>
      </w:r>
      <w:r w:rsidRPr="00C22D57">
        <w:t xml:space="preserve">services models. BIM/s are to include programme information to verify designed space against programmed/briefed space. Integration and synchronisation may be required for other models as </w:t>
      </w:r>
      <w:r w:rsidR="00031B69">
        <w:t xml:space="preserve">described in the </w:t>
      </w:r>
      <w:r w:rsidR="00EA7CAC">
        <w:t>PIR</w:t>
      </w:r>
    </w:p>
    <w:p w14:paraId="633DEFDB" w14:textId="1A2F7A01" w:rsidR="00C22D57" w:rsidRPr="00C22D57" w:rsidRDefault="00C22D57" w:rsidP="00073D5B">
      <w:pPr>
        <w:pStyle w:val="VHBAnumberloweralpha"/>
      </w:pPr>
      <w:r w:rsidRPr="00C22D57">
        <w:t xml:space="preserve">All general arrangement drawings, </w:t>
      </w:r>
      <w:r w:rsidR="00430280">
        <w:t xml:space="preserve">Room Layout Sheets (RLS), </w:t>
      </w:r>
      <w:r w:rsidRPr="00C22D57">
        <w:t>elevations and sections are to be generated from coordinated BIM/s to a scale of 1:50 and above. All smaller scales (</w:t>
      </w:r>
      <w:r w:rsidR="002A11A6" w:rsidRPr="00C22D57">
        <w:t>i.e.,</w:t>
      </w:r>
      <w:r w:rsidRPr="00C22D57">
        <w:t xml:space="preserve"> 1:20, 1:10, 1:5, 1:2) are to be derived from the BIM/s and supplemented with 2D detail unless otherwise agreed by a</w:t>
      </w:r>
      <w:r w:rsidR="003202A3">
        <w:t xml:space="preserve"> </w:t>
      </w:r>
      <w:r w:rsidR="008F772E">
        <w:t>VHBA</w:t>
      </w:r>
      <w:r w:rsidR="00CB263D">
        <w:t xml:space="preserve"> </w:t>
      </w:r>
      <w:r w:rsidR="002E54D6">
        <w:t xml:space="preserve">DE Project </w:t>
      </w:r>
      <w:r w:rsidR="00CB263D">
        <w:t>Champion</w:t>
      </w:r>
      <w:r w:rsidRPr="00C22D57">
        <w:t xml:space="preserve"> and nominated in the </w:t>
      </w:r>
      <w:r w:rsidR="0097260A">
        <w:t>Design DE</w:t>
      </w:r>
      <w:r w:rsidR="002E54D6">
        <w:t>M</w:t>
      </w:r>
      <w:r w:rsidR="0097260A">
        <w:t>P</w:t>
      </w:r>
      <w:r w:rsidRPr="00C22D57">
        <w:t xml:space="preserve"> </w:t>
      </w:r>
    </w:p>
    <w:p w14:paraId="00177A83" w14:textId="201D3372" w:rsidR="004C0BE0" w:rsidRPr="00C22D57" w:rsidRDefault="00C22D57" w:rsidP="00430280">
      <w:pPr>
        <w:pStyle w:val="VHBAnumberloweralpha"/>
      </w:pPr>
      <w:r w:rsidRPr="00C22D57">
        <w:t xml:space="preserve">Supplementary 2D linework on the drawings may be required </w:t>
      </w:r>
      <w:r w:rsidR="001B76F1">
        <w:t>at smaller scales</w:t>
      </w:r>
      <w:r w:rsidR="003D29DA">
        <w:t>.</w:t>
      </w:r>
      <w:r w:rsidRPr="00C22D57">
        <w:t xml:space="preserve"> Model Element Authors are to ensure that </w:t>
      </w:r>
      <w:r w:rsidR="008A134C">
        <w:t>any su</w:t>
      </w:r>
      <w:r w:rsidR="00345FAB">
        <w:t>pplement</w:t>
      </w:r>
      <w:r w:rsidR="00860F5D">
        <w:t>ary linework is</w:t>
      </w:r>
      <w:r w:rsidR="00707049">
        <w:t xml:space="preserve"> </w:t>
      </w:r>
      <w:r w:rsidRPr="00C22D57">
        <w:t xml:space="preserve">coordinated with </w:t>
      </w:r>
      <w:r w:rsidR="00707049">
        <w:t>M</w:t>
      </w:r>
      <w:r w:rsidRPr="00C22D57">
        <w:t xml:space="preserve">odel </w:t>
      </w:r>
      <w:r w:rsidR="00707049">
        <w:t>E</w:t>
      </w:r>
      <w:r w:rsidRPr="00C22D57">
        <w:t xml:space="preserve">lements. Details with significant drafted content such as 'standard' and 'typical' details are not to contradict </w:t>
      </w:r>
      <w:r w:rsidRPr="00C22D57">
        <w:lastRenderedPageBreak/>
        <w:t xml:space="preserve">the </w:t>
      </w:r>
      <w:r w:rsidR="00707049">
        <w:t>M</w:t>
      </w:r>
      <w:r w:rsidRPr="00C22D57">
        <w:t xml:space="preserve">odel </w:t>
      </w:r>
      <w:r w:rsidR="00707049">
        <w:t>E</w:t>
      </w:r>
      <w:r w:rsidRPr="00C22D57">
        <w:t>lements and shall utilise the BIM as an underla</w:t>
      </w:r>
      <w:r w:rsidR="00C47ADD">
        <w:t>y</w:t>
      </w:r>
      <w:r w:rsidR="00707049">
        <w:t>, at a minimum fo</w:t>
      </w:r>
      <w:r w:rsidRPr="00C22D57">
        <w:t>r the purposes of verification and coordination</w:t>
      </w:r>
    </w:p>
    <w:p w14:paraId="3C4D9101" w14:textId="2BF27175" w:rsidR="00C22D57" w:rsidRPr="00C22D57" w:rsidRDefault="00C22D57" w:rsidP="00073D5B">
      <w:pPr>
        <w:pStyle w:val="VHBAnumberloweralpha"/>
      </w:pPr>
      <w:r w:rsidRPr="00C22D57">
        <w:t xml:space="preserve">Any 2D drawings not derived from the BIM/s must be documented in the </w:t>
      </w:r>
      <w:r w:rsidR="0097260A">
        <w:t>Design DE</w:t>
      </w:r>
      <w:r w:rsidR="00914263">
        <w:t>M</w:t>
      </w:r>
      <w:r w:rsidR="0097260A">
        <w:t>P</w:t>
      </w:r>
      <w:r w:rsidRPr="00C22D57">
        <w:t xml:space="preserve"> i</w:t>
      </w:r>
      <w:r w:rsidRPr="00914263">
        <w:t xml:space="preserve">n Section </w:t>
      </w:r>
      <w:r w:rsidR="0060036B">
        <w:fldChar w:fldCharType="begin"/>
      </w:r>
      <w:r w:rsidR="0060036B">
        <w:instrText xml:space="preserve"> REF _Ref174002180 \w \h </w:instrText>
      </w:r>
      <w:r w:rsidR="0060036B">
        <w:fldChar w:fldCharType="separate"/>
      </w:r>
      <w:r w:rsidR="0060036B">
        <w:t>7.6.2</w:t>
      </w:r>
      <w:r w:rsidR="0060036B">
        <w:fldChar w:fldCharType="end"/>
      </w:r>
    </w:p>
    <w:p w14:paraId="06C0BA9E" w14:textId="3B3D5E2E" w:rsidR="00C22D57" w:rsidRPr="00C22D57" w:rsidRDefault="00C22D57" w:rsidP="00073D5B">
      <w:pPr>
        <w:pStyle w:val="VHBAnumberloweralpha"/>
      </w:pPr>
      <w:r w:rsidRPr="00C22D57">
        <w:t xml:space="preserve">All Schedules and Room Data Sheets (RDS) are to be produced from the data in the space planning database or, where this is not practicable, data in the BIM/s. Proposed data sources for </w:t>
      </w:r>
      <w:r w:rsidRPr="006E53B7">
        <w:t xml:space="preserve">Schedules (Section </w:t>
      </w:r>
      <w:r w:rsidR="006E53B7" w:rsidRPr="006E53B7">
        <w:fldChar w:fldCharType="begin"/>
      </w:r>
      <w:r w:rsidR="006E53B7" w:rsidRPr="006E53B7">
        <w:instrText xml:space="preserve"> REF _Ref148029241 \r \h </w:instrText>
      </w:r>
      <w:r w:rsidR="006E53B7">
        <w:instrText xml:space="preserve"> \* MERGEFORMAT </w:instrText>
      </w:r>
      <w:r w:rsidR="006E53B7" w:rsidRPr="006E53B7">
        <w:fldChar w:fldCharType="separate"/>
      </w:r>
      <w:r w:rsidR="00F10198">
        <w:t>7.7</w:t>
      </w:r>
      <w:r w:rsidR="006E53B7" w:rsidRPr="006E53B7">
        <w:fldChar w:fldCharType="end"/>
      </w:r>
      <w:r w:rsidRPr="006E53B7">
        <w:t>) and RDS (Sectio</w:t>
      </w:r>
      <w:r w:rsidR="006E53B7" w:rsidRPr="006E53B7">
        <w:t>n</w:t>
      </w:r>
      <w:r w:rsidR="00E76263">
        <w:t xml:space="preserve"> </w:t>
      </w:r>
      <w:r w:rsidR="008D20A9">
        <w:fldChar w:fldCharType="begin"/>
      </w:r>
      <w:r w:rsidR="008D20A9">
        <w:instrText xml:space="preserve"> REF _Ref153374695 \r \h </w:instrText>
      </w:r>
      <w:r w:rsidR="008D20A9">
        <w:fldChar w:fldCharType="separate"/>
      </w:r>
      <w:r w:rsidR="00F10198">
        <w:t>9.5.3</w:t>
      </w:r>
      <w:r w:rsidR="008D20A9">
        <w:fldChar w:fldCharType="end"/>
      </w:r>
      <w:r w:rsidRPr="006E53B7">
        <w:t>), and</w:t>
      </w:r>
      <w:r w:rsidRPr="00C22D57">
        <w:t xml:space="preserve"> any Schedules to be produced from non-BIM sources are to be documented in this </w:t>
      </w:r>
      <w:r w:rsidR="0097260A">
        <w:t>Design DE</w:t>
      </w:r>
      <w:r w:rsidR="007F1040">
        <w:t>M</w:t>
      </w:r>
      <w:r w:rsidR="0097260A">
        <w:t>P</w:t>
      </w:r>
    </w:p>
    <w:p w14:paraId="2AC3FE6A" w14:textId="00738D6C" w:rsidR="00C22D57" w:rsidRDefault="00C22D57" w:rsidP="00073D5B">
      <w:pPr>
        <w:pStyle w:val="VHBAnumberloweralpha"/>
      </w:pPr>
      <w:bookmarkStart w:id="3911" w:name="_Hlk13489805"/>
      <w:r w:rsidRPr="00C22D57">
        <w:t xml:space="preserve">All instances of </w:t>
      </w:r>
      <w:r w:rsidR="009778F8">
        <w:t>M</w:t>
      </w:r>
      <w:r w:rsidRPr="00C22D57">
        <w:t xml:space="preserve">odel </w:t>
      </w:r>
      <w:r w:rsidR="009778F8">
        <w:t>E</w:t>
      </w:r>
      <w:r w:rsidRPr="00C22D57">
        <w:t xml:space="preserve">lements in a service run must be allocated to a defined system </w:t>
      </w:r>
    </w:p>
    <w:p w14:paraId="74CC2FBE" w14:textId="77777777" w:rsidR="00B73622" w:rsidRDefault="00B73622" w:rsidP="00B73622">
      <w:pPr>
        <w:pStyle w:val="VHBAnumberloweralpha"/>
      </w:pPr>
      <w:r>
        <w:t>Where possible within the Design Authoring software, all services must be modelled as closed systems to take advantage of advanced tools such as analysis and performance calculations</w:t>
      </w:r>
    </w:p>
    <w:p w14:paraId="58507F1D" w14:textId="471C6648" w:rsidR="00B73622" w:rsidRDefault="00B73622" w:rsidP="00B73622">
      <w:pPr>
        <w:pStyle w:val="VHBAnumberloweralpha"/>
      </w:pPr>
      <w:r>
        <w:t xml:space="preserve">Where duplication of Model Elements occurs across disciplines, ownership of the Model Elements is to be resolved by the </w:t>
      </w:r>
      <w:r w:rsidR="0038588D">
        <w:t>Project</w:t>
      </w:r>
      <w:r>
        <w:t xml:space="preserve"> Team and documented in </w:t>
      </w:r>
      <w:r w:rsidR="0038588D">
        <w:t>this DEMP</w:t>
      </w:r>
      <w:r>
        <w:t xml:space="preserve"> considering both Geometrical and Alphanumerical Information</w:t>
      </w:r>
    </w:p>
    <w:p w14:paraId="0430A28E" w14:textId="23295560" w:rsidR="00B73622" w:rsidRPr="00706170" w:rsidRDefault="00B73622" w:rsidP="00B73622">
      <w:pPr>
        <w:pStyle w:val="VHBAnumberloweralpha"/>
      </w:pPr>
      <w:r>
        <w:t xml:space="preserve">Where duplication of Model Elements cannot be avoided due to the requirements of the discipline, the ownership previously nominated is responsible for ensuring only the correct Model Elements </w:t>
      </w:r>
      <w:r w:rsidRPr="00706170">
        <w:t>are uploaded to the Federated Model</w:t>
      </w:r>
    </w:p>
    <w:bookmarkEnd w:id="3911"/>
    <w:p w14:paraId="1FC035C3" w14:textId="3298AFF1" w:rsidR="00600472" w:rsidRPr="00706170" w:rsidRDefault="00C22D57" w:rsidP="00CE77F9">
      <w:pPr>
        <w:pStyle w:val="VHBAnumberloweralpha"/>
        <w:numPr>
          <w:ilvl w:val="0"/>
          <w:numId w:val="36"/>
        </w:numPr>
      </w:pPr>
      <w:r w:rsidRPr="00706170">
        <w:t>Model</w:t>
      </w:r>
      <w:r w:rsidR="00870C7E">
        <w:t xml:space="preserve">s </w:t>
      </w:r>
      <w:r w:rsidRPr="00706170">
        <w:t>shall contain AusHFG coding for rooms</w:t>
      </w:r>
    </w:p>
    <w:p w14:paraId="7F7951E8" w14:textId="3D0C0C37" w:rsidR="00C22D57" w:rsidRPr="004836E4" w:rsidRDefault="00F37800" w:rsidP="00073D5B">
      <w:pPr>
        <w:pStyle w:val="VHBAnumberloweralpha"/>
      </w:pPr>
      <w:r w:rsidRPr="004836E4">
        <w:t>VHBA</w:t>
      </w:r>
      <w:r w:rsidR="00C22D57" w:rsidRPr="004836E4">
        <w:t xml:space="preserve">_ Asset parameters relevant to </w:t>
      </w:r>
      <w:r w:rsidR="008415F5" w:rsidRPr="004836E4">
        <w:t>Design Development</w:t>
      </w:r>
      <w:r w:rsidR="00C22D57" w:rsidRPr="004836E4">
        <w:t xml:space="preserve"> shall be populated in the BIM/s as per </w:t>
      </w:r>
      <w:r w:rsidR="005331BD">
        <w:t xml:space="preserve">section </w:t>
      </w:r>
      <w:r w:rsidR="00CA4320">
        <w:t>4.5 of the PIR</w:t>
      </w:r>
      <w:r w:rsidR="00C22D57" w:rsidRPr="004836E4">
        <w:t xml:space="preserve"> by each Model Element Author as required</w:t>
      </w:r>
    </w:p>
    <w:p w14:paraId="6C483933" w14:textId="16FCDFBD" w:rsidR="00C22D57" w:rsidRPr="004836E4" w:rsidRDefault="00F37800" w:rsidP="00073D5B">
      <w:pPr>
        <w:pStyle w:val="VHBAnumberloweralpha"/>
      </w:pPr>
      <w:proofErr w:type="spellStart"/>
      <w:r w:rsidRPr="004836E4">
        <w:t>VHBA</w:t>
      </w:r>
      <w:r w:rsidR="00C22D57" w:rsidRPr="004836E4">
        <w:t>_Asset</w:t>
      </w:r>
      <w:proofErr w:type="spellEnd"/>
      <w:r w:rsidR="00C22D57" w:rsidRPr="004836E4">
        <w:t xml:space="preserve"> Grouping must be populated for each model element that is identified as an asset in the </w:t>
      </w:r>
      <w:r w:rsidR="00CE093A" w:rsidRPr="004836E4">
        <w:t>Appointing Party Asset Equipment Lists</w:t>
      </w:r>
      <w:r w:rsidR="00C22D57" w:rsidRPr="004836E4">
        <w:t xml:space="preserve">. </w:t>
      </w:r>
      <w:r w:rsidR="00A16C1F" w:rsidRPr="004836E4">
        <w:t>These model elements</w:t>
      </w:r>
      <w:r w:rsidR="00C22D57" w:rsidRPr="004836E4">
        <w:t xml:space="preserve"> will then exist as an instance in the relevant Asset Group BIM schedule </w:t>
      </w:r>
      <w:r w:rsidR="005543DA">
        <w:t>(refer</w:t>
      </w:r>
      <w:r w:rsidR="005543DA" w:rsidRPr="004836E4">
        <w:t xml:space="preserve"> </w:t>
      </w:r>
      <w:r w:rsidR="00762C42">
        <w:t xml:space="preserve">section </w:t>
      </w:r>
      <w:r w:rsidR="00CA4320">
        <w:t>4.5 of the PIR</w:t>
      </w:r>
      <w:r w:rsidR="005543DA">
        <w:t>)</w:t>
      </w:r>
      <w:r w:rsidR="00C22D57" w:rsidRPr="004836E4">
        <w:t xml:space="preserve"> </w:t>
      </w:r>
    </w:p>
    <w:p w14:paraId="29C7468D" w14:textId="48D8124F" w:rsidR="00C22D57" w:rsidRDefault="00C22D57" w:rsidP="00073D5B">
      <w:pPr>
        <w:pStyle w:val="VHBAnumberloweralpha"/>
      </w:pPr>
      <w:r w:rsidRPr="00C22D57">
        <w:t xml:space="preserve">A Federated Model, compiling all discipline-centric BIM/s </w:t>
      </w:r>
      <w:proofErr w:type="gramStart"/>
      <w:r w:rsidR="005D7479">
        <w:t>in .</w:t>
      </w:r>
      <w:proofErr w:type="spellStart"/>
      <w:r w:rsidR="004A2CC0">
        <w:t>nwc</w:t>
      </w:r>
      <w:proofErr w:type="spellEnd"/>
      <w:proofErr w:type="gramEnd"/>
      <w:r w:rsidR="005D7479">
        <w:t xml:space="preserve"> </w:t>
      </w:r>
      <w:r w:rsidR="00784709" w:rsidRPr="00C22D57">
        <w:t xml:space="preserve">is used for coordination and accessible to </w:t>
      </w:r>
      <w:r w:rsidR="00784709">
        <w:t>VHBA</w:t>
      </w:r>
      <w:r w:rsidR="00784709" w:rsidRPr="00C22D57">
        <w:t xml:space="preserve"> </w:t>
      </w:r>
      <w:r w:rsidRPr="00C22D57">
        <w:t xml:space="preserve">at the </w:t>
      </w:r>
      <w:r w:rsidR="008415F5">
        <w:t>Design Development</w:t>
      </w:r>
      <w:r w:rsidRPr="00C22D57">
        <w:t xml:space="preserve"> </w:t>
      </w:r>
      <w:r w:rsidR="00BA31DD">
        <w:t>phase</w:t>
      </w:r>
      <w:r w:rsidRPr="00C22D57">
        <w:t xml:space="preserve"> </w:t>
      </w:r>
    </w:p>
    <w:p w14:paraId="1107F169" w14:textId="42B329AF" w:rsidR="00784709" w:rsidRDefault="00784709" w:rsidP="00784709">
      <w:pPr>
        <w:pStyle w:val="VHBAnumberloweralpha"/>
      </w:pPr>
      <w:r w:rsidRPr="00C22D57">
        <w:t xml:space="preserve">A Federated Model, compiling all discipline-centric BIM/s </w:t>
      </w:r>
      <w:r>
        <w:t>in .</w:t>
      </w:r>
      <w:proofErr w:type="spellStart"/>
      <w:r>
        <w:t>ifc</w:t>
      </w:r>
      <w:proofErr w:type="spellEnd"/>
      <w:r>
        <w:t xml:space="preserve"> </w:t>
      </w:r>
      <w:r w:rsidRPr="00C22D57">
        <w:t xml:space="preserve">is used for </w:t>
      </w:r>
      <w:r>
        <w:t>data validation</w:t>
      </w:r>
      <w:r w:rsidRPr="00C22D57">
        <w:t xml:space="preserve"> and accessible to </w:t>
      </w:r>
      <w:r>
        <w:t>VHBA</w:t>
      </w:r>
      <w:r w:rsidRPr="00C22D57">
        <w:t xml:space="preserve"> at the </w:t>
      </w:r>
      <w:r>
        <w:t>Design Development</w:t>
      </w:r>
      <w:r w:rsidRPr="00C22D57">
        <w:t xml:space="preserve"> </w:t>
      </w:r>
      <w:r>
        <w:t>phase</w:t>
      </w:r>
      <w:r w:rsidRPr="00C22D57">
        <w:t xml:space="preserve"> </w:t>
      </w:r>
    </w:p>
    <w:p w14:paraId="3CF93390" w14:textId="1B88DCA3" w:rsidR="002F7F33" w:rsidRPr="008E78C9" w:rsidRDefault="002F7F33" w:rsidP="00073D5B">
      <w:pPr>
        <w:pStyle w:val="VHBAnumberloweralpha"/>
        <w:rPr>
          <w:rFonts w:eastAsiaTheme="minorHAnsi"/>
        </w:rPr>
      </w:pPr>
      <w:r w:rsidRPr="002F7F33">
        <w:t xml:space="preserve">[Enter additional </w:t>
      </w:r>
      <w:r w:rsidR="00963FF3">
        <w:t>Project Team</w:t>
      </w:r>
      <w:r w:rsidRPr="002F7F33">
        <w:t xml:space="preserve"> items here]</w:t>
      </w:r>
    </w:p>
    <w:p w14:paraId="5C740409" w14:textId="402BE379" w:rsidR="00106272" w:rsidRPr="00106272" w:rsidRDefault="008E78C9" w:rsidP="009337E6">
      <w:pPr>
        <w:pStyle w:val="Instructions"/>
        <w:rPr>
          <w:b/>
          <w:bCs/>
        </w:rPr>
      </w:pPr>
      <w:r w:rsidRPr="00106272">
        <w:rPr>
          <w:b/>
          <w:bCs/>
        </w:rPr>
        <w:t>PIR section 3.</w:t>
      </w:r>
      <w:r w:rsidR="00952EA4">
        <w:rPr>
          <w:b/>
          <w:bCs/>
        </w:rPr>
        <w:t>9</w:t>
      </w:r>
      <w:r w:rsidRPr="00106272">
        <w:rPr>
          <w:b/>
          <w:bCs/>
        </w:rPr>
        <w:t>.2</w:t>
      </w:r>
    </w:p>
    <w:p w14:paraId="1BCC6E65" w14:textId="7CC63F36" w:rsidR="008E78C9" w:rsidRPr="0047207E" w:rsidRDefault="008E78C9" w:rsidP="009337E6">
      <w:pPr>
        <w:pStyle w:val="Instructions"/>
      </w:pPr>
      <w:r w:rsidRPr="0047207E">
        <w:t>DE Level 2 and 3 increased requirements outlined below. Remove sections below if DE Project Level is not DE Level 2 or 3.</w:t>
      </w:r>
    </w:p>
    <w:p w14:paraId="6BE55A2D" w14:textId="72EBCA71" w:rsidR="008E78C9" w:rsidRDefault="008E78C9" w:rsidP="008E78C9">
      <w:pPr>
        <w:pStyle w:val="VHBAnumberloweralpha"/>
      </w:pPr>
      <w:r>
        <w:t>DE Level</w:t>
      </w:r>
      <w:r w:rsidRPr="00880ADA">
        <w:t xml:space="preserve"> </w:t>
      </w:r>
      <w:r>
        <w:t>2</w:t>
      </w:r>
      <w:r w:rsidRPr="00880ADA">
        <w:t xml:space="preserve"> and </w:t>
      </w:r>
      <w:r>
        <w:t>3</w:t>
      </w:r>
      <w:r w:rsidRPr="00880ADA">
        <w:t xml:space="preserve"> Projects – </w:t>
      </w:r>
      <w:r>
        <w:t xml:space="preserve">Safety in Design and OH&amp;S risks identified, analysed and mitigation strategies documented </w:t>
      </w:r>
      <w:r w:rsidR="00A26A6D">
        <w:t xml:space="preserve">via issues linked to </w:t>
      </w:r>
      <w:r w:rsidR="001D77AD">
        <w:t xml:space="preserve">and viewable in </w:t>
      </w:r>
      <w:r w:rsidR="00A26A6D">
        <w:t>the Federated Model</w:t>
      </w:r>
    </w:p>
    <w:p w14:paraId="0B30BAA3" w14:textId="5B726C34" w:rsidR="008E78C9" w:rsidRDefault="008E78C9" w:rsidP="008E78C9">
      <w:pPr>
        <w:pStyle w:val="VHBAnumberloweralpha"/>
      </w:pPr>
      <w:r>
        <w:t>DE Level</w:t>
      </w:r>
      <w:r w:rsidRPr="00880ADA">
        <w:t xml:space="preserve"> </w:t>
      </w:r>
      <w:r>
        <w:t>2</w:t>
      </w:r>
      <w:r w:rsidRPr="00880ADA">
        <w:t xml:space="preserve"> and </w:t>
      </w:r>
      <w:r>
        <w:t>3</w:t>
      </w:r>
      <w:r w:rsidRPr="00880ADA">
        <w:t xml:space="preserve"> Projects – </w:t>
      </w:r>
      <w:r>
        <w:t>Virtual Reality</w:t>
      </w:r>
      <w:r w:rsidR="00C82297">
        <w:t xml:space="preserve"> and Mixed Reality models</w:t>
      </w:r>
      <w:r>
        <w:t xml:space="preserve"> </w:t>
      </w:r>
      <w:r w:rsidR="00C82297">
        <w:t>are</w:t>
      </w:r>
      <w:r w:rsidR="000E167A">
        <w:t xml:space="preserve"> to be utilised </w:t>
      </w:r>
      <w:r>
        <w:t xml:space="preserve">and Static Renders are to be generated from the </w:t>
      </w:r>
      <w:r w:rsidR="00C76C32">
        <w:t>Design Development</w:t>
      </w:r>
      <w:r>
        <w:t xml:space="preserve"> BIM/s for stakeholder communication</w:t>
      </w:r>
      <w:r w:rsidR="00D22803">
        <w:t xml:space="preserve"> and approval</w:t>
      </w:r>
    </w:p>
    <w:p w14:paraId="6774BDB4" w14:textId="77777777" w:rsidR="008E78C9" w:rsidRDefault="008E78C9" w:rsidP="008E78C9">
      <w:pPr>
        <w:pStyle w:val="VHBAnumberloweralpha"/>
      </w:pPr>
      <w:r w:rsidRPr="00A13743">
        <w:t xml:space="preserve">[Enter additional </w:t>
      </w:r>
      <w:r>
        <w:t>Project Team</w:t>
      </w:r>
      <w:r w:rsidRPr="00A13743">
        <w:t xml:space="preserve"> items here]</w:t>
      </w:r>
    </w:p>
    <w:p w14:paraId="45B28E6C" w14:textId="333F5EDA" w:rsidR="00106272" w:rsidRPr="00106272" w:rsidRDefault="008E78C9" w:rsidP="009337E6">
      <w:pPr>
        <w:pStyle w:val="Instructions"/>
        <w:rPr>
          <w:b/>
          <w:bCs/>
        </w:rPr>
      </w:pPr>
      <w:r w:rsidRPr="00106272">
        <w:rPr>
          <w:b/>
          <w:bCs/>
        </w:rPr>
        <w:t>PIR section 3.</w:t>
      </w:r>
      <w:r w:rsidR="00952EA4">
        <w:rPr>
          <w:b/>
          <w:bCs/>
        </w:rPr>
        <w:t>9</w:t>
      </w:r>
      <w:r w:rsidRPr="00106272">
        <w:rPr>
          <w:b/>
          <w:bCs/>
        </w:rPr>
        <w:t>.3</w:t>
      </w:r>
    </w:p>
    <w:p w14:paraId="049E8EF7" w14:textId="459A260D" w:rsidR="008E78C9" w:rsidRPr="00557309" w:rsidRDefault="008E78C9" w:rsidP="009337E6">
      <w:pPr>
        <w:pStyle w:val="Instructions"/>
      </w:pPr>
      <w:r w:rsidRPr="00D9359E">
        <w:t xml:space="preserve"> DE Level 3 additional requirements outlined below. Remove sections below if DE Project Level is not DE Level 3.</w:t>
      </w:r>
    </w:p>
    <w:p w14:paraId="51DF54C6" w14:textId="656E28D8" w:rsidR="008E78C9" w:rsidRDefault="008E78C9" w:rsidP="008E78C9">
      <w:pPr>
        <w:pStyle w:val="VHBAnumberloweralpha"/>
      </w:pPr>
      <w:r>
        <w:t>DE Level</w:t>
      </w:r>
      <w:r w:rsidRPr="00880ADA">
        <w:t xml:space="preserve"> </w:t>
      </w:r>
      <w:r>
        <w:t>3</w:t>
      </w:r>
      <w:r w:rsidRPr="00880ADA">
        <w:t xml:space="preserve"> Projects –</w:t>
      </w:r>
      <w:r>
        <w:t xml:space="preserve"> </w:t>
      </w:r>
      <w:r w:rsidR="00C76C32">
        <w:t>Design Development BIM/s</w:t>
      </w:r>
      <w:r w:rsidRPr="00C41AF4">
        <w:t xml:space="preserve"> are to </w:t>
      </w:r>
      <w:r>
        <w:t xml:space="preserve">incorporate the QS units of measurement and codification to enable extraction for </w:t>
      </w:r>
      <w:r w:rsidR="00FF71C6">
        <w:t>detailed elemental and whole of life costing by the QS</w:t>
      </w:r>
    </w:p>
    <w:p w14:paraId="7FC40EDC" w14:textId="4D74064B" w:rsidR="008E78C9" w:rsidRDefault="008E78C9" w:rsidP="008E78C9">
      <w:pPr>
        <w:pStyle w:val="VHBAnumberloweralpha"/>
      </w:pPr>
      <w:r>
        <w:lastRenderedPageBreak/>
        <w:t>DE Level</w:t>
      </w:r>
      <w:r w:rsidRPr="00880ADA">
        <w:t xml:space="preserve"> </w:t>
      </w:r>
      <w:r>
        <w:t>3</w:t>
      </w:r>
      <w:r w:rsidRPr="00880ADA">
        <w:t xml:space="preserve"> Projects –</w:t>
      </w:r>
      <w:r>
        <w:t xml:space="preserve"> </w:t>
      </w:r>
      <w:r w:rsidR="003037F2">
        <w:t>BIM</w:t>
      </w:r>
      <w:r w:rsidR="003037F2" w:rsidRPr="003C5B54">
        <w:t xml:space="preserve">/s shall be developed </w:t>
      </w:r>
      <w:r w:rsidR="003037F2">
        <w:t xml:space="preserve">in a manner </w:t>
      </w:r>
      <w:r w:rsidR="008750A6">
        <w:t xml:space="preserve">where Model Element </w:t>
      </w:r>
      <w:r w:rsidR="00BA3B46">
        <w:t xml:space="preserve">quantities are extractable to assist in ESD </w:t>
      </w:r>
      <w:r w:rsidR="009B7102">
        <w:t>analysis and are</w:t>
      </w:r>
      <w:r w:rsidR="003037F2">
        <w:t xml:space="preserve"> compatible with export for use in </w:t>
      </w:r>
      <w:r w:rsidR="003037F2" w:rsidRPr="003C5B54">
        <w:t>energy efficiency modelling software for sustainability purposes and reviews</w:t>
      </w:r>
      <w:r w:rsidR="003037F2">
        <w:t xml:space="preserve"> by the ESD consultant</w:t>
      </w:r>
      <w:r w:rsidR="00860D16">
        <w:t xml:space="preserve">. </w:t>
      </w:r>
    </w:p>
    <w:p w14:paraId="202F4266" w14:textId="3FE1EAA5" w:rsidR="00E13CFC" w:rsidRPr="00C41AF4" w:rsidRDefault="004B77B0" w:rsidP="0013665B">
      <w:pPr>
        <w:pStyle w:val="VHBAnumberloweralpha"/>
      </w:pPr>
      <w:r>
        <w:t>DE Level</w:t>
      </w:r>
      <w:r w:rsidRPr="00880ADA">
        <w:t xml:space="preserve"> </w:t>
      </w:r>
      <w:r>
        <w:t>3</w:t>
      </w:r>
      <w:r w:rsidRPr="00880ADA">
        <w:t xml:space="preserve"> Projects </w:t>
      </w:r>
      <w:r w:rsidR="005B6570">
        <w:t>–</w:t>
      </w:r>
      <w:r>
        <w:t xml:space="preserve"> </w:t>
      </w:r>
      <w:r w:rsidR="000131C2">
        <w:t>O</w:t>
      </w:r>
      <w:r>
        <w:t>perational planning</w:t>
      </w:r>
      <w:r w:rsidR="00F67EE6">
        <w:t xml:space="preserve"> and</w:t>
      </w:r>
      <w:r w:rsidR="00E94F51">
        <w:t xml:space="preserve"> </w:t>
      </w:r>
      <w:r>
        <w:t>staging</w:t>
      </w:r>
      <w:r w:rsidR="007B2BB3">
        <w:t xml:space="preserve"> </w:t>
      </w:r>
      <w:r w:rsidR="00F67EE6">
        <w:t>documentation</w:t>
      </w:r>
      <w:r w:rsidR="007B2BB3">
        <w:t xml:space="preserve"> are to be </w:t>
      </w:r>
      <w:r w:rsidR="000131C2">
        <w:t xml:space="preserve">further </w:t>
      </w:r>
      <w:r w:rsidR="007B2BB3">
        <w:t>developed from the Design Development BIM/s</w:t>
      </w:r>
      <w:r w:rsidR="001C0807">
        <w:t xml:space="preserve"> with risks </w:t>
      </w:r>
      <w:r w:rsidR="003232B8">
        <w:t>(</w:t>
      </w:r>
      <w:r w:rsidR="00CA2E50">
        <w:t>associated with safety, time, and spatial constraints</w:t>
      </w:r>
      <w:r w:rsidR="003232B8">
        <w:t>)</w:t>
      </w:r>
      <w:r w:rsidR="00CA2E50">
        <w:t xml:space="preserve"> </w:t>
      </w:r>
      <w:r w:rsidR="001C0807">
        <w:t>identified, analysed and mitigation strategies documented via issues linked to</w:t>
      </w:r>
      <w:r w:rsidR="000131C2">
        <w:t>,</w:t>
      </w:r>
      <w:r w:rsidR="001C0807">
        <w:t xml:space="preserve"> </w:t>
      </w:r>
      <w:r w:rsidR="000131C2">
        <w:t xml:space="preserve">and viewable in, the </w:t>
      </w:r>
      <w:r w:rsidR="001C0807">
        <w:t>Federated Model</w:t>
      </w:r>
    </w:p>
    <w:p w14:paraId="452ADEF5" w14:textId="0FDA15A3" w:rsidR="008E78C9" w:rsidRPr="008E78C9" w:rsidRDefault="008E78C9" w:rsidP="008E78C9">
      <w:pPr>
        <w:pStyle w:val="VHBAnumberloweralpha"/>
      </w:pPr>
      <w:r w:rsidRPr="00880ADA">
        <w:t xml:space="preserve">[Enter additional </w:t>
      </w:r>
      <w:r w:rsidR="001D77AD">
        <w:t>Project Team</w:t>
      </w:r>
      <w:r w:rsidR="001D77AD" w:rsidRPr="00A13743">
        <w:t xml:space="preserve"> </w:t>
      </w:r>
      <w:r w:rsidRPr="00880ADA">
        <w:t>items here]</w:t>
      </w:r>
    </w:p>
    <w:p w14:paraId="6E8D1177" w14:textId="24337F48" w:rsidR="00CB3FBE" w:rsidRPr="00A80F0D" w:rsidRDefault="00CB3FBE" w:rsidP="00CE77F9">
      <w:pPr>
        <w:pStyle w:val="NumberedHeading3"/>
      </w:pPr>
      <w:bookmarkStart w:id="3912" w:name="_Toc437613765"/>
      <w:bookmarkStart w:id="3913" w:name="_Toc447286378"/>
      <w:bookmarkEnd w:id="3909"/>
      <w:bookmarkEnd w:id="3910"/>
      <w:r w:rsidRPr="00A80F0D">
        <w:t>Architectural</w:t>
      </w:r>
      <w:bookmarkEnd w:id="3912"/>
      <w:r w:rsidRPr="00A80F0D">
        <w:t xml:space="preserve"> </w:t>
      </w:r>
      <w:r w:rsidR="00842040" w:rsidRPr="00A80F0D">
        <w:t>Modelling</w:t>
      </w:r>
      <w:r w:rsidRPr="00A80F0D">
        <w:t xml:space="preserve"> </w:t>
      </w:r>
      <w:bookmarkEnd w:id="3913"/>
      <w:r w:rsidR="00580EDD">
        <w:t>Requirements</w:t>
      </w:r>
    </w:p>
    <w:p w14:paraId="262A262D" w14:textId="23653429" w:rsidR="00D83388" w:rsidRPr="00714412" w:rsidRDefault="00D83388" w:rsidP="009337E6">
      <w:pPr>
        <w:pStyle w:val="Instructions"/>
      </w:pPr>
      <w:bookmarkStart w:id="3914" w:name="_Hlk13495282"/>
      <w:r w:rsidRPr="00714412">
        <w:t xml:space="preserve">All other elements not mentioned below that the </w:t>
      </w:r>
      <w:r w:rsidR="00963FF3">
        <w:t>Project Team</w:t>
      </w:r>
      <w:r w:rsidRPr="00714412">
        <w:t xml:space="preserve"> identifies as being required to complete deliverables for this </w:t>
      </w:r>
      <w:r w:rsidR="00BA31DD">
        <w:t>phase</w:t>
      </w:r>
      <w:r w:rsidRPr="00714412">
        <w:t xml:space="preserve"> must be agreed and a documented approach specified in this </w:t>
      </w:r>
      <w:r w:rsidR="007D1984">
        <w:t>Design DE</w:t>
      </w:r>
      <w:r w:rsidR="00580EDD">
        <w:t>M</w:t>
      </w:r>
      <w:r w:rsidR="007D1984">
        <w:t>P</w:t>
      </w:r>
      <w:r w:rsidRPr="00714412">
        <w:t xml:space="preserve"> below.</w:t>
      </w:r>
    </w:p>
    <w:p w14:paraId="292FFA3B" w14:textId="4B322484" w:rsidR="00CB3FBE" w:rsidRPr="005A7CD5" w:rsidRDefault="00CB3FBE" w:rsidP="002341B4">
      <w:pPr>
        <w:pStyle w:val="VHBAbody"/>
      </w:pPr>
      <w:r w:rsidRPr="005A7CD5">
        <w:t xml:space="preserve">The </w:t>
      </w:r>
      <w:r w:rsidR="003811F7">
        <w:t>Architectural</w:t>
      </w:r>
      <w:r w:rsidRPr="005A7CD5">
        <w:t xml:space="preserve"> BIM/s requirements for </w:t>
      </w:r>
      <w:r w:rsidR="00DF26F6">
        <w:t>Schematic Design</w:t>
      </w:r>
      <w:r w:rsidRPr="005A7CD5">
        <w:t xml:space="preserve"> must be incorporated, with the addition of the following</w:t>
      </w:r>
      <w:r w:rsidR="006A31B0">
        <w:t xml:space="preserve"> Model Elements to accurately represent the intent and design solution for this phase:</w:t>
      </w:r>
    </w:p>
    <w:p w14:paraId="0923CF7F" w14:textId="77777777" w:rsidR="008F747B" w:rsidRPr="005D4818" w:rsidRDefault="008F747B" w:rsidP="002604D9">
      <w:pPr>
        <w:pStyle w:val="VHBAnumberloweralpha"/>
        <w:numPr>
          <w:ilvl w:val="0"/>
          <w:numId w:val="29"/>
        </w:numPr>
      </w:pPr>
      <w:bookmarkStart w:id="3915" w:name="_Toc437613766"/>
      <w:bookmarkStart w:id="3916" w:name="_Toc447286379"/>
      <w:bookmarkEnd w:id="3914"/>
      <w:r w:rsidRPr="005D4818">
        <w:t>Architectural site requirements defined (Refer also to Civil Engineering and Landscape Architecture)</w:t>
      </w:r>
    </w:p>
    <w:p w14:paraId="3DDBE506" w14:textId="71B030CF" w:rsidR="008F747B" w:rsidRPr="005D4818" w:rsidRDefault="008F747B" w:rsidP="00532F06">
      <w:pPr>
        <w:pStyle w:val="VHBAnumberloweralpha"/>
      </w:pPr>
      <w:r w:rsidRPr="005D4818">
        <w:t xml:space="preserve">Internal and external </w:t>
      </w:r>
      <w:r w:rsidR="003811F7">
        <w:t>Architectural</w:t>
      </w:r>
      <w:r w:rsidRPr="005D4818">
        <w:t xml:space="preserve"> 3D imagery </w:t>
      </w:r>
      <w:r w:rsidR="00DE28D9">
        <w:t>shall be used</w:t>
      </w:r>
      <w:r w:rsidRPr="005D4818">
        <w:t xml:space="preserve"> for project user group </w:t>
      </w:r>
      <w:r w:rsidR="006B5BA6" w:rsidRPr="005D4818">
        <w:t xml:space="preserve">and stakeholder </w:t>
      </w:r>
      <w:r w:rsidRPr="005D4818">
        <w:t>consultatio</w:t>
      </w:r>
      <w:r w:rsidR="006B5BA6">
        <w:t>n</w:t>
      </w:r>
      <w:r w:rsidRPr="005D4818">
        <w:t xml:space="preserve">. The description of how this will be achieved (static </w:t>
      </w:r>
      <w:r w:rsidR="00423555">
        <w:t xml:space="preserve">render </w:t>
      </w:r>
      <w:r w:rsidR="000133EE" w:rsidRPr="005D4818">
        <w:t>visuali</w:t>
      </w:r>
      <w:r w:rsidR="008F6280">
        <w:t>s</w:t>
      </w:r>
      <w:r w:rsidR="000133EE" w:rsidRPr="005D4818">
        <w:t>ations</w:t>
      </w:r>
      <w:r w:rsidRPr="005D4818">
        <w:t xml:space="preserve">, augmented and/or virtual reality) is to be clearly articulated in Section </w:t>
      </w:r>
      <w:r w:rsidR="00CD7FD4">
        <w:fldChar w:fldCharType="begin"/>
      </w:r>
      <w:r w:rsidR="00CD7FD4">
        <w:instrText xml:space="preserve"> REF _Ref148030697 \r \h </w:instrText>
      </w:r>
      <w:r w:rsidR="00CD7FD4">
        <w:fldChar w:fldCharType="separate"/>
      </w:r>
      <w:r w:rsidR="00952EA4">
        <w:t>10.3</w:t>
      </w:r>
      <w:r w:rsidR="00CD7FD4">
        <w:fldChar w:fldCharType="end"/>
      </w:r>
      <w:r w:rsidRPr="005D4818">
        <w:t xml:space="preserve"> of this </w:t>
      </w:r>
      <w:r w:rsidR="0097260A">
        <w:t xml:space="preserve">Design </w:t>
      </w:r>
      <w:r w:rsidR="005366B8">
        <w:t>DEMP</w:t>
      </w:r>
    </w:p>
    <w:p w14:paraId="37EDDF43" w14:textId="14E82BE8" w:rsidR="008F747B" w:rsidRPr="005D4818" w:rsidRDefault="008F747B" w:rsidP="00532F06">
      <w:pPr>
        <w:pStyle w:val="VHBAnumberloweralpha"/>
      </w:pPr>
      <w:r w:rsidRPr="005D4818">
        <w:t xml:space="preserve">Room/spaces shall be defined including accurate net square metres and net volume, based on geometry in the BIM/s with the </w:t>
      </w:r>
      <w:r w:rsidR="00073E3D">
        <w:t>space a</w:t>
      </w:r>
      <w:r w:rsidR="00962CE8">
        <w:t>ttributes</w:t>
      </w:r>
      <w:r w:rsidR="009A76A5">
        <w:t xml:space="preserve"> </w:t>
      </w:r>
      <w:r w:rsidR="005A3095">
        <w:t>(</w:t>
      </w:r>
      <w:r w:rsidR="009A76A5">
        <w:t xml:space="preserve">section </w:t>
      </w:r>
      <w:r w:rsidR="00031614">
        <w:t>4.5.</w:t>
      </w:r>
      <w:r w:rsidR="00A42B58">
        <w:t>5</w:t>
      </w:r>
      <w:r w:rsidR="00031614">
        <w:t>.2</w:t>
      </w:r>
      <w:r w:rsidR="007E0828">
        <w:t xml:space="preserve"> of the PIR</w:t>
      </w:r>
      <w:r w:rsidR="005A3095">
        <w:t>)</w:t>
      </w:r>
      <w:r w:rsidRPr="005D4818">
        <w:t xml:space="preserve"> stored as value</w:t>
      </w:r>
      <w:r w:rsidR="00B97AC5">
        <w:t>s</w:t>
      </w:r>
      <w:r w:rsidRPr="005D4818">
        <w:t xml:space="preserve"> within the space object and synchronised with the space planning database (if used)</w:t>
      </w:r>
    </w:p>
    <w:p w14:paraId="6470762D" w14:textId="77777777" w:rsidR="002C631C" w:rsidRDefault="002C631C" w:rsidP="002C631C">
      <w:pPr>
        <w:pStyle w:val="VHBAnumberloweralpha"/>
      </w:pPr>
      <w:r>
        <w:t>External walls including all layers, cavities, and finishes (e.g., fc, plasterboard etc) to be accurately modelled</w:t>
      </w:r>
    </w:p>
    <w:p w14:paraId="49729A4D" w14:textId="77777777" w:rsidR="002C631C" w:rsidRDefault="002C631C" w:rsidP="002C631C">
      <w:pPr>
        <w:pStyle w:val="VHBAnumberloweralpha"/>
      </w:pPr>
      <w:r>
        <w:t>Curtain walls including all assemblies that accurately represent the design solution</w:t>
      </w:r>
    </w:p>
    <w:p w14:paraId="4C9662C6" w14:textId="49B3500E" w:rsidR="002C631C" w:rsidRDefault="002C631C" w:rsidP="002C631C">
      <w:pPr>
        <w:pStyle w:val="VHBAnumberloweralpha"/>
      </w:pPr>
      <w:r>
        <w:t>All internal walls including all layers, cavities, and finishes (FC, plasterboard</w:t>
      </w:r>
      <w:r w:rsidR="000A732E">
        <w:t>,</w:t>
      </w:r>
      <w:r>
        <w:t xml:space="preserve"> etc</w:t>
      </w:r>
      <w:r w:rsidR="000A732E">
        <w:t>.</w:t>
      </w:r>
      <w:r>
        <w:t xml:space="preserve">) to be accurately modelled. </w:t>
      </w:r>
    </w:p>
    <w:p w14:paraId="5166832A" w14:textId="1C18EF61" w:rsidR="00C65C49" w:rsidRPr="00C65C49" w:rsidRDefault="008F747B" w:rsidP="00C65C49">
      <w:pPr>
        <w:pStyle w:val="VHBAnumberloweralpha"/>
      </w:pPr>
      <w:r w:rsidRPr="005D4818">
        <w:t>Ceilings (with grids) and soffits shall be modelled at correct heights with annotations reporting the ceiling height above the finished floor level incorporated</w:t>
      </w:r>
      <w:r w:rsidR="00C65C49">
        <w:t>.</w:t>
      </w:r>
      <w:r w:rsidR="00C65C49" w:rsidRPr="00C65C49">
        <w:t xml:space="preserve"> Ceilings to include all layers and finishes to be accurately modelled</w:t>
      </w:r>
    </w:p>
    <w:p w14:paraId="58711E99" w14:textId="79615FD3" w:rsidR="00FE69B0" w:rsidRPr="00FE69B0" w:rsidRDefault="00FE69B0" w:rsidP="00FE69B0">
      <w:pPr>
        <w:pStyle w:val="VHBAnumberloweralpha"/>
      </w:pPr>
      <w:r w:rsidRPr="00FE69B0">
        <w:t>Stairs and ramps including railing systems to accurately represent the design solution and allow detail drawings to be produced using these Model Elements as an underlay</w:t>
      </w:r>
    </w:p>
    <w:p w14:paraId="7DC7B453" w14:textId="77777777" w:rsidR="008F747B" w:rsidRDefault="008F747B" w:rsidP="00532F06">
      <w:pPr>
        <w:pStyle w:val="VHBAnumberloweralpha"/>
      </w:pPr>
      <w:r w:rsidRPr="005D4818">
        <w:t>All doors and windows and their respective openings shall be modelled to approximate size. The specific finish or material selection for these items must be included</w:t>
      </w:r>
    </w:p>
    <w:p w14:paraId="29B44183" w14:textId="0F9C45FA" w:rsidR="00895DBA" w:rsidRPr="00895DBA" w:rsidRDefault="00895DBA" w:rsidP="00895DBA">
      <w:pPr>
        <w:pStyle w:val="VHBAnumberloweralpha"/>
      </w:pPr>
      <w:r w:rsidRPr="00895DBA">
        <w:t>Roof systems including spitters, spreaders, and sumps</w:t>
      </w:r>
    </w:p>
    <w:p w14:paraId="2C0A016E" w14:textId="29E91543" w:rsidR="00895DBA" w:rsidRDefault="00895DBA" w:rsidP="00895DBA">
      <w:pPr>
        <w:pStyle w:val="VHBAnumberloweralpha"/>
      </w:pPr>
      <w:r w:rsidRPr="00895DBA">
        <w:t>All FF&amp;E must be modelled with the appropriate value assigned to the Model Element.</w:t>
      </w:r>
      <w:r w:rsidR="00D81789">
        <w:t xml:space="preserve"> </w:t>
      </w:r>
      <w:r w:rsidRPr="00895DBA">
        <w:t>The FF&amp;E shall be depicted with correct overall shapes, sizes, and installation heights, and placed in the briefed space</w:t>
      </w:r>
    </w:p>
    <w:p w14:paraId="3BF7408D" w14:textId="77777777" w:rsidR="0032761A" w:rsidRPr="00BF0CC3" w:rsidRDefault="0032761A" w:rsidP="0032761A">
      <w:pPr>
        <w:pStyle w:val="VHBAnumberloweralpha"/>
      </w:pPr>
      <w:r w:rsidRPr="00BF0CC3">
        <w:t xml:space="preserve">All casework including shelving and other interior architectural </w:t>
      </w:r>
      <w:r>
        <w:t>Model Elements</w:t>
      </w:r>
    </w:p>
    <w:p w14:paraId="17743FB6" w14:textId="77777777" w:rsidR="0032761A" w:rsidRPr="00BF0CC3" w:rsidRDefault="0032761A" w:rsidP="0032761A">
      <w:pPr>
        <w:pStyle w:val="VHBAnumberloweralpha"/>
      </w:pPr>
      <w:r w:rsidRPr="00BF0CC3">
        <w:t xml:space="preserve">Furniture and other specialty equipment (food service, etc) </w:t>
      </w:r>
    </w:p>
    <w:p w14:paraId="715DD1CE" w14:textId="6DE164BC" w:rsidR="008F747B" w:rsidRPr="005D4818" w:rsidRDefault="008F747B" w:rsidP="00532F06">
      <w:pPr>
        <w:pStyle w:val="VHBAnumberloweralpha"/>
      </w:pPr>
      <w:r w:rsidRPr="005D4818">
        <w:t xml:space="preserve">Mechanical, electrical and hydraulic items that have </w:t>
      </w:r>
      <w:r w:rsidR="003811F7">
        <w:t>Architectural</w:t>
      </w:r>
      <w:r w:rsidRPr="005D4818">
        <w:t xml:space="preserve"> space requirements are to be placed in approximate locations in the correct rooms as generalised systems. The Architect is to collaborate with the services engineers to determine the ownership of services </w:t>
      </w:r>
      <w:bookmarkStart w:id="3917" w:name="_Hlk13495766"/>
      <w:r w:rsidR="00185000">
        <w:t xml:space="preserve">in section </w:t>
      </w:r>
      <w:r w:rsidR="00185000">
        <w:fldChar w:fldCharType="begin"/>
      </w:r>
      <w:r w:rsidR="00185000">
        <w:instrText xml:space="preserve"> REF _Ref152835950 \r \h </w:instrText>
      </w:r>
      <w:r w:rsidR="00185000">
        <w:fldChar w:fldCharType="separate"/>
      </w:r>
      <w:r w:rsidR="00386455">
        <w:t>15.1</w:t>
      </w:r>
      <w:r w:rsidR="00185000">
        <w:fldChar w:fldCharType="end"/>
      </w:r>
      <w:r w:rsidR="00185000">
        <w:t xml:space="preserve"> </w:t>
      </w:r>
      <w:r w:rsidRPr="005D4818">
        <w:t xml:space="preserve">and </w:t>
      </w:r>
      <w:r w:rsidRPr="005D4818">
        <w:lastRenderedPageBreak/>
        <w:t xml:space="preserve">augment this </w:t>
      </w:r>
      <w:r w:rsidR="002E1B6D">
        <w:t>DE</w:t>
      </w:r>
      <w:r w:rsidR="007872BC">
        <w:t>M</w:t>
      </w:r>
      <w:r w:rsidR="002E1B6D">
        <w:t>P</w:t>
      </w:r>
      <w:r w:rsidR="00C835EE">
        <w:t xml:space="preserve"> (refer </w:t>
      </w:r>
      <w:r w:rsidR="000E5057">
        <w:t>RLS</w:t>
      </w:r>
      <w:r w:rsidRPr="005D4818">
        <w:t xml:space="preserve"> </w:t>
      </w:r>
      <w:r w:rsidR="00D033E2">
        <w:t xml:space="preserve">in section </w:t>
      </w:r>
      <w:r w:rsidR="00863773">
        <w:fldChar w:fldCharType="begin"/>
      </w:r>
      <w:r w:rsidR="00863773">
        <w:instrText xml:space="preserve"> REF _Ref174002583 \w \h </w:instrText>
      </w:r>
      <w:r w:rsidR="00863773">
        <w:fldChar w:fldCharType="separate"/>
      </w:r>
      <w:r w:rsidR="00863773">
        <w:t>9.5.2</w:t>
      </w:r>
      <w:r w:rsidR="00863773">
        <w:fldChar w:fldCharType="end"/>
      </w:r>
      <w:r w:rsidR="00C835EE">
        <w:t>)</w:t>
      </w:r>
      <w:r w:rsidRPr="005D4818">
        <w:t xml:space="preserve">. </w:t>
      </w:r>
      <w:bookmarkEnd w:id="3917"/>
      <w:r w:rsidRPr="005D4818">
        <w:t>There is no requirement for a specific finish or material selection for these items</w:t>
      </w:r>
    </w:p>
    <w:p w14:paraId="6F2AAE26" w14:textId="77777777" w:rsidR="00CC2615" w:rsidRPr="00CC2615" w:rsidRDefault="008F747B" w:rsidP="00CC2615">
      <w:pPr>
        <w:pStyle w:val="VHBAnumberloweralpha"/>
      </w:pPr>
      <w:r w:rsidRPr="005D4818">
        <w:t xml:space="preserve">Clearance/Maintenance zones for access, door swings, service space requirements, and other operational clearance must be modelled and associated with the </w:t>
      </w:r>
      <w:r w:rsidR="00051DB4">
        <w:t>a</w:t>
      </w:r>
      <w:r w:rsidR="003811F7">
        <w:t>rchitectural</w:t>
      </w:r>
      <w:r w:rsidRPr="005D4818">
        <w:t xml:space="preserve"> modelled elements and checked for conflicts with other elements. These clearance zones should be easily identified as clearance zones </w:t>
      </w:r>
      <w:r w:rsidR="00CA7A52" w:rsidRPr="00BF0CC3">
        <w:t>(i.e., transparent solids and sub-</w:t>
      </w:r>
      <w:r w:rsidR="00CA7A52">
        <w:t>Model Elements</w:t>
      </w:r>
      <w:r w:rsidR="00CA7A52" w:rsidRPr="00BF0CC3">
        <w:t>)</w:t>
      </w:r>
      <w:r w:rsidR="00CA7A52">
        <w:t xml:space="preserve"> </w:t>
      </w:r>
      <w:r w:rsidRPr="005D4818">
        <w:t xml:space="preserve">and be associated with the equipment </w:t>
      </w:r>
      <w:r w:rsidR="00CC2615" w:rsidRPr="00CC2615">
        <w:t>to allow clash detection to be performed against these zones</w:t>
      </w:r>
    </w:p>
    <w:p w14:paraId="24111C3F" w14:textId="77777777" w:rsidR="008F747B" w:rsidRPr="005B239F" w:rsidRDefault="008F747B" w:rsidP="00532F06">
      <w:pPr>
        <w:pStyle w:val="VHBAnumberloweralpha"/>
      </w:pPr>
      <w:r w:rsidRPr="005D4818">
        <w:t>[Enter additional Appointed Party items here]</w:t>
      </w:r>
    </w:p>
    <w:p w14:paraId="569B7200" w14:textId="73CC2195" w:rsidR="005B239F" w:rsidRPr="00A80F0D" w:rsidRDefault="005B239F" w:rsidP="00CE77F9">
      <w:pPr>
        <w:pStyle w:val="NumberedHeading3"/>
      </w:pPr>
      <w:bookmarkStart w:id="3918" w:name="_Hlk14789574"/>
      <w:r w:rsidRPr="00A80F0D">
        <w:t>Civil Engineering Modelling</w:t>
      </w:r>
      <w:r w:rsidR="004134AB">
        <w:t xml:space="preserve"> Requirements</w:t>
      </w:r>
    </w:p>
    <w:p w14:paraId="24714929" w14:textId="0BE00E8C" w:rsidR="005B239F" w:rsidRPr="00714412" w:rsidRDefault="005B239F" w:rsidP="009337E6">
      <w:pPr>
        <w:pStyle w:val="Instructions"/>
      </w:pPr>
      <w:r w:rsidRPr="00714412">
        <w:t xml:space="preserve">All other elements not mentioned below that the </w:t>
      </w:r>
      <w:r w:rsidR="00963FF3">
        <w:t>Project Team</w:t>
      </w:r>
      <w:r w:rsidRPr="00714412">
        <w:t xml:space="preserve"> identifies as being required to complete deliverables for this </w:t>
      </w:r>
      <w:r>
        <w:t>phase</w:t>
      </w:r>
      <w:r w:rsidRPr="00714412">
        <w:t xml:space="preserve"> must be agreed and a documented approach specified in this </w:t>
      </w:r>
      <w:r>
        <w:t>Design DE</w:t>
      </w:r>
      <w:r w:rsidR="00051DB4">
        <w:t>M</w:t>
      </w:r>
      <w:r>
        <w:t>P</w:t>
      </w:r>
      <w:r w:rsidRPr="00714412">
        <w:t xml:space="preserve"> below.</w:t>
      </w:r>
    </w:p>
    <w:p w14:paraId="29107799" w14:textId="3F87CACE" w:rsidR="005B239F" w:rsidRPr="00DC0CAC" w:rsidRDefault="005B239F" w:rsidP="002341B4">
      <w:pPr>
        <w:pStyle w:val="VHBAbody"/>
      </w:pPr>
      <w:r w:rsidRPr="00D61C58">
        <w:t xml:space="preserve">The following civil engineering </w:t>
      </w:r>
      <w:r w:rsidR="00421084">
        <w:t>Model E</w:t>
      </w:r>
      <w:r w:rsidRPr="00D61C58">
        <w:t>lements must be modelled to a level that defines the design intent and accurately represents the design solution:</w:t>
      </w:r>
    </w:p>
    <w:p w14:paraId="77C8E9EB" w14:textId="77777777" w:rsidR="005B239F" w:rsidRPr="005A7CD5" w:rsidRDefault="005B239F" w:rsidP="002604D9">
      <w:pPr>
        <w:pStyle w:val="VHBAnumberloweralpha"/>
        <w:numPr>
          <w:ilvl w:val="0"/>
          <w:numId w:val="30"/>
        </w:numPr>
      </w:pPr>
      <w:bookmarkStart w:id="3919" w:name="_Hlk13495160"/>
      <w:bookmarkEnd w:id="3918"/>
      <w:r w:rsidRPr="005A7CD5">
        <w:t xml:space="preserve">Existing topography </w:t>
      </w:r>
    </w:p>
    <w:p w14:paraId="71C2C531" w14:textId="77777777" w:rsidR="005B239F" w:rsidRPr="005A7CD5" w:rsidRDefault="005B239F" w:rsidP="002604D9">
      <w:pPr>
        <w:pStyle w:val="VHBAnumberloweralpha"/>
        <w:numPr>
          <w:ilvl w:val="0"/>
          <w:numId w:val="30"/>
        </w:numPr>
      </w:pPr>
      <w:r w:rsidRPr="005A7CD5">
        <w:t xml:space="preserve">Proposed topography </w:t>
      </w:r>
    </w:p>
    <w:p w14:paraId="5813ED7F" w14:textId="77777777" w:rsidR="005B239F" w:rsidRPr="005A7CD5" w:rsidRDefault="005B239F" w:rsidP="002604D9">
      <w:pPr>
        <w:pStyle w:val="VHBAnumberloweralpha"/>
        <w:numPr>
          <w:ilvl w:val="0"/>
          <w:numId w:val="30"/>
        </w:numPr>
      </w:pPr>
      <w:r w:rsidRPr="005A7CD5">
        <w:t xml:space="preserve">Bulk excavation </w:t>
      </w:r>
    </w:p>
    <w:p w14:paraId="0F8B155B" w14:textId="77777777" w:rsidR="005B239F" w:rsidRPr="005A7CD5" w:rsidRDefault="005B239F" w:rsidP="002604D9">
      <w:pPr>
        <w:pStyle w:val="VHBAnumberloweralpha"/>
        <w:numPr>
          <w:ilvl w:val="0"/>
          <w:numId w:val="30"/>
        </w:numPr>
      </w:pPr>
      <w:r w:rsidRPr="005A7CD5">
        <w:t xml:space="preserve">Retaining walls </w:t>
      </w:r>
    </w:p>
    <w:p w14:paraId="65BEECF8" w14:textId="77777777" w:rsidR="005B239F" w:rsidRPr="005A7CD5" w:rsidRDefault="005B239F" w:rsidP="002604D9">
      <w:pPr>
        <w:pStyle w:val="VHBAnumberloweralpha"/>
        <w:numPr>
          <w:ilvl w:val="0"/>
          <w:numId w:val="30"/>
        </w:numPr>
      </w:pPr>
      <w:r w:rsidRPr="005A7CD5">
        <w:t xml:space="preserve">Carparks and roads </w:t>
      </w:r>
    </w:p>
    <w:p w14:paraId="6895C6AD" w14:textId="2EE23D1E" w:rsidR="005B239F" w:rsidRPr="005A7CD5" w:rsidRDefault="005B239F" w:rsidP="002604D9">
      <w:pPr>
        <w:pStyle w:val="VHBAnumberloweralpha"/>
        <w:numPr>
          <w:ilvl w:val="0"/>
          <w:numId w:val="30"/>
        </w:numPr>
      </w:pPr>
      <w:r w:rsidRPr="005A7CD5">
        <w:t xml:space="preserve">Major site services </w:t>
      </w:r>
      <w:r w:rsidR="00C33B58">
        <w:t>and utilities</w:t>
      </w:r>
    </w:p>
    <w:p w14:paraId="54F3B9DB" w14:textId="77777777" w:rsidR="005B239F" w:rsidRPr="005A7CD5" w:rsidRDefault="005B239F" w:rsidP="002604D9">
      <w:pPr>
        <w:pStyle w:val="VHBAnumberloweralpha"/>
        <w:numPr>
          <w:ilvl w:val="0"/>
          <w:numId w:val="30"/>
        </w:numPr>
      </w:pPr>
      <w:r w:rsidRPr="005A7CD5">
        <w:t>Site drainage and overland flow paths</w:t>
      </w:r>
    </w:p>
    <w:p w14:paraId="252DECB0" w14:textId="77777777" w:rsidR="005B239F" w:rsidRPr="00493029" w:rsidRDefault="005B239F" w:rsidP="002604D9">
      <w:pPr>
        <w:pStyle w:val="VHBAnumberloweralpha"/>
        <w:numPr>
          <w:ilvl w:val="0"/>
          <w:numId w:val="30"/>
        </w:numPr>
      </w:pPr>
      <w:r w:rsidRPr="005A7CD5">
        <w:t xml:space="preserve">[Enter additional Appointed Party items here] </w:t>
      </w:r>
    </w:p>
    <w:p w14:paraId="74BAE107" w14:textId="69E63A83" w:rsidR="005B239F" w:rsidRPr="00A80F0D" w:rsidRDefault="005B239F" w:rsidP="00CE77F9">
      <w:pPr>
        <w:pStyle w:val="NumberedHeading3"/>
      </w:pPr>
      <w:bookmarkStart w:id="3920" w:name="_Toc447286377"/>
      <w:bookmarkEnd w:id="3919"/>
      <w:r w:rsidRPr="00A80F0D">
        <w:t xml:space="preserve">Landscape Architecture Modelling </w:t>
      </w:r>
      <w:bookmarkEnd w:id="3920"/>
    </w:p>
    <w:p w14:paraId="4057AEEC" w14:textId="274253B5" w:rsidR="005B239F" w:rsidRPr="001D47E6" w:rsidRDefault="005B239F" w:rsidP="009337E6">
      <w:pPr>
        <w:pStyle w:val="Instructions"/>
      </w:pPr>
      <w:r w:rsidRPr="001D47E6">
        <w:t xml:space="preserve">All other elements not mentioned below that the </w:t>
      </w:r>
      <w:r w:rsidR="00963FF3">
        <w:t>Project Team</w:t>
      </w:r>
      <w:r w:rsidRPr="001D47E6">
        <w:t xml:space="preserve"> identifies as being required to complete deliverables for this phase must be agreed and a documented approach specified in this Design DE</w:t>
      </w:r>
      <w:r w:rsidR="001D47E6">
        <w:t>M</w:t>
      </w:r>
      <w:r w:rsidRPr="001D47E6">
        <w:t>P below.</w:t>
      </w:r>
    </w:p>
    <w:p w14:paraId="7EDE646E" w14:textId="6E99D307" w:rsidR="005B239F" w:rsidRPr="00011FBF" w:rsidRDefault="005B239F" w:rsidP="002341B4">
      <w:pPr>
        <w:pStyle w:val="VHBAbody"/>
      </w:pPr>
      <w:r w:rsidRPr="00011FBF">
        <w:t xml:space="preserve">The following </w:t>
      </w:r>
      <w:r w:rsidR="00A57B4C">
        <w:t>Landscape Architecture Model Ele</w:t>
      </w:r>
      <w:r w:rsidRPr="00011FBF">
        <w:t>ments must be added to the BIM/s or upgraded to include additional information as specified</w:t>
      </w:r>
      <w:r w:rsidR="000B5335">
        <w:t xml:space="preserve">, </w:t>
      </w:r>
      <w:r w:rsidR="000B5335" w:rsidRPr="000B5335">
        <w:t>to accurately represent the intent and design solution for this phase:</w:t>
      </w:r>
    </w:p>
    <w:p w14:paraId="3B7CA5A2" w14:textId="748BF5D3" w:rsidR="005B239F" w:rsidRPr="005A7CD5" w:rsidRDefault="005B239F" w:rsidP="002604D9">
      <w:pPr>
        <w:pStyle w:val="VHBAnumberloweralpha"/>
        <w:numPr>
          <w:ilvl w:val="0"/>
          <w:numId w:val="31"/>
        </w:numPr>
      </w:pPr>
      <w:r w:rsidRPr="005A7CD5">
        <w:t xml:space="preserve">Landscaping elements: planting areas, such as raised planting beds and berms, parking islands, pools/ponds/other water features, terraces and other items not included elsewhere in the </w:t>
      </w:r>
      <w:r w:rsidR="00750DB4">
        <w:t>Federated Model</w:t>
      </w:r>
    </w:p>
    <w:p w14:paraId="37EAFEBC" w14:textId="77777777" w:rsidR="005B239F" w:rsidRDefault="005B239F" w:rsidP="002604D9">
      <w:pPr>
        <w:pStyle w:val="VHBAnumberloweralpha"/>
        <w:numPr>
          <w:ilvl w:val="0"/>
          <w:numId w:val="31"/>
        </w:numPr>
      </w:pPr>
      <w:r w:rsidRPr="005A7CD5">
        <w:t>Paving, grades, footpaths, curbs, gutters, site amenities and other elements typically included on enlarged scale site drawings in the vicinity of building/facility</w:t>
      </w:r>
    </w:p>
    <w:p w14:paraId="23F6A1C8" w14:textId="1C55249F" w:rsidR="00BA23E4" w:rsidRPr="005A7CD5" w:rsidRDefault="00BA23E4" w:rsidP="002604D9">
      <w:pPr>
        <w:pStyle w:val="VHBAnumberloweralpha"/>
        <w:numPr>
          <w:ilvl w:val="0"/>
          <w:numId w:val="31"/>
        </w:numPr>
      </w:pPr>
      <w:r>
        <w:t>A</w:t>
      </w:r>
      <w:r w:rsidRPr="00E35A34">
        <w:t xml:space="preserve">ny other landscape </w:t>
      </w:r>
      <w:r>
        <w:t>Model Elements</w:t>
      </w:r>
      <w:r w:rsidRPr="00E35A34">
        <w:t xml:space="preserve"> proposed for the site</w:t>
      </w:r>
    </w:p>
    <w:p w14:paraId="4D3B45B1" w14:textId="77777777" w:rsidR="005B239F" w:rsidRPr="00493029" w:rsidRDefault="005B239F" w:rsidP="002604D9">
      <w:pPr>
        <w:pStyle w:val="VHBAnumberloweralpha"/>
        <w:numPr>
          <w:ilvl w:val="0"/>
          <w:numId w:val="31"/>
        </w:numPr>
      </w:pPr>
      <w:r w:rsidRPr="005A7CD5">
        <w:t>[Enter additional Appointed Party items here]</w:t>
      </w:r>
    </w:p>
    <w:p w14:paraId="3B5B0463" w14:textId="43383917" w:rsidR="00CB3FBE" w:rsidRPr="00A80F0D" w:rsidRDefault="00CB3FBE" w:rsidP="00CE77F9">
      <w:pPr>
        <w:pStyle w:val="NumberedHeading3"/>
      </w:pPr>
      <w:r w:rsidRPr="00A80F0D">
        <w:t>Structural</w:t>
      </w:r>
      <w:bookmarkEnd w:id="3915"/>
      <w:r w:rsidRPr="00A80F0D">
        <w:t xml:space="preserve"> </w:t>
      </w:r>
      <w:r w:rsidR="00BB460A" w:rsidRPr="00A80F0D">
        <w:t>Modelling</w:t>
      </w:r>
      <w:r w:rsidRPr="00A80F0D">
        <w:t xml:space="preserve"> </w:t>
      </w:r>
      <w:bookmarkEnd w:id="3916"/>
      <w:r w:rsidR="00275AD7">
        <w:t>Requirements</w:t>
      </w:r>
    </w:p>
    <w:p w14:paraId="03533786" w14:textId="7972055A" w:rsidR="006165FA" w:rsidRPr="00714412" w:rsidRDefault="006165FA" w:rsidP="009337E6">
      <w:pPr>
        <w:pStyle w:val="Instructions"/>
      </w:pPr>
      <w:r w:rsidRPr="00714412">
        <w:t xml:space="preserve">All other elements not mentioned below that the </w:t>
      </w:r>
      <w:r w:rsidR="00963FF3">
        <w:t>Project Team</w:t>
      </w:r>
      <w:r w:rsidRPr="00714412">
        <w:t xml:space="preserve"> identifies as being required to complete deliverables for this </w:t>
      </w:r>
      <w:r w:rsidR="00BA31DD">
        <w:t>phase</w:t>
      </w:r>
      <w:r w:rsidRPr="00714412">
        <w:t xml:space="preserve"> must be agreed and a documented approach specified in this </w:t>
      </w:r>
      <w:r w:rsidR="007D1984">
        <w:t>Design DE</w:t>
      </w:r>
      <w:r w:rsidR="00275AD7">
        <w:t>M</w:t>
      </w:r>
      <w:r w:rsidR="007D1984">
        <w:t>P</w:t>
      </w:r>
      <w:r w:rsidRPr="00714412">
        <w:t xml:space="preserve"> below.</w:t>
      </w:r>
    </w:p>
    <w:p w14:paraId="6BB46C60" w14:textId="14342A61" w:rsidR="00BB460A" w:rsidRPr="00BB460A" w:rsidRDefault="00BB460A" w:rsidP="002341B4">
      <w:pPr>
        <w:pStyle w:val="VHBAbody"/>
      </w:pPr>
      <w:r w:rsidRPr="00BB460A">
        <w:t xml:space="preserve">The following structural </w:t>
      </w:r>
      <w:r w:rsidR="00421084">
        <w:t>Model E</w:t>
      </w:r>
      <w:r w:rsidRPr="00BB460A">
        <w:t>lements must be added to the BIM/s or upgraded to include additional information as specified</w:t>
      </w:r>
      <w:r w:rsidR="00E3047D">
        <w:t>,</w:t>
      </w:r>
      <w:r w:rsidR="00E3047D" w:rsidRPr="00E3047D">
        <w:t xml:space="preserve"> to accurately represent the intent and design solution for this phase:</w:t>
      </w:r>
    </w:p>
    <w:p w14:paraId="4B7A3E80" w14:textId="77777777" w:rsidR="008900D4" w:rsidRPr="008900D4" w:rsidRDefault="008900D4" w:rsidP="002604D9">
      <w:pPr>
        <w:pStyle w:val="VHBAnumberloweralpha"/>
        <w:numPr>
          <w:ilvl w:val="0"/>
          <w:numId w:val="32"/>
        </w:numPr>
      </w:pPr>
      <w:bookmarkStart w:id="3921" w:name="_Hlk13495885"/>
      <w:bookmarkStart w:id="3922" w:name="_Toc437613767"/>
      <w:bookmarkStart w:id="3923" w:name="_Toc447286380"/>
      <w:r w:rsidRPr="008900D4">
        <w:lastRenderedPageBreak/>
        <w:t>All foundations modelled including piles with indicative depths, pads and footing elements with height, width, depth, TOF, concrete grade</w:t>
      </w:r>
    </w:p>
    <w:p w14:paraId="2BBC965C" w14:textId="3BA222C6" w:rsidR="008900D4" w:rsidRPr="008900D4" w:rsidRDefault="008900D4" w:rsidP="002604D9">
      <w:pPr>
        <w:pStyle w:val="VHBAnumberloweralpha"/>
        <w:numPr>
          <w:ilvl w:val="0"/>
          <w:numId w:val="32"/>
        </w:numPr>
      </w:pPr>
      <w:r w:rsidRPr="008900D4">
        <w:t xml:space="preserve">Floors modelled including supports, construction and expansion joints and </w:t>
      </w:r>
      <w:r w:rsidR="008940B7">
        <w:t>include</w:t>
      </w:r>
      <w:r w:rsidRPr="008900D4">
        <w:t xml:space="preserve"> penetrations </w:t>
      </w:r>
      <w:r w:rsidR="008F3A38">
        <w:t>3</w:t>
      </w:r>
      <w:r w:rsidRPr="008900D4">
        <w:t>00mm diameter or greater</w:t>
      </w:r>
    </w:p>
    <w:p w14:paraId="7CE10370" w14:textId="13E881C7" w:rsidR="008900D4" w:rsidRPr="008900D4" w:rsidRDefault="008900D4" w:rsidP="002604D9">
      <w:pPr>
        <w:pStyle w:val="VHBAnumberloweralpha"/>
        <w:numPr>
          <w:ilvl w:val="0"/>
          <w:numId w:val="32"/>
        </w:numPr>
      </w:pPr>
      <w:r w:rsidRPr="008900D4">
        <w:t xml:space="preserve">All necessary shafts, pits, sumps and openings </w:t>
      </w:r>
    </w:p>
    <w:p w14:paraId="5F4DCC7B" w14:textId="41780013" w:rsidR="008900D4" w:rsidRPr="008900D4" w:rsidRDefault="003C0BD3" w:rsidP="002604D9">
      <w:pPr>
        <w:pStyle w:val="VHBAnumberloweralpha"/>
        <w:numPr>
          <w:ilvl w:val="0"/>
          <w:numId w:val="32"/>
        </w:numPr>
      </w:pPr>
      <w:r w:rsidRPr="003C0BD3">
        <w:t>Structural concrete including beams, columns, and lintels</w:t>
      </w:r>
      <w:r w:rsidR="008900D4" w:rsidRPr="008900D4">
        <w:t xml:space="preserve"> modelled </w:t>
      </w:r>
      <w:r>
        <w:t xml:space="preserve">at </w:t>
      </w:r>
      <w:r w:rsidR="008900D4" w:rsidRPr="008900D4">
        <w:t>the correct size and shape</w:t>
      </w:r>
    </w:p>
    <w:p w14:paraId="16238936" w14:textId="77777777" w:rsidR="008900D4" w:rsidRPr="008900D4" w:rsidRDefault="008900D4" w:rsidP="002604D9">
      <w:pPr>
        <w:pStyle w:val="VHBAnumberloweralpha"/>
        <w:numPr>
          <w:ilvl w:val="0"/>
          <w:numId w:val="32"/>
        </w:numPr>
      </w:pPr>
      <w:r w:rsidRPr="008900D4">
        <w:t>Primary and secondary steel framing including truss, grits, beams, columns, joists and purlins modelled with correct sizes, shapes and lengths</w:t>
      </w:r>
    </w:p>
    <w:p w14:paraId="7CEFBE77" w14:textId="33A9C065" w:rsidR="004A2E6E" w:rsidRPr="008900D4" w:rsidRDefault="004A2E6E" w:rsidP="002604D9">
      <w:pPr>
        <w:pStyle w:val="VHBAnumberloweralpha"/>
        <w:numPr>
          <w:ilvl w:val="0"/>
          <w:numId w:val="32"/>
        </w:numPr>
      </w:pPr>
      <w:r w:rsidRPr="008900D4">
        <w:t xml:space="preserve">Load-bearing walls including openings </w:t>
      </w:r>
      <w:r w:rsidR="00781F35">
        <w:t xml:space="preserve">and </w:t>
      </w:r>
      <w:r w:rsidR="008F3A38">
        <w:t>penetrations 3</w:t>
      </w:r>
      <w:r w:rsidR="008F3A38" w:rsidRPr="008900D4">
        <w:t>00mm diameter or greater</w:t>
      </w:r>
    </w:p>
    <w:p w14:paraId="7C8D66E4" w14:textId="77777777" w:rsidR="00440E2E" w:rsidRPr="00D61C58" w:rsidRDefault="00440E2E" w:rsidP="002604D9">
      <w:pPr>
        <w:pStyle w:val="VHBAnumberloweralpha"/>
        <w:numPr>
          <w:ilvl w:val="0"/>
          <w:numId w:val="32"/>
        </w:numPr>
      </w:pPr>
      <w:r>
        <w:t>P</w:t>
      </w:r>
      <w:r w:rsidRPr="00D61C58">
        <w:t xml:space="preserve">recast </w:t>
      </w:r>
      <w:r>
        <w:t>Model Elements</w:t>
      </w:r>
      <w:r w:rsidRPr="00D61C58">
        <w:t xml:space="preserve"> as individual panels or individual </w:t>
      </w:r>
      <w:r>
        <w:t>Model Elements</w:t>
      </w:r>
      <w:r w:rsidRPr="00D61C58">
        <w:t xml:space="preserve"> within an assembly</w:t>
      </w:r>
    </w:p>
    <w:p w14:paraId="5DC2EF44" w14:textId="5D02F41C" w:rsidR="008900D4" w:rsidRPr="008900D4" w:rsidRDefault="008900D4" w:rsidP="002604D9">
      <w:pPr>
        <w:pStyle w:val="VHBAnumberloweralpha"/>
        <w:numPr>
          <w:ilvl w:val="0"/>
          <w:numId w:val="32"/>
        </w:numPr>
      </w:pPr>
      <w:r w:rsidRPr="008900D4">
        <w:t xml:space="preserve">Modelling ownership of all concrete stairs and landings and necessary openings, and steel stair framing members for stair systems shall be agreed with the Architect and the relevant Model Element Author and documented in the </w:t>
      </w:r>
      <w:r w:rsidR="002E1B6D">
        <w:t>DE</w:t>
      </w:r>
      <w:r w:rsidR="00E83FCF">
        <w:t>MP</w:t>
      </w:r>
      <w:r w:rsidR="003C5872">
        <w:t xml:space="preserve"> (or appended </w:t>
      </w:r>
      <w:r w:rsidR="00A35CE6">
        <w:t>MEA</w:t>
      </w:r>
      <w:r w:rsidR="003C5872">
        <w:t>)</w:t>
      </w:r>
    </w:p>
    <w:p w14:paraId="1A61FA51" w14:textId="555BB0D6" w:rsidR="008900D4" w:rsidRPr="008900D4" w:rsidRDefault="008900D4" w:rsidP="002604D9">
      <w:pPr>
        <w:pStyle w:val="VHBAnumberloweralpha"/>
        <w:numPr>
          <w:ilvl w:val="0"/>
          <w:numId w:val="32"/>
        </w:numPr>
      </w:pPr>
      <w:r w:rsidRPr="008900D4">
        <w:t xml:space="preserve">Modelling ownership of the </w:t>
      </w:r>
      <w:r w:rsidR="002E6B67">
        <w:t xml:space="preserve">structural </w:t>
      </w:r>
      <w:r w:rsidRPr="008900D4">
        <w:t xml:space="preserve">roof system shall be agreed with the Architect and the relevant Model Element Author documented in the </w:t>
      </w:r>
      <w:r w:rsidR="002E1B6D">
        <w:t>DE</w:t>
      </w:r>
      <w:r w:rsidR="00E83FCF">
        <w:t>M</w:t>
      </w:r>
      <w:r w:rsidR="002E1B6D">
        <w:t>P</w:t>
      </w:r>
      <w:r w:rsidR="003C5872">
        <w:t xml:space="preserve"> (or appended </w:t>
      </w:r>
      <w:r w:rsidR="00A35CE6">
        <w:t>MEA</w:t>
      </w:r>
      <w:r w:rsidR="003C5872">
        <w:t>)</w:t>
      </w:r>
    </w:p>
    <w:p w14:paraId="63F3346B" w14:textId="5CE6B82C" w:rsidR="00493029" w:rsidRPr="00E83FCF" w:rsidRDefault="008900D4" w:rsidP="002604D9">
      <w:pPr>
        <w:pStyle w:val="VHBAnumberloweralpha"/>
        <w:numPr>
          <w:ilvl w:val="0"/>
          <w:numId w:val="32"/>
        </w:numPr>
      </w:pPr>
      <w:r w:rsidRPr="008900D4">
        <w:t>[Enter additional Appointed Party items here]</w:t>
      </w:r>
    </w:p>
    <w:bookmarkEnd w:id="3921"/>
    <w:p w14:paraId="23F2D66F" w14:textId="74B94E7C" w:rsidR="00CB3FBE" w:rsidRPr="00A80F0D" w:rsidRDefault="00CB3FBE" w:rsidP="00CE77F9">
      <w:pPr>
        <w:pStyle w:val="NumberedHeading3"/>
      </w:pPr>
      <w:r w:rsidRPr="00A80F0D">
        <w:t>Mechanical</w:t>
      </w:r>
      <w:bookmarkEnd w:id="3922"/>
      <w:r w:rsidRPr="00A80F0D">
        <w:t xml:space="preserve"> </w:t>
      </w:r>
      <w:r w:rsidR="006165FA" w:rsidRPr="00A80F0D">
        <w:t>Modelling</w:t>
      </w:r>
      <w:r w:rsidRPr="00A80F0D">
        <w:t xml:space="preserve"> </w:t>
      </w:r>
      <w:bookmarkEnd w:id="3923"/>
      <w:r w:rsidR="00E83FCF">
        <w:t>R</w:t>
      </w:r>
      <w:r w:rsidR="00216D18">
        <w:t>equirements</w:t>
      </w:r>
    </w:p>
    <w:p w14:paraId="63F6AFEB" w14:textId="23707945" w:rsidR="002F7AB9" w:rsidRPr="00714412" w:rsidRDefault="002F7AB9" w:rsidP="009337E6">
      <w:pPr>
        <w:pStyle w:val="Instructions"/>
      </w:pPr>
      <w:r w:rsidRPr="00714412">
        <w:t xml:space="preserve">All other elements not mentioned below that the </w:t>
      </w:r>
      <w:r w:rsidR="00963FF3">
        <w:t>Project Team</w:t>
      </w:r>
      <w:r w:rsidRPr="00714412">
        <w:t xml:space="preserve"> identifies as being required to complete deliverables for this </w:t>
      </w:r>
      <w:r w:rsidR="00BA31DD">
        <w:t>phase</w:t>
      </w:r>
      <w:r w:rsidRPr="00714412">
        <w:t xml:space="preserve"> must be agreed and a documented approach specified in this </w:t>
      </w:r>
      <w:r w:rsidR="007D1984">
        <w:t>Design DE</w:t>
      </w:r>
      <w:r w:rsidR="00216D18">
        <w:t>M</w:t>
      </w:r>
      <w:r w:rsidR="007D1984">
        <w:t>P</w:t>
      </w:r>
      <w:r w:rsidRPr="00714412">
        <w:t xml:space="preserve"> below.</w:t>
      </w:r>
    </w:p>
    <w:p w14:paraId="61195443" w14:textId="399BD357" w:rsidR="007433F0" w:rsidRPr="00BB460A" w:rsidRDefault="008C15C2" w:rsidP="007433F0">
      <w:pPr>
        <w:pStyle w:val="VHBAbody"/>
      </w:pPr>
      <w:r w:rsidRPr="00D61C58">
        <w:t xml:space="preserve">The following </w:t>
      </w:r>
      <w:r w:rsidR="00554F6F">
        <w:t>m</w:t>
      </w:r>
      <w:r>
        <w:t>echanical (</w:t>
      </w:r>
      <w:r w:rsidRPr="00D61C58">
        <w:t>HVAC</w:t>
      </w:r>
      <w:r>
        <w:t>)</w:t>
      </w:r>
      <w:r w:rsidRPr="00D61C58">
        <w:t xml:space="preserve"> </w:t>
      </w:r>
      <w:r w:rsidR="000E5C60">
        <w:t>Model E</w:t>
      </w:r>
      <w:r w:rsidRPr="00D61C58">
        <w:t xml:space="preserve">lements must be </w:t>
      </w:r>
      <w:r w:rsidR="001843C1" w:rsidRPr="007A624F">
        <w:t>modelled and developed progressively throughout</w:t>
      </w:r>
      <w:r w:rsidR="001843C1">
        <w:t xml:space="preserve"> the</w:t>
      </w:r>
      <w:r w:rsidR="001843C1" w:rsidRPr="007A624F">
        <w:t xml:space="preserve"> entire</w:t>
      </w:r>
      <w:r w:rsidR="001843C1">
        <w:t>t</w:t>
      </w:r>
      <w:r w:rsidR="001843C1" w:rsidRPr="007A624F">
        <w:t xml:space="preserve">y of </w:t>
      </w:r>
      <w:r w:rsidR="001843C1">
        <w:t xml:space="preserve">the </w:t>
      </w:r>
      <w:r w:rsidR="001843C1" w:rsidRPr="007A624F">
        <w:t>project phase from the beginning to final model exchange</w:t>
      </w:r>
      <w:r w:rsidR="001843C1">
        <w:t xml:space="preserve">. The Model Elements must be </w:t>
      </w:r>
      <w:r w:rsidRPr="00D61C58">
        <w:t>added to the BIM/s or upgraded to include additional information as specified</w:t>
      </w:r>
      <w:r w:rsidR="007433F0">
        <w:t>,</w:t>
      </w:r>
      <w:r w:rsidR="007433F0" w:rsidRPr="00E3047D">
        <w:t xml:space="preserve"> to accurately represent the intent and design solution for this phase:</w:t>
      </w:r>
    </w:p>
    <w:p w14:paraId="51DDCABA" w14:textId="3C9D90DD" w:rsidR="00CE6E19" w:rsidRDefault="00CE6E19" w:rsidP="002604D9">
      <w:pPr>
        <w:pStyle w:val="VHBAnumberloweralpha"/>
        <w:numPr>
          <w:ilvl w:val="0"/>
          <w:numId w:val="33"/>
        </w:numPr>
      </w:pPr>
      <w:bookmarkStart w:id="3924" w:name="_Hlk13495924"/>
      <w:bookmarkStart w:id="3925" w:name="_Toc447286381"/>
      <w:r>
        <w:t xml:space="preserve">Where possible within the design authoring software, all Mechanical modelling must be created so that Model Elements are linked as generalised systems. </w:t>
      </w:r>
    </w:p>
    <w:p w14:paraId="44B7224E" w14:textId="77777777" w:rsidR="00CE6E19" w:rsidRDefault="00CE6E19" w:rsidP="002604D9">
      <w:pPr>
        <w:pStyle w:val="VHBAnumberloweralpha"/>
        <w:numPr>
          <w:ilvl w:val="0"/>
          <w:numId w:val="33"/>
        </w:numPr>
      </w:pPr>
      <w:r>
        <w:t>Equipment located and modelled as generalised systems including fans, VAVs, compressors, chillers, cooling towers, air handlers, pumps, and any other uniquely identifiable equipment</w:t>
      </w:r>
    </w:p>
    <w:p w14:paraId="463775AC" w14:textId="77777777" w:rsidR="00560A0D" w:rsidRPr="00D61C58" w:rsidRDefault="00560A0D" w:rsidP="002604D9">
      <w:pPr>
        <w:pStyle w:val="VHBAnumberloweralpha"/>
        <w:numPr>
          <w:ilvl w:val="0"/>
          <w:numId w:val="33"/>
        </w:numPr>
      </w:pPr>
      <w:r>
        <w:t>A</w:t>
      </w:r>
      <w:r w:rsidRPr="00D61C58">
        <w:t>ny additional fans and compressors</w:t>
      </w:r>
    </w:p>
    <w:p w14:paraId="764EA631" w14:textId="734921D5" w:rsidR="002E6D1B" w:rsidRPr="00D61C58" w:rsidRDefault="002E6D1B" w:rsidP="002604D9">
      <w:pPr>
        <w:pStyle w:val="VHBAnumberloweralpha"/>
        <w:numPr>
          <w:ilvl w:val="0"/>
          <w:numId w:val="33"/>
        </w:numPr>
      </w:pPr>
      <w:r>
        <w:t xml:space="preserve">Associated electrical equipment including cable trays </w:t>
      </w:r>
    </w:p>
    <w:p w14:paraId="33502E14" w14:textId="7A88A33E" w:rsidR="004A1A7E" w:rsidRPr="004A1A7E" w:rsidRDefault="00CE6E19" w:rsidP="002604D9">
      <w:pPr>
        <w:pStyle w:val="VHBAnumberloweralpha"/>
        <w:numPr>
          <w:ilvl w:val="0"/>
          <w:numId w:val="33"/>
        </w:numPr>
      </w:pPr>
      <w:r>
        <w:t>S</w:t>
      </w:r>
      <w:r w:rsidR="004A1A7E" w:rsidRPr="004A1A7E">
        <w:t xml:space="preserve">paces and zones with names </w:t>
      </w:r>
      <w:r w:rsidR="003B08A8">
        <w:t xml:space="preserve">and numbers </w:t>
      </w:r>
      <w:r w:rsidR="00A97C09" w:rsidRPr="00D61C58">
        <w:t xml:space="preserve">dynamically linked to </w:t>
      </w:r>
      <w:r w:rsidR="00216D18">
        <w:t>a</w:t>
      </w:r>
      <w:r w:rsidR="003811F7">
        <w:t>rchitectural</w:t>
      </w:r>
      <w:r w:rsidR="004A1A7E" w:rsidRPr="004A1A7E">
        <w:t xml:space="preserve"> room </w:t>
      </w:r>
      <w:r w:rsidR="00A97C09">
        <w:t>Model Elements</w:t>
      </w:r>
    </w:p>
    <w:p w14:paraId="70624037" w14:textId="77777777" w:rsidR="007A7BCC" w:rsidRDefault="007A7BCC" w:rsidP="002604D9">
      <w:pPr>
        <w:pStyle w:val="VHBAnumberloweralpha"/>
        <w:numPr>
          <w:ilvl w:val="0"/>
          <w:numId w:val="33"/>
        </w:numPr>
      </w:pPr>
      <w:r>
        <w:t xml:space="preserve">Supply, return, exhaust, relief, and outside air ductwork </w:t>
      </w:r>
    </w:p>
    <w:p w14:paraId="04466E14" w14:textId="77777777" w:rsidR="007A7BCC" w:rsidRDefault="007A7BCC" w:rsidP="002604D9">
      <w:pPr>
        <w:pStyle w:val="VHBAnumberloweralpha"/>
        <w:numPr>
          <w:ilvl w:val="0"/>
          <w:numId w:val="33"/>
        </w:numPr>
      </w:pPr>
      <w:r>
        <w:t>Diffusers, grilles, louvers, hoods, radiant panels, perimeter units and wall units</w:t>
      </w:r>
    </w:p>
    <w:p w14:paraId="7937937B" w14:textId="07E2C73E" w:rsidR="004A1A7E" w:rsidRPr="004A1A7E" w:rsidRDefault="004A1A7E" w:rsidP="002604D9">
      <w:pPr>
        <w:pStyle w:val="VHBAnumberloweralpha"/>
        <w:numPr>
          <w:ilvl w:val="0"/>
          <w:numId w:val="33"/>
        </w:numPr>
      </w:pPr>
      <w:r w:rsidRPr="004A1A7E">
        <w:t xml:space="preserve">Main pipes run at and over </w:t>
      </w:r>
      <w:r w:rsidR="006935CE">
        <w:t>5</w:t>
      </w:r>
      <w:r w:rsidRPr="004A1A7E">
        <w:t>0mm diameter (including insulation) modelled as generalised systems and place holders with indicative routes shown</w:t>
      </w:r>
    </w:p>
    <w:p w14:paraId="6421D895" w14:textId="77777777" w:rsidR="004A1A7E" w:rsidRPr="004A1A7E" w:rsidRDefault="004A1A7E" w:rsidP="002604D9">
      <w:pPr>
        <w:pStyle w:val="VHBAnumberloweralpha"/>
        <w:numPr>
          <w:ilvl w:val="0"/>
          <w:numId w:val="33"/>
        </w:numPr>
      </w:pPr>
      <w:r w:rsidRPr="004A1A7E">
        <w:t>Insulation around ductwork and pipework shall be shown, with insulation thickness included on the modelled ductwork and pipework. Insulation shall be separately indicated as a semi-transparent thickness around the duct and pipework</w:t>
      </w:r>
    </w:p>
    <w:p w14:paraId="7494D709" w14:textId="77777777" w:rsidR="004A1A7E" w:rsidRPr="004A1A7E" w:rsidRDefault="004A1A7E" w:rsidP="002604D9">
      <w:pPr>
        <w:pStyle w:val="VHBAnumberloweralpha"/>
        <w:numPr>
          <w:ilvl w:val="0"/>
          <w:numId w:val="33"/>
        </w:numPr>
      </w:pPr>
      <w:r w:rsidRPr="004A1A7E">
        <w:t xml:space="preserve">Clearance/Maintenance zones for access, door swings, service space requirements, gauge reading, and other operational clearance must be modelled and associated with the mechanical </w:t>
      </w:r>
      <w:r w:rsidRPr="004A1A7E">
        <w:lastRenderedPageBreak/>
        <w:t>services equipment and checked for conflicts with other elements. These clearance zones should be easily identified as clearance zones associated with the equipment</w:t>
      </w:r>
    </w:p>
    <w:p w14:paraId="2C089A9F" w14:textId="55C4CB6B" w:rsidR="00493029" w:rsidRPr="002341B4" w:rsidRDefault="004A1A7E" w:rsidP="002604D9">
      <w:pPr>
        <w:pStyle w:val="VHBAnumberloweralpha"/>
        <w:numPr>
          <w:ilvl w:val="0"/>
          <w:numId w:val="33"/>
        </w:numPr>
      </w:pPr>
      <w:r w:rsidRPr="004A1A7E">
        <w:t>[Enter additional Appointed Party items here]</w:t>
      </w:r>
    </w:p>
    <w:bookmarkEnd w:id="3924"/>
    <w:bookmarkEnd w:id="3925"/>
    <w:p w14:paraId="71030E2C" w14:textId="719BFF2B" w:rsidR="006165FA" w:rsidRPr="00A80F0D" w:rsidRDefault="006165FA" w:rsidP="00CE77F9">
      <w:pPr>
        <w:pStyle w:val="NumberedHeading3"/>
      </w:pPr>
      <w:r w:rsidRPr="00A80F0D">
        <w:t xml:space="preserve">Hydraulic Modelling </w:t>
      </w:r>
      <w:r w:rsidR="002341B4">
        <w:t>Requirements</w:t>
      </w:r>
    </w:p>
    <w:p w14:paraId="41A323A2" w14:textId="03B9D0FD" w:rsidR="00096B2D" w:rsidRPr="00714412" w:rsidRDefault="00096B2D" w:rsidP="009337E6">
      <w:pPr>
        <w:pStyle w:val="Instructions"/>
      </w:pPr>
      <w:r w:rsidRPr="00714412">
        <w:t xml:space="preserve">All other elements not mentioned below that the </w:t>
      </w:r>
      <w:r w:rsidR="00963FF3">
        <w:t>Project Team</w:t>
      </w:r>
      <w:r w:rsidRPr="00714412">
        <w:t xml:space="preserve"> identifies as being required to complete deliverables for this </w:t>
      </w:r>
      <w:r w:rsidR="00BA31DD">
        <w:t>phase</w:t>
      </w:r>
      <w:r w:rsidRPr="00714412">
        <w:t xml:space="preserve"> must be agreed and a documented approach specified in this </w:t>
      </w:r>
      <w:r w:rsidR="007D1984">
        <w:t>Design DE</w:t>
      </w:r>
      <w:r w:rsidR="002341B4">
        <w:t>M</w:t>
      </w:r>
      <w:r w:rsidR="007D1984">
        <w:t>P</w:t>
      </w:r>
      <w:r w:rsidRPr="00714412">
        <w:t xml:space="preserve"> below.</w:t>
      </w:r>
    </w:p>
    <w:p w14:paraId="5C040EDF" w14:textId="46C97735" w:rsidR="00560A0D" w:rsidRPr="00BB460A" w:rsidRDefault="00096B2D" w:rsidP="00560A0D">
      <w:pPr>
        <w:pStyle w:val="VHBAbody"/>
      </w:pPr>
      <w:r w:rsidRPr="00D61C58">
        <w:t xml:space="preserve">The following </w:t>
      </w:r>
      <w:r w:rsidR="00554F6F">
        <w:t>h</w:t>
      </w:r>
      <w:r w:rsidRPr="00D61C58">
        <w:t xml:space="preserve">ydraulic </w:t>
      </w:r>
      <w:r w:rsidR="000E5C60">
        <w:t>Model E</w:t>
      </w:r>
      <w:r w:rsidRPr="00D61C58">
        <w:t xml:space="preserve">lements </w:t>
      </w:r>
      <w:r w:rsidR="008945A1" w:rsidRPr="00D61C58">
        <w:t xml:space="preserve">must be </w:t>
      </w:r>
      <w:r w:rsidR="008945A1" w:rsidRPr="007A624F">
        <w:t>modelled and developed progressively throughout</w:t>
      </w:r>
      <w:r w:rsidR="008945A1">
        <w:t xml:space="preserve"> the</w:t>
      </w:r>
      <w:r w:rsidR="008945A1" w:rsidRPr="007A624F">
        <w:t xml:space="preserve"> entire</w:t>
      </w:r>
      <w:r w:rsidR="008945A1">
        <w:t>t</w:t>
      </w:r>
      <w:r w:rsidR="008945A1" w:rsidRPr="007A624F">
        <w:t xml:space="preserve">y of </w:t>
      </w:r>
      <w:r w:rsidR="008945A1">
        <w:t xml:space="preserve">the </w:t>
      </w:r>
      <w:r w:rsidR="008945A1" w:rsidRPr="007A624F">
        <w:t>project phase from the beginning to final model exchange</w:t>
      </w:r>
      <w:r w:rsidR="008945A1">
        <w:t>. The Model Elements must be</w:t>
      </w:r>
      <w:r w:rsidR="00367B43">
        <w:t xml:space="preserve"> added</w:t>
      </w:r>
      <w:r w:rsidR="008945A1">
        <w:t xml:space="preserve"> </w:t>
      </w:r>
      <w:r w:rsidRPr="00D61C58">
        <w:t>to the BIM/s or upgraded to include additional information as specified</w:t>
      </w:r>
      <w:r w:rsidR="00560A0D">
        <w:t>,</w:t>
      </w:r>
      <w:r w:rsidR="00560A0D" w:rsidRPr="00E3047D">
        <w:t xml:space="preserve"> to accurately represent the intent and design solution for this phase:</w:t>
      </w:r>
    </w:p>
    <w:p w14:paraId="65C1B883" w14:textId="77777777" w:rsidR="00B65919" w:rsidRDefault="00B65919" w:rsidP="002604D9">
      <w:pPr>
        <w:pStyle w:val="VHBAnumberloweralpha"/>
        <w:numPr>
          <w:ilvl w:val="0"/>
          <w:numId w:val="34"/>
        </w:numPr>
      </w:pPr>
      <w:bookmarkStart w:id="3926" w:name="_Hlk13496000"/>
      <w:bookmarkStart w:id="3927" w:name="_Toc437613769"/>
      <w:bookmarkStart w:id="3928" w:name="_Toc447286382"/>
      <w:bookmarkStart w:id="3929" w:name="_Hlk5111963"/>
      <w:r>
        <w:t>Where possible within the Design Authoring software, all hydraulic modelling must be created so that Model Elements are linked as generalised systems (stormwater, sewer, water supply etc.)</w:t>
      </w:r>
    </w:p>
    <w:p w14:paraId="53D0566D" w14:textId="3CF194F9" w:rsidR="00B65919" w:rsidRDefault="00B65919" w:rsidP="002604D9">
      <w:pPr>
        <w:pStyle w:val="VHBAnumberloweralpha"/>
        <w:numPr>
          <w:ilvl w:val="0"/>
          <w:numId w:val="34"/>
        </w:numPr>
      </w:pPr>
      <w:r>
        <w:t xml:space="preserve">Spaces and zones with names </w:t>
      </w:r>
      <w:r w:rsidR="00701852">
        <w:t xml:space="preserve">and numbers </w:t>
      </w:r>
      <w:r>
        <w:t>dynamically linked to the architectural room Model Elements</w:t>
      </w:r>
    </w:p>
    <w:p w14:paraId="082C2B5E" w14:textId="1C90CC5E" w:rsidR="008436F1" w:rsidRDefault="00E14CD8" w:rsidP="002604D9">
      <w:pPr>
        <w:pStyle w:val="VHBAnumberloweralpha"/>
        <w:numPr>
          <w:ilvl w:val="0"/>
          <w:numId w:val="34"/>
        </w:numPr>
      </w:pPr>
      <w:r>
        <w:t xml:space="preserve">Piping sized at and over 30mm Overall Diameter (OD) </w:t>
      </w:r>
      <w:r w:rsidR="008436F1" w:rsidRPr="008436F1">
        <w:t xml:space="preserve">modelled to room extents as generalised systems and/or to the fixture </w:t>
      </w:r>
    </w:p>
    <w:p w14:paraId="083047AF" w14:textId="77777777" w:rsidR="00850C12" w:rsidRDefault="00850C12" w:rsidP="002604D9">
      <w:pPr>
        <w:pStyle w:val="VHBAnumberloweralpha"/>
        <w:numPr>
          <w:ilvl w:val="0"/>
          <w:numId w:val="34"/>
        </w:numPr>
      </w:pPr>
      <w:r>
        <w:t>Roof and floor drains, downpipes, leaders, sumps, grease interceptors, tanks, water treatments and other major items</w:t>
      </w:r>
    </w:p>
    <w:p w14:paraId="21886794" w14:textId="77777777" w:rsidR="008436F1" w:rsidRPr="008436F1" w:rsidRDefault="008436F1" w:rsidP="002604D9">
      <w:pPr>
        <w:pStyle w:val="VHBAnumberloweralpha"/>
        <w:numPr>
          <w:ilvl w:val="0"/>
          <w:numId w:val="34"/>
        </w:numPr>
      </w:pPr>
      <w:r w:rsidRPr="008436F1">
        <w:t>Lagging/insulation around pipework shall be shown, with insulation thickness included on the modelled pipework. Insulation shall be separately indicated as a semi-transparent thickness around the pipework</w:t>
      </w:r>
    </w:p>
    <w:p w14:paraId="1D47E3E4" w14:textId="08AED8E0" w:rsidR="008436F1" w:rsidRPr="008436F1" w:rsidRDefault="002E2834" w:rsidP="002604D9">
      <w:pPr>
        <w:pStyle w:val="VHBAnumberloweralpha"/>
        <w:numPr>
          <w:ilvl w:val="0"/>
          <w:numId w:val="34"/>
        </w:numPr>
      </w:pPr>
      <w:r>
        <w:rPr>
          <w:noProof/>
        </w:rPr>
        <mc:AlternateContent>
          <mc:Choice Requires="wpi">
            <w:drawing>
              <wp:anchor distT="0" distB="0" distL="114300" distR="114300" simplePos="0" relativeHeight="251658247" behindDoc="0" locked="0" layoutInCell="1" allowOverlap="1" wp14:anchorId="15BBA9E7" wp14:editId="04779B48">
                <wp:simplePos x="0" y="0"/>
                <wp:positionH relativeFrom="column">
                  <wp:posOffset>9805250</wp:posOffset>
                </wp:positionH>
                <wp:positionV relativeFrom="paragraph">
                  <wp:posOffset>-157609</wp:posOffset>
                </wp:positionV>
                <wp:extent cx="71280" cy="1295640"/>
                <wp:effectExtent l="38100" t="38100" r="30480" b="38100"/>
                <wp:wrapNone/>
                <wp:docPr id="24" name="Ink 24"/>
                <wp:cNvGraphicFramePr/>
                <a:graphic xmlns:a="http://schemas.openxmlformats.org/drawingml/2006/main">
                  <a:graphicData uri="http://schemas.microsoft.com/office/word/2010/wordprocessingInk">
                    <w14:contentPart bwMode="auto" r:id="rId44">
                      <w14:nvContentPartPr>
                        <w14:cNvContentPartPr/>
                      </w14:nvContentPartPr>
                      <w14:xfrm>
                        <a:off x="0" y="0"/>
                        <a:ext cx="71280" cy="1295640"/>
                      </w14:xfrm>
                    </w14:contentPart>
                  </a:graphicData>
                </a:graphic>
              </wp:anchor>
            </w:drawing>
          </mc:Choice>
          <mc:Fallback xmlns:arto="http://schemas.microsoft.com/office/word/2006/arto">
            <w:pict>
              <v:shape w14:anchorId="74007EDD" id="Ink 24" o:spid="_x0000_s1026" type="#_x0000_t75" style="position:absolute;margin-left:771.55pt;margin-top:-12.9pt;width:6.6pt;height:103pt;z-index:251684869;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TeRtlyAQAACQMAAA4AAABkcnMvZTJvRG9jLnhtbJxSy27CMBC8V+o/&#10;WL6XPESBRgQORZU4tOXQfoDr2MRq7I3WDgl/3yVAgVZVJS7W7o48ntnxdN7Zim0UegMu58kg5kw5&#10;CYVx65y/vz3dTTjzQbhCVOBUzrfK8/ns9mba1plKoYSqUMiIxPmsrXNehlBnUeRlqazwA6iVI1AD&#10;WhGoxXVUoGiJ3VZRGsejqAUsagSpvKfpYg/yWc+vtZLhVWuvAqtyPkpSkheOBVKRTmjyQcWYoGg2&#10;FdkaRV0aeZAkrlBkhXEk4JtqIYJgDZpfVNZIBA86DCTYCLQ2UvV+yFkS/3C2dJ87V8lQNphJcEG5&#10;sBIYjrvrgWuesBVtoH2GgtIRTQB+YKT1/B/GXvQCZGNJzz4RVJUI9B18aWrPGWamyDkui+Sk320e&#10;Tw5WePL1cglQItHB8l9XOo12t2xSwrqcU5zb3dlnqbrAJA3HSZ+zJCRJH+5Hwx4/Mu8Zjt3Zaunx&#10;ixDP+52wsx88+wIAAP//AwBQSwMEFAAGAAgAAAAhAOVubhA8AgAAmwUAABAAAABkcnMvaW5rL2lu&#10;azEueG1stFNLj5swEL5X6n+w3EMuONg8QkBL9tRIlVqp6m6l9siCN6AFExnn9e87foQQJdtTK6TB&#10;/mbm88zn8cPjsWvRnsuh6UWO2ZxixEXZV43Y5Pjn85osMRpUIaqi7QXP8YkP+HH18cNDI966NgOL&#10;gEEMetW1Oa6V2ma+fzgc5odw3suNH1Aa+l/E27eveOWyKv7aiEbBkcMZKnuh+FFpsqypclyqIx3j&#10;gfup38mSj26NyPISoWRR8nUvu0KNjHUhBG+RKDqo+xdG6rSFRQPnbLjEqGugYRLMWZREy88pAMUx&#10;x5P9DkocoJIO+/c5f/8HzvUtpy4rDJJFgpErqeJ7XZNvNM/e7/277LdcqoZfZLaiOMcJlXZv9LFC&#10;ST707U7fDUb7ot2BZIxSGAt3NvPvCHLLB9r8Uz7Q5V2+aXHX0rj2pjo40caROl+tajoOg95txxlT&#10;AxBr+ElJ8xwCGoSEBYSmz5RlcZRROk/jeHIVborPnC9yN9Qj34u8zKvxjKrZzg5NpepRdDqnYRyM&#10;sk9Fv5dc82ZTq79nu9ZN+jg9d96iGSjkevnBX3P8yTxHZDItYJph6RJRFERxEnszEi1mMZtRDzNM&#10;GKYeC1GIqJegGCxFTP+WKCZsuWAeYwg+DzAEewhGkYmixibGBmSRxh4lgSOAeHCjRRppOh1CjEWB&#10;DTfWIpbmxhJziMuykbrEKzZi2aY8NsbilvNqTWLGvMA1oPN0bxqDtdlZaz2aS/u1BfzqEY+XAtO5&#10;+gMAAP//AwBQSwMEFAAGAAgAAAAhAKwMtezkAAAAEgEAAA8AAABkcnMvZG93bnJldi54bWxMTz1v&#10;wjAQ3SvxH6xD6gY2oUEoxEGoiFKJqbQDo4mNHTW2U9uB9N/3mMpyuqd79z7K9WBbclUhNt5xmE0Z&#10;EOVqLxunOXx97iZLIDEJJ0XrneLwqyKsq9FTKQrpb+5DXY9JExRxsRAcTEpdQWmsjbIiTn2nHN4u&#10;PliREAZNZRA3FLctzRhbUCsahw5GdOrVqPr72FsOWxb6HTsc6Jv5oZfN/nTaa/3O+fN42K5wbFZA&#10;khrS/wfcO2B+qDDY2fdORtIizl/mM+RymGQ5NrlT8nwxB3LGbckyoFVJH6tUf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U3kbZcgEAAAkDAAAOAAAAAAAA&#10;AAAAAAAAADwCAABkcnMvZTJvRG9jLnhtbFBLAQItABQABgAIAAAAIQDlbm4QPAIAAJsFAAAQAAAA&#10;AAAAAAAAAAAAANoDAABkcnMvaW5rL2luazEueG1sUEsBAi0AFAAGAAgAAAAhAKwMtezkAAAAEgEA&#10;AA8AAAAAAAAAAAAAAAAARAYAAGRycy9kb3ducmV2LnhtbFBLAQItABQABgAIAAAAIQB5GLydvwAA&#10;ACEBAAAZAAAAAAAAAAAAAAAAAFUHAABkcnMvX3JlbHMvZTJvRG9jLnhtbC5yZWxzUEsFBgAAAAAG&#10;AAYAeAEAAEsIAAAAAA==&#10;">
                <v:imagedata r:id="rId46" o:title=""/>
              </v:shape>
            </w:pict>
          </mc:Fallback>
        </mc:AlternateContent>
      </w:r>
      <w:r w:rsidR="008436F1" w:rsidRPr="008436F1">
        <w:t>Pumps</w:t>
      </w:r>
    </w:p>
    <w:p w14:paraId="69FE5228" w14:textId="39EEFBE7" w:rsidR="008436F1" w:rsidRPr="008436F1" w:rsidRDefault="002E2834" w:rsidP="002604D9">
      <w:pPr>
        <w:pStyle w:val="VHBAnumberloweralpha"/>
        <w:numPr>
          <w:ilvl w:val="0"/>
          <w:numId w:val="34"/>
        </w:numPr>
      </w:pPr>
      <w:r>
        <w:rPr>
          <w:noProof/>
        </w:rPr>
        <mc:AlternateContent>
          <mc:Choice Requires="wpi">
            <w:drawing>
              <wp:anchor distT="0" distB="0" distL="114300" distR="114300" simplePos="0" relativeHeight="251658248" behindDoc="0" locked="0" layoutInCell="1" allowOverlap="1" wp14:anchorId="4A3C0D07" wp14:editId="548AD5D5">
                <wp:simplePos x="0" y="0"/>
                <wp:positionH relativeFrom="column">
                  <wp:posOffset>9995535</wp:posOffset>
                </wp:positionH>
                <wp:positionV relativeFrom="paragraph">
                  <wp:posOffset>-2266315</wp:posOffset>
                </wp:positionV>
                <wp:extent cx="207360" cy="3750675"/>
                <wp:effectExtent l="38100" t="38100" r="34290" b="34290"/>
                <wp:wrapNone/>
                <wp:docPr id="26" name="Ink 26"/>
                <wp:cNvGraphicFramePr/>
                <a:graphic xmlns:a="http://schemas.openxmlformats.org/drawingml/2006/main">
                  <a:graphicData uri="http://schemas.microsoft.com/office/word/2010/wordprocessingInk">
                    <w14:contentPart bwMode="auto" r:id="rId47">
                      <w14:nvContentPartPr>
                        <w14:cNvContentPartPr/>
                      </w14:nvContentPartPr>
                      <w14:xfrm>
                        <a:off x="0" y="0"/>
                        <a:ext cx="207360" cy="3750675"/>
                      </w14:xfrm>
                    </w14:contentPart>
                  </a:graphicData>
                </a:graphic>
              </wp:anchor>
            </w:drawing>
          </mc:Choice>
          <mc:Fallback xmlns:arto="http://schemas.microsoft.com/office/word/2006/arto">
            <w:pict>
              <v:shape w14:anchorId="02810D8C" id="Ink 26" o:spid="_x0000_s1026" type="#_x0000_t75" style="position:absolute;margin-left:786.55pt;margin-top:-178.95pt;width:17.35pt;height:296.35pt;z-index:251686917;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AiVx1AQAACgMAAA4AAABkcnMvZTJvRG9jLnhtbJxSy07DMBC8I/EP&#10;lu80Sd+KmvZAhdQD0AN8gHHsxiL2RmunSf+eTR+0BSGkXqLdHXsys+PZorUl2yr0BlzGk17MmXIS&#10;cuM2GX9/e3qYcuaDcLkowamM75Tni/n93aypUtWHAspcISMS59OmyngRQpVGkZeFssL3oFKOQA1o&#10;RaAWN1GOoiF2W0b9OB5HDWBeIUjlPU2XB5DP9/xaKxletfYqsDLj46RP8sKpQCqGE5p8dMV0yKP5&#10;TKQbFFVh5FGSuEGRFcaRgG+qpQiC1Wh+UVkjETzo0JNgI9DaSLX3Q86S+IezlfvsXCVDWWMqwQXl&#10;wlpgOO1uD9zyC1vSBppnyCkdUQfgR0Zaz/9hHEQvQdaW9BwSQVWKQM/BF6bynGFq8ozjKk/O+t32&#10;8exgjWdfL9cAJRIdLf91pdVou2WTEtZmnOLcdd99lqoNTNKwH08GY0IkQYPJKB5PRt2BE/WB4tRd&#10;7JaOXKV42XfXL57w/AsAAP//AwBQSwMEFAAGAAgAAAAhAAJJmz7fAwAAZQkAABAAAABkcnMvaW5r&#10;L2luazEueG1stFVNb+NGDL0X6H8YTA+5iPZ86ctYZ08NUKBFF90t0B69thILa0mBJMfJv+8jR5ad&#10;brbooYWBmSGHfCQfOfK798/NQT1V/VB37VrbhdGqarfdrm4f1vr3T3dUaDWMm3a3OXRttdYv1aDf&#10;337/3bu6/dIcVlgVENqBT81hrffj+LhaLk+n0+LkF13/sHTG+OVP7Zdffta3k9euuq/bekTI4aza&#10;du1YPY8Mtqp3a70dn81sD+yP3bHfVvM1a/rtxWLsN9vqruubzTgj7jdtWx1Uu2mQ9x9ajS+PONSI&#10;81D1WjU1Cia3sCEPxY8lFJvntb6Sj0hxQCaNXr6N+ef/gHn3NSan5V2e5VpNKe2qJ85pKZyvvl37&#10;h757rPqxri40R1Kmixe1jbLwE4nqq6E7HLk3Wj1tDkdQZo3BWEyx7fINQr7GAzf/KR54+SbedXKv&#10;qZnKu+ZhIm0eqXNrx7qpMOjN4zxj4wBgVn8ce3kOzjhP1pEpPxm7SsPKmEVaFFetmKb4jPm5Pw77&#10;Ge9zf5lXuZlZi5Wd6t24n0k3C+NTN9N+TfpbzvuqftiP/+w9lS7u8/S88RZloNRUy2/V/Vr/IM9R&#10;iWdUSDFpZlSW50G5kOZpckPO31Be3phEW220SYzCL7HKzmsumlIFaDI5G2XJhswk5JRTFj5szasN&#10;aZkYcoXITlb4484rH9iEUYxyJFIUOKBRKa8UgUQTz+RnPXlC/IQQnDeg84Z78rlNqCCOxLIS2RHD&#10;w0msU7ZnX96CrDhTmWcR0CYOyhKcwAsmDMP2kQixL5VnHdtxwgIb76HmC1mNhI05woRNJQMX84iq&#10;qYQzzbDIHICl1ujDZEL3ihEJeSGbkxB8NOFytuRtyj0opTNOecvEx47EAMwieoByAupkCcGIJaNK&#10;kRgwJmxhl2dFgqr4CtGJRXAOiUvizVOQ9qkQoZka8ICYr75450f2b6dVnvKv9/dDNa51ia/pLcKb&#10;YIvz9FpzQ4Xh4TWaML+oQ/KJW2QH/eekYnOQsOTtpRhuOKfvhB0eB5sXNvGUgrrowCuUjMzTBOfo&#10;MJXNPPE4YMNDkJWJiOfpgmHFTDbwSc7ZJCcnGMwvyxSm7scWyTuBAy7LkCAhj5QACOcyRTJcklwL&#10;0TLoubKxCc6Dn9JzrxAlnhw6XLgMujSl6RT4vcQRBLIFUcZzHjF2mArmfBAcYNhgI1lI9Egsu044&#10;VtCscdhjGVxibAYmnvEdvza+4xcAe9bGMZLL+HhYeeXI1SE8b1Yel6OMvGOauWCPd88SPyKIKckI&#10;Z/FrkIEAKKmkbGq1sB4oQPzbcF7+Z27/AgAA//8DAFBLAwQUAAYACAAAACEAr7PONOYAAAATAQAA&#10;DwAAAGRycy9kb3ducmV2LnhtbEyPQW+CQBCF7036HzbTpBejCyJikcWQNk281voDVpgCKTtL2VWw&#10;v77jyV4meZk3b96X7SbTiQsOrrWkIFwEIJBKW7VUKzh+vs83IJzXVOnOEiq4ooNd/viQ6bSyI33g&#10;5eBrwSHkUq2g8b5PpXRlg0a7he2RePdlB6M9y6GW1aBHDjedXAbBWhrdEn9odI+vDZbfh7NRsOpp&#10;H85mozn+xvKnaMbiusdRqeen6W3Lo9iC8Dj5+wXcGLg/5FzsZM9UOdGxjpMoZK+CeRQnLyBunnWQ&#10;MNRJwTJabUDmmfzPkv8B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m8CJXHUBAAAKAwAADgAAAAAAAAAAAAAAAAA8AgAAZHJzL2Uyb0RvYy54bWxQSwECLQAU&#10;AAYACAAAACEAAkmbPt8DAABlCQAAEAAAAAAAAAAAAAAAAADdAwAAZHJzL2luay9pbmsxLnhtbFBL&#10;AQItABQABgAIAAAAIQCvs8405gAAABMBAAAPAAAAAAAAAAAAAAAAAOoHAABkcnMvZG93bnJldi54&#10;bWxQSwECLQAUAAYACAAAACEAeRi8nb8AAAAhAQAAGQAAAAAAAAAAAAAAAAD9CAAAZHJzL19yZWxz&#10;L2Uyb0RvYy54bWwucmVsc1BLBQYAAAAABgAGAHgBAADzCQAAAAA=&#10;">
                <v:imagedata r:id="rId48" o:title=""/>
              </v:shape>
            </w:pict>
          </mc:Fallback>
        </mc:AlternateContent>
      </w:r>
      <w:r>
        <w:rPr>
          <w:noProof/>
        </w:rPr>
        <mc:AlternateContent>
          <mc:Choice Requires="wpi">
            <w:drawing>
              <wp:anchor distT="0" distB="0" distL="114300" distR="114300" simplePos="0" relativeHeight="251658245" behindDoc="0" locked="0" layoutInCell="1" allowOverlap="1" wp14:anchorId="17B307B3" wp14:editId="7FDF8BC8">
                <wp:simplePos x="0" y="0"/>
                <wp:positionH relativeFrom="column">
                  <wp:posOffset>7329890</wp:posOffset>
                </wp:positionH>
                <wp:positionV relativeFrom="paragraph">
                  <wp:posOffset>-4110310</wp:posOffset>
                </wp:positionV>
                <wp:extent cx="320400" cy="3939480"/>
                <wp:effectExtent l="38100" t="25400" r="35560" b="36195"/>
                <wp:wrapNone/>
                <wp:docPr id="20" name="Ink 20"/>
                <wp:cNvGraphicFramePr/>
                <a:graphic xmlns:a="http://schemas.openxmlformats.org/drawingml/2006/main">
                  <a:graphicData uri="http://schemas.microsoft.com/office/word/2010/wordprocessingInk">
                    <w14:contentPart bwMode="auto" r:id="rId49">
                      <w14:nvContentPartPr>
                        <w14:cNvContentPartPr/>
                      </w14:nvContentPartPr>
                      <w14:xfrm>
                        <a:off x="0" y="0"/>
                        <a:ext cx="320400" cy="3939480"/>
                      </w14:xfrm>
                    </w14:contentPart>
                  </a:graphicData>
                </a:graphic>
              </wp:anchor>
            </w:drawing>
          </mc:Choice>
          <mc:Fallback xmlns:arto="http://schemas.microsoft.com/office/word/2006/arto">
            <w:pict>
              <v:shape w14:anchorId="7D726129" id="Ink 20" o:spid="_x0000_s1026" type="#_x0000_t75" style="position:absolute;margin-left:576.65pt;margin-top:-324.15pt;width:26.25pt;height:311.2pt;z-index:251681797;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g918x2AQAACgMAAA4AAABkcnMvZTJvRG9jLnhtbJxSy27CMBC8V+o/&#10;WL6XPEgRRCQciipx6OPQfoDr2MRq7I3WhsDfdwlQoFVViUu0u+OMZ3Y8nW1sw9YKvQFX8GQQc6ac&#10;hMq4ZcHf3x7vxpz5IFwlGnCq4Fvl+ay8vZl2ba5SqKGpFDIicT7v2oLXIbR5FHlZKyv8AFrlCNSA&#10;VgRqcRlVKDpit02UxvEo6gCrFkEq72k634O87Pm1VjK8aO1VYE3BR0lK8sKxQCrGGU0+qBhN7nlU&#10;TkW+RNHWRh4kiSsUWWEcCfimmosg2ArNLyprJIIHHQYSbARaG6l6P+QsiX84W7jPnaskkyvMJbig&#10;XHgVGI6764FrrrANbaB7gorSEasA/MBI6/k/jL3oOciVJT37RFA1ItBz8LVpPWeYm6rguKiSk363&#10;fjg5eMWTr+dLgBKJDpb/+mWj0e6WTUrYpuAU53b37bNUm8AkDYdpnMWESIKGk+EkG/cHjtR7imN3&#10;tlu6/SLF836n7OwJl18AAAD//wMAUEsDBBQABgAIAAAAIQAsf7+A8AIAAJ4HAAAQAAAAZHJzL2lu&#10;ay9pbmsxLnhtbLRUwW7bMAy9D9g/CNqhFyuRLDuJg6Y9rcCADRjaDtiOrqMmRmM7sJUm/fuRlCy7&#10;a7rThiCOKJKPj490Lq9P1Y49m7Yrm3rF1URyZuqiWZf1ZsV/3N+IBWedzet1vmtqs+IvpuPXVx8/&#10;XJb1U7VbwpMBQt3hqdqt+Nba/XI6PR6Pk6OeNO1mGkupp1/qp29f+ZXPWpvHsi4tlOz6q6KprTlZ&#10;BFuW6xUv7EmGeMC+aw5tYYIbb9piiLBtXpibpq1yGxC3eV2bHavzCnj/5My+7OFQQp2NaTmrSmhY&#10;xBOVzJPF5wwu8tOKj+wDUOyAScWn5zF//QfMm7eYSEvH89mcM09pbZ6R05Q0X77f+/e22ZvWlmaQ&#10;2YniHS+scDbp44RqTdfsDjgbzp7z3QEkU1LCWvjaanpGkLd4oM0/xQNd3sUbk3stjW9vrIMXLaxU&#10;P1pbVgYWvdqHHbMdAOP1nW3pdYhlrIWKhczupVqmeplmE6n0aBR+i3vMh/bQbQPeQzvsK3mCaq6z&#10;Y7m22yC6nEidxkH2sejnkrem3Gzt37N965QetufMu0gLxXwvt+ZxxT/R68go011QM4tMMiWzJGZx&#10;ks7T6EIodSEW+kJGXHKhuIwggOETPpEUeFZ0I7SYk6HJTQ5ya/Comc6ihKVMRUrEQkXwxbNDYQpu&#10;JIuZ0omKwJ8OqA7cPSWmao0QECAgC37gOBhILtEARhGepC/iCANCMscmsD7wp8pg+l4gqL/BsBGM&#10;44oloZxzYA9CQ2cSGANxR8hVDYHIEZO0XmBrvRn4ez3J4ZMANqEiGDzckUFxqFU/A6iakYHBofZQ&#10;xl0pRmPx2S50SHAckP+AO67hObJZKOFQXQwxTFPoUqMKbiAoDUoCA8HZgkIzEgh3JLB01XDu1Kfr&#10;A0zKwznQwFFu1ONPfaFaNsPtAzzAxOJYyA1CoA8ycJXcmr6pSjVHDY/F8WdE7ssKVLA3/NLR5oOO&#10;RMA9wXr1Px7eS/iDuvoNAAD//wMAUEsDBBQABgAIAAAAIQBmKKFB5AAAABMBAAAPAAAAZHJzL2Rv&#10;d25yZXYueG1sTE/BTsMwDL0j8Q+RkbhtaTs6Std0AgYXDkgdfEDaZG2hcaIm7crf453gYvnZz8/v&#10;FfvFDGzWo+8tCojXETCNjVU9tgI+P15XGTAfJCo5WNQCfrSHfXl9Vchc2TNWej6GlpEI+lwK6EJw&#10;Oee+6bSRfm2dRtqd7GhkIDi2XI3yTOJm4EkUbbmRPdKHTjr93Onm+zgZAaesfp+nJ/cyOxlXb9X9&#10;F3pzEOL2ZjnsqDzugAW9hL8LuGQg/1CSsdpOqDwbCMfpZkNcAavtXUbdhZNEKYWqaZakD8DLgv/P&#10;Uv4C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aD3XzHYB&#10;AAAKAwAADgAAAAAAAAAAAAAAAAA8AgAAZHJzL2Uyb0RvYy54bWxQSwECLQAUAAYACAAAACEALH+/&#10;gPACAACeBwAAEAAAAAAAAAAAAAAAAADeAwAAZHJzL2luay9pbmsxLnhtbFBLAQItABQABgAIAAAA&#10;IQBmKKFB5AAAABMBAAAPAAAAAAAAAAAAAAAAAPwGAABkcnMvZG93bnJldi54bWxQSwECLQAUAAYA&#10;CAAAACEAeRi8nb8AAAAhAQAAGQAAAAAAAAAAAAAAAAANCAAAZHJzL19yZWxzL2Uyb0RvYy54bWwu&#10;cmVsc1BLBQYAAAAABgAGAHgBAAADCQAAAAA=&#10;">
                <v:imagedata r:id="rId50" o:title=""/>
              </v:shape>
            </w:pict>
          </mc:Fallback>
        </mc:AlternateContent>
      </w:r>
      <w:r w:rsidR="008436F1" w:rsidRPr="008436F1">
        <w:t xml:space="preserve">Modelling of fixtures to be agreed with the Architect </w:t>
      </w:r>
      <w:r w:rsidR="009B6021">
        <w:t xml:space="preserve">to avoid duplication </w:t>
      </w:r>
      <w:r w:rsidR="008436F1" w:rsidRPr="008436F1">
        <w:t xml:space="preserve">and documented in the </w:t>
      </w:r>
      <w:r w:rsidR="002E1B6D">
        <w:t>DE</w:t>
      </w:r>
      <w:r w:rsidR="003C20AA">
        <w:t>M</w:t>
      </w:r>
      <w:r w:rsidR="002E1B6D">
        <w:t>P</w:t>
      </w:r>
      <w:r w:rsidR="008436F1" w:rsidRPr="008436F1">
        <w:t xml:space="preserve"> (</w:t>
      </w:r>
      <w:r w:rsidR="003C20AA">
        <w:t>e.g.,</w:t>
      </w:r>
      <w:r w:rsidR="008436F1" w:rsidRPr="008436F1">
        <w:t xml:space="preserve"> sinks, basins, toilet and bathroom fixtures, </w:t>
      </w:r>
      <w:r w:rsidR="005B239F" w:rsidRPr="008436F1">
        <w:t>cisterns,</w:t>
      </w:r>
      <w:r w:rsidR="008436F1" w:rsidRPr="008436F1">
        <w:t xml:space="preserve"> water tanks</w:t>
      </w:r>
      <w:r w:rsidR="00500506">
        <w:t>, floor wastes</w:t>
      </w:r>
      <w:r w:rsidR="008436F1" w:rsidRPr="008436F1">
        <w:t xml:space="preserve">) </w:t>
      </w:r>
    </w:p>
    <w:p w14:paraId="3DC8E621" w14:textId="36C2BD87" w:rsidR="00937254" w:rsidRPr="00937254" w:rsidRDefault="002E2834" w:rsidP="002604D9">
      <w:pPr>
        <w:pStyle w:val="VHBAnumberloweralpha"/>
        <w:numPr>
          <w:ilvl w:val="0"/>
          <w:numId w:val="34"/>
        </w:numPr>
      </w:pPr>
      <w:r>
        <w:rPr>
          <w:noProof/>
        </w:rPr>
        <mc:AlternateContent>
          <mc:Choice Requires="wpi">
            <w:drawing>
              <wp:anchor distT="0" distB="0" distL="114300" distR="114300" simplePos="0" relativeHeight="251658246" behindDoc="0" locked="0" layoutInCell="1" allowOverlap="1" wp14:anchorId="314C92C9" wp14:editId="049CA022">
                <wp:simplePos x="0" y="0"/>
                <wp:positionH relativeFrom="column">
                  <wp:posOffset>8259770</wp:posOffset>
                </wp:positionH>
                <wp:positionV relativeFrom="paragraph">
                  <wp:posOffset>383870</wp:posOffset>
                </wp:positionV>
                <wp:extent cx="360" cy="360"/>
                <wp:effectExtent l="38100" t="38100" r="38100" b="38100"/>
                <wp:wrapNone/>
                <wp:docPr id="21" name="Ink 21"/>
                <wp:cNvGraphicFramePr/>
                <a:graphic xmlns:a="http://schemas.openxmlformats.org/drawingml/2006/main">
                  <a:graphicData uri="http://schemas.microsoft.com/office/word/2010/wordprocessingInk">
                    <w14:contentPart bwMode="auto" r:id="rId51">
                      <w14:nvContentPartPr>
                        <w14:cNvContentPartPr/>
                      </w14:nvContentPartPr>
                      <w14:xfrm>
                        <a:off x="0" y="0"/>
                        <a:ext cx="360" cy="360"/>
                      </w14:xfrm>
                    </w14:contentPart>
                  </a:graphicData>
                </a:graphic>
              </wp:anchor>
            </w:drawing>
          </mc:Choice>
          <mc:Fallback xmlns:arto="http://schemas.microsoft.com/office/word/2006/arto">
            <w:pict>
              <v:shape w14:anchorId="44880AD5" id="Ink 21" o:spid="_x0000_s1026" type="#_x0000_t75" style="position:absolute;margin-left:649.9pt;margin-top:29.75pt;width:1.05pt;height:1.05pt;z-index:25168282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pDx7NMQBAABoBAAAEAAAAGRycy9pbmsvaW5rMS54bWy0&#10;k01v4yAQhu8r9T8g9tDLxsZ2nDRWnZ4aqVIrVf2QukfXpjGqgQhwnPz7jjEhrpr2tCtLFgzMy8zD&#10;y+XVjjdoS5VmUuQ4CghGVJSyYmKd4+en1eQCI20KURWNFDTHe6rx1fLs1yUT77zJ4I9AQeh+xJsc&#10;18ZssjDsui7okkCqdRgTkoQ34v3uFi9dVkXfmGAGjtSHUCmFoTvTi2WsynFpdsTvB+1H2aqS+uU+&#10;osrjDqOKkq6k4oXxinUhBG2QKDjU/YKR2W9gwOCcNVUYcQYNT+Igms6nF9cLCBS7HI/mLZSooRKO&#10;w9Oaf/+D5uqrZl9WEs9nc4xcSRXd9jWFlnn2fe/3Sm6oMoweMQ9Q3MIelcPc8hlAKapl0/Z3g9G2&#10;aFpAFhECtnBnR+EJIF/1gM0/1QMu3+qNi/uMxrU35uCgeUsdrtYwTsHofOM9ZjQI9+FHo+xziEmc&#10;TKJ4QhZPJMrSJEsXwWyWjK7Cufig+apaXXu9V3X0q13x1IbOOlaZ2kMnAUnS2GMfQz+VXFO2rs3P&#10;2a51m+7dc+ItWkMh18sDfcvxb/sckc0cArYZgiIUT9N5+uec9N8nR/oTAPXyAwAA//8DAFBLAwQU&#10;AAYACAAAACEA+uebUeUAAAAQAQAADwAAAGRycy9kb3ducmV2LnhtbEyPwU7DMBBE70j8g7VI3Kid&#10;okY4jVOhInJDghZQj268TVxiO7LdJvD1uCe4rDTa2dl55WoyPTmjD9pZAdmMAUHbOKVtK+B9+3z3&#10;ACREaZXsnUUB3xhgVV1flbJQbrRveN7ElqQQGwopoItxKCgNTYdGhpkb0KbdwXkjY5K+pcrLMYWb&#10;ns4Zy6mR2qYPnRxw3WHztTkZATx7OTb6o67rz/XPzqvDqNlrK8TtzfS0TONxCSTiFP8u4MKQ+kOV&#10;iu3dyapA+qTnnCeAKGDBF0AujnuWcSB7AXmWA61K+h+k+gU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CwlSCCawEAAAMDAAAOAAAAAAAAAAAAAAAAADwCAABk&#10;cnMvZTJvRG9jLnhtbFBLAQItABQABgAIAAAAIQCkPHs0xAEAAGgEAAAQAAAAAAAAAAAAAAAAANMD&#10;AABkcnMvaW5rL2luazEueG1sUEsBAi0AFAAGAAgAAAAhAPrnm1HlAAAAEAEAAA8AAAAAAAAAAAAA&#10;AAAAxQUAAGRycy9kb3ducmV2LnhtbFBLAQItABQABgAIAAAAIQB5GLydvwAAACEBAAAZAAAAAAAA&#10;AAAAAAAAANcGAABkcnMvX3JlbHMvZTJvRG9jLnhtbC5yZWxzUEsFBgAAAAAGAAYAeAEAAM0HAAAA&#10;AA==&#10;">
                <v:imagedata r:id="rId53" o:title=""/>
              </v:shape>
            </w:pict>
          </mc:Fallback>
        </mc:AlternateContent>
      </w:r>
      <w:r w:rsidR="00937254" w:rsidRPr="00937254">
        <w:t>Clearance zones for access, door swings, service space requirements, gauge reading, and other operational clearances must be modelled as part of the hydraulic equipment and checked for conflicts with other Model Elements (these clearance zones should be modelled as transparent solids or separate sub-Model Elements to allow clash detection to be performed against these zones)</w:t>
      </w:r>
    </w:p>
    <w:p w14:paraId="7861FA20" w14:textId="4A0E148B" w:rsidR="00493029" w:rsidRPr="000517FE" w:rsidRDefault="008436F1" w:rsidP="002604D9">
      <w:pPr>
        <w:pStyle w:val="VHBAnumberloweralpha"/>
        <w:numPr>
          <w:ilvl w:val="0"/>
          <w:numId w:val="34"/>
        </w:numPr>
      </w:pPr>
      <w:r w:rsidRPr="008436F1">
        <w:t>[Enter additional Appointed Party items here]</w:t>
      </w:r>
    </w:p>
    <w:bookmarkEnd w:id="3926"/>
    <w:bookmarkEnd w:id="3927"/>
    <w:bookmarkEnd w:id="3928"/>
    <w:p w14:paraId="46B8FA34" w14:textId="67CF9424" w:rsidR="00096B2D" w:rsidRPr="00A80F0D" w:rsidRDefault="00096B2D" w:rsidP="00CE77F9">
      <w:pPr>
        <w:pStyle w:val="NumberedHeading3"/>
      </w:pPr>
      <w:r w:rsidRPr="00A80F0D">
        <w:t xml:space="preserve">Electrical Modelling </w:t>
      </w:r>
      <w:r w:rsidR="000517FE">
        <w:t>Requirements</w:t>
      </w:r>
    </w:p>
    <w:p w14:paraId="2EED5838" w14:textId="4AAE673B" w:rsidR="00600148" w:rsidRPr="00714412" w:rsidRDefault="00600148" w:rsidP="009337E6">
      <w:pPr>
        <w:pStyle w:val="Instructions"/>
      </w:pPr>
      <w:r w:rsidRPr="00714412">
        <w:t xml:space="preserve">All other elements not mentioned below that the </w:t>
      </w:r>
      <w:r w:rsidR="00963FF3">
        <w:t>Project Team</w:t>
      </w:r>
      <w:r w:rsidRPr="00714412">
        <w:t xml:space="preserve"> identifies as being required to complete deliverables for this </w:t>
      </w:r>
      <w:r w:rsidR="00BA31DD">
        <w:t>phase</w:t>
      </w:r>
      <w:r w:rsidRPr="00714412">
        <w:t xml:space="preserve"> must be agreed and a documented approach specified in this </w:t>
      </w:r>
      <w:r w:rsidR="007D1984">
        <w:t>Design DE</w:t>
      </w:r>
      <w:r w:rsidR="000517FE">
        <w:t>M</w:t>
      </w:r>
      <w:r w:rsidR="007D1984">
        <w:t>P</w:t>
      </w:r>
      <w:r w:rsidRPr="00714412">
        <w:t xml:space="preserve"> below.</w:t>
      </w:r>
    </w:p>
    <w:p w14:paraId="473B9139" w14:textId="2042A9FB" w:rsidR="00560A0D" w:rsidRPr="00BB460A" w:rsidRDefault="00600148" w:rsidP="00560A0D">
      <w:pPr>
        <w:pStyle w:val="VHBAbody"/>
      </w:pPr>
      <w:r w:rsidRPr="00D61C58">
        <w:t xml:space="preserve">The following electrical </w:t>
      </w:r>
      <w:r w:rsidR="000E5C60">
        <w:t>Model E</w:t>
      </w:r>
      <w:r w:rsidRPr="00D61C58">
        <w:t xml:space="preserve">lements </w:t>
      </w:r>
      <w:r w:rsidR="00367B43" w:rsidRPr="00D61C58">
        <w:t xml:space="preserve">must be </w:t>
      </w:r>
      <w:r w:rsidR="00367B43" w:rsidRPr="007A624F">
        <w:t>modelled and developed progressively throughout</w:t>
      </w:r>
      <w:r w:rsidR="00367B43">
        <w:t xml:space="preserve"> the</w:t>
      </w:r>
      <w:r w:rsidR="00367B43" w:rsidRPr="007A624F">
        <w:t xml:space="preserve"> entire</w:t>
      </w:r>
      <w:r w:rsidR="00367B43">
        <w:t>t</w:t>
      </w:r>
      <w:r w:rsidR="00367B43" w:rsidRPr="007A624F">
        <w:t xml:space="preserve">y of </w:t>
      </w:r>
      <w:r w:rsidR="00367B43">
        <w:t xml:space="preserve">the </w:t>
      </w:r>
      <w:r w:rsidR="00367B43" w:rsidRPr="007A624F">
        <w:t>project phase from the beginning to final model exchange</w:t>
      </w:r>
      <w:r w:rsidR="00367B43">
        <w:t xml:space="preserve">. The Model Elements must be added </w:t>
      </w:r>
      <w:r w:rsidRPr="00D61C58">
        <w:t>to the BIM/s or upgraded to include additional information as specified</w:t>
      </w:r>
      <w:r w:rsidR="00560A0D">
        <w:t>,</w:t>
      </w:r>
      <w:r w:rsidR="00560A0D" w:rsidRPr="00E3047D">
        <w:t xml:space="preserve"> to accurately represent the intent and design solution for this phase:</w:t>
      </w:r>
    </w:p>
    <w:p w14:paraId="30AFF3C0" w14:textId="77777777" w:rsidR="001C4FB7" w:rsidRPr="001C4FB7" w:rsidRDefault="001C4FB7" w:rsidP="002604D9">
      <w:pPr>
        <w:pStyle w:val="VHBAnumberloweralpha"/>
        <w:numPr>
          <w:ilvl w:val="0"/>
          <w:numId w:val="35"/>
        </w:numPr>
      </w:pPr>
      <w:bookmarkStart w:id="3930" w:name="_Hlk13496030"/>
      <w:bookmarkStart w:id="3931" w:name="_Toc437613770"/>
      <w:bookmarkStart w:id="3932" w:name="_Toc447286383"/>
      <w:bookmarkEnd w:id="3929"/>
      <w:r w:rsidRPr="001C4FB7">
        <w:t>Where possible within the Design Authoring software, all electrical modelling must be created so that similar Model Elements are linked as generalised systems (e.g., main and distribution panels power, cable trays, lighting, lighting fixtures, controls, switches, and data, junction boxes etc)</w:t>
      </w:r>
    </w:p>
    <w:p w14:paraId="1CA4C655" w14:textId="77777777" w:rsidR="00701852" w:rsidRDefault="00701852" w:rsidP="002604D9">
      <w:pPr>
        <w:pStyle w:val="VHBAnumberloweralpha"/>
        <w:numPr>
          <w:ilvl w:val="0"/>
          <w:numId w:val="35"/>
        </w:numPr>
      </w:pPr>
      <w:r>
        <w:t>Spaces and zones with names and numbers dynamically linked to the architectural room Model Elements</w:t>
      </w:r>
    </w:p>
    <w:p w14:paraId="4F548DBA" w14:textId="77777777" w:rsidR="00BA7D20" w:rsidRPr="00BA7D20" w:rsidRDefault="00BA7D20" w:rsidP="002604D9">
      <w:pPr>
        <w:pStyle w:val="VHBAnumberloweralpha"/>
        <w:numPr>
          <w:ilvl w:val="0"/>
          <w:numId w:val="35"/>
        </w:numPr>
      </w:pPr>
      <w:r w:rsidRPr="00BA7D20">
        <w:lastRenderedPageBreak/>
        <w:t>Power and telecommunications outlets, switches and junction boxes modelled</w:t>
      </w:r>
    </w:p>
    <w:p w14:paraId="79CDE718" w14:textId="77777777" w:rsidR="00BA7D20" w:rsidRPr="00BA7D20" w:rsidRDefault="00BA7D20" w:rsidP="002604D9">
      <w:pPr>
        <w:pStyle w:val="VHBAnumberloweralpha"/>
        <w:numPr>
          <w:ilvl w:val="0"/>
          <w:numId w:val="35"/>
        </w:numPr>
      </w:pPr>
      <w:r w:rsidRPr="00BA7D20">
        <w:t>Interior and exterior transformers, emergency generators, and other equipment</w:t>
      </w:r>
    </w:p>
    <w:p w14:paraId="6B276B58" w14:textId="77777777" w:rsidR="00BA7D20" w:rsidRPr="00BA7D20" w:rsidRDefault="00BA7D20" w:rsidP="002604D9">
      <w:pPr>
        <w:pStyle w:val="VHBAnumberloweralpha"/>
        <w:numPr>
          <w:ilvl w:val="0"/>
          <w:numId w:val="35"/>
        </w:numPr>
      </w:pPr>
      <w:r w:rsidRPr="00BA7D20">
        <w:t>Main and distribution panels and switchgear including access clearances</w:t>
      </w:r>
    </w:p>
    <w:p w14:paraId="624DF0E6" w14:textId="77777777" w:rsidR="00BA7D20" w:rsidRPr="00BA7D20" w:rsidRDefault="00BA7D20" w:rsidP="002604D9">
      <w:pPr>
        <w:pStyle w:val="VHBAnumberloweralpha"/>
        <w:numPr>
          <w:ilvl w:val="0"/>
          <w:numId w:val="35"/>
        </w:numPr>
      </w:pPr>
      <w:r w:rsidRPr="00BA7D20">
        <w:t>Main Intermediate Distribution Frames</w:t>
      </w:r>
    </w:p>
    <w:p w14:paraId="0C5314A2" w14:textId="5DC37A2B" w:rsidR="003B7682" w:rsidRPr="003B7682" w:rsidRDefault="00BA7D20" w:rsidP="002604D9">
      <w:pPr>
        <w:pStyle w:val="VHBAnumberloweralpha"/>
        <w:numPr>
          <w:ilvl w:val="0"/>
          <w:numId w:val="35"/>
        </w:numPr>
      </w:pPr>
      <w:r w:rsidRPr="00BA7D20">
        <w:t>Lighting fixtures, controls, switches and junction boxes modelled as generalised systems</w:t>
      </w:r>
      <w:r w:rsidR="003B7682" w:rsidRPr="003B7682">
        <w:t xml:space="preserve"> (moveable, plug-in fixtures need not be modelled as part of the electrical package)</w:t>
      </w:r>
    </w:p>
    <w:p w14:paraId="07C7FD98" w14:textId="798BC492" w:rsidR="00C07400" w:rsidRPr="00D169B4" w:rsidRDefault="00C07400" w:rsidP="002604D9">
      <w:pPr>
        <w:pStyle w:val="VHBAnumberloweralpha"/>
        <w:numPr>
          <w:ilvl w:val="0"/>
          <w:numId w:val="35"/>
        </w:numPr>
      </w:pPr>
      <w:r w:rsidRPr="00D169B4">
        <w:t xml:space="preserve">Floor boxes and required set downs </w:t>
      </w:r>
    </w:p>
    <w:p w14:paraId="08A9BF70" w14:textId="77777777" w:rsidR="00BA7D20" w:rsidRPr="00BA7D20" w:rsidRDefault="00BA7D20" w:rsidP="002604D9">
      <w:pPr>
        <w:pStyle w:val="VHBAnumberloweralpha"/>
        <w:numPr>
          <w:ilvl w:val="0"/>
          <w:numId w:val="35"/>
        </w:numPr>
      </w:pPr>
      <w:r w:rsidRPr="00BA7D20">
        <w:t>Cable trays located</w:t>
      </w:r>
    </w:p>
    <w:p w14:paraId="7321D4BF" w14:textId="10A0E037" w:rsidR="00BA7D20" w:rsidRPr="00BA7D20" w:rsidRDefault="00BA7D20" w:rsidP="002604D9">
      <w:pPr>
        <w:pStyle w:val="VHBAnumberloweralpha"/>
        <w:numPr>
          <w:ilvl w:val="0"/>
          <w:numId w:val="35"/>
        </w:numPr>
      </w:pPr>
      <w:r w:rsidRPr="00BA7D20">
        <w:t xml:space="preserve">Conduits over </w:t>
      </w:r>
      <w:r w:rsidR="005D4FEC">
        <w:t>4</w:t>
      </w:r>
      <w:r w:rsidRPr="00BA7D20">
        <w:t xml:space="preserve">0mm </w:t>
      </w:r>
      <w:r w:rsidR="001A5509" w:rsidRPr="001A5509">
        <w:t>Overall Diameter (OD)</w:t>
      </w:r>
    </w:p>
    <w:p w14:paraId="5899598B" w14:textId="77777777" w:rsidR="007A3A4D" w:rsidRPr="007A3A4D" w:rsidRDefault="007A3A4D" w:rsidP="002604D9">
      <w:pPr>
        <w:pStyle w:val="VHBAnumberloweralpha"/>
        <w:numPr>
          <w:ilvl w:val="0"/>
          <w:numId w:val="35"/>
        </w:numPr>
      </w:pPr>
      <w:r w:rsidRPr="007A3A4D">
        <w:t>Clearance zones for access, door swings, service space requirements, gauge reading, valve clearances and other operational clearances must be modelled as part of the electrical equipment and checked for conflicts with other Model Elements (these clearance zones should be modelled as transparent solids or separate sub-Model Elements to allow clash detection to be performed against these zones).</w:t>
      </w:r>
    </w:p>
    <w:p w14:paraId="2F494820" w14:textId="77777777" w:rsidR="00BA7D20" w:rsidRPr="00493029" w:rsidRDefault="00BA7D20" w:rsidP="002604D9">
      <w:pPr>
        <w:pStyle w:val="VHBAnumberloweralpha"/>
        <w:numPr>
          <w:ilvl w:val="0"/>
          <w:numId w:val="35"/>
        </w:numPr>
      </w:pPr>
      <w:r w:rsidRPr="00BA7D20">
        <w:t>[Enter additional Appointed Party items here]</w:t>
      </w:r>
    </w:p>
    <w:bookmarkEnd w:id="3930"/>
    <w:p w14:paraId="7DED372F" w14:textId="68A9831C" w:rsidR="00CB3FBE" w:rsidRPr="00A80F0D" w:rsidRDefault="00CB3FBE" w:rsidP="00CE77F9">
      <w:pPr>
        <w:pStyle w:val="NumberedHeading3"/>
      </w:pPr>
      <w:r w:rsidRPr="00A80F0D">
        <w:t>Fire</w:t>
      </w:r>
      <w:bookmarkEnd w:id="3931"/>
      <w:r w:rsidRPr="00A80F0D">
        <w:t xml:space="preserve"> </w:t>
      </w:r>
      <w:r w:rsidR="00600148" w:rsidRPr="00A80F0D">
        <w:t>P</w:t>
      </w:r>
      <w:r w:rsidRPr="00A80F0D">
        <w:t xml:space="preserve">rotection </w:t>
      </w:r>
      <w:bookmarkEnd w:id="3932"/>
      <w:r w:rsidR="00600148" w:rsidRPr="00A80F0D">
        <w:t>Modelling</w:t>
      </w:r>
      <w:r w:rsidR="00B65A2D">
        <w:t xml:space="preserve"> Requirements</w:t>
      </w:r>
    </w:p>
    <w:p w14:paraId="613EA737" w14:textId="2CCF1000" w:rsidR="001E151B" w:rsidRPr="00714412" w:rsidRDefault="001E151B" w:rsidP="009337E6">
      <w:pPr>
        <w:pStyle w:val="Instructions"/>
      </w:pPr>
      <w:r w:rsidRPr="00714412">
        <w:t xml:space="preserve">All other elements not mentioned below that the </w:t>
      </w:r>
      <w:r w:rsidR="00963FF3">
        <w:t>Project Team</w:t>
      </w:r>
      <w:r w:rsidRPr="00714412">
        <w:t xml:space="preserve"> identifies as being required to complete deliverables for this </w:t>
      </w:r>
      <w:r w:rsidR="00BA31DD">
        <w:t>phase</w:t>
      </w:r>
      <w:r w:rsidRPr="00714412">
        <w:t xml:space="preserve"> must be agreed and a documented approach specified in this </w:t>
      </w:r>
      <w:r w:rsidR="007D1984">
        <w:t>Design DE</w:t>
      </w:r>
      <w:r w:rsidR="00B65A2D">
        <w:t>M</w:t>
      </w:r>
      <w:r w:rsidR="007D1984">
        <w:t>P</w:t>
      </w:r>
      <w:r w:rsidRPr="00714412">
        <w:t xml:space="preserve"> below.</w:t>
      </w:r>
    </w:p>
    <w:p w14:paraId="3985E633" w14:textId="4E1AADF2" w:rsidR="00560A0D" w:rsidRPr="00BB460A" w:rsidRDefault="001E151B" w:rsidP="00560A0D">
      <w:pPr>
        <w:pStyle w:val="VHBAbody"/>
      </w:pPr>
      <w:r w:rsidRPr="00D61C58">
        <w:t xml:space="preserve">The following </w:t>
      </w:r>
      <w:r w:rsidR="00D53C55">
        <w:t>f</w:t>
      </w:r>
      <w:r w:rsidRPr="00D61C58">
        <w:t xml:space="preserve">ire </w:t>
      </w:r>
      <w:r w:rsidR="00D53C55">
        <w:t>p</w:t>
      </w:r>
      <w:r w:rsidRPr="00D61C58">
        <w:t xml:space="preserve">rotection elements </w:t>
      </w:r>
      <w:r w:rsidR="00367B43" w:rsidRPr="00D61C58">
        <w:t xml:space="preserve">must be </w:t>
      </w:r>
      <w:r w:rsidR="00367B43" w:rsidRPr="007A624F">
        <w:t>modelled and developed progressively throughout</w:t>
      </w:r>
      <w:r w:rsidR="00367B43">
        <w:t xml:space="preserve"> the</w:t>
      </w:r>
      <w:r w:rsidR="00367B43" w:rsidRPr="007A624F">
        <w:t xml:space="preserve"> entire</w:t>
      </w:r>
      <w:r w:rsidR="00367B43">
        <w:t>t</w:t>
      </w:r>
      <w:r w:rsidR="00367B43" w:rsidRPr="007A624F">
        <w:t xml:space="preserve">y of </w:t>
      </w:r>
      <w:r w:rsidR="00367B43">
        <w:t xml:space="preserve">the </w:t>
      </w:r>
      <w:r w:rsidR="00367B43" w:rsidRPr="007A624F">
        <w:t>project phase from the beginning to final model exchange</w:t>
      </w:r>
      <w:r w:rsidR="00367B43">
        <w:t xml:space="preserve">. The Model Elements must be added </w:t>
      </w:r>
      <w:r w:rsidRPr="00D61C58">
        <w:t>to the BIM/s or upgraded to include additional information as specified</w:t>
      </w:r>
      <w:r w:rsidR="00560A0D">
        <w:t>,</w:t>
      </w:r>
      <w:r w:rsidR="00560A0D" w:rsidRPr="00E3047D">
        <w:t xml:space="preserve"> to accurately represent the intent and design solution for this phase:</w:t>
      </w:r>
    </w:p>
    <w:p w14:paraId="625B333A" w14:textId="77777777" w:rsidR="00FB12B6" w:rsidRDefault="00FB12B6" w:rsidP="002604D9">
      <w:pPr>
        <w:pStyle w:val="VHBAnumberloweralpha"/>
        <w:numPr>
          <w:ilvl w:val="0"/>
          <w:numId w:val="46"/>
        </w:numPr>
      </w:pPr>
      <w:bookmarkStart w:id="3933" w:name="_Hlk13496061"/>
      <w:bookmarkStart w:id="3934" w:name="_Hlk13496102"/>
      <w:r>
        <w:t>Where possible within the Design Authoring software, all fire protection modelling must be created so that Model Elements are linked as generalised systems (e.g., sprinkler systems)</w:t>
      </w:r>
    </w:p>
    <w:p w14:paraId="5FC93280" w14:textId="1B8372A0" w:rsidR="00FB12B6" w:rsidRDefault="00FB12B6" w:rsidP="002604D9">
      <w:pPr>
        <w:pStyle w:val="VHBAnumberloweralpha"/>
        <w:numPr>
          <w:ilvl w:val="0"/>
          <w:numId w:val="46"/>
        </w:numPr>
      </w:pPr>
      <w:r>
        <w:t xml:space="preserve">Spaces and zones with names </w:t>
      </w:r>
      <w:r w:rsidR="009B46C9">
        <w:t xml:space="preserve">and numbers </w:t>
      </w:r>
      <w:r>
        <w:t>dynamically linked to the architectural room Model Elements</w:t>
      </w:r>
    </w:p>
    <w:p w14:paraId="4102D3F1" w14:textId="59492F65" w:rsidR="0016413E" w:rsidRDefault="005A0838">
      <w:pPr>
        <w:pStyle w:val="VHBAnumberloweralpha"/>
      </w:pPr>
      <w:r w:rsidRPr="005A0838">
        <w:t xml:space="preserve">Risers, main and branch piping including sprinkler lines </w:t>
      </w:r>
      <w:r w:rsidR="0016413E" w:rsidRPr="0016413E">
        <w:t>modelled as generalised systems</w:t>
      </w:r>
    </w:p>
    <w:p w14:paraId="425D7AD6" w14:textId="77777777" w:rsidR="005C6326" w:rsidRPr="00D61C58" w:rsidRDefault="005C6326" w:rsidP="005C6326">
      <w:pPr>
        <w:pStyle w:val="VHBAnumberloweralpha"/>
      </w:pPr>
      <w:r>
        <w:t>S</w:t>
      </w:r>
      <w:r w:rsidRPr="00D61C58">
        <w:t>tandpipes, wall hydrants, fire department connections and risers</w:t>
      </w:r>
    </w:p>
    <w:p w14:paraId="2489A19D" w14:textId="77777777" w:rsidR="0016413E" w:rsidRPr="0016413E" w:rsidRDefault="0016413E" w:rsidP="00B65A2D">
      <w:pPr>
        <w:pStyle w:val="VHBAnumberloweralpha"/>
      </w:pPr>
      <w:r w:rsidRPr="0016413E">
        <w:t>Insulation around pipework shall be shown, with insulation thickness included on the modelled pipework. Insulation shall be separately indicated as a semi-transparent thickness around the pipework</w:t>
      </w:r>
    </w:p>
    <w:p w14:paraId="3C7E5C24" w14:textId="77777777" w:rsidR="007B6CD1" w:rsidRDefault="007B6CD1" w:rsidP="007B6CD1">
      <w:pPr>
        <w:pStyle w:val="VHBAnumberloweralpha"/>
      </w:pPr>
      <w:r w:rsidRPr="0016413E">
        <w:t xml:space="preserve">Fire alarms and detection items </w:t>
      </w:r>
    </w:p>
    <w:p w14:paraId="56A19FFA" w14:textId="77777777" w:rsidR="007B6CD1" w:rsidRDefault="007B6CD1" w:rsidP="007B6CD1">
      <w:pPr>
        <w:pStyle w:val="VHBAnumberloweralpha"/>
      </w:pPr>
      <w:r>
        <w:t>Fire extinguishers</w:t>
      </w:r>
    </w:p>
    <w:p w14:paraId="11831DED" w14:textId="77777777" w:rsidR="007B6CD1" w:rsidRDefault="007B6CD1" w:rsidP="007B6CD1">
      <w:pPr>
        <w:pStyle w:val="VHBAnumberloweralpha"/>
      </w:pPr>
      <w:r>
        <w:t>Smoke exhaust systems</w:t>
      </w:r>
    </w:p>
    <w:p w14:paraId="6E1FDA59" w14:textId="77777777" w:rsidR="007B6CD1" w:rsidRDefault="007B6CD1" w:rsidP="007B6CD1">
      <w:pPr>
        <w:pStyle w:val="VHBAnumberloweralpha"/>
      </w:pPr>
      <w:r>
        <w:t>Fire pressurisation systems</w:t>
      </w:r>
    </w:p>
    <w:p w14:paraId="57086C96" w14:textId="77777777" w:rsidR="007B6CD1" w:rsidRDefault="007B6CD1" w:rsidP="007B6CD1">
      <w:pPr>
        <w:pStyle w:val="VHBAnumberloweralpha"/>
      </w:pPr>
      <w:r>
        <w:t>Emergency lighting systems</w:t>
      </w:r>
    </w:p>
    <w:p w14:paraId="793A91D4" w14:textId="77777777" w:rsidR="007B6CD1" w:rsidRDefault="007B6CD1" w:rsidP="007B6CD1">
      <w:pPr>
        <w:pStyle w:val="VHBAnumberloweralpha"/>
      </w:pPr>
      <w:r>
        <w:t>Emergency warning and intercommunication systems (EWIS)</w:t>
      </w:r>
    </w:p>
    <w:p w14:paraId="56F95BF7" w14:textId="77777777" w:rsidR="007B6CD1" w:rsidRDefault="007B6CD1" w:rsidP="007B6CD1">
      <w:pPr>
        <w:pStyle w:val="VHBAnumberloweralpha"/>
      </w:pPr>
      <w:r>
        <w:t xml:space="preserve">Fire protection signage </w:t>
      </w:r>
    </w:p>
    <w:p w14:paraId="3749E693" w14:textId="77777777" w:rsidR="007B6CD1" w:rsidRPr="0016413E" w:rsidRDefault="007B6CD1" w:rsidP="007B6CD1">
      <w:pPr>
        <w:pStyle w:val="VHBAnumberloweralpha"/>
      </w:pPr>
      <w:r>
        <w:t>Associated electrical equipment including cable trays</w:t>
      </w:r>
    </w:p>
    <w:p w14:paraId="0B8816B5" w14:textId="77777777" w:rsidR="00DF0D1C" w:rsidRPr="00DF0D1C" w:rsidRDefault="00DF0D1C" w:rsidP="00DF0D1C">
      <w:pPr>
        <w:pStyle w:val="VHBAnumberloweralpha"/>
      </w:pPr>
      <w:r w:rsidRPr="00DF0D1C">
        <w:lastRenderedPageBreak/>
        <w:t>Clearance zones for access, service space requirements, gauge reading, valve clearances and other operational clearances must be modelled as part of the plumbing and fire protections system and checked for conflicts with other Model Elements (these clearance zones should be modelled as transparent solids or separate sub-Model Elements to allow clash detection to be performed against these zones).</w:t>
      </w:r>
    </w:p>
    <w:p w14:paraId="42DF425A" w14:textId="77777777" w:rsidR="00B85F19" w:rsidRDefault="0016413E" w:rsidP="00B85F19">
      <w:pPr>
        <w:pStyle w:val="VHBAnumberloweralpha"/>
      </w:pPr>
      <w:r w:rsidRPr="0016413E">
        <w:t>[Enter additional Appointed Party items here]</w:t>
      </w:r>
      <w:r w:rsidR="00B85F19" w:rsidRPr="00B85F19">
        <w:t xml:space="preserve"> </w:t>
      </w:r>
    </w:p>
    <w:p w14:paraId="7A7C6743" w14:textId="5029F672" w:rsidR="00EA7012" w:rsidRDefault="00EA7012" w:rsidP="00CE77F9">
      <w:pPr>
        <w:pStyle w:val="NumberedHeading3"/>
      </w:pPr>
      <w:bookmarkStart w:id="3935" w:name="_Toc153377626"/>
      <w:bookmarkStart w:id="3936" w:name="_Toc153379600"/>
      <w:bookmarkStart w:id="3937" w:name="_Toc153381575"/>
      <w:bookmarkStart w:id="3938" w:name="_Toc153489490"/>
      <w:bookmarkEnd w:id="3935"/>
      <w:bookmarkEnd w:id="3936"/>
      <w:bookmarkEnd w:id="3937"/>
      <w:bookmarkEnd w:id="3938"/>
      <w:r w:rsidRPr="00EA7012">
        <w:t>Communication and Security Modelling</w:t>
      </w:r>
    </w:p>
    <w:p w14:paraId="427C402F" w14:textId="2313C9AC" w:rsidR="00B85F19" w:rsidRDefault="00C13B29" w:rsidP="000A57CE">
      <w:pPr>
        <w:pStyle w:val="VHBAbody"/>
      </w:pPr>
      <w:r w:rsidRPr="00C13B29">
        <w:rPr>
          <w:rStyle w:val="VHBAbodyChar"/>
        </w:rPr>
        <w:t xml:space="preserve">The following </w:t>
      </w:r>
      <w:r w:rsidR="00554F6F">
        <w:rPr>
          <w:rStyle w:val="VHBAbodyChar"/>
        </w:rPr>
        <w:t>c</w:t>
      </w:r>
      <w:r w:rsidR="005F4214">
        <w:rPr>
          <w:rStyle w:val="VHBAbodyChar"/>
        </w:rPr>
        <w:t xml:space="preserve">ommunication and </w:t>
      </w:r>
      <w:r w:rsidR="00554F6F">
        <w:rPr>
          <w:rStyle w:val="VHBAbodyChar"/>
        </w:rPr>
        <w:t>s</w:t>
      </w:r>
      <w:r w:rsidR="005F4214">
        <w:rPr>
          <w:rStyle w:val="VHBAbodyChar"/>
        </w:rPr>
        <w:t>ecurity Model E</w:t>
      </w:r>
      <w:r w:rsidRPr="00C13B29">
        <w:rPr>
          <w:rStyle w:val="VHBAbodyChar"/>
        </w:rPr>
        <w:t>lements must be modelled and developed progressively throughout the entirety of the project phase from the beginning to final model exchange. The Model Elements must be added to the BIM/s or upgraded to include additional information as specified, to accurately represent the intent and design solution for this phase:</w:t>
      </w:r>
    </w:p>
    <w:p w14:paraId="33B73433" w14:textId="77777777" w:rsidR="00B85F19" w:rsidRDefault="00B85F19" w:rsidP="000A57CE">
      <w:pPr>
        <w:pStyle w:val="VHBAnumberloweralpha"/>
        <w:numPr>
          <w:ilvl w:val="0"/>
          <w:numId w:val="61"/>
        </w:numPr>
      </w:pPr>
      <w:r>
        <w:t>Telecommunications and data outlets</w:t>
      </w:r>
    </w:p>
    <w:p w14:paraId="165A5C4D" w14:textId="5E17F486" w:rsidR="00B85F19" w:rsidRDefault="00B85F19" w:rsidP="00B85F19">
      <w:pPr>
        <w:pStyle w:val="VHBAnumberloweralpha"/>
      </w:pPr>
      <w:r>
        <w:t xml:space="preserve">Conduits sized at and over </w:t>
      </w:r>
      <w:r w:rsidR="004B35A7">
        <w:t>4</w:t>
      </w:r>
      <w:r>
        <w:t>0mm OD</w:t>
      </w:r>
    </w:p>
    <w:p w14:paraId="2393AC4C" w14:textId="77777777" w:rsidR="00B85F19" w:rsidRDefault="00B85F19" w:rsidP="00B85F19">
      <w:pPr>
        <w:pStyle w:val="VHBAnumberloweralpha"/>
      </w:pPr>
      <w:r>
        <w:t>Telecommunications systems Model Elements (WAP points, PBX / VOIP servers, marshalling cabinets (transition points) / field enclosures, NBN equipment, network equipment, detailed racking, etc.)</w:t>
      </w:r>
    </w:p>
    <w:p w14:paraId="7345AD88" w14:textId="77777777" w:rsidR="00B85F19" w:rsidRDefault="00B85F19" w:rsidP="00B85F19">
      <w:pPr>
        <w:pStyle w:val="VHBAnumberloweralpha"/>
      </w:pPr>
      <w:r>
        <w:t>PA equipment (speakers, amplifiers, microphone points / mics, network equipment, etc.)</w:t>
      </w:r>
    </w:p>
    <w:p w14:paraId="531F3703" w14:textId="77777777" w:rsidR="00B85F19" w:rsidRDefault="00B85F19" w:rsidP="00B85F19">
      <w:pPr>
        <w:pStyle w:val="VHBAnumberloweralpha"/>
      </w:pPr>
      <w:r>
        <w:t>Video surveillance systems Model Elements (monitors, workstations, cameras and camera mounts and enclosures, servers, NVRs, other control points, etc.)</w:t>
      </w:r>
    </w:p>
    <w:p w14:paraId="6F8E4AA0" w14:textId="77777777" w:rsidR="00B85F19" w:rsidRDefault="00B85F19" w:rsidP="00B85F19">
      <w:pPr>
        <w:pStyle w:val="VHBAnumberloweralpha"/>
      </w:pPr>
      <w:r>
        <w:t>Security alarm panels &amp; security devices (proximity readers, emergency break glass devices, electric locking devices, duress points, call assist points, intercoms slaves and intercom masters, mobile duress locators/beacons, message boards, motion detectors, security workstations, servers, warning strobes, sirens, etc.)</w:t>
      </w:r>
    </w:p>
    <w:p w14:paraId="40D1C27A" w14:textId="77777777" w:rsidR="00B85F19" w:rsidRDefault="00B85F19" w:rsidP="00B85F19">
      <w:pPr>
        <w:pStyle w:val="VHBAnumberloweralpha"/>
      </w:pPr>
      <w:r>
        <w:t>Electronic signage (displays, panels, workstations, etc.)</w:t>
      </w:r>
    </w:p>
    <w:p w14:paraId="4A1EA0F4" w14:textId="47BE8D44" w:rsidR="00B85F19" w:rsidRDefault="00B85F19" w:rsidP="00B85F19">
      <w:pPr>
        <w:pStyle w:val="VHBAnumberloweralpha"/>
      </w:pPr>
      <w:r>
        <w:t>Associated electrical equipment including cable trays</w:t>
      </w:r>
    </w:p>
    <w:p w14:paraId="14119A4B" w14:textId="77777777" w:rsidR="00B85F19" w:rsidRDefault="00B85F19" w:rsidP="00B85F19">
      <w:pPr>
        <w:pStyle w:val="VHBAnumberloweralpha"/>
      </w:pPr>
      <w:r>
        <w:t>Spaces and zones with names dynamically linked to the architectural room Model Elements</w:t>
      </w:r>
    </w:p>
    <w:p w14:paraId="0258E712" w14:textId="77777777" w:rsidR="00B85F19" w:rsidRDefault="00B85F19" w:rsidP="00B85F19">
      <w:pPr>
        <w:pStyle w:val="VHBAnumberloweralpha"/>
      </w:pPr>
      <w:r>
        <w:t>[enter additional Appointed Party items here]</w:t>
      </w:r>
    </w:p>
    <w:p w14:paraId="27A55D61" w14:textId="77777777" w:rsidR="00B85F19" w:rsidRDefault="00B85F19" w:rsidP="00CE77F9">
      <w:pPr>
        <w:pStyle w:val="NumberedHeading3"/>
      </w:pPr>
      <w:r>
        <w:t>Specialised Equipment Modelling</w:t>
      </w:r>
    </w:p>
    <w:p w14:paraId="4D795CD0" w14:textId="28A4F395" w:rsidR="005F4214" w:rsidRDefault="005F4214" w:rsidP="004765F2">
      <w:pPr>
        <w:pStyle w:val="VHBAbody"/>
        <w:rPr>
          <w:rStyle w:val="VHBAbodyChar"/>
        </w:rPr>
      </w:pPr>
      <w:r w:rsidRPr="00C13B29">
        <w:rPr>
          <w:rStyle w:val="VHBAbodyChar"/>
        </w:rPr>
        <w:t xml:space="preserve">The following </w:t>
      </w:r>
      <w:r w:rsidR="0099467C">
        <w:rPr>
          <w:rStyle w:val="VHBAbodyChar"/>
        </w:rPr>
        <w:t>specialised equipment</w:t>
      </w:r>
      <w:r>
        <w:rPr>
          <w:rStyle w:val="VHBAbodyChar"/>
        </w:rPr>
        <w:t xml:space="preserve"> Model E</w:t>
      </w:r>
      <w:r w:rsidRPr="00C13B29">
        <w:rPr>
          <w:rStyle w:val="VHBAbodyChar"/>
        </w:rPr>
        <w:t>lements must be modelled and developed progressively throughout the entirety of the project phase from the beginning to final model exchange. The Model Elements must be added to the BIM/s or upgraded to include additional information as specified, to accurately represent the intent and design solution for this phase:</w:t>
      </w:r>
    </w:p>
    <w:p w14:paraId="0DFC22CB" w14:textId="0E2C1DA1" w:rsidR="00B85F19" w:rsidRDefault="00B85F19" w:rsidP="004765F2">
      <w:pPr>
        <w:pStyle w:val="VHBAbody"/>
      </w:pPr>
      <w:r>
        <w:t>The BIM/s must contain the discipline requirements of previous phases, and the Model Elements nominated below, to accurately represent the intent and design solution for this phase:</w:t>
      </w:r>
    </w:p>
    <w:p w14:paraId="087FDB49" w14:textId="77777777" w:rsidR="00B85F19" w:rsidRDefault="00B85F19" w:rsidP="004E7DF1">
      <w:pPr>
        <w:pStyle w:val="VHBAnumberloweralpha"/>
        <w:numPr>
          <w:ilvl w:val="0"/>
          <w:numId w:val="63"/>
        </w:numPr>
      </w:pPr>
      <w:r>
        <w:t>Catering equipment</w:t>
      </w:r>
    </w:p>
    <w:p w14:paraId="2C0C3385" w14:textId="77777777" w:rsidR="00B85F19" w:rsidRDefault="00B85F19" w:rsidP="00B85F19">
      <w:pPr>
        <w:pStyle w:val="VHBAnumberloweralpha"/>
      </w:pPr>
      <w:r>
        <w:t>Spaces and zones with names dynamically linked to the architectural room Model Elements</w:t>
      </w:r>
    </w:p>
    <w:p w14:paraId="6B215167" w14:textId="77777777" w:rsidR="00B85F19" w:rsidRDefault="00B85F19" w:rsidP="00B85F19">
      <w:pPr>
        <w:pStyle w:val="VHBAnumberloweralpha"/>
      </w:pPr>
      <w:r>
        <w:t>Miscellaneous equipment and Model Elements not specifically listed but necessary for developing complete BIM/s of the project</w:t>
      </w:r>
    </w:p>
    <w:p w14:paraId="45775500" w14:textId="59B02328" w:rsidR="00493029" w:rsidRDefault="00B85F19" w:rsidP="002604D9">
      <w:pPr>
        <w:pStyle w:val="VHBAnumberloweralpha"/>
      </w:pPr>
      <w:r>
        <w:t>[enter additional Appointed Party items here]</w:t>
      </w:r>
    </w:p>
    <w:bookmarkEnd w:id="3933"/>
    <w:p w14:paraId="73543859" w14:textId="268B04D3" w:rsidR="00CB3FBE" w:rsidRPr="00A80F0D" w:rsidRDefault="00CB3FBE" w:rsidP="00CE77F9">
      <w:pPr>
        <w:pStyle w:val="NumberedHeading3"/>
      </w:pPr>
      <w:r w:rsidRPr="00A80F0D">
        <w:lastRenderedPageBreak/>
        <w:t>QS</w:t>
      </w:r>
    </w:p>
    <w:p w14:paraId="765A972C" w14:textId="7DC9448D" w:rsidR="00730615" w:rsidRDefault="00730615" w:rsidP="009337E6">
      <w:pPr>
        <w:pStyle w:val="Instructions"/>
      </w:pPr>
      <w:r w:rsidRPr="00106272">
        <w:rPr>
          <w:b/>
          <w:bCs/>
        </w:rPr>
        <w:t>PIR section</w:t>
      </w:r>
      <w:r w:rsidRPr="00F03661">
        <w:rPr>
          <w:b/>
          <w:bCs/>
        </w:rPr>
        <w:t xml:space="preserve"> </w:t>
      </w:r>
      <w:r w:rsidR="009E1D7E">
        <w:rPr>
          <w:b/>
          <w:bCs/>
        </w:rPr>
        <w:t>4.7</w:t>
      </w:r>
    </w:p>
    <w:p w14:paraId="599A9362" w14:textId="37B8CC44" w:rsidR="00716A23" w:rsidRPr="00714412" w:rsidRDefault="00F03661" w:rsidP="009337E6">
      <w:pPr>
        <w:pStyle w:val="Instructions"/>
      </w:pPr>
      <w:r>
        <w:t xml:space="preserve">Consider the needs for </w:t>
      </w:r>
      <w:r w:rsidR="001F59DF">
        <w:t>cost planning</w:t>
      </w:r>
      <w:r w:rsidR="00716A23" w:rsidRPr="00714412">
        <w:t>.</w:t>
      </w:r>
    </w:p>
    <w:p w14:paraId="5D4DC258" w14:textId="77777777" w:rsidR="00CB3FBE" w:rsidRPr="005A7CD5" w:rsidRDefault="00CB3FBE" w:rsidP="00B65A2D">
      <w:pPr>
        <w:pStyle w:val="VHBAbody"/>
      </w:pPr>
      <w:r w:rsidRPr="005A7CD5">
        <w:t>A cost plan will be developed based on the following:</w:t>
      </w:r>
    </w:p>
    <w:p w14:paraId="172EAD36" w14:textId="77777777" w:rsidR="00503EA2" w:rsidRPr="00503EA2" w:rsidRDefault="00503EA2" w:rsidP="002604D9">
      <w:pPr>
        <w:pStyle w:val="VHBAnumberloweralpha"/>
        <w:numPr>
          <w:ilvl w:val="0"/>
          <w:numId w:val="37"/>
        </w:numPr>
      </w:pPr>
      <w:r w:rsidRPr="00503EA2">
        <w:t>The design intent BIM/s and space planning database created to date</w:t>
      </w:r>
    </w:p>
    <w:p w14:paraId="74B79DCC" w14:textId="77777777" w:rsidR="00503EA2" w:rsidRPr="00503EA2" w:rsidRDefault="00503EA2" w:rsidP="002604D9">
      <w:pPr>
        <w:pStyle w:val="VHBAnumberloweralpha"/>
        <w:numPr>
          <w:ilvl w:val="0"/>
          <w:numId w:val="37"/>
        </w:numPr>
      </w:pPr>
      <w:r w:rsidRPr="00503EA2">
        <w:t>The QS will take into consideration the model elements nominated above for each discipline</w:t>
      </w:r>
    </w:p>
    <w:p w14:paraId="432D8941" w14:textId="44E5B8B6" w:rsidR="00503EA2" w:rsidRPr="00503EA2" w:rsidRDefault="00503EA2" w:rsidP="002604D9">
      <w:pPr>
        <w:pStyle w:val="VHBAnumberloweralpha"/>
        <w:numPr>
          <w:ilvl w:val="0"/>
          <w:numId w:val="37"/>
        </w:numPr>
      </w:pPr>
      <w:r w:rsidRPr="00503EA2">
        <w:t xml:space="preserve">The QS will </w:t>
      </w:r>
      <w:r w:rsidR="00C26D25">
        <w:t xml:space="preserve">identify any </w:t>
      </w:r>
      <w:r w:rsidR="00C53987">
        <w:t xml:space="preserve">Model Elements or coding </w:t>
      </w:r>
      <w:r w:rsidR="00600A50">
        <w:t>missing</w:t>
      </w:r>
      <w:r w:rsidRPr="00503EA2">
        <w:t xml:space="preserve"> </w:t>
      </w:r>
      <w:r w:rsidR="006315F1">
        <w:t xml:space="preserve">that may impact the costing, and shall advise the Project DE Lead and relevant </w:t>
      </w:r>
      <w:r w:rsidRPr="00503EA2">
        <w:t xml:space="preserve">discipline </w:t>
      </w:r>
    </w:p>
    <w:p w14:paraId="44F75D0D" w14:textId="77777777" w:rsidR="00503EA2" w:rsidRPr="00503EA2" w:rsidRDefault="00503EA2" w:rsidP="002604D9">
      <w:pPr>
        <w:pStyle w:val="VHBAnumberloweralpha"/>
        <w:numPr>
          <w:ilvl w:val="0"/>
          <w:numId w:val="37"/>
        </w:numPr>
      </w:pPr>
      <w:r w:rsidRPr="00503EA2">
        <w:t xml:space="preserve">Any elements found by the QS, as per the below, must be remedied immediately by the relevant Model Element Author </w:t>
      </w:r>
    </w:p>
    <w:p w14:paraId="60B99EC7" w14:textId="4FCC6CDD" w:rsidR="00503EA2" w:rsidRPr="00503EA2" w:rsidRDefault="00503EA2" w:rsidP="002604D9">
      <w:pPr>
        <w:pStyle w:val="VHBAnumberlowerromanindent"/>
        <w:numPr>
          <w:ilvl w:val="1"/>
          <w:numId w:val="55"/>
        </w:numPr>
      </w:pPr>
      <w:r w:rsidRPr="00503EA2">
        <w:t xml:space="preserve">not modelled as per above </w:t>
      </w:r>
    </w:p>
    <w:p w14:paraId="4C0D1714" w14:textId="17F4115A" w:rsidR="00503EA2" w:rsidRPr="00503EA2" w:rsidRDefault="00503EA2" w:rsidP="00B705D4">
      <w:pPr>
        <w:pStyle w:val="VHBAnumberlowerromanindent"/>
      </w:pPr>
      <w:r w:rsidRPr="00503EA2">
        <w:t>incorrectly modelled (</w:t>
      </w:r>
      <w:r w:rsidR="006315F1">
        <w:t xml:space="preserve">e.g., </w:t>
      </w:r>
      <w:r w:rsidRPr="00503EA2">
        <w:t>floors as stairs)</w:t>
      </w:r>
    </w:p>
    <w:p w14:paraId="2D3B2B7D" w14:textId="334BFE1E" w:rsidR="00503EA2" w:rsidRDefault="00503EA2" w:rsidP="00B705D4">
      <w:pPr>
        <w:pStyle w:val="VHBAnumberlowerromanindent"/>
      </w:pPr>
      <w:r w:rsidRPr="00503EA2">
        <w:t>incorrectly categorised (</w:t>
      </w:r>
      <w:r w:rsidR="004E1076">
        <w:t xml:space="preserve">e.g., </w:t>
      </w:r>
      <w:r w:rsidRPr="00503EA2">
        <w:t xml:space="preserve">ceilings as slabs) </w:t>
      </w:r>
    </w:p>
    <w:p w14:paraId="179F6625" w14:textId="47636639" w:rsidR="00F90084" w:rsidRPr="00503EA2" w:rsidRDefault="00F90084" w:rsidP="00B705D4">
      <w:pPr>
        <w:pStyle w:val="VHBAnumberlowerromanindent"/>
      </w:pPr>
      <w:r>
        <w:t>incorrectly coded</w:t>
      </w:r>
      <w:r w:rsidR="00FE07EC">
        <w:t xml:space="preserve"> (e.g., classification syste</w:t>
      </w:r>
      <w:r w:rsidR="00184565">
        <w:t xml:space="preserve">m or nominated </w:t>
      </w:r>
      <w:r w:rsidR="00BF424A">
        <w:t>QS coding missing)</w:t>
      </w:r>
    </w:p>
    <w:p w14:paraId="5DDD799E" w14:textId="083DB55B" w:rsidR="00151A5E" w:rsidRDefault="00503EA2" w:rsidP="00CE77F9">
      <w:pPr>
        <w:pStyle w:val="VHBAnumberlowerromanindent"/>
      </w:pPr>
      <w:r w:rsidRPr="00503EA2">
        <w:t>[Enter additional Appointed Party items here]</w:t>
      </w:r>
    </w:p>
    <w:p w14:paraId="40D3759F" w14:textId="60861F70" w:rsidR="00151A5E" w:rsidRDefault="00151A5E" w:rsidP="00CE77F9">
      <w:pPr>
        <w:pStyle w:val="NumberedHeading3"/>
      </w:pPr>
      <w:r w:rsidRPr="00751487">
        <w:t xml:space="preserve">Design Development </w:t>
      </w:r>
      <w:r>
        <w:t>DE</w:t>
      </w:r>
      <w:r w:rsidRPr="00751487">
        <w:t xml:space="preserve"> Deliverables</w:t>
      </w:r>
    </w:p>
    <w:p w14:paraId="67BE9C4B" w14:textId="2D57D3EE" w:rsidR="007E40B2" w:rsidRDefault="0033595C" w:rsidP="00CE77F9">
      <w:pPr>
        <w:pStyle w:val="Alert"/>
      </w:pPr>
      <w:bookmarkStart w:id="3939" w:name="_Toc447286375"/>
      <w:bookmarkStart w:id="3940" w:name="_Toc437613763"/>
      <w:bookmarkStart w:id="3941" w:name="_Toc16160273"/>
      <w:r w:rsidRPr="0033595C">
        <w:t>Refer to section 3.</w:t>
      </w:r>
      <w:r w:rsidR="00F54FAF">
        <w:t>9</w:t>
      </w:r>
      <w:r w:rsidRPr="0033595C">
        <w:t>.5 of the PIR for Phase 4 – Design Development DE deliverables.</w:t>
      </w:r>
      <w:bookmarkStart w:id="3942" w:name="_Toc447286386"/>
      <w:bookmarkStart w:id="3943" w:name="_Toc16160274"/>
      <w:bookmarkEnd w:id="3934"/>
      <w:bookmarkEnd w:id="3939"/>
      <w:bookmarkEnd w:id="3940"/>
      <w:bookmarkEnd w:id="3941"/>
    </w:p>
    <w:p w14:paraId="6EF263C8" w14:textId="5454BC58" w:rsidR="00464492" w:rsidRPr="00464492" w:rsidRDefault="00EF0448" w:rsidP="00CE77F9">
      <w:pPr>
        <w:pStyle w:val="NumberedHeading3"/>
      </w:pPr>
      <w:bookmarkStart w:id="3944" w:name="_Toc153364109"/>
      <w:bookmarkStart w:id="3945" w:name="_Toc153377632"/>
      <w:bookmarkStart w:id="3946" w:name="_Toc153379606"/>
      <w:bookmarkStart w:id="3947" w:name="_Toc153381615"/>
      <w:bookmarkStart w:id="3948" w:name="_Toc153489531"/>
      <w:bookmarkEnd w:id="3944"/>
      <w:bookmarkEnd w:id="3945"/>
      <w:bookmarkEnd w:id="3946"/>
      <w:bookmarkEnd w:id="3947"/>
      <w:bookmarkEnd w:id="3948"/>
      <w:r>
        <w:t xml:space="preserve">Project DE Lead </w:t>
      </w:r>
      <w:r w:rsidR="00C608A1">
        <w:t>Audit</w:t>
      </w:r>
    </w:p>
    <w:p w14:paraId="606D3CDE" w14:textId="08323284" w:rsidR="00CB3FBE" w:rsidRPr="008F3EAD" w:rsidRDefault="00CB3FBE" w:rsidP="008F3EAD">
      <w:pPr>
        <w:pStyle w:val="Alert"/>
      </w:pPr>
      <w:bookmarkStart w:id="3949" w:name="_Hlk13489606"/>
      <w:bookmarkEnd w:id="3942"/>
      <w:bookmarkEnd w:id="3943"/>
      <w:r w:rsidRPr="008F3EAD">
        <w:t>A</w:t>
      </w:r>
      <w:r w:rsidR="00734278">
        <w:t xml:space="preserve"> monthly</w:t>
      </w:r>
      <w:r w:rsidRPr="008F3EAD">
        <w:t xml:space="preserve"> audit of all </w:t>
      </w:r>
      <w:r w:rsidR="00703394">
        <w:t>DE</w:t>
      </w:r>
      <w:r w:rsidRPr="008F3EAD">
        <w:t xml:space="preserve"> files (including the space planning database if used) for the project will be undertaken by </w:t>
      </w:r>
      <w:r w:rsidR="00683C9F" w:rsidRPr="008F3EAD">
        <w:t>the</w:t>
      </w:r>
      <w:r w:rsidR="003202A3" w:rsidRPr="008F3EAD">
        <w:t xml:space="preserve"> </w:t>
      </w:r>
      <w:r w:rsidR="009962C6">
        <w:t xml:space="preserve">Project </w:t>
      </w:r>
      <w:r w:rsidR="00964797">
        <w:t xml:space="preserve">DE </w:t>
      </w:r>
      <w:r w:rsidR="009962C6">
        <w:t>Lead</w:t>
      </w:r>
      <w:r w:rsidRPr="008F3EAD">
        <w:t xml:space="preserve"> during </w:t>
      </w:r>
      <w:r w:rsidR="008415F5" w:rsidRPr="008F3EAD">
        <w:t>Design Development</w:t>
      </w:r>
      <w:r w:rsidRPr="008F3EAD">
        <w:t xml:space="preserve">. The </w:t>
      </w:r>
      <w:r w:rsidR="007172D0">
        <w:t xml:space="preserve">Project DE </w:t>
      </w:r>
      <w:r w:rsidR="007172D0" w:rsidRPr="007172D0">
        <w:t>Lead</w:t>
      </w:r>
      <w:r w:rsidRPr="007172D0">
        <w:t xml:space="preserve"> will assess</w:t>
      </w:r>
      <w:r w:rsidRPr="008F3EAD">
        <w:t xml:space="preserve"> the </w:t>
      </w:r>
      <w:r w:rsidR="00CB45C9">
        <w:t xml:space="preserve">BIM/s and </w:t>
      </w:r>
      <w:r w:rsidRPr="008F3EAD">
        <w:t xml:space="preserve">Federated Model </w:t>
      </w:r>
      <w:r w:rsidR="00946BD6">
        <w:t>(</w:t>
      </w:r>
      <w:r w:rsidRPr="008F3EAD">
        <w:t xml:space="preserve">in </w:t>
      </w:r>
      <w:r w:rsidR="00A35D6C">
        <w:t xml:space="preserve">formats defined in section </w:t>
      </w:r>
      <w:r w:rsidR="005E41D0">
        <w:t>4.10 of the PIR</w:t>
      </w:r>
      <w:r w:rsidR="00946BD6">
        <w:t>)</w:t>
      </w:r>
      <w:r w:rsidR="005E41D0">
        <w:t>,</w:t>
      </w:r>
      <w:r w:rsidRPr="008F3EAD">
        <w:t xml:space="preserve"> to ensure alignment with the </w:t>
      </w:r>
      <w:r w:rsidR="0097260A" w:rsidRPr="008F3EAD">
        <w:t>Design DE</w:t>
      </w:r>
      <w:r w:rsidR="00964797">
        <w:t>M</w:t>
      </w:r>
      <w:r w:rsidR="0097260A" w:rsidRPr="008F3EAD">
        <w:t>P</w:t>
      </w:r>
      <w:r w:rsidRPr="008F3EAD">
        <w:t xml:space="preserve"> and PIR. A report with actions will be produced </w:t>
      </w:r>
      <w:r w:rsidR="00C92369">
        <w:t xml:space="preserve">by the </w:t>
      </w:r>
      <w:r w:rsidR="00F249E9" w:rsidRPr="00F249E9">
        <w:t xml:space="preserve">Project DE Lead </w:t>
      </w:r>
      <w:r w:rsidRPr="008F3EAD">
        <w:t xml:space="preserve">and the </w:t>
      </w:r>
      <w:r w:rsidR="00963FF3">
        <w:t>Project Team</w:t>
      </w:r>
      <w:r w:rsidRPr="008F3EAD">
        <w:t xml:space="preserve"> will have a nominated time horizon to remedy any deficiencies.</w:t>
      </w:r>
      <w:r w:rsidR="002272E7">
        <w:t xml:space="preserve"> </w:t>
      </w:r>
      <w:r w:rsidR="002272E7" w:rsidRPr="00DC1B3D">
        <w:t xml:space="preserve">Refer to </w:t>
      </w:r>
      <w:r w:rsidR="00314F2E">
        <w:t xml:space="preserve">PIR </w:t>
      </w:r>
      <w:r w:rsidR="002272E7" w:rsidRPr="00DC1B3D">
        <w:t>section</w:t>
      </w:r>
      <w:r w:rsidR="00314F2E">
        <w:t xml:space="preserve"> 4.18</w:t>
      </w:r>
      <w:r w:rsidR="002272E7">
        <w:t xml:space="preserve"> </w:t>
      </w:r>
      <w:r w:rsidR="002272E7" w:rsidRPr="00DC1B3D">
        <w:t>for more details.</w:t>
      </w:r>
    </w:p>
    <w:bookmarkEnd w:id="3949"/>
    <w:p w14:paraId="5F5AE6E2" w14:textId="5383EE58" w:rsidR="00C608A1" w:rsidRPr="00464492" w:rsidRDefault="00C608A1" w:rsidP="00CE77F9">
      <w:pPr>
        <w:pStyle w:val="NumberedHeading3"/>
      </w:pPr>
      <w:r>
        <w:t>VHBA DE Project Champion Audit</w:t>
      </w:r>
    </w:p>
    <w:p w14:paraId="755F9305" w14:textId="05F09654" w:rsidR="00CB3FBE" w:rsidRPr="00B057FD" w:rsidRDefault="00C608A1" w:rsidP="00703394">
      <w:pPr>
        <w:pStyle w:val="Alert"/>
      </w:pPr>
      <w:r w:rsidRPr="008F3EAD">
        <w:t>A</w:t>
      </w:r>
      <w:r w:rsidR="00CB45C9">
        <w:t xml:space="preserve">n independent </w:t>
      </w:r>
      <w:r w:rsidRPr="008F3EAD">
        <w:t xml:space="preserve">audit of all </w:t>
      </w:r>
      <w:r w:rsidR="00703394">
        <w:t>DE</w:t>
      </w:r>
      <w:r w:rsidRPr="008F3EAD">
        <w:t xml:space="preserve"> files (including the space planning database if used) for the project will be undertaken by the </w:t>
      </w:r>
      <w:r w:rsidR="00CB45C9">
        <w:t xml:space="preserve">VHBA </w:t>
      </w:r>
      <w:r w:rsidR="00225583">
        <w:t xml:space="preserve">DE </w:t>
      </w:r>
      <w:r w:rsidR="00CB45C9">
        <w:t>Project</w:t>
      </w:r>
      <w:r>
        <w:t xml:space="preserve"> </w:t>
      </w:r>
      <w:r w:rsidR="00166FDF">
        <w:t>Champion</w:t>
      </w:r>
      <w:r w:rsidRPr="008F3EAD">
        <w:t xml:space="preserve"> </w:t>
      </w:r>
      <w:r w:rsidR="00F7699F">
        <w:t>at the</w:t>
      </w:r>
      <w:r w:rsidRPr="008F3EAD">
        <w:t xml:space="preserve"> Design Development</w:t>
      </w:r>
      <w:r w:rsidR="00F7699F">
        <w:t xml:space="preserve"> milestone</w:t>
      </w:r>
      <w:r w:rsidR="00F249E9">
        <w:t xml:space="preserve"> </w:t>
      </w:r>
      <w:r w:rsidR="00043C62">
        <w:t xml:space="preserve">(at a minimum) or </w:t>
      </w:r>
      <w:r w:rsidR="00F308BA">
        <w:t>at VHBA’s discretion</w:t>
      </w:r>
      <w:r w:rsidR="00043C62">
        <w:t xml:space="preserve">. </w:t>
      </w:r>
      <w:r w:rsidRPr="008F3EAD">
        <w:t>The advisor/s will assess the</w:t>
      </w:r>
      <w:r w:rsidR="00E667C3">
        <w:t xml:space="preserve"> </w:t>
      </w:r>
      <w:r w:rsidRPr="008F3EAD">
        <w:t xml:space="preserve">Federated Model </w:t>
      </w:r>
      <w:r w:rsidR="00AB370B">
        <w:t>(</w:t>
      </w:r>
      <w:r w:rsidRPr="008F3EAD">
        <w:t xml:space="preserve">in </w:t>
      </w:r>
      <w:r w:rsidR="005E41D0">
        <w:t>formats defined</w:t>
      </w:r>
      <w:r w:rsidR="005E41D0" w:rsidRPr="005E41D0">
        <w:t xml:space="preserve"> </w:t>
      </w:r>
      <w:r w:rsidR="005E41D0">
        <w:t>in section 4.10 of the PIR</w:t>
      </w:r>
      <w:r w:rsidR="00AB370B">
        <w:t>)</w:t>
      </w:r>
      <w:r w:rsidR="005E41D0">
        <w:t>,</w:t>
      </w:r>
      <w:r w:rsidR="00F8189B">
        <w:t xml:space="preserve"> along with other DE deliverables,</w:t>
      </w:r>
      <w:r w:rsidR="00F8189B" w:rsidRPr="008F3EAD">
        <w:t xml:space="preserve"> </w:t>
      </w:r>
      <w:r w:rsidRPr="008F3EAD">
        <w:t>to ensure alignment with the Design DE</w:t>
      </w:r>
      <w:r>
        <w:t>M</w:t>
      </w:r>
      <w:r w:rsidRPr="008F3EAD">
        <w:t xml:space="preserve">P and PIR. A report with actions will be produced and the </w:t>
      </w:r>
      <w:r>
        <w:t>Project Team</w:t>
      </w:r>
      <w:r w:rsidRPr="008F3EAD">
        <w:t xml:space="preserve"> will have a nominated time horizon to remedy any deficiencies.</w:t>
      </w:r>
    </w:p>
    <w:p w14:paraId="4C01F750" w14:textId="013DDB4E" w:rsidR="00865DED" w:rsidRPr="00951E61" w:rsidRDefault="009E761D" w:rsidP="00CE77F9">
      <w:pPr>
        <w:pStyle w:val="NumberedHeading2"/>
      </w:pPr>
      <w:bookmarkStart w:id="3950" w:name="_Toc179294716"/>
      <w:r w:rsidRPr="00951E61">
        <w:lastRenderedPageBreak/>
        <w:t xml:space="preserve">Phase 5 - </w:t>
      </w:r>
      <w:r w:rsidR="007C38A4">
        <w:t xml:space="preserve">Issue for </w:t>
      </w:r>
      <w:r w:rsidR="003610E2" w:rsidRPr="00951E61">
        <w:t>Tender</w:t>
      </w:r>
      <w:bookmarkEnd w:id="3950"/>
      <w:r w:rsidR="003610E2" w:rsidRPr="00951E61">
        <w:t xml:space="preserve"> </w:t>
      </w:r>
    </w:p>
    <w:p w14:paraId="3675CBAF" w14:textId="77777777" w:rsidR="00CC223B" w:rsidRPr="00CC223B" w:rsidRDefault="00CC223B" w:rsidP="00CC223B">
      <w:pPr>
        <w:pStyle w:val="VHBAbody"/>
      </w:pPr>
    </w:p>
    <w:p w14:paraId="6042418F" w14:textId="3B793FB1" w:rsidR="00316BDF" w:rsidRDefault="007C38A4" w:rsidP="00316BDF">
      <w:pPr>
        <w:pStyle w:val="VHBAbody"/>
        <w:keepNext/>
        <w:jc w:val="center"/>
      </w:pPr>
      <w:r>
        <w:rPr>
          <w:noProof/>
        </w:rPr>
        <w:drawing>
          <wp:inline distT="0" distB="0" distL="0" distR="0" wp14:anchorId="73C90A6E" wp14:editId="7910E998">
            <wp:extent cx="5669915" cy="667048"/>
            <wp:effectExtent l="0" t="0" r="0" b="6350"/>
            <wp:docPr id="109303425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034257" name="Picture 177"/>
                    <pic:cNvPicPr>
                      <a:picLocks noChangeAspect="1" noChangeArrowheads="1"/>
                    </pic:cNvPicPr>
                  </pic:nvPicPr>
                  <pic:blipFill>
                    <a:blip r:embed="rId54"/>
                    <a:stretch>
                      <a:fillRect/>
                    </a:stretch>
                  </pic:blipFill>
                  <pic:spPr bwMode="auto">
                    <a:xfrm>
                      <a:off x="0" y="0"/>
                      <a:ext cx="5669915" cy="667048"/>
                    </a:xfrm>
                    <a:prstGeom prst="rect">
                      <a:avLst/>
                    </a:prstGeom>
                    <a:noFill/>
                  </pic:spPr>
                </pic:pic>
              </a:graphicData>
            </a:graphic>
          </wp:inline>
        </w:drawing>
      </w:r>
    </w:p>
    <w:p w14:paraId="2AEBAF85" w14:textId="65CC7705" w:rsidR="009C5B1B" w:rsidRPr="009C5B1B" w:rsidRDefault="003D5AA7" w:rsidP="009337E6">
      <w:pPr>
        <w:pStyle w:val="Instructions"/>
        <w:rPr>
          <w:b/>
          <w:bCs/>
        </w:rPr>
      </w:pPr>
      <w:r w:rsidRPr="009C5B1B">
        <w:rPr>
          <w:b/>
          <w:bCs/>
        </w:rPr>
        <w:t>PIR Section 3.</w:t>
      </w:r>
      <w:r w:rsidR="00C93A00">
        <w:rPr>
          <w:b/>
          <w:bCs/>
        </w:rPr>
        <w:t>10.</w:t>
      </w:r>
    </w:p>
    <w:p w14:paraId="585AF96E" w14:textId="259A1852" w:rsidR="00912FF3" w:rsidRDefault="003D5AA7" w:rsidP="00912FF3">
      <w:pPr>
        <w:pStyle w:val="Instructions"/>
      </w:pPr>
      <w:r w:rsidRPr="00714412">
        <w:t xml:space="preserve">During the </w:t>
      </w:r>
      <w:r w:rsidR="005060E3">
        <w:t>Tender Documentation</w:t>
      </w:r>
      <w:r w:rsidR="00176494">
        <w:t xml:space="preserve"> phase</w:t>
      </w:r>
      <w:r w:rsidRPr="00714412">
        <w:t xml:space="preserve">, the </w:t>
      </w:r>
      <w:r w:rsidR="00D3467E">
        <w:t>further development</w:t>
      </w:r>
      <w:r w:rsidRPr="00714412">
        <w:t xml:space="preserve"> of all </w:t>
      </w:r>
      <w:r w:rsidR="00863009" w:rsidRPr="00714412">
        <w:t>discipline</w:t>
      </w:r>
      <w:r w:rsidRPr="00714412">
        <w:t xml:space="preserve"> BIM/s is required to allow for collaboration and documentation of the </w:t>
      </w:r>
      <w:r w:rsidR="0096104F">
        <w:t>Tender</w:t>
      </w:r>
      <w:r w:rsidRPr="00714412">
        <w:t xml:space="preserve"> and to facilitate the Asset Information Requirements. </w:t>
      </w:r>
      <w:r w:rsidR="00953A18">
        <w:br/>
      </w:r>
      <w:r w:rsidRPr="00714412">
        <w:t xml:space="preserve">The proposed </w:t>
      </w:r>
      <w:r w:rsidR="00963FF3">
        <w:t>Project Team</w:t>
      </w:r>
      <w:r w:rsidRPr="00714412">
        <w:t xml:space="preserve"> approach to BIM must be documented below</w:t>
      </w:r>
      <w:r w:rsidR="007362EC" w:rsidRPr="007362EC">
        <w:t xml:space="preserve"> to accurately represent the intent and design solution for this phase</w:t>
      </w:r>
      <w:r w:rsidRPr="00714412">
        <w:t>.</w:t>
      </w:r>
      <w:r w:rsidR="00912FF3" w:rsidRPr="00912FF3">
        <w:t xml:space="preserve"> </w:t>
      </w:r>
      <w:r w:rsidR="00912FF3">
        <w:t xml:space="preserve">Ensure all requirements from the PIR have been addressed </w:t>
      </w:r>
      <w:r w:rsidR="00912FF3" w:rsidRPr="00714412">
        <w:t>below.</w:t>
      </w:r>
    </w:p>
    <w:p w14:paraId="351FC3DF" w14:textId="33EA9671" w:rsidR="00912FF3" w:rsidRPr="0031113A" w:rsidRDefault="00912FF3" w:rsidP="00912FF3">
      <w:pPr>
        <w:pStyle w:val="Instructions"/>
        <w:rPr>
          <w:b/>
          <w:bCs/>
        </w:rPr>
      </w:pPr>
      <w:r w:rsidRPr="0031113A">
        <w:rPr>
          <w:b/>
          <w:bCs/>
        </w:rPr>
        <w:t xml:space="preserve">Make sure this </w:t>
      </w:r>
      <w:r>
        <w:rPr>
          <w:b/>
          <w:bCs/>
        </w:rPr>
        <w:t xml:space="preserve">section </w:t>
      </w:r>
      <w:r w:rsidRPr="0031113A">
        <w:rPr>
          <w:b/>
          <w:bCs/>
        </w:rPr>
        <w:t>is reflective of your project scope and intended deliverables!</w:t>
      </w:r>
      <w:r>
        <w:rPr>
          <w:b/>
          <w:bCs/>
        </w:rPr>
        <w:t xml:space="preserve"> </w:t>
      </w:r>
      <w:r w:rsidRPr="00D22803">
        <w:t>Convert statements below f</w:t>
      </w:r>
      <w:r>
        <w:t>ro</w:t>
      </w:r>
      <w:r w:rsidRPr="00D22803">
        <w:t xml:space="preserve">m </w:t>
      </w:r>
      <w:r>
        <w:t>‘</w:t>
      </w:r>
      <w:r w:rsidRPr="00D22803">
        <w:t>requirements</w:t>
      </w:r>
      <w:r>
        <w:t>’</w:t>
      </w:r>
      <w:r w:rsidRPr="00D22803">
        <w:t xml:space="preserve"> to </w:t>
      </w:r>
      <w:r>
        <w:t>‘</w:t>
      </w:r>
      <w:r w:rsidRPr="00D22803">
        <w:t>actionable tasks</w:t>
      </w:r>
      <w:r>
        <w:t>’</w:t>
      </w:r>
      <w:r w:rsidRPr="00D22803">
        <w:t xml:space="preserve"> for your Project Team to do.</w:t>
      </w:r>
    </w:p>
    <w:p w14:paraId="25DF17B2" w14:textId="77777777" w:rsidR="00D3467E" w:rsidRDefault="00D3467E" w:rsidP="00D3467E">
      <w:pPr>
        <w:pStyle w:val="Instructions"/>
      </w:pPr>
      <w:r>
        <w:t xml:space="preserve">Replace or remove all </w:t>
      </w:r>
      <w:r w:rsidRPr="00C324CC">
        <w:rPr>
          <w:i/>
          <w:iCs/>
        </w:rPr>
        <w:t xml:space="preserve">[enter additional </w:t>
      </w:r>
      <w:r>
        <w:rPr>
          <w:i/>
          <w:iCs/>
        </w:rPr>
        <w:t>Project</w:t>
      </w:r>
      <w:r w:rsidRPr="00C324CC">
        <w:rPr>
          <w:i/>
          <w:iCs/>
        </w:rPr>
        <w:t xml:space="preserve"> Team items here]</w:t>
      </w:r>
      <w:r>
        <w:t xml:space="preserve"> placeholders</w:t>
      </w:r>
    </w:p>
    <w:p w14:paraId="760A7F02" w14:textId="695864CB" w:rsidR="00D3467E" w:rsidRPr="00593F16" w:rsidRDefault="00D3467E" w:rsidP="009337E6">
      <w:pPr>
        <w:pStyle w:val="Instructions"/>
      </w:pPr>
      <w:r w:rsidRPr="00275FC6">
        <w:t>DE Level 1 baseline requirements</w:t>
      </w:r>
      <w:r>
        <w:t xml:space="preserve"> outlined below.</w:t>
      </w:r>
    </w:p>
    <w:p w14:paraId="688CDEBF" w14:textId="5C967921" w:rsidR="00B067E7" w:rsidRPr="004033BF" w:rsidRDefault="00B067E7" w:rsidP="00CE77F9">
      <w:pPr>
        <w:pStyle w:val="NumberedHeading3"/>
      </w:pPr>
      <w:r w:rsidRPr="004033BF">
        <w:t>Overview</w:t>
      </w:r>
    </w:p>
    <w:p w14:paraId="678E58DD" w14:textId="7CA06324" w:rsidR="00454095" w:rsidRPr="00454095" w:rsidRDefault="00454095" w:rsidP="00454095">
      <w:pPr>
        <w:pStyle w:val="BodyText"/>
        <w:rPr>
          <w:rFonts w:asciiTheme="minorHAnsi" w:hAnsiTheme="minorHAnsi" w:cstheme="minorHAnsi"/>
          <w:color w:val="auto"/>
          <w:sz w:val="20"/>
          <w:szCs w:val="20"/>
          <w:lang w:eastAsia="en-AU"/>
        </w:rPr>
      </w:pPr>
      <w:r w:rsidRPr="00454095">
        <w:rPr>
          <w:rFonts w:asciiTheme="minorHAnsi" w:hAnsiTheme="minorHAnsi" w:cstheme="minorHAnsi"/>
          <w:color w:val="auto"/>
          <w:sz w:val="20"/>
          <w:szCs w:val="20"/>
          <w:lang w:eastAsia="en-AU"/>
        </w:rPr>
        <w:t xml:space="preserve">The </w:t>
      </w:r>
      <w:r w:rsidR="00963FF3">
        <w:rPr>
          <w:rFonts w:asciiTheme="minorHAnsi" w:hAnsiTheme="minorHAnsi" w:cstheme="minorHAnsi"/>
          <w:color w:val="auto"/>
          <w:sz w:val="20"/>
          <w:szCs w:val="20"/>
          <w:lang w:eastAsia="en-AU"/>
        </w:rPr>
        <w:t>Project Team</w:t>
      </w:r>
      <w:r w:rsidRPr="00454095">
        <w:rPr>
          <w:rFonts w:asciiTheme="minorHAnsi" w:hAnsiTheme="minorHAnsi" w:cstheme="minorHAnsi"/>
          <w:color w:val="auto"/>
          <w:sz w:val="20"/>
          <w:szCs w:val="20"/>
          <w:lang w:eastAsia="en-AU"/>
        </w:rPr>
        <w:t xml:space="preserve"> must </w:t>
      </w:r>
      <w:r w:rsidR="007362EC">
        <w:rPr>
          <w:rFonts w:asciiTheme="minorHAnsi" w:hAnsiTheme="minorHAnsi" w:cstheme="minorHAnsi"/>
          <w:color w:val="auto"/>
          <w:sz w:val="20"/>
          <w:szCs w:val="20"/>
          <w:lang w:eastAsia="en-AU"/>
        </w:rPr>
        <w:t>deliver</w:t>
      </w:r>
      <w:r w:rsidRPr="00454095">
        <w:rPr>
          <w:rFonts w:asciiTheme="minorHAnsi" w:hAnsiTheme="minorHAnsi" w:cstheme="minorHAnsi"/>
          <w:color w:val="auto"/>
          <w:sz w:val="20"/>
          <w:szCs w:val="20"/>
          <w:lang w:eastAsia="en-AU"/>
        </w:rPr>
        <w:t xml:space="preserve"> discipline-centric BIM/s that define the design intent allowing VHBA to tender the project to a selection of Managing Contractors.</w:t>
      </w:r>
    </w:p>
    <w:p w14:paraId="70453085" w14:textId="21B79A19" w:rsidR="001E08AA" w:rsidRPr="001E08AA" w:rsidRDefault="001E08AA" w:rsidP="001E08AA">
      <w:pPr>
        <w:pStyle w:val="BodyText"/>
        <w:rPr>
          <w:rFonts w:asciiTheme="minorHAnsi" w:hAnsiTheme="minorHAnsi" w:cstheme="minorHAnsi"/>
          <w:color w:val="auto"/>
          <w:sz w:val="20"/>
          <w:szCs w:val="20"/>
          <w:lang w:eastAsia="en-AU"/>
        </w:rPr>
      </w:pPr>
      <w:r w:rsidRPr="001E08AA">
        <w:rPr>
          <w:rFonts w:asciiTheme="minorHAnsi" w:hAnsiTheme="minorHAnsi" w:cstheme="minorHAnsi"/>
          <w:color w:val="auto"/>
          <w:sz w:val="20"/>
          <w:szCs w:val="20"/>
          <w:lang w:eastAsia="en-AU"/>
        </w:rPr>
        <w:t xml:space="preserve">At this project milestone, the Geometrical Information shall consist of specific Modelled Elements needed for </w:t>
      </w:r>
      <w:r w:rsidR="007C38A4">
        <w:rPr>
          <w:rFonts w:asciiTheme="minorHAnsi" w:hAnsiTheme="minorHAnsi" w:cstheme="minorHAnsi"/>
          <w:color w:val="auto"/>
          <w:sz w:val="20"/>
          <w:szCs w:val="20"/>
          <w:lang w:eastAsia="en-AU"/>
        </w:rPr>
        <w:t xml:space="preserve">Issue for </w:t>
      </w:r>
      <w:r w:rsidR="00B657F6">
        <w:rPr>
          <w:rFonts w:asciiTheme="minorHAnsi" w:hAnsiTheme="minorHAnsi" w:cstheme="minorHAnsi"/>
          <w:color w:val="auto"/>
          <w:sz w:val="20"/>
          <w:szCs w:val="20"/>
          <w:lang w:eastAsia="en-AU"/>
        </w:rPr>
        <w:t>Tender</w:t>
      </w:r>
      <w:r w:rsidRPr="001E08AA">
        <w:rPr>
          <w:rFonts w:asciiTheme="minorHAnsi" w:hAnsiTheme="minorHAnsi" w:cstheme="minorHAnsi"/>
          <w:color w:val="auto"/>
          <w:sz w:val="20"/>
          <w:szCs w:val="20"/>
          <w:lang w:eastAsia="en-AU"/>
        </w:rPr>
        <w:t xml:space="preserve">, modelled as specific systems or assemblies with the necessary detail, quantity, shape, size, location, orientation, and appearance for cross-trade coordination and construction layout, with specific interactions and interfaces between Modelled Elements and systems included. </w:t>
      </w:r>
      <w:r w:rsidR="00751E76">
        <w:rPr>
          <w:rFonts w:asciiTheme="minorHAnsi" w:hAnsiTheme="minorHAnsi" w:cstheme="minorHAnsi"/>
          <w:color w:val="auto"/>
          <w:sz w:val="20"/>
          <w:szCs w:val="20"/>
          <w:lang w:eastAsia="en-AU"/>
        </w:rPr>
        <w:t>F</w:t>
      </w:r>
      <w:r w:rsidR="00B657F6" w:rsidRPr="00454095">
        <w:rPr>
          <w:rFonts w:asciiTheme="minorHAnsi" w:hAnsiTheme="minorHAnsi" w:cstheme="minorHAnsi"/>
          <w:color w:val="auto"/>
          <w:sz w:val="20"/>
          <w:szCs w:val="20"/>
          <w:lang w:eastAsia="en-AU"/>
        </w:rPr>
        <w:t xml:space="preserve">inishes and materials </w:t>
      </w:r>
      <w:r w:rsidR="00751E76">
        <w:rPr>
          <w:rFonts w:asciiTheme="minorHAnsi" w:hAnsiTheme="minorHAnsi" w:cstheme="minorHAnsi"/>
          <w:color w:val="auto"/>
          <w:sz w:val="20"/>
          <w:szCs w:val="20"/>
          <w:lang w:eastAsia="en-AU"/>
        </w:rPr>
        <w:t>shall be nominated for</w:t>
      </w:r>
      <w:r w:rsidR="00B657F6" w:rsidRPr="00454095">
        <w:rPr>
          <w:rFonts w:asciiTheme="minorHAnsi" w:hAnsiTheme="minorHAnsi" w:cstheme="minorHAnsi"/>
          <w:color w:val="auto"/>
          <w:sz w:val="20"/>
          <w:szCs w:val="20"/>
          <w:lang w:eastAsia="en-AU"/>
        </w:rPr>
        <w:t xml:space="preserve"> </w:t>
      </w:r>
      <w:r w:rsidR="00751E76">
        <w:rPr>
          <w:rFonts w:asciiTheme="minorHAnsi" w:hAnsiTheme="minorHAnsi" w:cstheme="minorHAnsi"/>
          <w:color w:val="auto"/>
          <w:sz w:val="20"/>
          <w:szCs w:val="20"/>
          <w:lang w:eastAsia="en-AU"/>
        </w:rPr>
        <w:t>M</w:t>
      </w:r>
      <w:r w:rsidR="00B657F6" w:rsidRPr="00454095">
        <w:rPr>
          <w:rFonts w:asciiTheme="minorHAnsi" w:hAnsiTheme="minorHAnsi" w:cstheme="minorHAnsi"/>
          <w:color w:val="auto"/>
          <w:sz w:val="20"/>
          <w:szCs w:val="20"/>
          <w:lang w:eastAsia="en-AU"/>
        </w:rPr>
        <w:t xml:space="preserve">odel </w:t>
      </w:r>
      <w:r w:rsidR="00751E76">
        <w:rPr>
          <w:rFonts w:asciiTheme="minorHAnsi" w:hAnsiTheme="minorHAnsi" w:cstheme="minorHAnsi"/>
          <w:color w:val="auto"/>
          <w:sz w:val="20"/>
          <w:szCs w:val="20"/>
          <w:lang w:eastAsia="en-AU"/>
        </w:rPr>
        <w:t xml:space="preserve">Elements </w:t>
      </w:r>
      <w:r w:rsidR="00B657F6" w:rsidRPr="00454095">
        <w:rPr>
          <w:rFonts w:asciiTheme="minorHAnsi" w:hAnsiTheme="minorHAnsi" w:cstheme="minorHAnsi"/>
          <w:color w:val="auto"/>
          <w:sz w:val="20"/>
          <w:szCs w:val="20"/>
          <w:lang w:eastAsia="en-AU"/>
        </w:rPr>
        <w:t xml:space="preserve">and </w:t>
      </w:r>
      <w:r w:rsidR="00751E76">
        <w:rPr>
          <w:rFonts w:asciiTheme="minorHAnsi" w:hAnsiTheme="minorHAnsi" w:cstheme="minorHAnsi"/>
          <w:color w:val="auto"/>
          <w:sz w:val="20"/>
          <w:szCs w:val="20"/>
          <w:lang w:eastAsia="en-AU"/>
        </w:rPr>
        <w:t>the Federated Model sh</w:t>
      </w:r>
      <w:r w:rsidR="00367B69">
        <w:rPr>
          <w:rFonts w:asciiTheme="minorHAnsi" w:hAnsiTheme="minorHAnsi" w:cstheme="minorHAnsi"/>
          <w:color w:val="auto"/>
          <w:sz w:val="20"/>
          <w:szCs w:val="20"/>
          <w:lang w:eastAsia="en-AU"/>
        </w:rPr>
        <w:t>all</w:t>
      </w:r>
      <w:r w:rsidR="00B657F6" w:rsidRPr="00454095">
        <w:rPr>
          <w:rFonts w:asciiTheme="minorHAnsi" w:hAnsiTheme="minorHAnsi" w:cstheme="minorHAnsi"/>
          <w:color w:val="auto"/>
          <w:sz w:val="20"/>
          <w:szCs w:val="20"/>
          <w:lang w:eastAsia="en-AU"/>
        </w:rPr>
        <w:t xml:space="preserve"> contain as few spatial coordination issues as possible</w:t>
      </w:r>
      <w:r w:rsidR="00367B69">
        <w:rPr>
          <w:rFonts w:asciiTheme="minorHAnsi" w:hAnsiTheme="minorHAnsi" w:cstheme="minorHAnsi"/>
          <w:color w:val="auto"/>
          <w:sz w:val="20"/>
          <w:szCs w:val="20"/>
          <w:lang w:eastAsia="en-AU"/>
        </w:rPr>
        <w:t>.</w:t>
      </w:r>
    </w:p>
    <w:p w14:paraId="5AF414B0" w14:textId="79C3D1E1" w:rsidR="00454095" w:rsidRPr="00454095" w:rsidRDefault="001E08AA" w:rsidP="00454095">
      <w:pPr>
        <w:pStyle w:val="BodyText"/>
        <w:rPr>
          <w:rFonts w:asciiTheme="minorHAnsi" w:hAnsiTheme="minorHAnsi" w:cstheme="minorHAnsi"/>
          <w:color w:val="auto"/>
          <w:sz w:val="20"/>
          <w:szCs w:val="20"/>
          <w:lang w:eastAsia="en-AU"/>
        </w:rPr>
      </w:pPr>
      <w:r w:rsidRPr="001E08AA">
        <w:rPr>
          <w:rFonts w:asciiTheme="minorHAnsi" w:hAnsiTheme="minorHAnsi" w:cstheme="minorHAnsi"/>
          <w:color w:val="auto"/>
          <w:sz w:val="20"/>
          <w:szCs w:val="20"/>
          <w:lang w:eastAsia="en-AU"/>
        </w:rPr>
        <w:t xml:space="preserve">Alphanumerical Information shall also be attached to the Model Elements as defined in </w:t>
      </w:r>
      <w:r w:rsidR="005714E9">
        <w:rPr>
          <w:rFonts w:asciiTheme="minorHAnsi" w:hAnsiTheme="minorHAnsi" w:cstheme="minorHAnsi"/>
          <w:color w:val="auto"/>
          <w:sz w:val="20"/>
          <w:szCs w:val="20"/>
          <w:lang w:eastAsia="en-AU"/>
        </w:rPr>
        <w:t xml:space="preserve">section </w:t>
      </w:r>
      <w:r w:rsidR="002A7E6F">
        <w:rPr>
          <w:rFonts w:asciiTheme="minorHAnsi" w:hAnsiTheme="minorHAnsi" w:cstheme="minorHAnsi"/>
          <w:color w:val="auto"/>
          <w:sz w:val="20"/>
          <w:szCs w:val="20"/>
          <w:lang w:eastAsia="en-AU"/>
        </w:rPr>
        <w:t>4.5 of the PIR</w:t>
      </w:r>
      <w:r w:rsidR="005714E9">
        <w:rPr>
          <w:rFonts w:asciiTheme="minorHAnsi" w:hAnsiTheme="minorHAnsi" w:cstheme="minorHAnsi"/>
          <w:color w:val="auto"/>
          <w:sz w:val="20"/>
          <w:szCs w:val="20"/>
          <w:lang w:eastAsia="en-AU"/>
        </w:rPr>
        <w:t>.</w:t>
      </w:r>
    </w:p>
    <w:p w14:paraId="527EF9A8" w14:textId="4E5D028D" w:rsidR="003557CE" w:rsidRPr="00367B69" w:rsidRDefault="00367B69" w:rsidP="00367B69">
      <w:r w:rsidRPr="00454095">
        <w:rPr>
          <w:rFonts w:cstheme="minorHAnsi"/>
          <w:lang w:eastAsia="en-AU"/>
        </w:rPr>
        <w:t>Th</w:t>
      </w:r>
      <w:r>
        <w:rPr>
          <w:rFonts w:cstheme="minorHAnsi"/>
          <w:lang w:eastAsia="en-AU"/>
        </w:rPr>
        <w:t>e BIM/s</w:t>
      </w:r>
      <w:r w:rsidRPr="00454095">
        <w:rPr>
          <w:rFonts w:cstheme="minorHAnsi"/>
          <w:lang w:eastAsia="en-AU"/>
        </w:rPr>
        <w:t xml:space="preserve"> shall be ready for construction modelling and </w:t>
      </w:r>
      <w:r>
        <w:rPr>
          <w:rFonts w:cstheme="minorHAnsi"/>
          <w:lang w:eastAsia="en-AU"/>
        </w:rPr>
        <w:t xml:space="preserve">must </w:t>
      </w:r>
      <w:r w:rsidRPr="00454095">
        <w:rPr>
          <w:rFonts w:cstheme="minorHAnsi"/>
          <w:lang w:eastAsia="en-AU"/>
        </w:rPr>
        <w:t>be an accurate representation of the design</w:t>
      </w:r>
      <w:r>
        <w:rPr>
          <w:rFonts w:cstheme="minorHAnsi"/>
          <w:lang w:eastAsia="en-AU"/>
        </w:rPr>
        <w:t xml:space="preserve"> for this phase </w:t>
      </w:r>
      <w:r w:rsidRPr="004412FF">
        <w:t xml:space="preserve">and </w:t>
      </w:r>
      <w:r>
        <w:t>m</w:t>
      </w:r>
      <w:r w:rsidRPr="004412FF">
        <w:t xml:space="preserve">ust be capable of meeting the needs </w:t>
      </w:r>
      <w:r w:rsidRPr="00B657F6">
        <w:t>defined in the PIR</w:t>
      </w:r>
      <w:r w:rsidRPr="004412FF">
        <w:t xml:space="preserve">. </w:t>
      </w:r>
      <w:r w:rsidR="00454095" w:rsidRPr="00454095">
        <w:rPr>
          <w:rFonts w:cstheme="minorHAnsi"/>
          <w:lang w:eastAsia="en-AU"/>
        </w:rPr>
        <w:t>Once BIM is complete for Tender Documentation it is ready to progress to workshop detailing and defined costing by Tendering construction parties.</w:t>
      </w:r>
      <w:r>
        <w:rPr>
          <w:rFonts w:cstheme="minorHAnsi"/>
          <w:lang w:eastAsia="en-AU"/>
        </w:rPr>
        <w:t xml:space="preserve"> </w:t>
      </w:r>
      <w:r w:rsidR="003557CE" w:rsidRPr="003557CE">
        <w:rPr>
          <w:rFonts w:cstheme="minorHAnsi"/>
          <w:lang w:eastAsia="en-AU"/>
        </w:rPr>
        <w:t>For</w:t>
      </w:r>
      <w:r w:rsidR="00D10D73">
        <w:rPr>
          <w:rFonts w:cstheme="minorHAnsi"/>
          <w:lang w:eastAsia="en-AU"/>
        </w:rPr>
        <w:t xml:space="preserve"> Issue for</w:t>
      </w:r>
      <w:r w:rsidR="003557CE" w:rsidRPr="003557CE">
        <w:rPr>
          <w:rFonts w:cstheme="minorHAnsi"/>
          <w:lang w:eastAsia="en-AU"/>
        </w:rPr>
        <w:t xml:space="preserve"> </w:t>
      </w:r>
      <w:r w:rsidR="003557CE">
        <w:rPr>
          <w:rFonts w:cstheme="minorHAnsi"/>
          <w:lang w:eastAsia="en-AU"/>
        </w:rPr>
        <w:t xml:space="preserve">Tender </w:t>
      </w:r>
      <w:r w:rsidR="003557CE" w:rsidRPr="003557CE">
        <w:rPr>
          <w:rFonts w:cstheme="minorHAnsi"/>
          <w:lang w:eastAsia="en-AU"/>
        </w:rPr>
        <w:t>onwards the BIM/s must contain the requirements of the previous project phases above and incorporate the following:</w:t>
      </w:r>
    </w:p>
    <w:p w14:paraId="455ADF2E" w14:textId="3D05B5A5" w:rsidR="007D46D3" w:rsidRPr="00367B69" w:rsidRDefault="007D46D3" w:rsidP="00367B69">
      <w:pPr>
        <w:pStyle w:val="VHBAnumberloweralpha"/>
        <w:numPr>
          <w:ilvl w:val="0"/>
          <w:numId w:val="66"/>
        </w:numPr>
        <w:rPr>
          <w:lang w:val="en-US"/>
        </w:rPr>
      </w:pPr>
      <w:r w:rsidRPr="00367B69">
        <w:rPr>
          <w:lang w:val="en-US"/>
        </w:rPr>
        <w:t xml:space="preserve">All discipline BIM/s are to be delivered to VHBA in the agreed open standard format (IFC 2x3 minimum) containing all </w:t>
      </w:r>
      <w:r w:rsidR="00EB5888" w:rsidRPr="00367B69">
        <w:rPr>
          <w:lang w:val="en-US"/>
        </w:rPr>
        <w:t>VHBA</w:t>
      </w:r>
      <w:r w:rsidRPr="00367B69">
        <w:rPr>
          <w:lang w:val="en-US"/>
        </w:rPr>
        <w:t xml:space="preserve"> BIM Shared Parameters in user-defined custom Property Sets. Model exports should be run through an IFC “model </w:t>
      </w:r>
      <w:r w:rsidRPr="005A6DBF">
        <w:t>optimiser</w:t>
      </w:r>
      <w:r w:rsidRPr="00367B69">
        <w:rPr>
          <w:lang w:val="en-US"/>
        </w:rPr>
        <w:t xml:space="preserve">” tool prior to submission </w:t>
      </w:r>
    </w:p>
    <w:p w14:paraId="4A30B8DC" w14:textId="6CC46E17" w:rsidR="007D46D3" w:rsidRPr="009F5EDB" w:rsidRDefault="007D46D3" w:rsidP="007D46D3">
      <w:pPr>
        <w:pStyle w:val="VHBAnumberloweralpha"/>
        <w:rPr>
          <w:lang w:val="en-US"/>
        </w:rPr>
      </w:pPr>
      <w:r w:rsidRPr="009F5EDB">
        <w:rPr>
          <w:lang w:val="en-US"/>
        </w:rPr>
        <w:t xml:space="preserve">All native BIM/s submitted are to be compatible and editable within the native BIM authoring tools. No models or objects shall be stripped of data and all drawings and schedules should remain in and linked to the </w:t>
      </w:r>
      <w:r w:rsidR="003E42FD">
        <w:rPr>
          <w:lang w:val="en-US"/>
        </w:rPr>
        <w:t>BIM/s</w:t>
      </w:r>
    </w:p>
    <w:p w14:paraId="4A309EE5" w14:textId="01E10872" w:rsidR="007D46D3" w:rsidRPr="009F5EDB" w:rsidRDefault="007D46D3" w:rsidP="007D46D3">
      <w:pPr>
        <w:pStyle w:val="VHBAnumberloweralpha"/>
        <w:rPr>
          <w:lang w:val="en-US"/>
        </w:rPr>
      </w:pPr>
      <w:r w:rsidRPr="009F5EDB">
        <w:rPr>
          <w:lang w:val="en-US"/>
        </w:rPr>
        <w:t xml:space="preserve">All </w:t>
      </w:r>
      <w:r w:rsidR="002174BF">
        <w:rPr>
          <w:lang w:val="en-US"/>
        </w:rPr>
        <w:t>Tender</w:t>
      </w:r>
      <w:r w:rsidRPr="009F5EDB">
        <w:rPr>
          <w:lang w:val="en-US"/>
        </w:rPr>
        <w:t xml:space="preserve"> Documentation, including drawings and schedules, must be derived from the BIM</w:t>
      </w:r>
      <w:r w:rsidR="00C07924">
        <w:rPr>
          <w:lang w:val="en-US"/>
        </w:rPr>
        <w:t xml:space="preserve">/s </w:t>
      </w:r>
      <w:r w:rsidRPr="009F5EDB">
        <w:rPr>
          <w:lang w:val="en-US"/>
        </w:rPr>
        <w:t>and include information from the space planning database (if used)</w:t>
      </w:r>
    </w:p>
    <w:p w14:paraId="464CA244" w14:textId="05125569" w:rsidR="007D46D3" w:rsidRPr="009F5EDB" w:rsidRDefault="007D46D3" w:rsidP="007D46D3">
      <w:pPr>
        <w:pStyle w:val="VHBAnumberloweralpha"/>
        <w:rPr>
          <w:lang w:val="en-US"/>
        </w:rPr>
      </w:pPr>
      <w:r w:rsidRPr="009F5EDB">
        <w:rPr>
          <w:lang w:val="en-US"/>
        </w:rPr>
        <w:t xml:space="preserve">All BIM/s submitted to </w:t>
      </w:r>
      <w:r w:rsidR="002174BF">
        <w:rPr>
          <w:lang w:val="en-US"/>
        </w:rPr>
        <w:t>VHBA</w:t>
      </w:r>
      <w:r w:rsidRPr="009F5EDB">
        <w:rPr>
          <w:lang w:val="en-US"/>
        </w:rPr>
        <w:t xml:space="preserve"> are to be “cleaned” with all extraneous 2D references and 3D elements removed from the BIM/s. No BIM/s issued after </w:t>
      </w:r>
      <w:r w:rsidR="0094352A">
        <w:rPr>
          <w:lang w:val="en-US"/>
        </w:rPr>
        <w:t>Tender</w:t>
      </w:r>
      <w:r w:rsidRPr="009F5EDB">
        <w:rPr>
          <w:lang w:val="en-US"/>
        </w:rPr>
        <w:t xml:space="preserve"> Documentation approval shall contain undefined, incorrectly defined or duplicated elements</w:t>
      </w:r>
    </w:p>
    <w:p w14:paraId="7F407701" w14:textId="42086564" w:rsidR="007D46D3" w:rsidRPr="009F5EDB" w:rsidRDefault="007D46D3" w:rsidP="007D46D3">
      <w:pPr>
        <w:pStyle w:val="VHBAnumberloweralpha"/>
        <w:rPr>
          <w:lang w:val="en-US"/>
        </w:rPr>
      </w:pPr>
      <w:r w:rsidRPr="009F5EDB">
        <w:rPr>
          <w:lang w:val="en-US"/>
        </w:rPr>
        <w:t xml:space="preserve">Electronic drawing, BIM and space planning database files are to be provided to </w:t>
      </w:r>
      <w:r w:rsidR="00DC563F">
        <w:rPr>
          <w:lang w:val="en-US"/>
        </w:rPr>
        <w:t>VHBA</w:t>
      </w:r>
      <w:r w:rsidRPr="009F5EDB">
        <w:rPr>
          <w:lang w:val="en-US"/>
        </w:rPr>
        <w:t xml:space="preserve"> via Aconex</w:t>
      </w:r>
      <w:r w:rsidR="00DC563F">
        <w:rPr>
          <w:lang w:val="en-US"/>
        </w:rPr>
        <w:t xml:space="preserve"> </w:t>
      </w:r>
      <w:r w:rsidR="00061C3D">
        <w:rPr>
          <w:lang w:val="en-US"/>
        </w:rPr>
        <w:t>and Autodesk Construction Cloud</w:t>
      </w:r>
      <w:r w:rsidRPr="009F5EDB">
        <w:rPr>
          <w:lang w:val="en-US"/>
        </w:rPr>
        <w:t xml:space="preserve">, as applicable unless otherwise agreed </w:t>
      </w:r>
    </w:p>
    <w:p w14:paraId="67225F64" w14:textId="77777777" w:rsidR="007D46D3" w:rsidRPr="009F5EDB" w:rsidRDefault="007D46D3" w:rsidP="007D46D3">
      <w:pPr>
        <w:pStyle w:val="VHBAnumberloweralpha"/>
        <w:rPr>
          <w:lang w:val="en-US"/>
        </w:rPr>
      </w:pPr>
      <w:r w:rsidRPr="009F5EDB">
        <w:rPr>
          <w:lang w:val="en-US"/>
        </w:rPr>
        <w:lastRenderedPageBreak/>
        <w:t>Services are to be modelled to the “as designed” size nominated by the consultant, including external and internal insulation, to enable co-ordination and confirmation of space requirements above ceilings and in risers</w:t>
      </w:r>
    </w:p>
    <w:p w14:paraId="2CB26D40" w14:textId="77777777" w:rsidR="007D46D3" w:rsidRPr="009F5EDB" w:rsidRDefault="007D46D3" w:rsidP="007D46D3">
      <w:pPr>
        <w:pStyle w:val="VHBAnumberloweralpha"/>
        <w:rPr>
          <w:lang w:val="en-US"/>
        </w:rPr>
      </w:pPr>
      <w:r w:rsidRPr="009F5EDB">
        <w:rPr>
          <w:lang w:val="en-US"/>
        </w:rPr>
        <w:t>All duct and pipe services are modelled as closed systems to allow for system design parameters and system flow information to exist within the models</w:t>
      </w:r>
    </w:p>
    <w:p w14:paraId="5415F5A2" w14:textId="77777777" w:rsidR="007D46D3" w:rsidRPr="009F5EDB" w:rsidRDefault="007D46D3" w:rsidP="007D46D3">
      <w:pPr>
        <w:pStyle w:val="VHBAnumberloweralpha"/>
        <w:rPr>
          <w:lang w:val="en-US"/>
        </w:rPr>
      </w:pPr>
      <w:r w:rsidRPr="009F5EDB">
        <w:rPr>
          <w:lang w:val="en-US"/>
        </w:rPr>
        <w:t>All equipment and associated terminating devices shall be assigned to a logical system and/or circuit/panel</w:t>
      </w:r>
    </w:p>
    <w:p w14:paraId="697D2955" w14:textId="77777777" w:rsidR="007D46D3" w:rsidRPr="009F5EDB" w:rsidRDefault="007D46D3" w:rsidP="007D46D3">
      <w:pPr>
        <w:pStyle w:val="VHBAnumberloweralpha"/>
        <w:rPr>
          <w:lang w:val="en-US"/>
        </w:rPr>
      </w:pPr>
      <w:r w:rsidRPr="009F5EDB">
        <w:rPr>
          <w:lang w:val="en-US"/>
        </w:rPr>
        <w:t xml:space="preserve">Access and clearance zones shall be shown for each discipline, clearly labelled as such and included in the clash detection process.  All BIM/s should include (if required) a separate 3D representation of plant egress and replacement routes </w:t>
      </w:r>
    </w:p>
    <w:p w14:paraId="3DAD5735" w14:textId="565169C2" w:rsidR="00643143" w:rsidRPr="003A1022" w:rsidRDefault="00643143" w:rsidP="003A1022">
      <w:pPr>
        <w:pStyle w:val="VHBAnumberloweralpha"/>
      </w:pPr>
      <w:r w:rsidRPr="003A1022">
        <w:t xml:space="preserve">Virtual coordination and clash detection as defined in Section </w:t>
      </w:r>
      <w:r w:rsidR="00ED0B5A">
        <w:fldChar w:fldCharType="begin"/>
      </w:r>
      <w:r w:rsidR="00ED0B5A">
        <w:instrText xml:space="preserve"> REF _Ref153375534 \r \h </w:instrText>
      </w:r>
      <w:r w:rsidR="00ED0B5A">
        <w:fldChar w:fldCharType="separate"/>
      </w:r>
      <w:r w:rsidR="00C93A00">
        <w:t>11</w:t>
      </w:r>
      <w:r w:rsidR="00ED0B5A">
        <w:fldChar w:fldCharType="end"/>
      </w:r>
      <w:r w:rsidRPr="003A1022">
        <w:t xml:space="preserve"> and reported to the </w:t>
      </w:r>
      <w:r w:rsidR="00683C9F" w:rsidRPr="003A1022">
        <w:t>VHBA Project Management</w:t>
      </w:r>
      <w:r w:rsidRPr="003A1022">
        <w:t xml:space="preserve"> at nominated intervals</w:t>
      </w:r>
    </w:p>
    <w:p w14:paraId="1F82144A" w14:textId="6137ADB8" w:rsidR="00643143" w:rsidRPr="003A1022" w:rsidRDefault="00186497" w:rsidP="003A1022">
      <w:pPr>
        <w:pStyle w:val="VHBAnumberloweralpha"/>
      </w:pPr>
      <w:r w:rsidRPr="003A1022">
        <w:rPr>
          <w:rStyle w:val="BodyTextChar"/>
          <w:rFonts w:asciiTheme="minorHAnsi" w:eastAsia="Times" w:hAnsiTheme="minorHAnsi" w:cs="Times New Roman"/>
          <w:color w:val="auto"/>
          <w:kern w:val="0"/>
          <w:sz w:val="20"/>
          <w:szCs w:val="20"/>
          <w14:numSpacing w14:val="default"/>
        </w:rPr>
        <w:t xml:space="preserve">Asset parameters relevant to </w:t>
      </w:r>
      <w:r w:rsidR="007C38A4">
        <w:rPr>
          <w:rStyle w:val="BodyTextChar"/>
          <w:rFonts w:asciiTheme="minorHAnsi" w:eastAsia="Times" w:hAnsiTheme="minorHAnsi" w:cs="Times New Roman"/>
          <w:color w:val="auto"/>
          <w:kern w:val="0"/>
          <w:sz w:val="20"/>
          <w:szCs w:val="20"/>
          <w14:numSpacing w14:val="default"/>
        </w:rPr>
        <w:t xml:space="preserve">Issue for </w:t>
      </w:r>
      <w:r w:rsidRPr="003A1022">
        <w:rPr>
          <w:rStyle w:val="BodyTextChar"/>
          <w:rFonts w:asciiTheme="minorHAnsi" w:eastAsia="Times" w:hAnsiTheme="minorHAnsi" w:cs="Times New Roman"/>
          <w:color w:val="auto"/>
          <w:kern w:val="0"/>
          <w:sz w:val="20"/>
          <w:szCs w:val="20"/>
          <w14:numSpacing w14:val="default"/>
        </w:rPr>
        <w:t xml:space="preserve">Tender shall be populated in the BIM/s as per Section </w:t>
      </w:r>
      <w:r w:rsidR="00836197">
        <w:rPr>
          <w:rStyle w:val="BodyTextChar"/>
          <w:rFonts w:asciiTheme="minorHAnsi" w:eastAsia="Times" w:hAnsiTheme="minorHAnsi" w:cs="Times New Roman"/>
          <w:color w:val="auto"/>
          <w:kern w:val="0"/>
          <w:sz w:val="20"/>
          <w:szCs w:val="20"/>
          <w14:numSpacing w14:val="default"/>
        </w:rPr>
        <w:t xml:space="preserve">4.5 of the PIR </w:t>
      </w:r>
      <w:r w:rsidR="00643143" w:rsidRPr="003A1022">
        <w:rPr>
          <w:rStyle w:val="BodyTextChar"/>
          <w:rFonts w:asciiTheme="minorHAnsi" w:eastAsia="Times" w:hAnsiTheme="minorHAnsi" w:cs="Times New Roman"/>
          <w:color w:val="auto"/>
          <w:kern w:val="0"/>
          <w:sz w:val="20"/>
          <w:szCs w:val="20"/>
          <w14:numSpacing w14:val="default"/>
        </w:rPr>
        <w:t>by each</w:t>
      </w:r>
      <w:r w:rsidR="00643143" w:rsidRPr="003A1022">
        <w:t xml:space="preserve"> Model Element Author as required</w:t>
      </w:r>
    </w:p>
    <w:p w14:paraId="1310DEB2" w14:textId="4E559204" w:rsidR="007D46D3" w:rsidRDefault="007D46D3" w:rsidP="007D46D3">
      <w:pPr>
        <w:pStyle w:val="VHBAnumberloweralpha"/>
      </w:pPr>
      <w:r w:rsidRPr="009F5EDB">
        <w:t xml:space="preserve">The required schedules for each Asset Group </w:t>
      </w:r>
      <w:r w:rsidR="00DC1BF8">
        <w:t>are</w:t>
      </w:r>
      <w:r w:rsidRPr="009F5EDB">
        <w:t xml:space="preserve"> created/maintained in relevant BIM/s </w:t>
      </w:r>
      <w:r w:rsidR="00825DA1">
        <w:t xml:space="preserve">and exported </w:t>
      </w:r>
      <w:r w:rsidRPr="009F5EDB">
        <w:t>to enable asset information exchange</w:t>
      </w:r>
    </w:p>
    <w:p w14:paraId="2207B901" w14:textId="5E28013D" w:rsidR="00CB2DCC" w:rsidRDefault="00643143" w:rsidP="003A1022">
      <w:pPr>
        <w:pStyle w:val="VHBAnumberloweralpha"/>
      </w:pPr>
      <w:r w:rsidRPr="003A1022">
        <w:t xml:space="preserve">[Enter additional </w:t>
      </w:r>
      <w:r w:rsidR="00963FF3">
        <w:t>Project Team</w:t>
      </w:r>
      <w:r w:rsidRPr="003A1022">
        <w:t xml:space="preserve"> items here]</w:t>
      </w:r>
    </w:p>
    <w:p w14:paraId="6F45A3A2" w14:textId="30104529" w:rsidR="00836197" w:rsidRDefault="006C7AE3" w:rsidP="009337E6">
      <w:pPr>
        <w:pStyle w:val="Instructions"/>
      </w:pPr>
      <w:r w:rsidRPr="00CE77F9">
        <w:rPr>
          <w:b/>
          <w:bCs/>
        </w:rPr>
        <w:t>PIR section 3.</w:t>
      </w:r>
      <w:r w:rsidR="00C93A00">
        <w:rPr>
          <w:b/>
          <w:bCs/>
        </w:rPr>
        <w:t>10</w:t>
      </w:r>
      <w:r w:rsidRPr="00CE77F9">
        <w:rPr>
          <w:b/>
          <w:bCs/>
        </w:rPr>
        <w:t>.2.</w:t>
      </w:r>
      <w:r w:rsidRPr="0047207E">
        <w:t xml:space="preserve"> </w:t>
      </w:r>
    </w:p>
    <w:p w14:paraId="650F8F0E" w14:textId="1B56E2C0" w:rsidR="006C7AE3" w:rsidRPr="0047207E" w:rsidRDefault="006C7AE3" w:rsidP="009337E6">
      <w:pPr>
        <w:pStyle w:val="Instructions"/>
      </w:pPr>
      <w:r w:rsidRPr="0047207E">
        <w:t>DE Level 2 and 3 increased requirements outlined below. Remove sections below if DE Project Level is not DE Level 2 or 3.</w:t>
      </w:r>
    </w:p>
    <w:p w14:paraId="20EFF54A" w14:textId="4B373DA1" w:rsidR="006C7AE3" w:rsidRDefault="006C7AE3" w:rsidP="006C7AE3">
      <w:pPr>
        <w:pStyle w:val="VHBAnumberloweralpha"/>
      </w:pPr>
      <w:r>
        <w:t>DE Level</w:t>
      </w:r>
      <w:r w:rsidRPr="00880ADA">
        <w:t xml:space="preserve"> </w:t>
      </w:r>
      <w:r>
        <w:t>2</w:t>
      </w:r>
      <w:r w:rsidRPr="00880ADA">
        <w:t xml:space="preserve"> and </w:t>
      </w:r>
      <w:r>
        <w:t>3</w:t>
      </w:r>
      <w:r w:rsidRPr="00880ADA">
        <w:t xml:space="preserve"> Projects – </w:t>
      </w:r>
      <w:r>
        <w:t xml:space="preserve">Safety in Design and OH&amp;S risks identified, analysed and mitigation strategies documented via issues linked </w:t>
      </w:r>
      <w:r w:rsidR="00DC1BF8">
        <w:t xml:space="preserve">and viewable </w:t>
      </w:r>
      <w:r w:rsidR="00002F0A">
        <w:t>in</w:t>
      </w:r>
      <w:r>
        <w:t xml:space="preserve"> the Federated Model</w:t>
      </w:r>
    </w:p>
    <w:p w14:paraId="30A1CC42" w14:textId="77777777" w:rsidR="006C7AE3" w:rsidRDefault="006C7AE3" w:rsidP="006C7AE3">
      <w:pPr>
        <w:pStyle w:val="VHBAnumberloweralpha"/>
      </w:pPr>
      <w:r>
        <w:t>DE Level</w:t>
      </w:r>
      <w:r w:rsidRPr="00880ADA">
        <w:t xml:space="preserve"> </w:t>
      </w:r>
      <w:r>
        <w:t>2</w:t>
      </w:r>
      <w:r w:rsidRPr="00880ADA">
        <w:t xml:space="preserve"> and </w:t>
      </w:r>
      <w:r>
        <w:t>3</w:t>
      </w:r>
      <w:r w:rsidRPr="00880ADA">
        <w:t xml:space="preserve"> Projects – </w:t>
      </w:r>
      <w:r>
        <w:t>Virtual Reality is to be utilised and Static Renders are to be generated from the Design Development BIM/s for stakeholder communication</w:t>
      </w:r>
    </w:p>
    <w:p w14:paraId="4A25D88B" w14:textId="77777777" w:rsidR="006C7AE3" w:rsidRDefault="006C7AE3" w:rsidP="006C7AE3">
      <w:pPr>
        <w:pStyle w:val="VHBAnumberloweralpha"/>
      </w:pPr>
      <w:r w:rsidRPr="00A13743">
        <w:t xml:space="preserve">[Enter additional </w:t>
      </w:r>
      <w:r>
        <w:t>Project Team</w:t>
      </w:r>
      <w:r w:rsidRPr="00A13743">
        <w:t xml:space="preserve"> items here]</w:t>
      </w:r>
    </w:p>
    <w:p w14:paraId="220DFCD1" w14:textId="7B39FD26" w:rsidR="00836197" w:rsidRDefault="006C7AE3" w:rsidP="009337E6">
      <w:pPr>
        <w:pStyle w:val="Instructions"/>
      </w:pPr>
      <w:r w:rsidRPr="00CE77F9">
        <w:rPr>
          <w:b/>
          <w:bCs/>
        </w:rPr>
        <w:t>PIR section 3.</w:t>
      </w:r>
      <w:r w:rsidR="00C93A00">
        <w:rPr>
          <w:b/>
          <w:bCs/>
        </w:rPr>
        <w:t>10</w:t>
      </w:r>
      <w:r w:rsidRPr="00CE77F9">
        <w:rPr>
          <w:b/>
          <w:bCs/>
        </w:rPr>
        <w:t>.3.</w:t>
      </w:r>
      <w:r w:rsidRPr="00D9359E">
        <w:t xml:space="preserve"> </w:t>
      </w:r>
    </w:p>
    <w:p w14:paraId="28F11ACC" w14:textId="2596B798" w:rsidR="006C7AE3" w:rsidRPr="00557309" w:rsidRDefault="006C7AE3" w:rsidP="009337E6">
      <w:pPr>
        <w:pStyle w:val="Instructions"/>
      </w:pPr>
      <w:r w:rsidRPr="00D9359E">
        <w:t>DE Level 3 additional requirements outlined below. Remove sections below if DE Project Level is not DE Level 3.</w:t>
      </w:r>
    </w:p>
    <w:p w14:paraId="449DD6D5" w14:textId="61877267" w:rsidR="006C7AE3" w:rsidRDefault="006C7AE3" w:rsidP="006C7AE3">
      <w:pPr>
        <w:pStyle w:val="VHBAnumberloweralpha"/>
      </w:pPr>
      <w:r>
        <w:t>DE Level</w:t>
      </w:r>
      <w:r w:rsidRPr="00880ADA">
        <w:t xml:space="preserve"> </w:t>
      </w:r>
      <w:r>
        <w:t>3</w:t>
      </w:r>
      <w:r w:rsidRPr="00880ADA">
        <w:t xml:space="preserve"> Projects –</w:t>
      </w:r>
      <w:r>
        <w:t xml:space="preserve"> </w:t>
      </w:r>
      <w:r w:rsidR="00912FF3">
        <w:t>Tender</w:t>
      </w:r>
      <w:r>
        <w:t xml:space="preserve"> BIM/s</w:t>
      </w:r>
      <w:r w:rsidRPr="00C41AF4">
        <w:t xml:space="preserve"> are to </w:t>
      </w:r>
      <w:r>
        <w:t>incorporate the QS units of measurement and codification to enable extraction for detailed elemental and whole of life costing by the QS</w:t>
      </w:r>
      <w:r w:rsidR="00912FF3">
        <w:t xml:space="preserve"> and </w:t>
      </w:r>
      <w:r w:rsidR="002C78E5">
        <w:t>quantities for the tendering Cost Estimator</w:t>
      </w:r>
    </w:p>
    <w:p w14:paraId="7647713B" w14:textId="5E610E9B" w:rsidR="006C7AE3" w:rsidRDefault="006C7AE3" w:rsidP="006C7AE3">
      <w:pPr>
        <w:pStyle w:val="VHBAnumberloweralpha"/>
      </w:pPr>
      <w:r>
        <w:t>DE Level</w:t>
      </w:r>
      <w:r w:rsidRPr="00880ADA">
        <w:t xml:space="preserve"> </w:t>
      </w:r>
      <w:r>
        <w:t>3</w:t>
      </w:r>
      <w:r w:rsidRPr="00880ADA">
        <w:t xml:space="preserve"> Projects –</w:t>
      </w:r>
      <w:r>
        <w:t xml:space="preserve"> </w:t>
      </w:r>
      <w:r w:rsidR="00B8225B">
        <w:t xml:space="preserve">Tender </w:t>
      </w:r>
      <w:r>
        <w:t>BIM/s</w:t>
      </w:r>
      <w:r w:rsidRPr="00C41AF4">
        <w:t xml:space="preserve"> are to </w:t>
      </w:r>
      <w:r>
        <w:t>be developed to enable exporting functions to energy efficiency modelling software</w:t>
      </w:r>
    </w:p>
    <w:p w14:paraId="2DCFEC0E" w14:textId="71EA4465" w:rsidR="006C7AE3" w:rsidRPr="00C41AF4" w:rsidRDefault="006C7AE3" w:rsidP="006C7AE3">
      <w:pPr>
        <w:pStyle w:val="VHBAnumberloweralpha"/>
      </w:pPr>
      <w:r>
        <w:t>DE Level</w:t>
      </w:r>
      <w:r w:rsidRPr="00880ADA">
        <w:t xml:space="preserve"> </w:t>
      </w:r>
      <w:r>
        <w:t>3</w:t>
      </w:r>
      <w:r w:rsidRPr="00880ADA">
        <w:t xml:space="preserve"> Projects </w:t>
      </w:r>
      <w:r>
        <w:t>– Detailed operational planning and staging documentation are to be developed from the Design Development BIM/s with risks (associated with safety, time, and spatial constraints) identified, analysed and mitigation strategies documented via issues linked to</w:t>
      </w:r>
      <w:r w:rsidR="00D868ED">
        <w:t xml:space="preserve"> and viewable in</w:t>
      </w:r>
      <w:r>
        <w:t xml:space="preserve"> the Federated Model</w:t>
      </w:r>
    </w:p>
    <w:p w14:paraId="66D06DC2" w14:textId="7CF01BE0" w:rsidR="006C7AE3" w:rsidRDefault="006C7AE3" w:rsidP="006C7AE3">
      <w:pPr>
        <w:pStyle w:val="VHBAnumberloweralpha"/>
      </w:pPr>
      <w:r w:rsidRPr="00880ADA">
        <w:t>[Enter additional Appointed Party items here]</w:t>
      </w:r>
    </w:p>
    <w:p w14:paraId="0B0BAD31" w14:textId="33A5425A" w:rsidR="00215238" w:rsidRDefault="00215238" w:rsidP="00CE77F9">
      <w:pPr>
        <w:pStyle w:val="NumberedHeading3"/>
      </w:pPr>
      <w:r w:rsidRPr="00A80F0D">
        <w:t xml:space="preserve">Architectural Modelling </w:t>
      </w:r>
      <w:r>
        <w:t>Requirements</w:t>
      </w:r>
    </w:p>
    <w:p w14:paraId="3F3F103E" w14:textId="4682593D" w:rsidR="00215238" w:rsidRPr="005A7CD5" w:rsidRDefault="00215238" w:rsidP="00215238">
      <w:pPr>
        <w:pStyle w:val="VHBAbody"/>
      </w:pPr>
      <w:r w:rsidRPr="005A7CD5">
        <w:t xml:space="preserve">The </w:t>
      </w:r>
      <w:r>
        <w:t>Architectural</w:t>
      </w:r>
      <w:r w:rsidRPr="005A7CD5">
        <w:t xml:space="preserve"> BIM/s requirements for </w:t>
      </w:r>
      <w:r w:rsidR="00DF26F6">
        <w:t>Design Development</w:t>
      </w:r>
      <w:r w:rsidRPr="005A7CD5">
        <w:t xml:space="preserve"> must be incorporated, with the addition of the following:</w:t>
      </w:r>
    </w:p>
    <w:p w14:paraId="1E6DB68A" w14:textId="77777777" w:rsidR="00723B8A" w:rsidRPr="00723B8A" w:rsidRDefault="00723B8A" w:rsidP="002604D9">
      <w:pPr>
        <w:pStyle w:val="VHBAnumberloweralpha"/>
        <w:numPr>
          <w:ilvl w:val="0"/>
          <w:numId w:val="41"/>
        </w:numPr>
      </w:pPr>
      <w:r w:rsidRPr="00723B8A">
        <w:t>Existing conditions</w:t>
      </w:r>
    </w:p>
    <w:p w14:paraId="72009C61" w14:textId="77777777" w:rsidR="00723B8A" w:rsidRPr="00723B8A" w:rsidRDefault="00723B8A" w:rsidP="002604D9">
      <w:pPr>
        <w:pStyle w:val="VHBAnumberloweralpha"/>
        <w:numPr>
          <w:ilvl w:val="0"/>
          <w:numId w:val="40"/>
        </w:numPr>
      </w:pPr>
      <w:r w:rsidRPr="00723B8A">
        <w:t>Demolished items</w:t>
      </w:r>
    </w:p>
    <w:p w14:paraId="1C7C23AF" w14:textId="7AB1910A" w:rsidR="00723B8A" w:rsidRPr="00723B8A" w:rsidRDefault="00723B8A" w:rsidP="00307A97">
      <w:pPr>
        <w:pStyle w:val="VHBAnumberloweralpha"/>
      </w:pPr>
      <w:r w:rsidRPr="00723B8A">
        <w:lastRenderedPageBreak/>
        <w:t xml:space="preserve">Rooms/spaces shall be defined as required for </w:t>
      </w:r>
      <w:r w:rsidR="007C38A4">
        <w:t xml:space="preserve">Issue for </w:t>
      </w:r>
      <w:r w:rsidR="000F588E">
        <w:t>Tender</w:t>
      </w:r>
      <w:r w:rsidR="002C3B1A">
        <w:t>.</w:t>
      </w:r>
      <w:r w:rsidRPr="00723B8A">
        <w:t xml:space="preserve"> Floor and floor area usage will be measured and scheduled, requiring rooms to be named and numbered on their appropriate floor levels</w:t>
      </w:r>
    </w:p>
    <w:p w14:paraId="6171C085" w14:textId="131FC322" w:rsidR="00723B8A" w:rsidRPr="00723B8A" w:rsidRDefault="00723B8A" w:rsidP="002604D9">
      <w:pPr>
        <w:pStyle w:val="VHBAnumberloweralpha"/>
        <w:numPr>
          <w:ilvl w:val="0"/>
          <w:numId w:val="40"/>
        </w:numPr>
      </w:pPr>
      <w:r w:rsidRPr="00723B8A">
        <w:t>Exterior walls, parapets and curtain walls shall be depicted to the designed height, length, width and ratings (thermal, acoustic, fire) to properly reflect the wall types.</w:t>
      </w:r>
    </w:p>
    <w:p w14:paraId="63F3A740" w14:textId="02FF31A2" w:rsidR="00723B8A" w:rsidRPr="00723B8A" w:rsidRDefault="00723B8A" w:rsidP="002604D9">
      <w:pPr>
        <w:pStyle w:val="VHBAnumberloweralpha"/>
        <w:numPr>
          <w:ilvl w:val="0"/>
          <w:numId w:val="40"/>
        </w:numPr>
      </w:pPr>
      <w:r w:rsidRPr="00723B8A">
        <w:t xml:space="preserve">Architectural precast shall be modelled as individual discrete constructed elements, depicted to the designed height, length, width and ratings (thermal, acoustic, fire) to properly reflect precast element types. </w:t>
      </w:r>
    </w:p>
    <w:p w14:paraId="15642289" w14:textId="1EF047CC" w:rsidR="00723B8A" w:rsidRPr="00723B8A" w:rsidRDefault="00723B8A" w:rsidP="002604D9">
      <w:pPr>
        <w:pStyle w:val="VHBAnumberloweralpha"/>
        <w:numPr>
          <w:ilvl w:val="0"/>
          <w:numId w:val="40"/>
        </w:numPr>
      </w:pPr>
      <w:r w:rsidRPr="00723B8A">
        <w:t xml:space="preserve">Exterior screens, sunshades and other Architectural solar/rain control devices shall be depicted to the designed height, length, width and ratings (thermal, acoustic, fire) to properly reflect screen types. </w:t>
      </w:r>
    </w:p>
    <w:p w14:paraId="3D8DA4E8" w14:textId="5A237FF2" w:rsidR="00723B8A" w:rsidRPr="00723B8A" w:rsidRDefault="00723B8A" w:rsidP="002604D9">
      <w:pPr>
        <w:pStyle w:val="VHBAnumberloweralpha"/>
        <w:numPr>
          <w:ilvl w:val="0"/>
          <w:numId w:val="40"/>
        </w:numPr>
      </w:pPr>
      <w:r w:rsidRPr="00723B8A">
        <w:t xml:space="preserve">Roofs shall accurately represent the roof scape, slopes, drainage system, major penetrations and roof form (build-ups and materials). </w:t>
      </w:r>
    </w:p>
    <w:p w14:paraId="7DFC2887" w14:textId="408E3575" w:rsidR="00723B8A" w:rsidRPr="00723B8A" w:rsidRDefault="00723B8A" w:rsidP="002604D9">
      <w:pPr>
        <w:pStyle w:val="VHBAnumberloweralpha"/>
        <w:numPr>
          <w:ilvl w:val="0"/>
          <w:numId w:val="40"/>
        </w:numPr>
      </w:pPr>
      <w:r w:rsidRPr="00723B8A">
        <w:t xml:space="preserve">Interior partitions shall be depicted to the designed height, length, width and ratings (thermal, acoustic, fire) to properly reflect wall types. </w:t>
      </w:r>
    </w:p>
    <w:p w14:paraId="4DABB17D" w14:textId="35D6D1D0" w:rsidR="00723B8A" w:rsidRPr="00723B8A" w:rsidRDefault="00723B8A" w:rsidP="002604D9">
      <w:pPr>
        <w:pStyle w:val="VHBAnumberloweralpha"/>
        <w:numPr>
          <w:ilvl w:val="0"/>
          <w:numId w:val="40"/>
        </w:numPr>
      </w:pPr>
      <w:r w:rsidRPr="00723B8A">
        <w:t xml:space="preserve">Doors, windows and louvres are depicted to represent their designed size, type and location. All doors and windows shall be modelled with the necessary intelligence to produce accurate window and door schedules from the BIM or space planning database </w:t>
      </w:r>
    </w:p>
    <w:p w14:paraId="4EC4D85C" w14:textId="39BE4BF9" w:rsidR="00723B8A" w:rsidRPr="00723B8A" w:rsidRDefault="00723B8A" w:rsidP="002604D9">
      <w:pPr>
        <w:pStyle w:val="VHBAnumberloweralpha"/>
        <w:numPr>
          <w:ilvl w:val="0"/>
          <w:numId w:val="40"/>
        </w:numPr>
      </w:pPr>
      <w:r w:rsidRPr="00723B8A">
        <w:t xml:space="preserve">All FF&amp;E and other architectural FF&amp;E shall be accurately depicted. </w:t>
      </w:r>
    </w:p>
    <w:p w14:paraId="70AD13FD" w14:textId="77777777" w:rsidR="00723B8A" w:rsidRPr="00723B8A" w:rsidRDefault="00723B8A" w:rsidP="002604D9">
      <w:pPr>
        <w:pStyle w:val="VHBAnumberloweralpha"/>
        <w:numPr>
          <w:ilvl w:val="0"/>
          <w:numId w:val="40"/>
        </w:numPr>
      </w:pPr>
      <w:r w:rsidRPr="00723B8A">
        <w:t>Specialist joinery shall be accurately depicted. Where furniture or furniture systems are added to the architectural model for purely visualisation purposes these model components should be created in the model category of entourage and not furniture</w:t>
      </w:r>
    </w:p>
    <w:p w14:paraId="3AE4D78F" w14:textId="77777777" w:rsidR="00723B8A" w:rsidRPr="00723B8A" w:rsidRDefault="00723B8A" w:rsidP="002604D9">
      <w:pPr>
        <w:pStyle w:val="VHBAnumberloweralpha"/>
        <w:numPr>
          <w:ilvl w:val="0"/>
          <w:numId w:val="40"/>
        </w:numPr>
      </w:pPr>
      <w:r w:rsidRPr="00723B8A">
        <w:t xml:space="preserve">Ceilings and soffits shall be depicted at the correct heights, dimensions, and with the correct materials. Ceilings shall be set at the correct height and the depth of the ceiling shall reflect the construction build-up. Ceiling grids shall </w:t>
      </w:r>
      <w:proofErr w:type="gramStart"/>
      <w:r w:rsidRPr="00723B8A">
        <w:t>be located in</w:t>
      </w:r>
      <w:proofErr w:type="gramEnd"/>
      <w:r w:rsidRPr="00723B8A">
        <w:t xml:space="preserve"> the model</w:t>
      </w:r>
    </w:p>
    <w:p w14:paraId="782E4C28" w14:textId="77777777" w:rsidR="00723B8A" w:rsidRPr="00723B8A" w:rsidRDefault="00723B8A" w:rsidP="002604D9">
      <w:pPr>
        <w:pStyle w:val="VHBAnumberloweralpha"/>
        <w:numPr>
          <w:ilvl w:val="0"/>
          <w:numId w:val="40"/>
        </w:numPr>
      </w:pPr>
      <w:r w:rsidRPr="00723B8A">
        <w:t>Insulation above ceilings and insulation fixed to wall faces, and slab soffits (e.g. plant rooms) shall be shown, with insulation thickness indicated as a semi-transparent thickness/layer</w:t>
      </w:r>
    </w:p>
    <w:p w14:paraId="232C981D" w14:textId="1E5D88E2" w:rsidR="00723B8A" w:rsidRPr="00723B8A" w:rsidRDefault="00723B8A" w:rsidP="002604D9">
      <w:pPr>
        <w:pStyle w:val="VHBAnumberloweralpha"/>
        <w:numPr>
          <w:ilvl w:val="0"/>
          <w:numId w:val="40"/>
        </w:numPr>
      </w:pPr>
      <w:r w:rsidRPr="00723B8A">
        <w:t xml:space="preserve">Stairs and ramps shall be accurately depicted with all components (i.e. architectural treads and risers, handrails, guardrails, </w:t>
      </w:r>
      <w:proofErr w:type="spellStart"/>
      <w:r w:rsidRPr="00723B8A">
        <w:t>nosings</w:t>
      </w:r>
      <w:proofErr w:type="spellEnd"/>
      <w:r w:rsidRPr="00723B8A">
        <w:t>, etc). Concrete stairs and associated components floor slabs shall be developed in the structural BIM/s and then referenced by the architectural model for each floor of the building.</w:t>
      </w:r>
    </w:p>
    <w:p w14:paraId="00D45480" w14:textId="77777777" w:rsidR="00723B8A" w:rsidRPr="00723B8A" w:rsidRDefault="00723B8A" w:rsidP="002604D9">
      <w:pPr>
        <w:pStyle w:val="VHBAnumberloweralpha"/>
        <w:numPr>
          <w:ilvl w:val="0"/>
          <w:numId w:val="40"/>
        </w:numPr>
      </w:pPr>
      <w:r w:rsidRPr="00723B8A">
        <w:t xml:space="preserve">Model mechanical, electrical and hydraulic items that require architectural connectors (toilets/sinks/etc.), require colour/finish selection (louvres, diffusers, etc.) that affect 3D visualisation (lighting fixtures) unless provided by engineers </w:t>
      </w:r>
    </w:p>
    <w:p w14:paraId="6CBA5C4F" w14:textId="77777777" w:rsidR="00723B8A" w:rsidRPr="00723B8A" w:rsidRDefault="00723B8A" w:rsidP="002604D9">
      <w:pPr>
        <w:pStyle w:val="VHBAnumberloweralpha"/>
        <w:numPr>
          <w:ilvl w:val="0"/>
          <w:numId w:val="40"/>
        </w:numPr>
      </w:pPr>
      <w:r w:rsidRPr="00723B8A">
        <w:t xml:space="preserve">“No go” zones for structure and services over equipment must be modelled and checked for conflicts with other elements, e.g. secondary steel over operable walls and access for installing and removing ceiling-mounted pendant equipment </w:t>
      </w:r>
    </w:p>
    <w:p w14:paraId="44742A2D" w14:textId="70787C52" w:rsidR="00723B8A" w:rsidRPr="00723B8A" w:rsidRDefault="00723B8A" w:rsidP="002604D9">
      <w:pPr>
        <w:pStyle w:val="VHBAnumberloweralpha"/>
        <w:numPr>
          <w:ilvl w:val="0"/>
          <w:numId w:val="40"/>
        </w:numPr>
      </w:pPr>
      <w:r w:rsidRPr="00723B8A">
        <w:t xml:space="preserve">Schedules: Extract accurate door, window, hardware schedules and ceiling, wall and floor finish schedules indicating the type, materials and finishes used in the construction.  These schedules must be extracted from the BIM/s or space planning database (if used) </w:t>
      </w:r>
      <w:proofErr w:type="gramStart"/>
      <w:r w:rsidR="00870B38">
        <w:t xml:space="preserve">and </w:t>
      </w:r>
      <w:r w:rsidRPr="00723B8A">
        <w:t xml:space="preserve"> must</w:t>
      </w:r>
      <w:proofErr w:type="gramEnd"/>
      <w:r w:rsidRPr="00723B8A">
        <w:t xml:space="preserve"> be synchronised with the model/s</w:t>
      </w:r>
    </w:p>
    <w:p w14:paraId="3782DFE2" w14:textId="77777777" w:rsidR="00723B8A" w:rsidRPr="00723B8A" w:rsidRDefault="00723B8A" w:rsidP="002604D9">
      <w:pPr>
        <w:pStyle w:val="VHBAnumberloweralpha"/>
        <w:numPr>
          <w:ilvl w:val="0"/>
          <w:numId w:val="40"/>
        </w:numPr>
      </w:pPr>
      <w:r w:rsidRPr="00723B8A">
        <w:t>[Enter additional Appointed Party items here]</w:t>
      </w:r>
    </w:p>
    <w:p w14:paraId="2BBB7D3E" w14:textId="77777777" w:rsidR="006352F7" w:rsidRPr="00A80F0D" w:rsidRDefault="006352F7" w:rsidP="00CE77F9">
      <w:pPr>
        <w:pStyle w:val="NumberedHeading3"/>
      </w:pPr>
      <w:r w:rsidRPr="00A80F0D">
        <w:lastRenderedPageBreak/>
        <w:t>Civil Engineering Modelling</w:t>
      </w:r>
      <w:r>
        <w:t xml:space="preserve"> Requirements</w:t>
      </w:r>
    </w:p>
    <w:p w14:paraId="1CD1AE19" w14:textId="6EEBD23E" w:rsidR="00083556" w:rsidRPr="00083556" w:rsidRDefault="00083556" w:rsidP="009337E6">
      <w:pPr>
        <w:pStyle w:val="Instructions"/>
      </w:pPr>
      <w:r w:rsidRPr="00083556">
        <w:t xml:space="preserve">All-other elements not mentioned below that the </w:t>
      </w:r>
      <w:r w:rsidR="00963FF3">
        <w:t>Project Team</w:t>
      </w:r>
      <w:r w:rsidRPr="00083556">
        <w:t xml:space="preserve"> identifies as being required to complete deliverables for this phase must be agreed and a documented approach specified in this Design DEMP below.</w:t>
      </w:r>
    </w:p>
    <w:p w14:paraId="2E34EB99" w14:textId="431288A3" w:rsidR="00215238" w:rsidRDefault="00CB1DAA" w:rsidP="00CB1DAA">
      <w:pPr>
        <w:pStyle w:val="VHBAbody"/>
      </w:pPr>
      <w:r w:rsidRPr="00CB1DAA">
        <w:t xml:space="preserve">For </w:t>
      </w:r>
      <w:r>
        <w:t>Tender</w:t>
      </w:r>
      <w:r w:rsidRPr="00CB1DAA">
        <w:t xml:space="preserve"> Documentation onwards the BIM/s must contain the civil requirements of previous project stages above and any elements nominated below</w:t>
      </w:r>
      <w:r w:rsidR="00B17AB8">
        <w:t>.</w:t>
      </w:r>
    </w:p>
    <w:p w14:paraId="78799953" w14:textId="77777777" w:rsidR="00B17AB8" w:rsidRPr="00723B8A" w:rsidRDefault="00B17AB8" w:rsidP="002604D9">
      <w:pPr>
        <w:pStyle w:val="VHBAnumberloweralpha"/>
        <w:numPr>
          <w:ilvl w:val="0"/>
          <w:numId w:val="42"/>
        </w:numPr>
      </w:pPr>
      <w:r w:rsidRPr="00723B8A">
        <w:t>[Enter additional Appointed Party items here]</w:t>
      </w:r>
    </w:p>
    <w:p w14:paraId="078B6D65" w14:textId="3A69D4BE" w:rsidR="00A74CEB" w:rsidRPr="00A80F0D" w:rsidRDefault="00A74CEB" w:rsidP="00CE77F9">
      <w:pPr>
        <w:pStyle w:val="NumberedHeading3"/>
      </w:pPr>
      <w:r>
        <w:t>Landscape Architecture</w:t>
      </w:r>
      <w:r w:rsidRPr="00A80F0D">
        <w:t xml:space="preserve"> Modelling</w:t>
      </w:r>
      <w:r>
        <w:t xml:space="preserve"> Requirements</w:t>
      </w:r>
    </w:p>
    <w:p w14:paraId="0AF074F1" w14:textId="1D1F7B65" w:rsidR="00A74CEB" w:rsidRPr="00083556" w:rsidRDefault="00A74CEB" w:rsidP="009337E6">
      <w:pPr>
        <w:pStyle w:val="Instructions"/>
      </w:pPr>
      <w:r w:rsidRPr="00083556">
        <w:t xml:space="preserve">All-other elements not mentioned below that the </w:t>
      </w:r>
      <w:r w:rsidR="00963FF3">
        <w:t>Project Team</w:t>
      </w:r>
      <w:r w:rsidRPr="00083556">
        <w:t xml:space="preserve"> identifies as being required to complete deliverables for this phase must be agreed and a documented approach specified in this Design DEMP below.</w:t>
      </w:r>
    </w:p>
    <w:p w14:paraId="45C2EC56" w14:textId="09161EC1" w:rsidR="00A74CEB" w:rsidRDefault="00A74CEB" w:rsidP="00A74CEB">
      <w:pPr>
        <w:pStyle w:val="VHBAbody"/>
      </w:pPr>
      <w:r w:rsidRPr="00CB1DAA">
        <w:t xml:space="preserve">For </w:t>
      </w:r>
      <w:r w:rsidR="007C38A4">
        <w:t xml:space="preserve">Issue for </w:t>
      </w:r>
      <w:r>
        <w:t>Tender</w:t>
      </w:r>
      <w:r w:rsidRPr="00CB1DAA">
        <w:t xml:space="preserve"> onwards the BIM/s must contain the </w:t>
      </w:r>
      <w:r>
        <w:t>landscape architecture</w:t>
      </w:r>
      <w:r w:rsidRPr="00CB1DAA">
        <w:t xml:space="preserve"> requirements of previous project stages above and any elements nominated below</w:t>
      </w:r>
      <w:r>
        <w:t>.</w:t>
      </w:r>
    </w:p>
    <w:p w14:paraId="2C9578E2" w14:textId="77777777" w:rsidR="00D7652E" w:rsidRPr="00723B8A" w:rsidRDefault="00D7652E" w:rsidP="002604D9">
      <w:pPr>
        <w:pStyle w:val="VHBAnumberloweralpha"/>
        <w:numPr>
          <w:ilvl w:val="0"/>
          <w:numId w:val="43"/>
        </w:numPr>
      </w:pPr>
      <w:r w:rsidRPr="00723B8A">
        <w:t>[Enter additional Appointed Party items here]</w:t>
      </w:r>
    </w:p>
    <w:p w14:paraId="69E868BA" w14:textId="77777777" w:rsidR="00234BD5" w:rsidRPr="00A80F0D" w:rsidRDefault="00234BD5" w:rsidP="00CE77F9">
      <w:pPr>
        <w:pStyle w:val="NumberedHeading3"/>
      </w:pPr>
      <w:r w:rsidRPr="00A80F0D">
        <w:t xml:space="preserve">Structural Modelling </w:t>
      </w:r>
      <w:r>
        <w:t>Requirements</w:t>
      </w:r>
    </w:p>
    <w:p w14:paraId="140684B6" w14:textId="7A60076A" w:rsidR="00234BD5" w:rsidRPr="00714412" w:rsidRDefault="00234BD5" w:rsidP="009337E6">
      <w:pPr>
        <w:pStyle w:val="Instructions"/>
      </w:pPr>
      <w:r w:rsidRPr="00714412">
        <w:t xml:space="preserve">All other elements not mentioned below that the </w:t>
      </w:r>
      <w:r w:rsidR="00963FF3">
        <w:t>Project Team</w:t>
      </w:r>
      <w:r w:rsidRPr="00714412">
        <w:t xml:space="preserve"> identifies as being required to complete deliverables for this </w:t>
      </w:r>
      <w:r>
        <w:t>phase</w:t>
      </w:r>
      <w:r w:rsidRPr="00714412">
        <w:t xml:space="preserve"> must be agreed and a documented approach specified in this </w:t>
      </w:r>
      <w:r>
        <w:t>Design DEMP</w:t>
      </w:r>
      <w:r w:rsidRPr="00714412">
        <w:t xml:space="preserve"> below.</w:t>
      </w:r>
    </w:p>
    <w:p w14:paraId="591DE520" w14:textId="77777777" w:rsidR="00234BD5" w:rsidRPr="00234BD5" w:rsidRDefault="00234BD5" w:rsidP="00234BD5">
      <w:pPr>
        <w:pStyle w:val="VHBAbody"/>
      </w:pPr>
      <w:r w:rsidRPr="00BB460A">
        <w:t>The following structural elements must be added to the BIM/s or upgraded to include additional information as specified:</w:t>
      </w:r>
    </w:p>
    <w:p w14:paraId="56B2AA52" w14:textId="028543D1" w:rsidR="000B6F5A" w:rsidRDefault="000B6F5A" w:rsidP="002604D9">
      <w:pPr>
        <w:pStyle w:val="VHBAnumberloweralpha"/>
        <w:numPr>
          <w:ilvl w:val="0"/>
          <w:numId w:val="44"/>
        </w:numPr>
      </w:pPr>
      <w:r>
        <w:t>All foundations including piles, pads, footing elements and rock anchors. Intelligence includes height, width, depth, top of footing, concrete grade</w:t>
      </w:r>
    </w:p>
    <w:p w14:paraId="1F3CFA16" w14:textId="3398A6E8" w:rsidR="000B6F5A" w:rsidRDefault="000B6F5A" w:rsidP="002604D9">
      <w:pPr>
        <w:pStyle w:val="VHBAnumberloweralpha"/>
        <w:numPr>
          <w:ilvl w:val="0"/>
          <w:numId w:val="44"/>
        </w:numPr>
      </w:pPr>
      <w:r>
        <w:t xml:space="preserve">Structural floor slabs shall be accurately depicted including all necessary recesses, curbs, pads, closure pours, expansion joints, pour joints and penetrations 150mm diameter or larger and concrete grade. Steel reinforcing in concrete and embedded in concrete may be modelled at the </w:t>
      </w:r>
      <w:r w:rsidR="00963FF3">
        <w:t>Project Team</w:t>
      </w:r>
      <w:r w:rsidR="004D1D72">
        <w:t>’</w:t>
      </w:r>
      <w:r>
        <w:t>s discretion</w:t>
      </w:r>
    </w:p>
    <w:p w14:paraId="0152DFDC" w14:textId="0247D8F1" w:rsidR="000B6F5A" w:rsidRDefault="000B6F5A" w:rsidP="002604D9">
      <w:pPr>
        <w:pStyle w:val="VHBAnumberloweralpha"/>
        <w:numPr>
          <w:ilvl w:val="0"/>
          <w:numId w:val="44"/>
        </w:numPr>
      </w:pPr>
      <w:r>
        <w:t xml:space="preserve">Concrete columns shall be accurately depicted including all necessary recesses and penetrations and concrete grade. Steel reinforcing in concrete and embedded in concrete may be modelled at the </w:t>
      </w:r>
      <w:r w:rsidR="00963FF3">
        <w:t>Project Team</w:t>
      </w:r>
      <w:r w:rsidR="004D1D72">
        <w:t>’</w:t>
      </w:r>
      <w:r>
        <w:t>s discretion</w:t>
      </w:r>
    </w:p>
    <w:p w14:paraId="6362A16F" w14:textId="03C86EAD" w:rsidR="000B6F5A" w:rsidRDefault="000B6F5A" w:rsidP="002604D9">
      <w:pPr>
        <w:pStyle w:val="VHBAnumberloweralpha"/>
        <w:numPr>
          <w:ilvl w:val="0"/>
          <w:numId w:val="44"/>
        </w:numPr>
      </w:pPr>
      <w:r>
        <w:t>All steel columns, primary and secondary framing members, and bracing for the roof (including decks), shall be depicted to the designed shape, height, length, and width</w:t>
      </w:r>
    </w:p>
    <w:p w14:paraId="59D8071A" w14:textId="205C1CFC" w:rsidR="000B6F5A" w:rsidRDefault="000B6F5A" w:rsidP="002604D9">
      <w:pPr>
        <w:pStyle w:val="VHBAnumberloweralpha"/>
        <w:numPr>
          <w:ilvl w:val="0"/>
          <w:numId w:val="44"/>
        </w:numPr>
      </w:pPr>
      <w:r>
        <w:t xml:space="preserve">Load bearing and other structural wall types including openings shall be depicted to the designed height, length, width and ratings (e.g. fire, if not provided in the </w:t>
      </w:r>
      <w:r w:rsidR="00B60197">
        <w:t>architect’s</w:t>
      </w:r>
      <w:r>
        <w:t xml:space="preserve"> model)</w:t>
      </w:r>
    </w:p>
    <w:p w14:paraId="4F954557" w14:textId="4C72A59B" w:rsidR="000B6F5A" w:rsidRDefault="000B6F5A" w:rsidP="002604D9">
      <w:pPr>
        <w:pStyle w:val="VHBAnumberloweralpha"/>
        <w:numPr>
          <w:ilvl w:val="0"/>
          <w:numId w:val="44"/>
        </w:numPr>
      </w:pPr>
      <w:r>
        <w:t xml:space="preserve">Structural precast elements modelled as individual discrete constructed elements depicted to the designed height, length, width and ratings (fire) to properly reflect precast element types. </w:t>
      </w:r>
    </w:p>
    <w:p w14:paraId="2C91ECBA" w14:textId="20759ECD" w:rsidR="000B6F5A" w:rsidRDefault="000B6F5A" w:rsidP="002604D9">
      <w:pPr>
        <w:pStyle w:val="VHBAnumberloweralpha"/>
        <w:numPr>
          <w:ilvl w:val="0"/>
          <w:numId w:val="44"/>
        </w:numPr>
      </w:pPr>
      <w:r>
        <w:t>All concrete stairs (not modelled by the Architect), landings, necessary openings and steel stair framing members for stair systems shall be depicted to the designed height, length, width and ratings (e.g. fire, if not provided by the Architect)</w:t>
      </w:r>
    </w:p>
    <w:p w14:paraId="75337867" w14:textId="18E461BA" w:rsidR="000B6F5A" w:rsidRDefault="000B6F5A" w:rsidP="002604D9">
      <w:pPr>
        <w:pStyle w:val="VHBAnumberloweralpha"/>
        <w:numPr>
          <w:ilvl w:val="0"/>
          <w:numId w:val="44"/>
        </w:numPr>
      </w:pPr>
      <w:r>
        <w:t>All necessary shafts, pits, sumps and openings, including necessary intelligence to produce accurate plans and building/wall sections depicting these design elements</w:t>
      </w:r>
    </w:p>
    <w:p w14:paraId="529F09A4" w14:textId="3B57037B" w:rsidR="000B6F5A" w:rsidRDefault="000B6F5A" w:rsidP="002604D9">
      <w:pPr>
        <w:pStyle w:val="VHBAnumberloweralpha"/>
        <w:numPr>
          <w:ilvl w:val="0"/>
          <w:numId w:val="44"/>
        </w:numPr>
      </w:pPr>
      <w:r>
        <w:t>The BIM/s shall include necessary intelligence to reflect accurate quantities by type and finishes</w:t>
      </w:r>
    </w:p>
    <w:p w14:paraId="592EEE52" w14:textId="6CA06BF8" w:rsidR="00B17AB8" w:rsidRDefault="000B6F5A" w:rsidP="002604D9">
      <w:pPr>
        <w:pStyle w:val="VHBAnumberloweralpha"/>
        <w:numPr>
          <w:ilvl w:val="0"/>
          <w:numId w:val="44"/>
        </w:numPr>
      </w:pPr>
      <w:r>
        <w:t>[Enter additional Appointed Party items here]</w:t>
      </w:r>
    </w:p>
    <w:p w14:paraId="3CEA20D9" w14:textId="77777777" w:rsidR="003D2137" w:rsidRPr="00A80F0D" w:rsidRDefault="003D2137" w:rsidP="00CE77F9">
      <w:pPr>
        <w:pStyle w:val="NumberedHeading3"/>
      </w:pPr>
      <w:r w:rsidRPr="00A80F0D">
        <w:lastRenderedPageBreak/>
        <w:t xml:space="preserve">Mechanical Modelling </w:t>
      </w:r>
      <w:r>
        <w:t>Requirements</w:t>
      </w:r>
    </w:p>
    <w:p w14:paraId="7CFAE6C4" w14:textId="6130AE08" w:rsidR="003D2137" w:rsidRPr="00714412" w:rsidRDefault="003D2137" w:rsidP="009337E6">
      <w:pPr>
        <w:pStyle w:val="Instructions"/>
      </w:pPr>
      <w:r w:rsidRPr="00714412">
        <w:t xml:space="preserve">All other elements not mentioned below that the </w:t>
      </w:r>
      <w:r w:rsidR="00963FF3">
        <w:t>Project Team</w:t>
      </w:r>
      <w:r w:rsidRPr="00714412">
        <w:t xml:space="preserve"> identifies as being required to complete deliverables for this </w:t>
      </w:r>
      <w:r>
        <w:t>phase</w:t>
      </w:r>
      <w:r w:rsidRPr="00714412">
        <w:t xml:space="preserve"> must be agreed and a documented approach specified in this </w:t>
      </w:r>
      <w:r>
        <w:t>Design DEMP</w:t>
      </w:r>
      <w:r w:rsidRPr="00714412">
        <w:t xml:space="preserve"> below.</w:t>
      </w:r>
    </w:p>
    <w:p w14:paraId="7586FB49" w14:textId="30A677CE" w:rsidR="003D2137" w:rsidRDefault="00D05121" w:rsidP="003D2137">
      <w:pPr>
        <w:pStyle w:val="VHBAbody"/>
      </w:pPr>
      <w:r w:rsidRPr="00D61C58">
        <w:t xml:space="preserve">The following </w:t>
      </w:r>
      <w:r>
        <w:t>mechanical (</w:t>
      </w:r>
      <w:r w:rsidRPr="00D61C58">
        <w:t>HVAC</w:t>
      </w:r>
      <w:r>
        <w:t>)</w:t>
      </w:r>
      <w:r w:rsidRPr="00D61C58">
        <w:t xml:space="preserve"> </w:t>
      </w:r>
      <w:r>
        <w:t>Model E</w:t>
      </w:r>
      <w:r w:rsidRPr="00D61C58">
        <w:t xml:space="preserve">lements must be </w:t>
      </w:r>
      <w:r w:rsidRPr="007A624F">
        <w:t>modelled and developed progressively throughout</w:t>
      </w:r>
      <w:r>
        <w:t xml:space="preserve"> the</w:t>
      </w:r>
      <w:r w:rsidRPr="007A624F">
        <w:t xml:space="preserve"> entire</w:t>
      </w:r>
      <w:r>
        <w:t>t</w:t>
      </w:r>
      <w:r w:rsidRPr="007A624F">
        <w:t xml:space="preserve">y of </w:t>
      </w:r>
      <w:r>
        <w:t xml:space="preserve">the </w:t>
      </w:r>
      <w:r w:rsidRPr="007A624F">
        <w:t>project phase from the beginning to final model exchange</w:t>
      </w:r>
      <w:r>
        <w:t xml:space="preserve">. </w:t>
      </w:r>
      <w:r w:rsidR="008F37AF">
        <w:t>For</w:t>
      </w:r>
      <w:r w:rsidR="007C38A4">
        <w:t xml:space="preserve"> Issue for</w:t>
      </w:r>
      <w:r w:rsidR="0086032B" w:rsidRPr="0086032B">
        <w:t xml:space="preserve"> </w:t>
      </w:r>
      <w:r w:rsidR="00EF6CCC">
        <w:t>Tender</w:t>
      </w:r>
      <w:r w:rsidR="0086032B" w:rsidRPr="0086032B">
        <w:t xml:space="preserve"> the BIM/s must contain the mechanical requirements of previous project stages above and any elements nominated below:</w:t>
      </w:r>
    </w:p>
    <w:p w14:paraId="271D2CB7" w14:textId="2A593F3C" w:rsidR="00986CC3" w:rsidRDefault="00986CC3" w:rsidP="002604D9">
      <w:pPr>
        <w:pStyle w:val="VHBAnumberloweralpha"/>
        <w:numPr>
          <w:ilvl w:val="0"/>
          <w:numId w:val="45"/>
        </w:numPr>
      </w:pPr>
      <w:r>
        <w:t>Services are modelled to the designed size nominated by the consultant, including external insulation, to enable co-ordination and confirmation of space requirements above ceilings and in risers</w:t>
      </w:r>
    </w:p>
    <w:p w14:paraId="25491FC8" w14:textId="731465B6" w:rsidR="00986CC3" w:rsidRDefault="00986CC3" w:rsidP="00986CC3">
      <w:pPr>
        <w:pStyle w:val="VHBAnumberloweralpha"/>
      </w:pPr>
      <w:r>
        <w:t>All duct and pipe services are modelled as closed systems (with insulation) to allow for system design parameters and system flow information to exist within the BIM/s</w:t>
      </w:r>
    </w:p>
    <w:p w14:paraId="0154F116" w14:textId="00D9E073" w:rsidR="00986CC3" w:rsidRDefault="00986CC3" w:rsidP="00986CC3">
      <w:pPr>
        <w:pStyle w:val="VHBAnumberloweralpha"/>
      </w:pPr>
      <w:r>
        <w:t xml:space="preserve">All equipment and associated terminating devices shall be assigned to a logical system </w:t>
      </w:r>
    </w:p>
    <w:p w14:paraId="32B179A9" w14:textId="25219D69" w:rsidR="00986CC3" w:rsidRDefault="00986CC3" w:rsidP="00986CC3">
      <w:pPr>
        <w:pStyle w:val="VHBAnumberloweralpha"/>
      </w:pPr>
      <w:r>
        <w:t>All BIM/s include separate 3D representations of required access and clearances for all services equipment inspection, repair, maintenance and replacement, light fixture access, “</w:t>
      </w:r>
      <w:proofErr w:type="gramStart"/>
      <w:r>
        <w:t>shut-down</w:t>
      </w:r>
      <w:proofErr w:type="gramEnd"/>
      <w:r>
        <w:t>” valve access, overhead cable tray access, etc. Access and clearance models should be in separate layer(s) for each discipline clearly labelled as such and included in the clash detection process</w:t>
      </w:r>
    </w:p>
    <w:p w14:paraId="1052EFF5" w14:textId="29CC6B9E" w:rsidR="00986CC3" w:rsidRDefault="00986CC3" w:rsidP="00986CC3">
      <w:pPr>
        <w:pStyle w:val="VHBAnumberloweralpha"/>
      </w:pPr>
      <w:r>
        <w:t>[Enter additional Appointed Party items here]</w:t>
      </w:r>
    </w:p>
    <w:p w14:paraId="50DEFC29" w14:textId="77777777" w:rsidR="001747DA" w:rsidRPr="00A80F0D" w:rsidRDefault="001747DA" w:rsidP="00CE77F9">
      <w:pPr>
        <w:pStyle w:val="NumberedHeading3"/>
      </w:pPr>
      <w:r w:rsidRPr="00A80F0D">
        <w:t xml:space="preserve">Hydraulic Modelling </w:t>
      </w:r>
      <w:r>
        <w:t>Requirements</w:t>
      </w:r>
    </w:p>
    <w:p w14:paraId="157CA32A" w14:textId="1B43B6D0" w:rsidR="001747DA" w:rsidRPr="00714412" w:rsidRDefault="001747DA" w:rsidP="009337E6">
      <w:pPr>
        <w:pStyle w:val="Instructions"/>
      </w:pPr>
      <w:r w:rsidRPr="00714412">
        <w:t xml:space="preserve">All other elements not mentioned below that the </w:t>
      </w:r>
      <w:r w:rsidR="00963FF3">
        <w:t>Project Team</w:t>
      </w:r>
      <w:r w:rsidRPr="00714412">
        <w:t xml:space="preserve"> identifies as being required to complete deliverables for this </w:t>
      </w:r>
      <w:r>
        <w:t>phase</w:t>
      </w:r>
      <w:r w:rsidRPr="00714412">
        <w:t xml:space="preserve"> must be agreed and a documented approach specified in this </w:t>
      </w:r>
      <w:r>
        <w:t>Design DEMP</w:t>
      </w:r>
      <w:r w:rsidRPr="00714412">
        <w:t xml:space="preserve"> below.</w:t>
      </w:r>
    </w:p>
    <w:p w14:paraId="698C35CE" w14:textId="7D4EDB52" w:rsidR="001747DA" w:rsidRDefault="008F37AF" w:rsidP="001747DA">
      <w:pPr>
        <w:pStyle w:val="VHBAbody"/>
      </w:pPr>
      <w:r w:rsidRPr="00D61C58">
        <w:t xml:space="preserve">The following </w:t>
      </w:r>
      <w:r w:rsidR="00CF2054">
        <w:t>hydraulic</w:t>
      </w:r>
      <w:r w:rsidRPr="00D61C58">
        <w:t xml:space="preserve"> </w:t>
      </w:r>
      <w:r>
        <w:t>Model E</w:t>
      </w:r>
      <w:r w:rsidRPr="00D61C58">
        <w:t xml:space="preserve">lements must be </w:t>
      </w:r>
      <w:r w:rsidRPr="007A624F">
        <w:t>modelled and developed progressively throughout</w:t>
      </w:r>
      <w:r>
        <w:t xml:space="preserve"> the</w:t>
      </w:r>
      <w:r w:rsidRPr="007A624F">
        <w:t xml:space="preserve"> entire</w:t>
      </w:r>
      <w:r>
        <w:t>t</w:t>
      </w:r>
      <w:r w:rsidRPr="007A624F">
        <w:t xml:space="preserve">y of </w:t>
      </w:r>
      <w:r>
        <w:t xml:space="preserve">the </w:t>
      </w:r>
      <w:r w:rsidRPr="007A624F">
        <w:t>project phase from the beginning to final model exchange</w:t>
      </w:r>
      <w:r>
        <w:t xml:space="preserve">. </w:t>
      </w:r>
      <w:r w:rsidR="001747DA" w:rsidRPr="000E6957">
        <w:t xml:space="preserve">For </w:t>
      </w:r>
      <w:r w:rsidR="007C38A4">
        <w:t xml:space="preserve">Issue for </w:t>
      </w:r>
      <w:r w:rsidR="001747DA">
        <w:t>Tender</w:t>
      </w:r>
      <w:r w:rsidR="001747DA" w:rsidRPr="000E6957">
        <w:t xml:space="preserve"> the BIM/s must contain the hydraulic requirements of previous project stages above and any elements nominated below:</w:t>
      </w:r>
    </w:p>
    <w:p w14:paraId="42F91ED7" w14:textId="77777777" w:rsidR="001747DA" w:rsidRDefault="001747DA" w:rsidP="002604D9">
      <w:pPr>
        <w:pStyle w:val="VHBAnumberloweralpha"/>
        <w:numPr>
          <w:ilvl w:val="0"/>
          <w:numId w:val="47"/>
        </w:numPr>
      </w:pPr>
      <w:r>
        <w:t>Stormwater, waste and vent, water supply, rainwater collection, trade waste, etc</w:t>
      </w:r>
    </w:p>
    <w:p w14:paraId="6A20F35F" w14:textId="4ACB59E6" w:rsidR="001747DA" w:rsidRDefault="001747DA" w:rsidP="001747DA">
      <w:pPr>
        <w:pStyle w:val="VHBAnumberloweralpha"/>
      </w:pPr>
      <w:r>
        <w:t xml:space="preserve">Piping modelled to the fixture </w:t>
      </w:r>
      <w:r w:rsidR="00BB21DB">
        <w:t>as defined systems</w:t>
      </w:r>
    </w:p>
    <w:p w14:paraId="0D25787A" w14:textId="77777777" w:rsidR="001747DA" w:rsidRDefault="001747DA" w:rsidP="001747DA">
      <w:pPr>
        <w:pStyle w:val="VHBAnumberloweralpha"/>
      </w:pPr>
      <w:r>
        <w:t>Lagging/ insulation around pipework shall be shown, with insulation thickness included on the modelled pipework. Insulation shall be separately indicated as a semi-transparent thickness around the pipework</w:t>
      </w:r>
    </w:p>
    <w:p w14:paraId="718BA88C" w14:textId="77777777" w:rsidR="001747DA" w:rsidRDefault="001747DA" w:rsidP="001747DA">
      <w:pPr>
        <w:pStyle w:val="VHBAnumberloweralpha"/>
      </w:pPr>
      <w:r>
        <w:t>Roof and floor drains, leaders, sumps, grease arrestors, tanks, water treatments and other major items</w:t>
      </w:r>
    </w:p>
    <w:p w14:paraId="15CE06F6" w14:textId="77777777" w:rsidR="001747DA" w:rsidRDefault="001747DA" w:rsidP="001747DA">
      <w:pPr>
        <w:pStyle w:val="VHBAnumberloweralpha"/>
      </w:pPr>
      <w:r>
        <w:t xml:space="preserve">Booster Pumps </w:t>
      </w:r>
    </w:p>
    <w:p w14:paraId="1BEDC7D6" w14:textId="77777777" w:rsidR="001747DA" w:rsidRDefault="001747DA" w:rsidP="001747DA">
      <w:pPr>
        <w:pStyle w:val="VHBAnumberloweralpha"/>
      </w:pPr>
      <w:r>
        <w:t xml:space="preserve">Modelling of fixtures to be agreed with the Architect (e.g. sinks, basins, toilet and bathroom fixtures, cisterns and water tanks) </w:t>
      </w:r>
    </w:p>
    <w:p w14:paraId="0C1826A0" w14:textId="77777777" w:rsidR="001747DA" w:rsidRDefault="001747DA" w:rsidP="001747DA">
      <w:pPr>
        <w:pStyle w:val="VHBAnumberloweralpha"/>
      </w:pPr>
      <w:r>
        <w:t xml:space="preserve">Clearance zones for access, service space requirements, gauge reading, valve clearances and other maintenance and operational clearance must be modelled and associated with the hydraulic system and checked for conflicts with other elements </w:t>
      </w:r>
    </w:p>
    <w:p w14:paraId="158E7F5A" w14:textId="77777777" w:rsidR="001747DA" w:rsidRDefault="001747DA" w:rsidP="001747DA">
      <w:pPr>
        <w:pStyle w:val="VHBAnumberloweralpha"/>
      </w:pPr>
      <w:r>
        <w:t xml:space="preserve">The BIM/s shall include necessary intelligence to create specific systems providing all the schedules typically required for the discipline in an accurate and complete manner </w:t>
      </w:r>
    </w:p>
    <w:p w14:paraId="16B84E27" w14:textId="77777777" w:rsidR="001747DA" w:rsidRDefault="001747DA" w:rsidP="001747DA">
      <w:pPr>
        <w:pStyle w:val="VHBAnumberloweralpha"/>
      </w:pPr>
      <w:r>
        <w:t>[Enter additional Appointed Party items here]</w:t>
      </w:r>
    </w:p>
    <w:p w14:paraId="379AF952" w14:textId="77777777" w:rsidR="001747DA" w:rsidRPr="00A80F0D" w:rsidRDefault="001747DA" w:rsidP="00CE77F9">
      <w:pPr>
        <w:pStyle w:val="NumberedHeading3"/>
      </w:pPr>
      <w:r>
        <w:lastRenderedPageBreak/>
        <w:t>Electrical</w:t>
      </w:r>
      <w:r w:rsidRPr="00A80F0D">
        <w:t xml:space="preserve"> Modelling </w:t>
      </w:r>
      <w:r>
        <w:t>Requirements</w:t>
      </w:r>
    </w:p>
    <w:p w14:paraId="4F5B9FBF" w14:textId="30045340" w:rsidR="001747DA" w:rsidRPr="00714412" w:rsidRDefault="001747DA" w:rsidP="009337E6">
      <w:pPr>
        <w:pStyle w:val="Instructions"/>
      </w:pPr>
      <w:r w:rsidRPr="00714412">
        <w:t xml:space="preserve">All other elements not mentioned below that the </w:t>
      </w:r>
      <w:r w:rsidR="00963FF3">
        <w:t>Project Team</w:t>
      </w:r>
      <w:r w:rsidRPr="00714412">
        <w:t xml:space="preserve"> identifies as being required to complete deliverables for this </w:t>
      </w:r>
      <w:r>
        <w:t>phase</w:t>
      </w:r>
      <w:r w:rsidRPr="00714412">
        <w:t xml:space="preserve"> must be agreed and a documented approach specified in this </w:t>
      </w:r>
      <w:r>
        <w:t>Design DEMP</w:t>
      </w:r>
      <w:r w:rsidRPr="00714412">
        <w:t xml:space="preserve"> below.</w:t>
      </w:r>
    </w:p>
    <w:p w14:paraId="090C3DE1" w14:textId="5540CF8D" w:rsidR="001747DA" w:rsidRDefault="004A2697" w:rsidP="001747DA">
      <w:pPr>
        <w:pStyle w:val="VHBAbody"/>
      </w:pPr>
      <w:r w:rsidRPr="00D61C58">
        <w:t xml:space="preserve">The following electrical </w:t>
      </w:r>
      <w:r>
        <w:t>Model E</w:t>
      </w:r>
      <w:r w:rsidRPr="00D61C58">
        <w:t xml:space="preserve">lements must be </w:t>
      </w:r>
      <w:r w:rsidRPr="007A624F">
        <w:t>modelled and developed progressively throughout</w:t>
      </w:r>
      <w:r>
        <w:t xml:space="preserve"> the</w:t>
      </w:r>
      <w:r w:rsidRPr="007A624F">
        <w:t xml:space="preserve"> entire</w:t>
      </w:r>
      <w:r>
        <w:t>t</w:t>
      </w:r>
      <w:r w:rsidRPr="007A624F">
        <w:t xml:space="preserve">y of </w:t>
      </w:r>
      <w:r>
        <w:t xml:space="preserve">the </w:t>
      </w:r>
      <w:r w:rsidRPr="007A624F">
        <w:t>project phase from the beginning to final model exchange</w:t>
      </w:r>
      <w:r>
        <w:t xml:space="preserve">. </w:t>
      </w:r>
      <w:r w:rsidR="001747DA" w:rsidRPr="000E6957">
        <w:t xml:space="preserve">For </w:t>
      </w:r>
      <w:r w:rsidR="007C38A4">
        <w:t xml:space="preserve">Issue for </w:t>
      </w:r>
      <w:r w:rsidR="001747DA">
        <w:t>Tender</w:t>
      </w:r>
      <w:r w:rsidR="001747DA" w:rsidRPr="000E6957">
        <w:t xml:space="preserve"> the BIM/s must contain the </w:t>
      </w:r>
      <w:r w:rsidR="001747DA">
        <w:t>electrical</w:t>
      </w:r>
      <w:r w:rsidR="001747DA" w:rsidRPr="000E6957">
        <w:t xml:space="preserve"> requirements of previous project stages above and any elements nominated below:</w:t>
      </w:r>
    </w:p>
    <w:p w14:paraId="35AE8BE6" w14:textId="77777777" w:rsidR="001747DA" w:rsidRDefault="001747DA" w:rsidP="002604D9">
      <w:pPr>
        <w:pStyle w:val="VHBAnumberloweralpha"/>
        <w:numPr>
          <w:ilvl w:val="0"/>
          <w:numId w:val="48"/>
        </w:numPr>
      </w:pPr>
      <w:r>
        <w:t xml:space="preserve">Permanently mounted lighting fixtures (moveable socket outlets need not be modelled as part of the electrical package unless needed for socket load calculations or for estimating purposes within a </w:t>
      </w:r>
      <w:proofErr w:type="gramStart"/>
      <w:r>
        <w:t>loose furnishings</w:t>
      </w:r>
      <w:proofErr w:type="gramEnd"/>
      <w:r>
        <w:t xml:space="preserve"> package)</w:t>
      </w:r>
    </w:p>
    <w:p w14:paraId="0439C203" w14:textId="77777777" w:rsidR="001747DA" w:rsidRDefault="001747DA" w:rsidP="001747DA">
      <w:pPr>
        <w:pStyle w:val="VHBAnumberloweralpha"/>
      </w:pPr>
      <w:r>
        <w:t>Light fixture components shall include lamp type and photometric information including light loss factor, initial intensity and initial colour temperature</w:t>
      </w:r>
    </w:p>
    <w:p w14:paraId="36D49D32" w14:textId="77777777" w:rsidR="001747DA" w:rsidRDefault="001747DA" w:rsidP="001747DA">
      <w:pPr>
        <w:pStyle w:val="VHBAnumberloweralpha"/>
      </w:pPr>
      <w:r>
        <w:t>Fire alarms and security systems</w:t>
      </w:r>
    </w:p>
    <w:p w14:paraId="159F522C" w14:textId="77777777" w:rsidR="001747DA" w:rsidRDefault="001747DA" w:rsidP="001747DA">
      <w:pPr>
        <w:pStyle w:val="VHBAnumberloweralpha"/>
      </w:pPr>
      <w:r>
        <w:t xml:space="preserve">Input devices and notification devices </w:t>
      </w:r>
    </w:p>
    <w:p w14:paraId="1C200EA5" w14:textId="77777777" w:rsidR="001747DA" w:rsidRDefault="001747DA" w:rsidP="001747DA">
      <w:pPr>
        <w:pStyle w:val="VHBAnumberloweralpha"/>
      </w:pPr>
      <w:r>
        <w:t>Associated equipment and access clearances</w:t>
      </w:r>
    </w:p>
    <w:p w14:paraId="14DE8D50" w14:textId="77777777" w:rsidR="001747DA" w:rsidRDefault="001747DA" w:rsidP="001747DA">
      <w:pPr>
        <w:pStyle w:val="VHBAnumberloweralpha"/>
      </w:pPr>
      <w:r>
        <w:t>Building controls</w:t>
      </w:r>
    </w:p>
    <w:p w14:paraId="38DFE079" w14:textId="77777777" w:rsidR="001747DA" w:rsidRDefault="001747DA" w:rsidP="001747DA">
      <w:pPr>
        <w:pStyle w:val="VHBAnumberloweralpha"/>
      </w:pPr>
      <w:r>
        <w:t>All cable trays (including fire rating as appropriate)</w:t>
      </w:r>
    </w:p>
    <w:p w14:paraId="7FB35473" w14:textId="77777777" w:rsidR="001747DA" w:rsidRDefault="001747DA" w:rsidP="001747DA">
      <w:pPr>
        <w:pStyle w:val="VHBAnumberloweralpha"/>
      </w:pPr>
      <w:r>
        <w:t>Clearance zones for access, service space requirements, gauge reading, and other operational clearance must be modelled and associated with the electrical equipment for collision checking</w:t>
      </w:r>
    </w:p>
    <w:p w14:paraId="1DBBBF75" w14:textId="77777777" w:rsidR="001747DA" w:rsidRDefault="001747DA" w:rsidP="001747DA">
      <w:pPr>
        <w:pStyle w:val="VHBAnumberloweralpha"/>
      </w:pPr>
      <w:r>
        <w:t>The BIM/s shall include necessary intelligence to provide/extract all the schedules typically required for the discipline in an accurate and complete manner; and all other elements not mentioned above as required as specific systems</w:t>
      </w:r>
    </w:p>
    <w:p w14:paraId="46ACB2C3" w14:textId="77777777" w:rsidR="001747DA" w:rsidRDefault="001747DA" w:rsidP="001747DA">
      <w:pPr>
        <w:pStyle w:val="VHBAnumberloweralpha"/>
      </w:pPr>
      <w:r>
        <w:t>[Enter additional Appointed Party items here]</w:t>
      </w:r>
    </w:p>
    <w:p w14:paraId="4D707537" w14:textId="77777777" w:rsidR="00D518DA" w:rsidRPr="00A80F0D" w:rsidRDefault="00D518DA" w:rsidP="00CE77F9">
      <w:pPr>
        <w:pStyle w:val="NumberedHeading3"/>
      </w:pPr>
      <w:r w:rsidRPr="00A80F0D">
        <w:t>Fire Protection Modelling</w:t>
      </w:r>
      <w:r>
        <w:t xml:space="preserve"> Requirements</w:t>
      </w:r>
    </w:p>
    <w:p w14:paraId="6E4D93B9" w14:textId="160E9A09" w:rsidR="00D518DA" w:rsidRPr="00714412" w:rsidRDefault="00D518DA" w:rsidP="009337E6">
      <w:pPr>
        <w:pStyle w:val="Instructions"/>
      </w:pPr>
      <w:r w:rsidRPr="00714412">
        <w:t xml:space="preserve">All other elements not mentioned below that the </w:t>
      </w:r>
      <w:r w:rsidR="00963FF3">
        <w:t>Project Team</w:t>
      </w:r>
      <w:r w:rsidRPr="00714412">
        <w:t xml:space="preserve"> identifies as being required to complete deliverables for this </w:t>
      </w:r>
      <w:r>
        <w:t>phase</w:t>
      </w:r>
      <w:r w:rsidRPr="00714412">
        <w:t xml:space="preserve"> must be agreed and a documented approach specified in this </w:t>
      </w:r>
      <w:r>
        <w:t>Design DEMP</w:t>
      </w:r>
      <w:r w:rsidRPr="00714412">
        <w:t xml:space="preserve"> below.</w:t>
      </w:r>
    </w:p>
    <w:p w14:paraId="274ADD8A" w14:textId="32672A51" w:rsidR="00D518DA" w:rsidRDefault="004A2697" w:rsidP="00D518DA">
      <w:pPr>
        <w:pStyle w:val="VHBAbody"/>
      </w:pPr>
      <w:r w:rsidRPr="00D61C58">
        <w:t xml:space="preserve">The following </w:t>
      </w:r>
      <w:r>
        <w:t>f</w:t>
      </w:r>
      <w:r w:rsidRPr="00D61C58">
        <w:t xml:space="preserve">ire </w:t>
      </w:r>
      <w:r>
        <w:t>p</w:t>
      </w:r>
      <w:r w:rsidRPr="00D61C58">
        <w:t xml:space="preserve">rotection elements must be </w:t>
      </w:r>
      <w:r w:rsidRPr="007A624F">
        <w:t>modelled and developed progressively throughout</w:t>
      </w:r>
      <w:r>
        <w:t xml:space="preserve"> the</w:t>
      </w:r>
      <w:r w:rsidRPr="007A624F">
        <w:t xml:space="preserve"> entire</w:t>
      </w:r>
      <w:r>
        <w:t>t</w:t>
      </w:r>
      <w:r w:rsidRPr="007A624F">
        <w:t xml:space="preserve">y of </w:t>
      </w:r>
      <w:r>
        <w:t xml:space="preserve">the </w:t>
      </w:r>
      <w:r w:rsidRPr="007A624F">
        <w:t>project phase from the beginning to final model exchange</w:t>
      </w:r>
      <w:r>
        <w:t xml:space="preserve">. </w:t>
      </w:r>
      <w:r w:rsidR="00D518DA" w:rsidRPr="000E6957">
        <w:t xml:space="preserve">For </w:t>
      </w:r>
      <w:r w:rsidR="007C38A4">
        <w:t xml:space="preserve">Issue for </w:t>
      </w:r>
      <w:r w:rsidR="00D518DA">
        <w:t>Tender</w:t>
      </w:r>
      <w:r w:rsidR="00D518DA" w:rsidRPr="000E6957">
        <w:t xml:space="preserve"> the BIM/s must contain the </w:t>
      </w:r>
      <w:r w:rsidR="008A51F0">
        <w:t>fire protection services</w:t>
      </w:r>
      <w:r w:rsidR="00D518DA" w:rsidRPr="000E6957">
        <w:t xml:space="preserve"> requirements of previous project stages above and any elements nominated below:</w:t>
      </w:r>
    </w:p>
    <w:p w14:paraId="501CCB75" w14:textId="0C8884FA" w:rsidR="007C75D0" w:rsidRDefault="007C75D0" w:rsidP="002604D9">
      <w:pPr>
        <w:pStyle w:val="VHBAnumberloweralpha"/>
        <w:numPr>
          <w:ilvl w:val="0"/>
          <w:numId w:val="49"/>
        </w:numPr>
      </w:pPr>
      <w:r>
        <w:t>Sprinkler lines at and over 25mm diameter</w:t>
      </w:r>
    </w:p>
    <w:p w14:paraId="7BB62B4E" w14:textId="63B9F224" w:rsidR="007C75D0" w:rsidRDefault="007C75D0" w:rsidP="007C75D0">
      <w:pPr>
        <w:pStyle w:val="VHBAnumberloweralpha"/>
      </w:pPr>
      <w:r>
        <w:t>Sprinkler heads</w:t>
      </w:r>
    </w:p>
    <w:p w14:paraId="16A84D71" w14:textId="09A1773C" w:rsidR="007C75D0" w:rsidRDefault="007C75D0" w:rsidP="007C75D0">
      <w:pPr>
        <w:pStyle w:val="VHBAnumberloweralpha"/>
      </w:pPr>
      <w:r>
        <w:t>Fire protection pumps</w:t>
      </w:r>
    </w:p>
    <w:p w14:paraId="51AFB680" w14:textId="46145A04" w:rsidR="007C75D0" w:rsidRDefault="007C75D0" w:rsidP="007C75D0">
      <w:pPr>
        <w:pStyle w:val="VHBAnumberloweralpha"/>
      </w:pPr>
      <w:proofErr w:type="gramStart"/>
      <w:r>
        <w:t>Stand pipes</w:t>
      </w:r>
      <w:proofErr w:type="gramEnd"/>
      <w:r>
        <w:t>, wall hydrants, fire department connections, risers, including valve clearances</w:t>
      </w:r>
    </w:p>
    <w:p w14:paraId="5CF92D28" w14:textId="39B4AE20" w:rsidR="007C75D0" w:rsidRDefault="007C75D0" w:rsidP="007C75D0">
      <w:pPr>
        <w:pStyle w:val="VHBAnumberloweralpha"/>
      </w:pPr>
      <w:r>
        <w:t>Insulation around pipework shall be shown, with insulation thickness included on the modelled pipework. Insulation shall be separately indicated as a semi-transparent thickness around the pipework</w:t>
      </w:r>
    </w:p>
    <w:p w14:paraId="5E463D82" w14:textId="69A49756" w:rsidR="007C75D0" w:rsidRDefault="007C75D0" w:rsidP="007C75D0">
      <w:pPr>
        <w:pStyle w:val="VHBAnumberloweralpha"/>
      </w:pPr>
      <w:r>
        <w:t>Fire alarm/mass notification devices and detection systems</w:t>
      </w:r>
    </w:p>
    <w:p w14:paraId="47B2863C" w14:textId="4250CDD8" w:rsidR="007C75D0" w:rsidRDefault="007C75D0" w:rsidP="007C75D0">
      <w:pPr>
        <w:pStyle w:val="VHBAnumberloweralpha"/>
      </w:pPr>
      <w:r>
        <w:t xml:space="preserve">Clearance zones for access, service space requirements, gauge reading, valve clearances and other operational </w:t>
      </w:r>
      <w:r w:rsidR="00D5265A">
        <w:t>clearances</w:t>
      </w:r>
      <w:r>
        <w:t xml:space="preserve"> must be modelled and associated with the fire protections system and checked for conflicts with other elements</w:t>
      </w:r>
    </w:p>
    <w:p w14:paraId="26D475C1" w14:textId="30D734DC" w:rsidR="007C75D0" w:rsidRDefault="007C75D0" w:rsidP="007C75D0">
      <w:pPr>
        <w:pStyle w:val="VHBAnumberloweralpha"/>
      </w:pPr>
      <w:r>
        <w:lastRenderedPageBreak/>
        <w:t>The BIM/s shall include necessary intelligence to provide/extract all the schedules typically required for the discipline in an accurate and complete manner and all other elements not mentioned above, as required as specific systems</w:t>
      </w:r>
    </w:p>
    <w:p w14:paraId="6A52B2B6" w14:textId="77AD6D94" w:rsidR="001747DA" w:rsidRDefault="007C75D0" w:rsidP="007C75D0">
      <w:pPr>
        <w:pStyle w:val="VHBAnumberloweralpha"/>
      </w:pPr>
      <w:r>
        <w:t>[Enter additional Appointed Party items here]</w:t>
      </w:r>
    </w:p>
    <w:p w14:paraId="1C668834" w14:textId="77777777" w:rsidR="00065569" w:rsidRDefault="00065569" w:rsidP="00CE77F9">
      <w:pPr>
        <w:pStyle w:val="NumberedHeading3"/>
      </w:pPr>
      <w:r w:rsidRPr="00EA7012">
        <w:t>Communication and Security Modelling</w:t>
      </w:r>
    </w:p>
    <w:p w14:paraId="2483E83E" w14:textId="3ACF33F4" w:rsidR="00065569" w:rsidRDefault="004A2697" w:rsidP="00065569">
      <w:pPr>
        <w:pStyle w:val="VHBAbody"/>
      </w:pPr>
      <w:r w:rsidRPr="00C13B29">
        <w:rPr>
          <w:rStyle w:val="VHBAbodyChar"/>
        </w:rPr>
        <w:t xml:space="preserve">The following </w:t>
      </w:r>
      <w:r>
        <w:rPr>
          <w:rStyle w:val="VHBAbodyChar"/>
        </w:rPr>
        <w:t>communication and security Model E</w:t>
      </w:r>
      <w:r w:rsidRPr="00C13B29">
        <w:rPr>
          <w:rStyle w:val="VHBAbodyChar"/>
        </w:rPr>
        <w:t>lements must be modelled and developed progressively throughout the entirety of the project phase from the beginning to final model exchange.</w:t>
      </w:r>
      <w:r>
        <w:rPr>
          <w:rStyle w:val="VHBAbodyChar"/>
        </w:rPr>
        <w:t xml:space="preserve"> </w:t>
      </w:r>
      <w:r w:rsidR="004925BD" w:rsidRPr="000E6957">
        <w:t>For</w:t>
      </w:r>
      <w:r w:rsidR="007C38A4">
        <w:t xml:space="preserve"> Issue for</w:t>
      </w:r>
      <w:r w:rsidR="004925BD" w:rsidRPr="000E6957">
        <w:t xml:space="preserve"> </w:t>
      </w:r>
      <w:r w:rsidR="004925BD">
        <w:t>Tender</w:t>
      </w:r>
      <w:r w:rsidR="004925BD" w:rsidRPr="000E6957">
        <w:t xml:space="preserve"> the BIM/s must contain the </w:t>
      </w:r>
      <w:r w:rsidR="004925BD">
        <w:t>fire protection services</w:t>
      </w:r>
      <w:r w:rsidR="004925BD" w:rsidRPr="000E6957">
        <w:t xml:space="preserve"> requirements of previous project stages above and any elements nominated below:</w:t>
      </w:r>
    </w:p>
    <w:p w14:paraId="74FBE3C2" w14:textId="77777777" w:rsidR="00065569" w:rsidRDefault="00065569" w:rsidP="00065569">
      <w:pPr>
        <w:pStyle w:val="VHBAnumberloweralpha"/>
        <w:numPr>
          <w:ilvl w:val="0"/>
          <w:numId w:val="67"/>
        </w:numPr>
      </w:pPr>
      <w:r>
        <w:t>[enter additional Appointed Party items here]</w:t>
      </w:r>
    </w:p>
    <w:p w14:paraId="7E5D785E" w14:textId="77777777" w:rsidR="00065569" w:rsidRDefault="00065569" w:rsidP="00CE77F9">
      <w:pPr>
        <w:pStyle w:val="NumberedHeading3"/>
      </w:pPr>
      <w:r>
        <w:t>Specialised Equipment Modelling</w:t>
      </w:r>
    </w:p>
    <w:p w14:paraId="366421B3" w14:textId="3A08D8E7" w:rsidR="004925BD" w:rsidRDefault="004925BD" w:rsidP="00065569">
      <w:pPr>
        <w:pStyle w:val="VHBAbody"/>
      </w:pPr>
      <w:r w:rsidRPr="004925BD">
        <w:t xml:space="preserve">The following </w:t>
      </w:r>
      <w:r>
        <w:t>specialised equipment</w:t>
      </w:r>
      <w:r w:rsidRPr="004925BD">
        <w:t xml:space="preserve"> Model Elements must be modelled and developed progressively throughout the entirety of the project phase from the beginning to final model exchange. For </w:t>
      </w:r>
      <w:r w:rsidR="007C38A4">
        <w:t xml:space="preserve">Issue for </w:t>
      </w:r>
      <w:r w:rsidRPr="004925BD">
        <w:t>Tender the BIM/s must contain the fire protection services requirements of previous project stages above and any elements nominated below:</w:t>
      </w:r>
    </w:p>
    <w:p w14:paraId="31296723" w14:textId="54E02120" w:rsidR="00065569" w:rsidRPr="00B65A2D" w:rsidRDefault="00065569" w:rsidP="00065569">
      <w:pPr>
        <w:pStyle w:val="VHBAnumberloweralpha"/>
        <w:numPr>
          <w:ilvl w:val="0"/>
          <w:numId w:val="68"/>
        </w:numPr>
      </w:pPr>
      <w:r>
        <w:t>[enter additional Appointed Party items here]</w:t>
      </w:r>
    </w:p>
    <w:p w14:paraId="23644374" w14:textId="1D0F784E" w:rsidR="00F169F9" w:rsidRPr="004033BF" w:rsidRDefault="00F169F9" w:rsidP="00CE77F9">
      <w:pPr>
        <w:pStyle w:val="NumberedHeading3"/>
      </w:pPr>
      <w:r w:rsidRPr="004033BF">
        <w:t>QS</w:t>
      </w:r>
    </w:p>
    <w:p w14:paraId="4A489494" w14:textId="03B07D03" w:rsidR="00B10DFF" w:rsidRPr="00714412" w:rsidRDefault="00B10DFF" w:rsidP="009337E6">
      <w:pPr>
        <w:pStyle w:val="Instructions"/>
      </w:pPr>
      <w:r w:rsidRPr="00714412">
        <w:t xml:space="preserve">All-other elements not mentioned below that the </w:t>
      </w:r>
      <w:r w:rsidR="00963FF3">
        <w:t>Project Team</w:t>
      </w:r>
      <w:r w:rsidRPr="00714412">
        <w:t xml:space="preserve"> identifies as being required to complete deliverables for this </w:t>
      </w:r>
      <w:r w:rsidR="00BA31DD">
        <w:t>phase</w:t>
      </w:r>
      <w:r w:rsidRPr="00714412">
        <w:t xml:space="preserve"> must be agreed and a documented approach specified in this </w:t>
      </w:r>
      <w:r w:rsidR="007D1984">
        <w:t>Design DE</w:t>
      </w:r>
      <w:r w:rsidR="001A1EFE">
        <w:t>M</w:t>
      </w:r>
      <w:r w:rsidR="007D1984">
        <w:t>P</w:t>
      </w:r>
      <w:r w:rsidRPr="00714412">
        <w:t xml:space="preserve"> below.</w:t>
      </w:r>
    </w:p>
    <w:p w14:paraId="4F46FF3D" w14:textId="77777777" w:rsidR="001440F0" w:rsidRPr="00320C4A" w:rsidRDefault="001440F0" w:rsidP="003A1022">
      <w:pPr>
        <w:pStyle w:val="VHBAbody"/>
      </w:pPr>
      <w:r w:rsidRPr="00320C4A">
        <w:t>A cost plan will be developed based on the following:</w:t>
      </w:r>
    </w:p>
    <w:p w14:paraId="6CFE6BA9" w14:textId="77777777" w:rsidR="0017741A" w:rsidRDefault="0017741A" w:rsidP="002604D9">
      <w:pPr>
        <w:pStyle w:val="VHBAnumberloweralpha"/>
        <w:numPr>
          <w:ilvl w:val="0"/>
          <w:numId w:val="50"/>
        </w:numPr>
      </w:pPr>
      <w:r>
        <w:t>The design intent BIM/s and project database created to date</w:t>
      </w:r>
    </w:p>
    <w:p w14:paraId="77751872" w14:textId="77777777" w:rsidR="0017741A" w:rsidRDefault="0017741A" w:rsidP="0017741A">
      <w:pPr>
        <w:pStyle w:val="VHBAnumberloweralpha"/>
      </w:pPr>
      <w:r>
        <w:t>The QS will take into consideration the elements nominated above for each discipline</w:t>
      </w:r>
    </w:p>
    <w:p w14:paraId="6237B689" w14:textId="03DDA044" w:rsidR="0017741A" w:rsidRDefault="0017741A" w:rsidP="0017741A">
      <w:pPr>
        <w:pStyle w:val="VHBAnumberloweralpha"/>
      </w:pPr>
      <w:r>
        <w:t>The QS will also use the DEMP to ensure each discipline has created their discipline-specific BIM based on the nominated objects</w:t>
      </w:r>
    </w:p>
    <w:p w14:paraId="0E629FFB" w14:textId="6695144A" w:rsidR="0017741A" w:rsidRDefault="0017741A" w:rsidP="0017741A">
      <w:pPr>
        <w:pStyle w:val="VHBAnumberloweralpha"/>
      </w:pPr>
      <w:r>
        <w:t>Any elements found by the QS, as per the below, must be remedied immediately by the relevant model author</w:t>
      </w:r>
      <w:r w:rsidR="00301242">
        <w:t>:</w:t>
      </w:r>
    </w:p>
    <w:p w14:paraId="78A01D79" w14:textId="19043FB2" w:rsidR="0017741A" w:rsidRDefault="0017741A" w:rsidP="002604D9">
      <w:pPr>
        <w:pStyle w:val="VHBAnumberlowerromanindent"/>
        <w:numPr>
          <w:ilvl w:val="1"/>
          <w:numId w:val="51"/>
        </w:numPr>
      </w:pPr>
      <w:r>
        <w:t>not modelled as per above</w:t>
      </w:r>
    </w:p>
    <w:p w14:paraId="31979B20" w14:textId="77777777" w:rsidR="0017741A" w:rsidRDefault="0017741A" w:rsidP="002604D9">
      <w:pPr>
        <w:pStyle w:val="VHBAnumberlowerromanindent"/>
        <w:numPr>
          <w:ilvl w:val="1"/>
          <w:numId w:val="51"/>
        </w:numPr>
      </w:pPr>
      <w:r>
        <w:t>incorrectly modelled (floors as stairs)</w:t>
      </w:r>
    </w:p>
    <w:p w14:paraId="2026F152" w14:textId="77777777" w:rsidR="0017741A" w:rsidRDefault="0017741A" w:rsidP="002604D9">
      <w:pPr>
        <w:pStyle w:val="VHBAnumberlowerromanindent"/>
        <w:numPr>
          <w:ilvl w:val="1"/>
          <w:numId w:val="51"/>
        </w:numPr>
      </w:pPr>
      <w:r>
        <w:t xml:space="preserve">incorrectly categorised (ceilings as slabs) </w:t>
      </w:r>
    </w:p>
    <w:p w14:paraId="54CBE7E6" w14:textId="1D111DF4" w:rsidR="006450E5" w:rsidRPr="00CB2DCC" w:rsidRDefault="0017741A" w:rsidP="00CE77F9">
      <w:pPr>
        <w:pStyle w:val="VHBAnumberlowerromanindent"/>
        <w:numPr>
          <w:ilvl w:val="1"/>
          <w:numId w:val="51"/>
        </w:numPr>
      </w:pPr>
      <w:r>
        <w:t>[Enter additional Appointed Party items here]</w:t>
      </w:r>
    </w:p>
    <w:p w14:paraId="25863C9D" w14:textId="0075F7C7" w:rsidR="00BF698F" w:rsidRPr="005A3FFD" w:rsidRDefault="007C38A4" w:rsidP="00CE77F9">
      <w:pPr>
        <w:pStyle w:val="NumberedHeading3"/>
      </w:pPr>
      <w:r>
        <w:t xml:space="preserve">Issue for </w:t>
      </w:r>
      <w:r w:rsidR="00DF5411" w:rsidRPr="005A3FFD">
        <w:t xml:space="preserve">Tender </w:t>
      </w:r>
      <w:r w:rsidR="005323AC">
        <w:t>DE</w:t>
      </w:r>
      <w:r w:rsidR="00DF5411" w:rsidRPr="005A3FFD">
        <w:t xml:space="preserve"> Deliverables</w:t>
      </w:r>
    </w:p>
    <w:p w14:paraId="7BFE264A" w14:textId="1C3751BE" w:rsidR="00616AFB" w:rsidRPr="00BF0084" w:rsidRDefault="00616AFB" w:rsidP="00CE77F9">
      <w:pPr>
        <w:pStyle w:val="Alert"/>
      </w:pPr>
      <w:r w:rsidRPr="002A679B">
        <w:t>Refer to section 3.</w:t>
      </w:r>
      <w:r w:rsidR="005A119B">
        <w:t>10.5</w:t>
      </w:r>
      <w:r w:rsidRPr="002A679B">
        <w:t xml:space="preserve"> of the PIR for Phase </w:t>
      </w:r>
      <w:r w:rsidR="007D1332">
        <w:t>5</w:t>
      </w:r>
      <w:r w:rsidRPr="002A679B">
        <w:t xml:space="preserve"> – </w:t>
      </w:r>
      <w:r w:rsidR="007C38A4">
        <w:t xml:space="preserve">Issue for </w:t>
      </w:r>
      <w:r w:rsidR="007D1332">
        <w:t xml:space="preserve">Tender </w:t>
      </w:r>
      <w:r w:rsidRPr="002A679B">
        <w:t>DE deliverables.</w:t>
      </w:r>
    </w:p>
    <w:p w14:paraId="7956D0F5" w14:textId="3E26AC5C" w:rsidR="00E96491" w:rsidRPr="00BF698F" w:rsidRDefault="00854DE5" w:rsidP="00CE77F9">
      <w:pPr>
        <w:pStyle w:val="NumberedHeading3"/>
      </w:pPr>
      <w:bookmarkStart w:id="3951" w:name="_Toc153364126"/>
      <w:bookmarkStart w:id="3952" w:name="_Toc153377649"/>
      <w:bookmarkStart w:id="3953" w:name="_Toc153379623"/>
      <w:bookmarkStart w:id="3954" w:name="_Toc153381632"/>
      <w:bookmarkStart w:id="3955" w:name="_Toc153489548"/>
      <w:bookmarkEnd w:id="3951"/>
      <w:bookmarkEnd w:id="3952"/>
      <w:bookmarkEnd w:id="3953"/>
      <w:bookmarkEnd w:id="3954"/>
      <w:bookmarkEnd w:id="3955"/>
      <w:r>
        <w:lastRenderedPageBreak/>
        <w:t xml:space="preserve">Project </w:t>
      </w:r>
      <w:r w:rsidR="00FD2C36">
        <w:t>DE</w:t>
      </w:r>
      <w:r w:rsidR="004033BF" w:rsidRPr="004033BF">
        <w:t xml:space="preserve"> </w:t>
      </w:r>
      <w:r>
        <w:t xml:space="preserve">Lead </w:t>
      </w:r>
      <w:r w:rsidR="004033BF" w:rsidRPr="004033BF">
        <w:t>Audit</w:t>
      </w:r>
    </w:p>
    <w:p w14:paraId="73F544FB" w14:textId="1196B994" w:rsidR="00F169F9" w:rsidRPr="006450E5" w:rsidRDefault="0093003B" w:rsidP="006450E5">
      <w:pPr>
        <w:pStyle w:val="Alert"/>
      </w:pPr>
      <w:r w:rsidRPr="006450E5">
        <w:t xml:space="preserve">An audit of all </w:t>
      </w:r>
      <w:r w:rsidR="00FD2C36">
        <w:t>DE</w:t>
      </w:r>
      <w:r w:rsidRPr="006450E5">
        <w:t xml:space="preserve"> files (including the space planning database if used) for the project will be undertaken by </w:t>
      </w:r>
      <w:r w:rsidR="00683C9F" w:rsidRPr="006450E5">
        <w:t>the</w:t>
      </w:r>
      <w:r w:rsidR="003202A3" w:rsidRPr="006450E5">
        <w:t xml:space="preserve"> </w:t>
      </w:r>
      <w:r w:rsidR="00FD2C36">
        <w:t>Project DE</w:t>
      </w:r>
      <w:r w:rsidR="006450E5">
        <w:t xml:space="preserve"> </w:t>
      </w:r>
      <w:r w:rsidR="00974E8B">
        <w:t>Lead</w:t>
      </w:r>
      <w:r w:rsidRPr="006450E5">
        <w:t xml:space="preserve"> before Tender documents are</w:t>
      </w:r>
      <w:r w:rsidR="008814A3">
        <w:t xml:space="preserve"> submitted to VHBA</w:t>
      </w:r>
      <w:r w:rsidRPr="006450E5">
        <w:t xml:space="preserve">. The advisor/s will assess the </w:t>
      </w:r>
      <w:r w:rsidR="00C5584F">
        <w:t xml:space="preserve">BIM/s and </w:t>
      </w:r>
      <w:r w:rsidRPr="006450E5">
        <w:t xml:space="preserve">Federated Model in </w:t>
      </w:r>
      <w:r w:rsidR="006450E5">
        <w:t>.</w:t>
      </w:r>
      <w:proofErr w:type="spellStart"/>
      <w:r w:rsidR="006450E5">
        <w:t>ifc</w:t>
      </w:r>
      <w:proofErr w:type="spellEnd"/>
      <w:r w:rsidRPr="006450E5">
        <w:t xml:space="preserve"> format to ensure alignment with the </w:t>
      </w:r>
      <w:r w:rsidR="0097260A" w:rsidRPr="006450E5">
        <w:t>Design DE</w:t>
      </w:r>
      <w:r w:rsidR="006450E5">
        <w:t>M</w:t>
      </w:r>
      <w:r w:rsidR="0097260A" w:rsidRPr="006450E5">
        <w:t>P</w:t>
      </w:r>
      <w:r w:rsidRPr="006450E5">
        <w:t xml:space="preserve"> and PIR. The </w:t>
      </w:r>
      <w:r w:rsidR="00683C9F" w:rsidRPr="006450E5">
        <w:t xml:space="preserve">VHBA </w:t>
      </w:r>
      <w:r w:rsidR="002D6A1C">
        <w:t>AIMS</w:t>
      </w:r>
      <w:r w:rsidR="00683C9F" w:rsidRPr="006450E5">
        <w:t xml:space="preserve"> </w:t>
      </w:r>
      <w:r w:rsidR="002D6A1C">
        <w:t>Asset Information</w:t>
      </w:r>
      <w:r w:rsidR="00683C9F" w:rsidRPr="006450E5">
        <w:t xml:space="preserve"> Uploader Template</w:t>
      </w:r>
      <w:r w:rsidRPr="006450E5">
        <w:t xml:space="preserve">.xlsx shall be checked for compliant asset data. A report with actions will be produced </w:t>
      </w:r>
      <w:r w:rsidR="00945279">
        <w:t>by the Project DE Lead</w:t>
      </w:r>
      <w:r w:rsidR="00945279" w:rsidRPr="006450E5">
        <w:t xml:space="preserve"> </w:t>
      </w:r>
      <w:r w:rsidRPr="006450E5">
        <w:t xml:space="preserve">and the </w:t>
      </w:r>
      <w:r w:rsidR="00963FF3">
        <w:t>Project Team</w:t>
      </w:r>
      <w:r w:rsidRPr="006450E5">
        <w:t xml:space="preserve"> will have a nominated time horizon to remedy any deficiencies.</w:t>
      </w:r>
      <w:r w:rsidR="002272E7">
        <w:t xml:space="preserve"> </w:t>
      </w:r>
      <w:r w:rsidR="002272E7" w:rsidRPr="00DC1B3D">
        <w:t>Refer to section</w:t>
      </w:r>
      <w:r w:rsidR="002272E7">
        <w:t xml:space="preserve"> </w:t>
      </w:r>
      <w:r w:rsidR="00B90629">
        <w:fldChar w:fldCharType="begin"/>
      </w:r>
      <w:r w:rsidR="00B90629">
        <w:instrText xml:space="preserve"> REF _Ref153546498 \r \h </w:instrText>
      </w:r>
      <w:r w:rsidR="00B90629">
        <w:fldChar w:fldCharType="separate"/>
      </w:r>
      <w:r w:rsidR="00B90629">
        <w:t>13</w:t>
      </w:r>
      <w:r w:rsidR="00B90629">
        <w:fldChar w:fldCharType="end"/>
      </w:r>
      <w:r w:rsidR="00B90629">
        <w:t xml:space="preserve"> </w:t>
      </w:r>
      <w:r w:rsidR="002272E7" w:rsidRPr="00DC1B3D">
        <w:t>for more details.</w:t>
      </w:r>
    </w:p>
    <w:p w14:paraId="11371353" w14:textId="77777777" w:rsidR="006D2ABB" w:rsidRPr="00464492" w:rsidRDefault="006D2ABB" w:rsidP="00CE77F9">
      <w:pPr>
        <w:pStyle w:val="NumberedHeading3"/>
      </w:pPr>
      <w:r>
        <w:t>VHBA DE Project Champion Audit</w:t>
      </w:r>
    </w:p>
    <w:p w14:paraId="70ED8103" w14:textId="06E6467D" w:rsidR="00E656AF" w:rsidRPr="00F8189B" w:rsidRDefault="006D2ABB" w:rsidP="00F8189B">
      <w:pPr>
        <w:pStyle w:val="Alert"/>
      </w:pPr>
      <w:r w:rsidRPr="008F3EAD">
        <w:t>A</w:t>
      </w:r>
      <w:r>
        <w:t xml:space="preserve">n independent </w:t>
      </w:r>
      <w:r w:rsidRPr="008F3EAD">
        <w:t xml:space="preserve">audit of all </w:t>
      </w:r>
      <w:r>
        <w:t>DE</w:t>
      </w:r>
      <w:r w:rsidRPr="008F3EAD">
        <w:t xml:space="preserve"> files (including the space planning database if used) for the project will be undertaken by the </w:t>
      </w:r>
      <w:r>
        <w:t xml:space="preserve">VHBA </w:t>
      </w:r>
      <w:r w:rsidR="00225583">
        <w:t xml:space="preserve">DE </w:t>
      </w:r>
      <w:r>
        <w:t>Project Champion</w:t>
      </w:r>
      <w:r w:rsidRPr="008F3EAD">
        <w:t xml:space="preserve"> </w:t>
      </w:r>
      <w:r w:rsidR="00D96ABA">
        <w:t xml:space="preserve">after </w:t>
      </w:r>
      <w:r w:rsidR="007C38A4">
        <w:t xml:space="preserve">Issue for </w:t>
      </w:r>
      <w:r>
        <w:t xml:space="preserve">Tender </w:t>
      </w:r>
      <w:r w:rsidR="00D96ABA">
        <w:t>submission</w:t>
      </w:r>
      <w:r w:rsidR="00245FBB">
        <w:t xml:space="preserve">, prior to </w:t>
      </w:r>
      <w:r w:rsidR="00245FBB" w:rsidRPr="00245FBB">
        <w:t>release to market</w:t>
      </w:r>
      <w:r w:rsidRPr="008F3EAD">
        <w:t xml:space="preserve">. </w:t>
      </w:r>
      <w:r>
        <w:t xml:space="preserve">These audits will occur at the end of the phase (at a minimum) or at </w:t>
      </w:r>
      <w:r w:rsidR="00366EFA">
        <w:t xml:space="preserve">the VHBA DE Project Champion’s </w:t>
      </w:r>
      <w:r w:rsidR="00F308BA">
        <w:t>discretion</w:t>
      </w:r>
      <w:r>
        <w:t xml:space="preserve">. </w:t>
      </w:r>
      <w:r w:rsidRPr="008F3EAD">
        <w:t xml:space="preserve">The advisor/s will assess the </w:t>
      </w:r>
      <w:r w:rsidR="00542D29">
        <w:t xml:space="preserve">BIM/s and </w:t>
      </w:r>
      <w:r w:rsidRPr="008F3EAD">
        <w:t xml:space="preserve">Federated Model in </w:t>
      </w:r>
      <w:r w:rsidR="007C7372">
        <w:t>.</w:t>
      </w:r>
      <w:proofErr w:type="spellStart"/>
      <w:r w:rsidR="007C7372">
        <w:t>ifc</w:t>
      </w:r>
      <w:proofErr w:type="spellEnd"/>
      <w:r w:rsidRPr="008F3EAD">
        <w:t xml:space="preserve"> format</w:t>
      </w:r>
      <w:r w:rsidR="00F8189B">
        <w:t>, along with other DE deliverables,</w:t>
      </w:r>
      <w:r w:rsidRPr="008F3EAD">
        <w:t xml:space="preserve"> to ensure alignment with the Design DE</w:t>
      </w:r>
      <w:r>
        <w:t>M</w:t>
      </w:r>
      <w:r w:rsidRPr="008F3EAD">
        <w:t xml:space="preserve">P and PIR. A report with actions will be produced </w:t>
      </w:r>
      <w:r w:rsidR="00945279">
        <w:t xml:space="preserve">by </w:t>
      </w:r>
      <w:r w:rsidR="00945279" w:rsidRPr="008F3EAD">
        <w:t xml:space="preserve">the </w:t>
      </w:r>
      <w:r w:rsidR="00945279">
        <w:t>VHBA DE Project Champion</w:t>
      </w:r>
      <w:r w:rsidR="00945279" w:rsidRPr="008F3EAD">
        <w:t xml:space="preserve"> </w:t>
      </w:r>
      <w:r w:rsidRPr="008F3EAD">
        <w:t xml:space="preserve">and the </w:t>
      </w:r>
      <w:r>
        <w:t>Project Team</w:t>
      </w:r>
      <w:r w:rsidRPr="008F3EAD">
        <w:t xml:space="preserve"> will have a nominated time horizon to remedy any deficiencies.</w:t>
      </w:r>
      <w:r w:rsidR="00E656AF">
        <w:br w:type="page"/>
      </w:r>
    </w:p>
    <w:p w14:paraId="4CF8DDF2" w14:textId="56480A44" w:rsidR="004108C1" w:rsidRDefault="004108C1" w:rsidP="0018612A">
      <w:pPr>
        <w:pStyle w:val="NumberedHeading1"/>
      </w:pPr>
      <w:bookmarkStart w:id="3956" w:name="_Toc153358434"/>
      <w:bookmarkStart w:id="3957" w:name="_Toc153360295"/>
      <w:bookmarkStart w:id="3958" w:name="_Toc153364129"/>
      <w:bookmarkStart w:id="3959" w:name="_Toc153377652"/>
      <w:bookmarkStart w:id="3960" w:name="_Toc153379626"/>
      <w:bookmarkStart w:id="3961" w:name="_Toc153381635"/>
      <w:bookmarkStart w:id="3962" w:name="_Toc153473055"/>
      <w:bookmarkStart w:id="3963" w:name="_Toc153489551"/>
      <w:bookmarkStart w:id="3964" w:name="_Toc153491736"/>
      <w:bookmarkStart w:id="3965" w:name="_Toc153524296"/>
      <w:bookmarkStart w:id="3966" w:name="_Toc153526482"/>
      <w:bookmarkStart w:id="3967" w:name="_Toc153528669"/>
      <w:bookmarkStart w:id="3968" w:name="_Toc153530858"/>
      <w:bookmarkStart w:id="3969" w:name="_Toc153358439"/>
      <w:bookmarkStart w:id="3970" w:name="_Toc153360300"/>
      <w:bookmarkStart w:id="3971" w:name="_Toc153364134"/>
      <w:bookmarkStart w:id="3972" w:name="_Toc153377657"/>
      <w:bookmarkStart w:id="3973" w:name="_Toc153379631"/>
      <w:bookmarkStart w:id="3974" w:name="_Toc153381640"/>
      <w:bookmarkStart w:id="3975" w:name="_Toc153473060"/>
      <w:bookmarkStart w:id="3976" w:name="_Toc153489556"/>
      <w:bookmarkStart w:id="3977" w:name="_Toc153491741"/>
      <w:bookmarkStart w:id="3978" w:name="_Toc153524301"/>
      <w:bookmarkStart w:id="3979" w:name="_Toc153526487"/>
      <w:bookmarkStart w:id="3980" w:name="_Toc153528674"/>
      <w:bookmarkStart w:id="3981" w:name="_Toc153530863"/>
      <w:bookmarkStart w:id="3982" w:name="_Toc153358440"/>
      <w:bookmarkStart w:id="3983" w:name="_Toc153360301"/>
      <w:bookmarkStart w:id="3984" w:name="_Toc153364135"/>
      <w:bookmarkStart w:id="3985" w:name="_Toc153377658"/>
      <w:bookmarkStart w:id="3986" w:name="_Toc153379632"/>
      <w:bookmarkStart w:id="3987" w:name="_Toc153381641"/>
      <w:bookmarkStart w:id="3988" w:name="_Toc153473061"/>
      <w:bookmarkStart w:id="3989" w:name="_Toc153489557"/>
      <w:bookmarkStart w:id="3990" w:name="_Toc153491742"/>
      <w:bookmarkStart w:id="3991" w:name="_Toc153524302"/>
      <w:bookmarkStart w:id="3992" w:name="_Toc153526488"/>
      <w:bookmarkStart w:id="3993" w:name="_Toc153528675"/>
      <w:bookmarkStart w:id="3994" w:name="_Toc153530864"/>
      <w:bookmarkStart w:id="3995" w:name="_Toc153358441"/>
      <w:bookmarkStart w:id="3996" w:name="_Toc153360302"/>
      <w:bookmarkStart w:id="3997" w:name="_Toc153364136"/>
      <w:bookmarkStart w:id="3998" w:name="_Toc153377659"/>
      <w:bookmarkStart w:id="3999" w:name="_Toc153379633"/>
      <w:bookmarkStart w:id="4000" w:name="_Toc153381642"/>
      <w:bookmarkStart w:id="4001" w:name="_Toc153473062"/>
      <w:bookmarkStart w:id="4002" w:name="_Toc153489558"/>
      <w:bookmarkStart w:id="4003" w:name="_Toc153491743"/>
      <w:bookmarkStart w:id="4004" w:name="_Toc153524303"/>
      <w:bookmarkStart w:id="4005" w:name="_Toc153526489"/>
      <w:bookmarkStart w:id="4006" w:name="_Toc153528676"/>
      <w:bookmarkStart w:id="4007" w:name="_Toc153530865"/>
      <w:bookmarkStart w:id="4008" w:name="_Toc153358442"/>
      <w:bookmarkStart w:id="4009" w:name="_Toc153360303"/>
      <w:bookmarkStart w:id="4010" w:name="_Toc153364137"/>
      <w:bookmarkStart w:id="4011" w:name="_Toc153377660"/>
      <w:bookmarkStart w:id="4012" w:name="_Toc153379634"/>
      <w:bookmarkStart w:id="4013" w:name="_Toc153381643"/>
      <w:bookmarkStart w:id="4014" w:name="_Toc153473063"/>
      <w:bookmarkStart w:id="4015" w:name="_Toc153489559"/>
      <w:bookmarkStart w:id="4016" w:name="_Toc153491744"/>
      <w:bookmarkStart w:id="4017" w:name="_Toc153524304"/>
      <w:bookmarkStart w:id="4018" w:name="_Toc153526490"/>
      <w:bookmarkStart w:id="4019" w:name="_Toc153528677"/>
      <w:bookmarkStart w:id="4020" w:name="_Toc153530866"/>
      <w:bookmarkStart w:id="4021" w:name="_Toc153358443"/>
      <w:bookmarkStart w:id="4022" w:name="_Toc153360304"/>
      <w:bookmarkStart w:id="4023" w:name="_Toc153364138"/>
      <w:bookmarkStart w:id="4024" w:name="_Toc153377661"/>
      <w:bookmarkStart w:id="4025" w:name="_Toc153379635"/>
      <w:bookmarkStart w:id="4026" w:name="_Toc153381644"/>
      <w:bookmarkStart w:id="4027" w:name="_Toc153473064"/>
      <w:bookmarkStart w:id="4028" w:name="_Toc153489560"/>
      <w:bookmarkStart w:id="4029" w:name="_Toc153491745"/>
      <w:bookmarkStart w:id="4030" w:name="_Toc153524305"/>
      <w:bookmarkStart w:id="4031" w:name="_Toc153526491"/>
      <w:bookmarkStart w:id="4032" w:name="_Toc153528678"/>
      <w:bookmarkStart w:id="4033" w:name="_Toc153530867"/>
      <w:bookmarkStart w:id="4034" w:name="_Toc153358444"/>
      <w:bookmarkStart w:id="4035" w:name="_Toc153360305"/>
      <w:bookmarkStart w:id="4036" w:name="_Toc153364139"/>
      <w:bookmarkStart w:id="4037" w:name="_Toc153377662"/>
      <w:bookmarkStart w:id="4038" w:name="_Toc153379636"/>
      <w:bookmarkStart w:id="4039" w:name="_Toc153381645"/>
      <w:bookmarkStart w:id="4040" w:name="_Toc153473065"/>
      <w:bookmarkStart w:id="4041" w:name="_Toc153489561"/>
      <w:bookmarkStart w:id="4042" w:name="_Toc153491746"/>
      <w:bookmarkStart w:id="4043" w:name="_Toc153524306"/>
      <w:bookmarkStart w:id="4044" w:name="_Toc153526492"/>
      <w:bookmarkStart w:id="4045" w:name="_Toc153528679"/>
      <w:bookmarkStart w:id="4046" w:name="_Toc153530868"/>
      <w:bookmarkStart w:id="4047" w:name="_Toc153358445"/>
      <w:bookmarkStart w:id="4048" w:name="_Toc153360306"/>
      <w:bookmarkStart w:id="4049" w:name="_Toc153364140"/>
      <w:bookmarkStart w:id="4050" w:name="_Toc153377663"/>
      <w:bookmarkStart w:id="4051" w:name="_Toc153379637"/>
      <w:bookmarkStart w:id="4052" w:name="_Toc153381646"/>
      <w:bookmarkStart w:id="4053" w:name="_Toc153473066"/>
      <w:bookmarkStart w:id="4054" w:name="_Toc153489562"/>
      <w:bookmarkStart w:id="4055" w:name="_Toc153491747"/>
      <w:bookmarkStart w:id="4056" w:name="_Toc153524307"/>
      <w:bookmarkStart w:id="4057" w:name="_Toc153526493"/>
      <w:bookmarkStart w:id="4058" w:name="_Toc153528680"/>
      <w:bookmarkStart w:id="4059" w:name="_Toc153530869"/>
      <w:bookmarkStart w:id="4060" w:name="_Toc153358446"/>
      <w:bookmarkStart w:id="4061" w:name="_Toc153360307"/>
      <w:bookmarkStart w:id="4062" w:name="_Toc153364141"/>
      <w:bookmarkStart w:id="4063" w:name="_Toc153377664"/>
      <w:bookmarkStart w:id="4064" w:name="_Toc153379638"/>
      <w:bookmarkStart w:id="4065" w:name="_Toc153381647"/>
      <w:bookmarkStart w:id="4066" w:name="_Toc153473067"/>
      <w:bookmarkStart w:id="4067" w:name="_Toc153489563"/>
      <w:bookmarkStart w:id="4068" w:name="_Toc153491748"/>
      <w:bookmarkStart w:id="4069" w:name="_Toc153524308"/>
      <w:bookmarkStart w:id="4070" w:name="_Toc153526494"/>
      <w:bookmarkStart w:id="4071" w:name="_Toc153528681"/>
      <w:bookmarkStart w:id="4072" w:name="_Toc153530870"/>
      <w:bookmarkStart w:id="4073" w:name="_Toc153358447"/>
      <w:bookmarkStart w:id="4074" w:name="_Toc153360308"/>
      <w:bookmarkStart w:id="4075" w:name="_Toc153364142"/>
      <w:bookmarkStart w:id="4076" w:name="_Toc153377665"/>
      <w:bookmarkStart w:id="4077" w:name="_Toc153379639"/>
      <w:bookmarkStart w:id="4078" w:name="_Toc153381648"/>
      <w:bookmarkStart w:id="4079" w:name="_Toc153473068"/>
      <w:bookmarkStart w:id="4080" w:name="_Toc153489564"/>
      <w:bookmarkStart w:id="4081" w:name="_Toc153491749"/>
      <w:bookmarkStart w:id="4082" w:name="_Toc153524309"/>
      <w:bookmarkStart w:id="4083" w:name="_Toc153526495"/>
      <w:bookmarkStart w:id="4084" w:name="_Toc153528682"/>
      <w:bookmarkStart w:id="4085" w:name="_Toc153530871"/>
      <w:bookmarkStart w:id="4086" w:name="_Toc153358448"/>
      <w:bookmarkStart w:id="4087" w:name="_Toc153360309"/>
      <w:bookmarkStart w:id="4088" w:name="_Toc153364143"/>
      <w:bookmarkStart w:id="4089" w:name="_Toc153377666"/>
      <w:bookmarkStart w:id="4090" w:name="_Toc153379640"/>
      <w:bookmarkStart w:id="4091" w:name="_Toc153381649"/>
      <w:bookmarkStart w:id="4092" w:name="_Toc153473069"/>
      <w:bookmarkStart w:id="4093" w:name="_Toc153489565"/>
      <w:bookmarkStart w:id="4094" w:name="_Toc153491750"/>
      <w:bookmarkStart w:id="4095" w:name="_Toc153524310"/>
      <w:bookmarkStart w:id="4096" w:name="_Toc153526496"/>
      <w:bookmarkStart w:id="4097" w:name="_Toc153528683"/>
      <w:bookmarkStart w:id="4098" w:name="_Toc153530872"/>
      <w:bookmarkStart w:id="4099" w:name="_Toc153358514"/>
      <w:bookmarkStart w:id="4100" w:name="_Toc153360375"/>
      <w:bookmarkStart w:id="4101" w:name="_Toc153364209"/>
      <w:bookmarkStart w:id="4102" w:name="_Toc153377732"/>
      <w:bookmarkStart w:id="4103" w:name="_Toc153379706"/>
      <w:bookmarkStart w:id="4104" w:name="_Toc153381715"/>
      <w:bookmarkStart w:id="4105" w:name="_Toc153473135"/>
      <w:bookmarkStart w:id="4106" w:name="_Toc153489631"/>
      <w:bookmarkStart w:id="4107" w:name="_Toc153491816"/>
      <w:bookmarkStart w:id="4108" w:name="_Toc153524376"/>
      <w:bookmarkStart w:id="4109" w:name="_Toc153526562"/>
      <w:bookmarkStart w:id="4110" w:name="_Toc153528749"/>
      <w:bookmarkStart w:id="4111" w:name="_Toc153530938"/>
      <w:bookmarkStart w:id="4112" w:name="_Toc153358515"/>
      <w:bookmarkStart w:id="4113" w:name="_Toc153360376"/>
      <w:bookmarkStart w:id="4114" w:name="_Toc153364210"/>
      <w:bookmarkStart w:id="4115" w:name="_Toc153377733"/>
      <w:bookmarkStart w:id="4116" w:name="_Toc153379707"/>
      <w:bookmarkStart w:id="4117" w:name="_Toc153381716"/>
      <w:bookmarkStart w:id="4118" w:name="_Toc153473136"/>
      <w:bookmarkStart w:id="4119" w:name="_Toc153489632"/>
      <w:bookmarkStart w:id="4120" w:name="_Toc153491817"/>
      <w:bookmarkStart w:id="4121" w:name="_Toc153524377"/>
      <w:bookmarkStart w:id="4122" w:name="_Toc153526563"/>
      <w:bookmarkStart w:id="4123" w:name="_Toc153528750"/>
      <w:bookmarkStart w:id="4124" w:name="_Toc153530939"/>
      <w:bookmarkStart w:id="4125" w:name="_Toc153358516"/>
      <w:bookmarkStart w:id="4126" w:name="_Toc153360377"/>
      <w:bookmarkStart w:id="4127" w:name="_Toc153364211"/>
      <w:bookmarkStart w:id="4128" w:name="_Toc153377734"/>
      <w:bookmarkStart w:id="4129" w:name="_Toc153379708"/>
      <w:bookmarkStart w:id="4130" w:name="_Toc153381717"/>
      <w:bookmarkStart w:id="4131" w:name="_Toc153473137"/>
      <w:bookmarkStart w:id="4132" w:name="_Toc153489633"/>
      <w:bookmarkStart w:id="4133" w:name="_Toc153491818"/>
      <w:bookmarkStart w:id="4134" w:name="_Toc153524378"/>
      <w:bookmarkStart w:id="4135" w:name="_Toc153526564"/>
      <w:bookmarkStart w:id="4136" w:name="_Toc153528751"/>
      <w:bookmarkStart w:id="4137" w:name="_Toc153530940"/>
      <w:bookmarkStart w:id="4138" w:name="_Toc153358517"/>
      <w:bookmarkStart w:id="4139" w:name="_Toc153360378"/>
      <w:bookmarkStart w:id="4140" w:name="_Toc153364212"/>
      <w:bookmarkStart w:id="4141" w:name="_Toc153377735"/>
      <w:bookmarkStart w:id="4142" w:name="_Toc153379709"/>
      <w:bookmarkStart w:id="4143" w:name="_Toc153381718"/>
      <w:bookmarkStart w:id="4144" w:name="_Toc153473138"/>
      <w:bookmarkStart w:id="4145" w:name="_Toc153489634"/>
      <w:bookmarkStart w:id="4146" w:name="_Toc153491819"/>
      <w:bookmarkStart w:id="4147" w:name="_Toc153524379"/>
      <w:bookmarkStart w:id="4148" w:name="_Toc153526565"/>
      <w:bookmarkStart w:id="4149" w:name="_Toc153528752"/>
      <w:bookmarkStart w:id="4150" w:name="_Toc153530941"/>
      <w:bookmarkStart w:id="4151" w:name="_Toc153358518"/>
      <w:bookmarkStart w:id="4152" w:name="_Toc153360379"/>
      <w:bookmarkStart w:id="4153" w:name="_Toc153364213"/>
      <w:bookmarkStart w:id="4154" w:name="_Toc153377736"/>
      <w:bookmarkStart w:id="4155" w:name="_Toc153379710"/>
      <w:bookmarkStart w:id="4156" w:name="_Toc153381719"/>
      <w:bookmarkStart w:id="4157" w:name="_Toc153473139"/>
      <w:bookmarkStart w:id="4158" w:name="_Toc153489635"/>
      <w:bookmarkStart w:id="4159" w:name="_Toc153491820"/>
      <w:bookmarkStart w:id="4160" w:name="_Toc153524380"/>
      <w:bookmarkStart w:id="4161" w:name="_Toc153526566"/>
      <w:bookmarkStart w:id="4162" w:name="_Toc153528753"/>
      <w:bookmarkStart w:id="4163" w:name="_Toc153530942"/>
      <w:bookmarkStart w:id="4164" w:name="_Toc153358519"/>
      <w:bookmarkStart w:id="4165" w:name="_Toc153360380"/>
      <w:bookmarkStart w:id="4166" w:name="_Toc153364214"/>
      <w:bookmarkStart w:id="4167" w:name="_Toc153377737"/>
      <w:bookmarkStart w:id="4168" w:name="_Toc153379711"/>
      <w:bookmarkStart w:id="4169" w:name="_Toc153381720"/>
      <w:bookmarkStart w:id="4170" w:name="_Toc153473140"/>
      <w:bookmarkStart w:id="4171" w:name="_Toc153489636"/>
      <w:bookmarkStart w:id="4172" w:name="_Toc153491821"/>
      <w:bookmarkStart w:id="4173" w:name="_Toc153524381"/>
      <w:bookmarkStart w:id="4174" w:name="_Toc153526567"/>
      <w:bookmarkStart w:id="4175" w:name="_Toc153528754"/>
      <w:bookmarkStart w:id="4176" w:name="_Toc153530943"/>
      <w:bookmarkStart w:id="4177" w:name="_Toc153358520"/>
      <w:bookmarkStart w:id="4178" w:name="_Toc153360381"/>
      <w:bookmarkStart w:id="4179" w:name="_Toc153364215"/>
      <w:bookmarkStart w:id="4180" w:name="_Toc153377738"/>
      <w:bookmarkStart w:id="4181" w:name="_Toc153379712"/>
      <w:bookmarkStart w:id="4182" w:name="_Toc153381721"/>
      <w:bookmarkStart w:id="4183" w:name="_Toc153473141"/>
      <w:bookmarkStart w:id="4184" w:name="_Toc153489637"/>
      <w:bookmarkStart w:id="4185" w:name="_Toc153491822"/>
      <w:bookmarkStart w:id="4186" w:name="_Toc153524382"/>
      <w:bookmarkStart w:id="4187" w:name="_Toc153526568"/>
      <w:bookmarkStart w:id="4188" w:name="_Toc153528755"/>
      <w:bookmarkStart w:id="4189" w:name="_Toc153530944"/>
      <w:bookmarkStart w:id="4190" w:name="_Toc153358521"/>
      <w:bookmarkStart w:id="4191" w:name="_Toc153360382"/>
      <w:bookmarkStart w:id="4192" w:name="_Toc153364216"/>
      <w:bookmarkStart w:id="4193" w:name="_Toc153377739"/>
      <w:bookmarkStart w:id="4194" w:name="_Toc153379713"/>
      <w:bookmarkStart w:id="4195" w:name="_Toc153381722"/>
      <w:bookmarkStart w:id="4196" w:name="_Toc153473142"/>
      <w:bookmarkStart w:id="4197" w:name="_Toc153489638"/>
      <w:bookmarkStart w:id="4198" w:name="_Toc153491823"/>
      <w:bookmarkStart w:id="4199" w:name="_Toc153524383"/>
      <w:bookmarkStart w:id="4200" w:name="_Toc153526569"/>
      <w:bookmarkStart w:id="4201" w:name="_Toc153528756"/>
      <w:bookmarkStart w:id="4202" w:name="_Toc153530945"/>
      <w:bookmarkStart w:id="4203" w:name="_Toc153358522"/>
      <w:bookmarkStart w:id="4204" w:name="_Toc153360383"/>
      <w:bookmarkStart w:id="4205" w:name="_Toc153364217"/>
      <w:bookmarkStart w:id="4206" w:name="_Toc153377740"/>
      <w:bookmarkStart w:id="4207" w:name="_Toc153379714"/>
      <w:bookmarkStart w:id="4208" w:name="_Toc153381723"/>
      <w:bookmarkStart w:id="4209" w:name="_Toc153473143"/>
      <w:bookmarkStart w:id="4210" w:name="_Toc153489639"/>
      <w:bookmarkStart w:id="4211" w:name="_Toc153491824"/>
      <w:bookmarkStart w:id="4212" w:name="_Toc153524384"/>
      <w:bookmarkStart w:id="4213" w:name="_Toc153526570"/>
      <w:bookmarkStart w:id="4214" w:name="_Toc153528757"/>
      <w:bookmarkStart w:id="4215" w:name="_Toc153530946"/>
      <w:bookmarkStart w:id="4216" w:name="_Toc153358523"/>
      <w:bookmarkStart w:id="4217" w:name="_Toc153360384"/>
      <w:bookmarkStart w:id="4218" w:name="_Toc153364218"/>
      <w:bookmarkStart w:id="4219" w:name="_Toc153377741"/>
      <w:bookmarkStart w:id="4220" w:name="_Toc153379715"/>
      <w:bookmarkStart w:id="4221" w:name="_Toc153381724"/>
      <w:bookmarkStart w:id="4222" w:name="_Toc153473144"/>
      <w:bookmarkStart w:id="4223" w:name="_Toc153489640"/>
      <w:bookmarkStart w:id="4224" w:name="_Toc153491825"/>
      <w:bookmarkStart w:id="4225" w:name="_Toc153524385"/>
      <w:bookmarkStart w:id="4226" w:name="_Toc153526571"/>
      <w:bookmarkStart w:id="4227" w:name="_Toc153528758"/>
      <w:bookmarkStart w:id="4228" w:name="_Toc153530947"/>
      <w:bookmarkStart w:id="4229" w:name="_Toc153358524"/>
      <w:bookmarkStart w:id="4230" w:name="_Toc153360385"/>
      <w:bookmarkStart w:id="4231" w:name="_Toc153364219"/>
      <w:bookmarkStart w:id="4232" w:name="_Toc153377742"/>
      <w:bookmarkStart w:id="4233" w:name="_Toc153379716"/>
      <w:bookmarkStart w:id="4234" w:name="_Toc153381725"/>
      <w:bookmarkStart w:id="4235" w:name="_Toc153473145"/>
      <w:bookmarkStart w:id="4236" w:name="_Toc153489641"/>
      <w:bookmarkStart w:id="4237" w:name="_Toc153491826"/>
      <w:bookmarkStart w:id="4238" w:name="_Toc153524386"/>
      <w:bookmarkStart w:id="4239" w:name="_Toc153526572"/>
      <w:bookmarkStart w:id="4240" w:name="_Toc153528759"/>
      <w:bookmarkStart w:id="4241" w:name="_Toc153530948"/>
      <w:bookmarkStart w:id="4242" w:name="_Toc153358525"/>
      <w:bookmarkStart w:id="4243" w:name="_Toc153360386"/>
      <w:bookmarkStart w:id="4244" w:name="_Toc153364220"/>
      <w:bookmarkStart w:id="4245" w:name="_Toc153377743"/>
      <w:bookmarkStart w:id="4246" w:name="_Toc153379717"/>
      <w:bookmarkStart w:id="4247" w:name="_Toc153381726"/>
      <w:bookmarkStart w:id="4248" w:name="_Toc153473146"/>
      <w:bookmarkStart w:id="4249" w:name="_Toc153489642"/>
      <w:bookmarkStart w:id="4250" w:name="_Toc153491827"/>
      <w:bookmarkStart w:id="4251" w:name="_Toc153524387"/>
      <w:bookmarkStart w:id="4252" w:name="_Toc153526573"/>
      <w:bookmarkStart w:id="4253" w:name="_Toc153528760"/>
      <w:bookmarkStart w:id="4254" w:name="_Toc153530949"/>
      <w:bookmarkStart w:id="4255" w:name="_Toc153358526"/>
      <w:bookmarkStart w:id="4256" w:name="_Toc153360387"/>
      <w:bookmarkStart w:id="4257" w:name="_Toc153364221"/>
      <w:bookmarkStart w:id="4258" w:name="_Toc153377744"/>
      <w:bookmarkStart w:id="4259" w:name="_Toc153379718"/>
      <w:bookmarkStart w:id="4260" w:name="_Toc153381727"/>
      <w:bookmarkStart w:id="4261" w:name="_Toc153473147"/>
      <w:bookmarkStart w:id="4262" w:name="_Toc153489643"/>
      <w:bookmarkStart w:id="4263" w:name="_Toc153491828"/>
      <w:bookmarkStart w:id="4264" w:name="_Toc153524388"/>
      <w:bookmarkStart w:id="4265" w:name="_Toc153526574"/>
      <w:bookmarkStart w:id="4266" w:name="_Toc153528761"/>
      <w:bookmarkStart w:id="4267" w:name="_Toc153530950"/>
      <w:bookmarkStart w:id="4268" w:name="_Toc153358527"/>
      <w:bookmarkStart w:id="4269" w:name="_Toc153360388"/>
      <w:bookmarkStart w:id="4270" w:name="_Toc153364222"/>
      <w:bookmarkStart w:id="4271" w:name="_Toc153377745"/>
      <w:bookmarkStart w:id="4272" w:name="_Toc153379719"/>
      <w:bookmarkStart w:id="4273" w:name="_Toc153381728"/>
      <w:bookmarkStart w:id="4274" w:name="_Toc153473148"/>
      <w:bookmarkStart w:id="4275" w:name="_Toc153489644"/>
      <w:bookmarkStart w:id="4276" w:name="_Toc153491829"/>
      <w:bookmarkStart w:id="4277" w:name="_Toc153524389"/>
      <w:bookmarkStart w:id="4278" w:name="_Toc153526575"/>
      <w:bookmarkStart w:id="4279" w:name="_Toc153528762"/>
      <w:bookmarkStart w:id="4280" w:name="_Toc153530951"/>
      <w:bookmarkStart w:id="4281" w:name="_Toc153358528"/>
      <w:bookmarkStart w:id="4282" w:name="_Toc153360389"/>
      <w:bookmarkStart w:id="4283" w:name="_Toc153364223"/>
      <w:bookmarkStart w:id="4284" w:name="_Toc153377746"/>
      <w:bookmarkStart w:id="4285" w:name="_Toc153379720"/>
      <w:bookmarkStart w:id="4286" w:name="_Toc153381729"/>
      <w:bookmarkStart w:id="4287" w:name="_Toc153473149"/>
      <w:bookmarkStart w:id="4288" w:name="_Toc153489645"/>
      <w:bookmarkStart w:id="4289" w:name="_Toc153491830"/>
      <w:bookmarkStart w:id="4290" w:name="_Toc153524390"/>
      <w:bookmarkStart w:id="4291" w:name="_Toc153526576"/>
      <w:bookmarkStart w:id="4292" w:name="_Toc153528763"/>
      <w:bookmarkStart w:id="4293" w:name="_Toc153530952"/>
      <w:bookmarkStart w:id="4294" w:name="_Toc153358529"/>
      <w:bookmarkStart w:id="4295" w:name="_Toc153360390"/>
      <w:bookmarkStart w:id="4296" w:name="_Toc153364224"/>
      <w:bookmarkStart w:id="4297" w:name="_Toc153377747"/>
      <w:bookmarkStart w:id="4298" w:name="_Toc153379721"/>
      <w:bookmarkStart w:id="4299" w:name="_Toc153381730"/>
      <w:bookmarkStart w:id="4300" w:name="_Toc153473150"/>
      <w:bookmarkStart w:id="4301" w:name="_Toc153489646"/>
      <w:bookmarkStart w:id="4302" w:name="_Toc153491831"/>
      <w:bookmarkStart w:id="4303" w:name="_Toc153524391"/>
      <w:bookmarkStart w:id="4304" w:name="_Toc153526577"/>
      <w:bookmarkStart w:id="4305" w:name="_Toc153528764"/>
      <w:bookmarkStart w:id="4306" w:name="_Toc153530953"/>
      <w:bookmarkStart w:id="4307" w:name="_Toc153358530"/>
      <w:bookmarkStart w:id="4308" w:name="_Toc153360391"/>
      <w:bookmarkStart w:id="4309" w:name="_Toc153364225"/>
      <w:bookmarkStart w:id="4310" w:name="_Toc153377748"/>
      <w:bookmarkStart w:id="4311" w:name="_Toc153379722"/>
      <w:bookmarkStart w:id="4312" w:name="_Toc153381731"/>
      <w:bookmarkStart w:id="4313" w:name="_Toc153473151"/>
      <w:bookmarkStart w:id="4314" w:name="_Toc153489647"/>
      <w:bookmarkStart w:id="4315" w:name="_Toc153491832"/>
      <w:bookmarkStart w:id="4316" w:name="_Toc153524392"/>
      <w:bookmarkStart w:id="4317" w:name="_Toc153526578"/>
      <w:bookmarkStart w:id="4318" w:name="_Toc153528765"/>
      <w:bookmarkStart w:id="4319" w:name="_Toc153530954"/>
      <w:bookmarkStart w:id="4320" w:name="_Toc153358531"/>
      <w:bookmarkStart w:id="4321" w:name="_Toc153360392"/>
      <w:bookmarkStart w:id="4322" w:name="_Toc153364226"/>
      <w:bookmarkStart w:id="4323" w:name="_Toc153377749"/>
      <w:bookmarkStart w:id="4324" w:name="_Toc153379723"/>
      <w:bookmarkStart w:id="4325" w:name="_Toc153381732"/>
      <w:bookmarkStart w:id="4326" w:name="_Toc153473152"/>
      <w:bookmarkStart w:id="4327" w:name="_Toc153489648"/>
      <w:bookmarkStart w:id="4328" w:name="_Toc153491833"/>
      <w:bookmarkStart w:id="4329" w:name="_Toc153524393"/>
      <w:bookmarkStart w:id="4330" w:name="_Toc153526579"/>
      <w:bookmarkStart w:id="4331" w:name="_Toc153528766"/>
      <w:bookmarkStart w:id="4332" w:name="_Toc153530955"/>
      <w:bookmarkStart w:id="4333" w:name="_Toc153358532"/>
      <w:bookmarkStart w:id="4334" w:name="_Toc153360393"/>
      <w:bookmarkStart w:id="4335" w:name="_Toc153364227"/>
      <w:bookmarkStart w:id="4336" w:name="_Toc153377750"/>
      <w:bookmarkStart w:id="4337" w:name="_Toc153379724"/>
      <w:bookmarkStart w:id="4338" w:name="_Toc153381733"/>
      <w:bookmarkStart w:id="4339" w:name="_Toc153473153"/>
      <w:bookmarkStart w:id="4340" w:name="_Toc153489649"/>
      <w:bookmarkStart w:id="4341" w:name="_Toc153491834"/>
      <w:bookmarkStart w:id="4342" w:name="_Toc153524394"/>
      <w:bookmarkStart w:id="4343" w:name="_Toc153526580"/>
      <w:bookmarkStart w:id="4344" w:name="_Toc153528767"/>
      <w:bookmarkStart w:id="4345" w:name="_Toc153530956"/>
      <w:bookmarkStart w:id="4346" w:name="_Toc153358533"/>
      <w:bookmarkStart w:id="4347" w:name="_Toc153360394"/>
      <w:bookmarkStart w:id="4348" w:name="_Toc153364228"/>
      <w:bookmarkStart w:id="4349" w:name="_Toc153377751"/>
      <w:bookmarkStart w:id="4350" w:name="_Toc153379725"/>
      <w:bookmarkStart w:id="4351" w:name="_Toc153381734"/>
      <w:bookmarkStart w:id="4352" w:name="_Toc153473154"/>
      <w:bookmarkStart w:id="4353" w:name="_Toc153489650"/>
      <w:bookmarkStart w:id="4354" w:name="_Toc153491835"/>
      <w:bookmarkStart w:id="4355" w:name="_Toc153524395"/>
      <w:bookmarkStart w:id="4356" w:name="_Toc153526581"/>
      <w:bookmarkStart w:id="4357" w:name="_Toc153528768"/>
      <w:bookmarkStart w:id="4358" w:name="_Toc153530957"/>
      <w:bookmarkStart w:id="4359" w:name="_Toc153358534"/>
      <w:bookmarkStart w:id="4360" w:name="_Toc153360395"/>
      <w:bookmarkStart w:id="4361" w:name="_Toc153364229"/>
      <w:bookmarkStart w:id="4362" w:name="_Toc153377752"/>
      <w:bookmarkStart w:id="4363" w:name="_Toc153379726"/>
      <w:bookmarkStart w:id="4364" w:name="_Toc153381735"/>
      <w:bookmarkStart w:id="4365" w:name="_Toc153473155"/>
      <w:bookmarkStart w:id="4366" w:name="_Toc153489651"/>
      <w:bookmarkStart w:id="4367" w:name="_Toc153491836"/>
      <w:bookmarkStart w:id="4368" w:name="_Toc153524396"/>
      <w:bookmarkStart w:id="4369" w:name="_Toc153526582"/>
      <w:bookmarkStart w:id="4370" w:name="_Toc153528769"/>
      <w:bookmarkStart w:id="4371" w:name="_Toc153530958"/>
      <w:bookmarkStart w:id="4372" w:name="_Toc153358597"/>
      <w:bookmarkStart w:id="4373" w:name="_Toc153360458"/>
      <w:bookmarkStart w:id="4374" w:name="_Toc153364292"/>
      <w:bookmarkStart w:id="4375" w:name="_Toc153377815"/>
      <w:bookmarkStart w:id="4376" w:name="_Toc153379789"/>
      <w:bookmarkStart w:id="4377" w:name="_Toc153381798"/>
      <w:bookmarkStart w:id="4378" w:name="_Toc153473218"/>
      <w:bookmarkStart w:id="4379" w:name="_Toc153489714"/>
      <w:bookmarkStart w:id="4380" w:name="_Toc153491899"/>
      <w:bookmarkStart w:id="4381" w:name="_Toc153524459"/>
      <w:bookmarkStart w:id="4382" w:name="_Toc153526645"/>
      <w:bookmarkStart w:id="4383" w:name="_Toc153528832"/>
      <w:bookmarkStart w:id="4384" w:name="_Toc153531021"/>
      <w:bookmarkStart w:id="4385" w:name="_Toc153358598"/>
      <w:bookmarkStart w:id="4386" w:name="_Toc153360459"/>
      <w:bookmarkStart w:id="4387" w:name="_Toc153364293"/>
      <w:bookmarkStart w:id="4388" w:name="_Toc153377816"/>
      <w:bookmarkStart w:id="4389" w:name="_Toc153379790"/>
      <w:bookmarkStart w:id="4390" w:name="_Toc153381799"/>
      <w:bookmarkStart w:id="4391" w:name="_Toc153473219"/>
      <w:bookmarkStart w:id="4392" w:name="_Toc153489715"/>
      <w:bookmarkStart w:id="4393" w:name="_Toc153491900"/>
      <w:bookmarkStart w:id="4394" w:name="_Toc153524460"/>
      <w:bookmarkStart w:id="4395" w:name="_Toc153526646"/>
      <w:bookmarkStart w:id="4396" w:name="_Toc153528833"/>
      <w:bookmarkStart w:id="4397" w:name="_Toc153531022"/>
      <w:bookmarkStart w:id="4398" w:name="_Toc153358599"/>
      <w:bookmarkStart w:id="4399" w:name="_Toc153360460"/>
      <w:bookmarkStart w:id="4400" w:name="_Toc153364294"/>
      <w:bookmarkStart w:id="4401" w:name="_Toc153377817"/>
      <w:bookmarkStart w:id="4402" w:name="_Toc153379791"/>
      <w:bookmarkStart w:id="4403" w:name="_Toc153381800"/>
      <w:bookmarkStart w:id="4404" w:name="_Toc153473220"/>
      <w:bookmarkStart w:id="4405" w:name="_Toc153489716"/>
      <w:bookmarkStart w:id="4406" w:name="_Toc153491901"/>
      <w:bookmarkStart w:id="4407" w:name="_Toc153524461"/>
      <w:bookmarkStart w:id="4408" w:name="_Toc153526647"/>
      <w:bookmarkStart w:id="4409" w:name="_Toc153528834"/>
      <w:bookmarkStart w:id="4410" w:name="_Toc153531023"/>
      <w:bookmarkStart w:id="4411" w:name="_Toc153358600"/>
      <w:bookmarkStart w:id="4412" w:name="_Toc153360461"/>
      <w:bookmarkStart w:id="4413" w:name="_Toc153364295"/>
      <w:bookmarkStart w:id="4414" w:name="_Toc153377818"/>
      <w:bookmarkStart w:id="4415" w:name="_Toc153379792"/>
      <w:bookmarkStart w:id="4416" w:name="_Toc153381801"/>
      <w:bookmarkStart w:id="4417" w:name="_Toc153473221"/>
      <w:bookmarkStart w:id="4418" w:name="_Toc153489717"/>
      <w:bookmarkStart w:id="4419" w:name="_Toc153491902"/>
      <w:bookmarkStart w:id="4420" w:name="_Toc153524462"/>
      <w:bookmarkStart w:id="4421" w:name="_Toc153526648"/>
      <w:bookmarkStart w:id="4422" w:name="_Toc153528835"/>
      <w:bookmarkStart w:id="4423" w:name="_Toc153531024"/>
      <w:bookmarkStart w:id="4424" w:name="_Toc153358601"/>
      <w:bookmarkStart w:id="4425" w:name="_Toc153360462"/>
      <w:bookmarkStart w:id="4426" w:name="_Toc153364296"/>
      <w:bookmarkStart w:id="4427" w:name="_Toc153377819"/>
      <w:bookmarkStart w:id="4428" w:name="_Toc153379793"/>
      <w:bookmarkStart w:id="4429" w:name="_Toc153381802"/>
      <w:bookmarkStart w:id="4430" w:name="_Toc153473222"/>
      <w:bookmarkStart w:id="4431" w:name="_Toc153489718"/>
      <w:bookmarkStart w:id="4432" w:name="_Toc153491903"/>
      <w:bookmarkStart w:id="4433" w:name="_Toc153524463"/>
      <w:bookmarkStart w:id="4434" w:name="_Toc153526649"/>
      <w:bookmarkStart w:id="4435" w:name="_Toc153528836"/>
      <w:bookmarkStart w:id="4436" w:name="_Toc153531025"/>
      <w:bookmarkStart w:id="4437" w:name="_Toc153358602"/>
      <w:bookmarkStart w:id="4438" w:name="_Toc153360463"/>
      <w:bookmarkStart w:id="4439" w:name="_Toc153364297"/>
      <w:bookmarkStart w:id="4440" w:name="_Toc153377820"/>
      <w:bookmarkStart w:id="4441" w:name="_Toc153379794"/>
      <w:bookmarkStart w:id="4442" w:name="_Toc153381803"/>
      <w:bookmarkStart w:id="4443" w:name="_Toc153473223"/>
      <w:bookmarkStart w:id="4444" w:name="_Toc153489719"/>
      <w:bookmarkStart w:id="4445" w:name="_Toc153491904"/>
      <w:bookmarkStart w:id="4446" w:name="_Toc153524464"/>
      <w:bookmarkStart w:id="4447" w:name="_Toc153526650"/>
      <w:bookmarkStart w:id="4448" w:name="_Toc153528837"/>
      <w:bookmarkStart w:id="4449" w:name="_Toc153531026"/>
      <w:bookmarkStart w:id="4450" w:name="_Toc153358603"/>
      <w:bookmarkStart w:id="4451" w:name="_Toc153360464"/>
      <w:bookmarkStart w:id="4452" w:name="_Toc153364298"/>
      <w:bookmarkStart w:id="4453" w:name="_Toc153377821"/>
      <w:bookmarkStart w:id="4454" w:name="_Toc153379795"/>
      <w:bookmarkStart w:id="4455" w:name="_Toc153381804"/>
      <w:bookmarkStart w:id="4456" w:name="_Toc153473224"/>
      <w:bookmarkStart w:id="4457" w:name="_Toc153489720"/>
      <w:bookmarkStart w:id="4458" w:name="_Toc153491905"/>
      <w:bookmarkStart w:id="4459" w:name="_Toc153524465"/>
      <w:bookmarkStart w:id="4460" w:name="_Toc153526651"/>
      <w:bookmarkStart w:id="4461" w:name="_Toc153528838"/>
      <w:bookmarkStart w:id="4462" w:name="_Toc153531027"/>
      <w:bookmarkStart w:id="4463" w:name="_Toc153358604"/>
      <w:bookmarkStart w:id="4464" w:name="_Toc153360465"/>
      <w:bookmarkStart w:id="4465" w:name="_Toc153364299"/>
      <w:bookmarkStart w:id="4466" w:name="_Toc153377822"/>
      <w:bookmarkStart w:id="4467" w:name="_Toc153379796"/>
      <w:bookmarkStart w:id="4468" w:name="_Toc153381805"/>
      <w:bookmarkStart w:id="4469" w:name="_Toc153473225"/>
      <w:bookmarkStart w:id="4470" w:name="_Toc153489721"/>
      <w:bookmarkStart w:id="4471" w:name="_Toc153491906"/>
      <w:bookmarkStart w:id="4472" w:name="_Toc153524466"/>
      <w:bookmarkStart w:id="4473" w:name="_Toc153526652"/>
      <w:bookmarkStart w:id="4474" w:name="_Toc153528839"/>
      <w:bookmarkStart w:id="4475" w:name="_Toc153531028"/>
      <w:bookmarkStart w:id="4476" w:name="_Toc153358605"/>
      <w:bookmarkStart w:id="4477" w:name="_Toc153360466"/>
      <w:bookmarkStart w:id="4478" w:name="_Toc153364300"/>
      <w:bookmarkStart w:id="4479" w:name="_Toc153377823"/>
      <w:bookmarkStart w:id="4480" w:name="_Toc153379797"/>
      <w:bookmarkStart w:id="4481" w:name="_Toc153381806"/>
      <w:bookmarkStart w:id="4482" w:name="_Toc153473226"/>
      <w:bookmarkStart w:id="4483" w:name="_Toc153489722"/>
      <w:bookmarkStart w:id="4484" w:name="_Toc153491907"/>
      <w:bookmarkStart w:id="4485" w:name="_Toc153524467"/>
      <w:bookmarkStart w:id="4486" w:name="_Toc153526653"/>
      <w:bookmarkStart w:id="4487" w:name="_Toc153528840"/>
      <w:bookmarkStart w:id="4488" w:name="_Toc153531029"/>
      <w:bookmarkStart w:id="4489" w:name="_Toc153358606"/>
      <w:bookmarkStart w:id="4490" w:name="_Toc153360467"/>
      <w:bookmarkStart w:id="4491" w:name="_Toc153364301"/>
      <w:bookmarkStart w:id="4492" w:name="_Toc153377824"/>
      <w:bookmarkStart w:id="4493" w:name="_Toc153379798"/>
      <w:bookmarkStart w:id="4494" w:name="_Toc153381807"/>
      <w:bookmarkStart w:id="4495" w:name="_Toc153473227"/>
      <w:bookmarkStart w:id="4496" w:name="_Toc153489723"/>
      <w:bookmarkStart w:id="4497" w:name="_Toc153491908"/>
      <w:bookmarkStart w:id="4498" w:name="_Toc153524468"/>
      <w:bookmarkStart w:id="4499" w:name="_Toc153526654"/>
      <w:bookmarkStart w:id="4500" w:name="_Toc153528841"/>
      <w:bookmarkStart w:id="4501" w:name="_Toc153531030"/>
      <w:bookmarkStart w:id="4502" w:name="_Toc153358607"/>
      <w:bookmarkStart w:id="4503" w:name="_Toc153360468"/>
      <w:bookmarkStart w:id="4504" w:name="_Toc153364302"/>
      <w:bookmarkStart w:id="4505" w:name="_Toc153377825"/>
      <w:bookmarkStart w:id="4506" w:name="_Toc153379799"/>
      <w:bookmarkStart w:id="4507" w:name="_Toc153381808"/>
      <w:bookmarkStart w:id="4508" w:name="_Toc153473228"/>
      <w:bookmarkStart w:id="4509" w:name="_Toc153489724"/>
      <w:bookmarkStart w:id="4510" w:name="_Toc153491909"/>
      <w:bookmarkStart w:id="4511" w:name="_Toc153524469"/>
      <w:bookmarkStart w:id="4512" w:name="_Toc153526655"/>
      <w:bookmarkStart w:id="4513" w:name="_Toc153528842"/>
      <w:bookmarkStart w:id="4514" w:name="_Toc153531031"/>
      <w:bookmarkStart w:id="4515" w:name="_Toc153358608"/>
      <w:bookmarkStart w:id="4516" w:name="_Toc153360469"/>
      <w:bookmarkStart w:id="4517" w:name="_Toc153364303"/>
      <w:bookmarkStart w:id="4518" w:name="_Toc153377826"/>
      <w:bookmarkStart w:id="4519" w:name="_Toc153379800"/>
      <w:bookmarkStart w:id="4520" w:name="_Toc153381809"/>
      <w:bookmarkStart w:id="4521" w:name="_Toc153473229"/>
      <w:bookmarkStart w:id="4522" w:name="_Toc153489725"/>
      <w:bookmarkStart w:id="4523" w:name="_Toc153491910"/>
      <w:bookmarkStart w:id="4524" w:name="_Toc153524470"/>
      <w:bookmarkStart w:id="4525" w:name="_Toc153526656"/>
      <w:bookmarkStart w:id="4526" w:name="_Toc153528843"/>
      <w:bookmarkStart w:id="4527" w:name="_Toc153531032"/>
      <w:bookmarkStart w:id="4528" w:name="_Toc153358609"/>
      <w:bookmarkStart w:id="4529" w:name="_Toc153360470"/>
      <w:bookmarkStart w:id="4530" w:name="_Toc153364304"/>
      <w:bookmarkStart w:id="4531" w:name="_Toc153377827"/>
      <w:bookmarkStart w:id="4532" w:name="_Toc153379801"/>
      <w:bookmarkStart w:id="4533" w:name="_Toc153381810"/>
      <w:bookmarkStart w:id="4534" w:name="_Toc153473230"/>
      <w:bookmarkStart w:id="4535" w:name="_Toc153489726"/>
      <w:bookmarkStart w:id="4536" w:name="_Toc153491911"/>
      <w:bookmarkStart w:id="4537" w:name="_Toc153524471"/>
      <w:bookmarkStart w:id="4538" w:name="_Toc153526657"/>
      <w:bookmarkStart w:id="4539" w:name="_Toc153528844"/>
      <w:bookmarkStart w:id="4540" w:name="_Toc153531033"/>
      <w:bookmarkStart w:id="4541" w:name="_Toc153358610"/>
      <w:bookmarkStart w:id="4542" w:name="_Toc153360471"/>
      <w:bookmarkStart w:id="4543" w:name="_Toc153364305"/>
      <w:bookmarkStart w:id="4544" w:name="_Toc153377828"/>
      <w:bookmarkStart w:id="4545" w:name="_Toc153379802"/>
      <w:bookmarkStart w:id="4546" w:name="_Toc153381811"/>
      <w:bookmarkStart w:id="4547" w:name="_Toc153473231"/>
      <w:bookmarkStart w:id="4548" w:name="_Toc153489727"/>
      <w:bookmarkStart w:id="4549" w:name="_Toc153491912"/>
      <w:bookmarkStart w:id="4550" w:name="_Toc153524472"/>
      <w:bookmarkStart w:id="4551" w:name="_Toc153526658"/>
      <w:bookmarkStart w:id="4552" w:name="_Toc153528845"/>
      <w:bookmarkStart w:id="4553" w:name="_Toc153531034"/>
      <w:bookmarkStart w:id="4554" w:name="_Toc153358611"/>
      <w:bookmarkStart w:id="4555" w:name="_Toc153360472"/>
      <w:bookmarkStart w:id="4556" w:name="_Toc153364306"/>
      <w:bookmarkStart w:id="4557" w:name="_Toc153377829"/>
      <w:bookmarkStart w:id="4558" w:name="_Toc153379803"/>
      <w:bookmarkStart w:id="4559" w:name="_Toc153381812"/>
      <w:bookmarkStart w:id="4560" w:name="_Toc153473232"/>
      <w:bookmarkStart w:id="4561" w:name="_Toc153489728"/>
      <w:bookmarkStart w:id="4562" w:name="_Toc153491913"/>
      <w:bookmarkStart w:id="4563" w:name="_Toc153524473"/>
      <w:bookmarkStart w:id="4564" w:name="_Toc153526659"/>
      <w:bookmarkStart w:id="4565" w:name="_Toc153528846"/>
      <w:bookmarkStart w:id="4566" w:name="_Toc153531035"/>
      <w:bookmarkStart w:id="4567" w:name="_Toc153358612"/>
      <w:bookmarkStart w:id="4568" w:name="_Toc153360473"/>
      <w:bookmarkStart w:id="4569" w:name="_Toc153364307"/>
      <w:bookmarkStart w:id="4570" w:name="_Toc153377830"/>
      <w:bookmarkStart w:id="4571" w:name="_Toc153379804"/>
      <w:bookmarkStart w:id="4572" w:name="_Toc153381813"/>
      <w:bookmarkStart w:id="4573" w:name="_Toc153473233"/>
      <w:bookmarkStart w:id="4574" w:name="_Toc153489729"/>
      <w:bookmarkStart w:id="4575" w:name="_Toc153491914"/>
      <w:bookmarkStart w:id="4576" w:name="_Toc153524474"/>
      <w:bookmarkStart w:id="4577" w:name="_Toc153526660"/>
      <w:bookmarkStart w:id="4578" w:name="_Toc153528847"/>
      <w:bookmarkStart w:id="4579" w:name="_Toc153531036"/>
      <w:bookmarkStart w:id="4580" w:name="_Toc153358613"/>
      <w:bookmarkStart w:id="4581" w:name="_Toc153360474"/>
      <w:bookmarkStart w:id="4582" w:name="_Toc153364308"/>
      <w:bookmarkStart w:id="4583" w:name="_Toc153377831"/>
      <w:bookmarkStart w:id="4584" w:name="_Toc153379805"/>
      <w:bookmarkStart w:id="4585" w:name="_Toc153381814"/>
      <w:bookmarkStart w:id="4586" w:name="_Toc153473234"/>
      <w:bookmarkStart w:id="4587" w:name="_Toc153489730"/>
      <w:bookmarkStart w:id="4588" w:name="_Toc153491915"/>
      <w:bookmarkStart w:id="4589" w:name="_Toc153524475"/>
      <w:bookmarkStart w:id="4590" w:name="_Toc153526661"/>
      <w:bookmarkStart w:id="4591" w:name="_Toc153528848"/>
      <w:bookmarkStart w:id="4592" w:name="_Toc153531037"/>
      <w:bookmarkStart w:id="4593" w:name="_Toc153358614"/>
      <w:bookmarkStart w:id="4594" w:name="_Toc153360475"/>
      <w:bookmarkStart w:id="4595" w:name="_Toc153364309"/>
      <w:bookmarkStart w:id="4596" w:name="_Toc153377832"/>
      <w:bookmarkStart w:id="4597" w:name="_Toc153379806"/>
      <w:bookmarkStart w:id="4598" w:name="_Toc153381815"/>
      <w:bookmarkStart w:id="4599" w:name="_Toc153473235"/>
      <w:bookmarkStart w:id="4600" w:name="_Toc153489731"/>
      <w:bookmarkStart w:id="4601" w:name="_Toc153491916"/>
      <w:bookmarkStart w:id="4602" w:name="_Toc153524476"/>
      <w:bookmarkStart w:id="4603" w:name="_Toc153526662"/>
      <w:bookmarkStart w:id="4604" w:name="_Toc153528849"/>
      <w:bookmarkStart w:id="4605" w:name="_Toc153531038"/>
      <w:bookmarkStart w:id="4606" w:name="_Toc153358615"/>
      <w:bookmarkStart w:id="4607" w:name="_Toc153360476"/>
      <w:bookmarkStart w:id="4608" w:name="_Toc153364310"/>
      <w:bookmarkStart w:id="4609" w:name="_Toc153377833"/>
      <w:bookmarkStart w:id="4610" w:name="_Toc153379807"/>
      <w:bookmarkStart w:id="4611" w:name="_Toc153381816"/>
      <w:bookmarkStart w:id="4612" w:name="_Toc153473236"/>
      <w:bookmarkStart w:id="4613" w:name="_Toc153489732"/>
      <w:bookmarkStart w:id="4614" w:name="_Toc153491917"/>
      <w:bookmarkStart w:id="4615" w:name="_Toc153524477"/>
      <w:bookmarkStart w:id="4616" w:name="_Toc153526663"/>
      <w:bookmarkStart w:id="4617" w:name="_Toc153528850"/>
      <w:bookmarkStart w:id="4618" w:name="_Toc153531039"/>
      <w:bookmarkStart w:id="4619" w:name="_Toc153358616"/>
      <w:bookmarkStart w:id="4620" w:name="_Toc153360477"/>
      <w:bookmarkStart w:id="4621" w:name="_Toc153364311"/>
      <w:bookmarkStart w:id="4622" w:name="_Toc153377834"/>
      <w:bookmarkStart w:id="4623" w:name="_Toc153379808"/>
      <w:bookmarkStart w:id="4624" w:name="_Toc153381817"/>
      <w:bookmarkStart w:id="4625" w:name="_Toc153473237"/>
      <w:bookmarkStart w:id="4626" w:name="_Toc153489733"/>
      <w:bookmarkStart w:id="4627" w:name="_Toc153491918"/>
      <w:bookmarkStart w:id="4628" w:name="_Toc153524478"/>
      <w:bookmarkStart w:id="4629" w:name="_Toc153526664"/>
      <w:bookmarkStart w:id="4630" w:name="_Toc153528851"/>
      <w:bookmarkStart w:id="4631" w:name="_Toc153531040"/>
      <w:bookmarkStart w:id="4632" w:name="_Toc153359097"/>
      <w:bookmarkStart w:id="4633" w:name="_Toc153360958"/>
      <w:bookmarkStart w:id="4634" w:name="_Toc153364792"/>
      <w:bookmarkStart w:id="4635" w:name="_Toc153378315"/>
      <w:bookmarkStart w:id="4636" w:name="_Toc153380289"/>
      <w:bookmarkStart w:id="4637" w:name="_Toc153382298"/>
      <w:bookmarkStart w:id="4638" w:name="_Toc153473718"/>
      <w:bookmarkStart w:id="4639" w:name="_Toc153490214"/>
      <w:bookmarkStart w:id="4640" w:name="_Toc153492399"/>
      <w:bookmarkStart w:id="4641" w:name="_Toc153524959"/>
      <w:bookmarkStart w:id="4642" w:name="_Toc153527145"/>
      <w:bookmarkStart w:id="4643" w:name="_Toc153529332"/>
      <w:bookmarkStart w:id="4644" w:name="_Toc153531521"/>
      <w:bookmarkStart w:id="4645" w:name="_Toc153359098"/>
      <w:bookmarkStart w:id="4646" w:name="_Toc153360959"/>
      <w:bookmarkStart w:id="4647" w:name="_Toc153364793"/>
      <w:bookmarkStart w:id="4648" w:name="_Toc153378316"/>
      <w:bookmarkStart w:id="4649" w:name="_Toc153380290"/>
      <w:bookmarkStart w:id="4650" w:name="_Toc153382299"/>
      <w:bookmarkStart w:id="4651" w:name="_Toc153473719"/>
      <w:bookmarkStart w:id="4652" w:name="_Toc153490215"/>
      <w:bookmarkStart w:id="4653" w:name="_Toc153492400"/>
      <w:bookmarkStart w:id="4654" w:name="_Toc153524960"/>
      <w:bookmarkStart w:id="4655" w:name="_Toc153527146"/>
      <w:bookmarkStart w:id="4656" w:name="_Toc153529333"/>
      <w:bookmarkStart w:id="4657" w:name="_Toc153531522"/>
      <w:bookmarkStart w:id="4658" w:name="_Toc153359099"/>
      <w:bookmarkStart w:id="4659" w:name="_Toc153360960"/>
      <w:bookmarkStart w:id="4660" w:name="_Toc153364794"/>
      <w:bookmarkStart w:id="4661" w:name="_Toc153378317"/>
      <w:bookmarkStart w:id="4662" w:name="_Toc153380291"/>
      <w:bookmarkStart w:id="4663" w:name="_Toc153382300"/>
      <w:bookmarkStart w:id="4664" w:name="_Toc153473720"/>
      <w:bookmarkStart w:id="4665" w:name="_Toc153490216"/>
      <w:bookmarkStart w:id="4666" w:name="_Toc153492401"/>
      <w:bookmarkStart w:id="4667" w:name="_Toc153524961"/>
      <w:bookmarkStart w:id="4668" w:name="_Toc153527147"/>
      <w:bookmarkStart w:id="4669" w:name="_Toc153529334"/>
      <w:bookmarkStart w:id="4670" w:name="_Toc153531523"/>
      <w:bookmarkStart w:id="4671" w:name="_Toc153359100"/>
      <w:bookmarkStart w:id="4672" w:name="_Toc153360961"/>
      <w:bookmarkStart w:id="4673" w:name="_Toc153364795"/>
      <w:bookmarkStart w:id="4674" w:name="_Toc153378318"/>
      <w:bookmarkStart w:id="4675" w:name="_Toc153380292"/>
      <w:bookmarkStart w:id="4676" w:name="_Toc153382301"/>
      <w:bookmarkStart w:id="4677" w:name="_Toc153473721"/>
      <w:bookmarkStart w:id="4678" w:name="_Toc153490217"/>
      <w:bookmarkStart w:id="4679" w:name="_Toc153492402"/>
      <w:bookmarkStart w:id="4680" w:name="_Toc153524962"/>
      <w:bookmarkStart w:id="4681" w:name="_Toc153527148"/>
      <w:bookmarkStart w:id="4682" w:name="_Toc153529335"/>
      <w:bookmarkStart w:id="4683" w:name="_Toc153531524"/>
      <w:bookmarkStart w:id="4684" w:name="_Toc153359101"/>
      <w:bookmarkStart w:id="4685" w:name="_Toc153360962"/>
      <w:bookmarkStart w:id="4686" w:name="_Toc153364796"/>
      <w:bookmarkStart w:id="4687" w:name="_Toc153378319"/>
      <w:bookmarkStart w:id="4688" w:name="_Toc153380293"/>
      <w:bookmarkStart w:id="4689" w:name="_Toc153382302"/>
      <w:bookmarkStart w:id="4690" w:name="_Toc153473722"/>
      <w:bookmarkStart w:id="4691" w:name="_Toc153490218"/>
      <w:bookmarkStart w:id="4692" w:name="_Toc153492403"/>
      <w:bookmarkStart w:id="4693" w:name="_Toc153524963"/>
      <w:bookmarkStart w:id="4694" w:name="_Toc153527149"/>
      <w:bookmarkStart w:id="4695" w:name="_Toc153529336"/>
      <w:bookmarkStart w:id="4696" w:name="_Toc153531525"/>
      <w:bookmarkStart w:id="4697" w:name="_Toc153359152"/>
      <w:bookmarkStart w:id="4698" w:name="_Toc153361013"/>
      <w:bookmarkStart w:id="4699" w:name="_Toc153364847"/>
      <w:bookmarkStart w:id="4700" w:name="_Toc153378370"/>
      <w:bookmarkStart w:id="4701" w:name="_Toc153380344"/>
      <w:bookmarkStart w:id="4702" w:name="_Toc153382353"/>
      <w:bookmarkStart w:id="4703" w:name="_Toc153473773"/>
      <w:bookmarkStart w:id="4704" w:name="_Toc153490269"/>
      <w:bookmarkStart w:id="4705" w:name="_Toc153492454"/>
      <w:bookmarkStart w:id="4706" w:name="_Toc153525014"/>
      <w:bookmarkStart w:id="4707" w:name="_Toc153527200"/>
      <w:bookmarkStart w:id="4708" w:name="_Toc153529387"/>
      <w:bookmarkStart w:id="4709" w:name="_Toc153531576"/>
      <w:bookmarkStart w:id="4710" w:name="_Toc153359172"/>
      <w:bookmarkStart w:id="4711" w:name="_Toc153361033"/>
      <w:bookmarkStart w:id="4712" w:name="_Toc153364867"/>
      <w:bookmarkStart w:id="4713" w:name="_Toc153378390"/>
      <w:bookmarkStart w:id="4714" w:name="_Toc153380364"/>
      <w:bookmarkStart w:id="4715" w:name="_Toc153382373"/>
      <w:bookmarkStart w:id="4716" w:name="_Toc153473793"/>
      <w:bookmarkStart w:id="4717" w:name="_Toc153490289"/>
      <w:bookmarkStart w:id="4718" w:name="_Toc153492474"/>
      <w:bookmarkStart w:id="4719" w:name="_Toc153525034"/>
      <w:bookmarkStart w:id="4720" w:name="_Toc153527220"/>
      <w:bookmarkStart w:id="4721" w:name="_Toc153529407"/>
      <w:bookmarkStart w:id="4722" w:name="_Toc153531596"/>
      <w:bookmarkStart w:id="4723" w:name="_Toc153359173"/>
      <w:bookmarkStart w:id="4724" w:name="_Toc153361034"/>
      <w:bookmarkStart w:id="4725" w:name="_Toc153364868"/>
      <w:bookmarkStart w:id="4726" w:name="_Toc153378391"/>
      <w:bookmarkStart w:id="4727" w:name="_Toc153380365"/>
      <w:bookmarkStart w:id="4728" w:name="_Toc153382374"/>
      <w:bookmarkStart w:id="4729" w:name="_Toc153473794"/>
      <w:bookmarkStart w:id="4730" w:name="_Toc153490290"/>
      <w:bookmarkStart w:id="4731" w:name="_Toc153492475"/>
      <w:bookmarkStart w:id="4732" w:name="_Toc153525035"/>
      <w:bookmarkStart w:id="4733" w:name="_Toc153527221"/>
      <w:bookmarkStart w:id="4734" w:name="_Toc153529408"/>
      <w:bookmarkStart w:id="4735" w:name="_Toc153531597"/>
      <w:bookmarkStart w:id="4736" w:name="_Toc153359174"/>
      <w:bookmarkStart w:id="4737" w:name="_Toc153361035"/>
      <w:bookmarkStart w:id="4738" w:name="_Toc153364869"/>
      <w:bookmarkStart w:id="4739" w:name="_Toc153378392"/>
      <w:bookmarkStart w:id="4740" w:name="_Toc153380366"/>
      <w:bookmarkStart w:id="4741" w:name="_Toc153382375"/>
      <w:bookmarkStart w:id="4742" w:name="_Toc153473795"/>
      <w:bookmarkStart w:id="4743" w:name="_Toc153490291"/>
      <w:bookmarkStart w:id="4744" w:name="_Toc153492476"/>
      <w:bookmarkStart w:id="4745" w:name="_Toc153525036"/>
      <w:bookmarkStart w:id="4746" w:name="_Toc153527222"/>
      <w:bookmarkStart w:id="4747" w:name="_Toc153529409"/>
      <w:bookmarkStart w:id="4748" w:name="_Toc153531598"/>
      <w:bookmarkStart w:id="4749" w:name="_Toc153359175"/>
      <w:bookmarkStart w:id="4750" w:name="_Toc153361036"/>
      <w:bookmarkStart w:id="4751" w:name="_Toc153364870"/>
      <w:bookmarkStart w:id="4752" w:name="_Toc153378393"/>
      <w:bookmarkStart w:id="4753" w:name="_Toc153380367"/>
      <w:bookmarkStart w:id="4754" w:name="_Toc153382376"/>
      <w:bookmarkStart w:id="4755" w:name="_Toc153473796"/>
      <w:bookmarkStart w:id="4756" w:name="_Toc153490292"/>
      <w:bookmarkStart w:id="4757" w:name="_Toc153492477"/>
      <w:bookmarkStart w:id="4758" w:name="_Toc153525037"/>
      <w:bookmarkStart w:id="4759" w:name="_Toc153527223"/>
      <w:bookmarkStart w:id="4760" w:name="_Toc153529410"/>
      <w:bookmarkStart w:id="4761" w:name="_Toc153531599"/>
      <w:bookmarkStart w:id="4762" w:name="_Toc153359176"/>
      <w:bookmarkStart w:id="4763" w:name="_Toc153361037"/>
      <w:bookmarkStart w:id="4764" w:name="_Toc153364871"/>
      <w:bookmarkStart w:id="4765" w:name="_Toc153378394"/>
      <w:bookmarkStart w:id="4766" w:name="_Toc153380368"/>
      <w:bookmarkStart w:id="4767" w:name="_Toc153382377"/>
      <w:bookmarkStart w:id="4768" w:name="_Toc153473797"/>
      <w:bookmarkStart w:id="4769" w:name="_Toc153490293"/>
      <w:bookmarkStart w:id="4770" w:name="_Toc153492478"/>
      <w:bookmarkStart w:id="4771" w:name="_Toc153525038"/>
      <w:bookmarkStart w:id="4772" w:name="_Toc153527224"/>
      <w:bookmarkStart w:id="4773" w:name="_Toc153529411"/>
      <w:bookmarkStart w:id="4774" w:name="_Toc153531600"/>
      <w:bookmarkStart w:id="4775" w:name="_Toc153359177"/>
      <w:bookmarkStart w:id="4776" w:name="_Toc153361038"/>
      <w:bookmarkStart w:id="4777" w:name="_Toc153364872"/>
      <w:bookmarkStart w:id="4778" w:name="_Toc153378395"/>
      <w:bookmarkStart w:id="4779" w:name="_Toc153380369"/>
      <w:bookmarkStart w:id="4780" w:name="_Toc153382378"/>
      <w:bookmarkStart w:id="4781" w:name="_Toc153473798"/>
      <w:bookmarkStart w:id="4782" w:name="_Toc153490294"/>
      <w:bookmarkStart w:id="4783" w:name="_Toc153492479"/>
      <w:bookmarkStart w:id="4784" w:name="_Toc153525039"/>
      <w:bookmarkStart w:id="4785" w:name="_Toc153527225"/>
      <w:bookmarkStart w:id="4786" w:name="_Toc153529412"/>
      <w:bookmarkStart w:id="4787" w:name="_Toc153531601"/>
      <w:bookmarkStart w:id="4788" w:name="_Toc153359178"/>
      <w:bookmarkStart w:id="4789" w:name="_Toc153361039"/>
      <w:bookmarkStart w:id="4790" w:name="_Toc153364873"/>
      <w:bookmarkStart w:id="4791" w:name="_Toc153378396"/>
      <w:bookmarkStart w:id="4792" w:name="_Toc153380370"/>
      <w:bookmarkStart w:id="4793" w:name="_Toc153382379"/>
      <w:bookmarkStart w:id="4794" w:name="_Toc153473799"/>
      <w:bookmarkStart w:id="4795" w:name="_Toc153490295"/>
      <w:bookmarkStart w:id="4796" w:name="_Toc153492480"/>
      <w:bookmarkStart w:id="4797" w:name="_Toc153525040"/>
      <w:bookmarkStart w:id="4798" w:name="_Toc153527226"/>
      <w:bookmarkStart w:id="4799" w:name="_Toc153529413"/>
      <w:bookmarkStart w:id="4800" w:name="_Toc153531602"/>
      <w:bookmarkStart w:id="4801" w:name="_Toc153359179"/>
      <w:bookmarkStart w:id="4802" w:name="_Toc153361040"/>
      <w:bookmarkStart w:id="4803" w:name="_Toc153364874"/>
      <w:bookmarkStart w:id="4804" w:name="_Toc153378397"/>
      <w:bookmarkStart w:id="4805" w:name="_Toc153380371"/>
      <w:bookmarkStart w:id="4806" w:name="_Toc153382380"/>
      <w:bookmarkStart w:id="4807" w:name="_Toc153473800"/>
      <w:bookmarkStart w:id="4808" w:name="_Toc153490296"/>
      <w:bookmarkStart w:id="4809" w:name="_Toc153492481"/>
      <w:bookmarkStart w:id="4810" w:name="_Toc153525041"/>
      <w:bookmarkStart w:id="4811" w:name="_Toc153527227"/>
      <w:bookmarkStart w:id="4812" w:name="_Toc153529414"/>
      <w:bookmarkStart w:id="4813" w:name="_Toc153531603"/>
      <w:bookmarkStart w:id="4814" w:name="_Toc153359180"/>
      <w:bookmarkStart w:id="4815" w:name="_Toc153361041"/>
      <w:bookmarkStart w:id="4816" w:name="_Toc153364875"/>
      <w:bookmarkStart w:id="4817" w:name="_Toc153378398"/>
      <w:bookmarkStart w:id="4818" w:name="_Toc153380372"/>
      <w:bookmarkStart w:id="4819" w:name="_Toc153382381"/>
      <w:bookmarkStart w:id="4820" w:name="_Toc153473801"/>
      <w:bookmarkStart w:id="4821" w:name="_Toc153490297"/>
      <w:bookmarkStart w:id="4822" w:name="_Toc153492482"/>
      <w:bookmarkStart w:id="4823" w:name="_Toc153525042"/>
      <w:bookmarkStart w:id="4824" w:name="_Toc153527228"/>
      <w:bookmarkStart w:id="4825" w:name="_Toc153529415"/>
      <w:bookmarkStart w:id="4826" w:name="_Toc153531604"/>
      <w:bookmarkStart w:id="4827" w:name="_Toc153359186"/>
      <w:bookmarkStart w:id="4828" w:name="_Toc153361047"/>
      <w:bookmarkStart w:id="4829" w:name="_Toc153364881"/>
      <w:bookmarkStart w:id="4830" w:name="_Toc153378404"/>
      <w:bookmarkStart w:id="4831" w:name="_Toc153380378"/>
      <w:bookmarkStart w:id="4832" w:name="_Toc153382387"/>
      <w:bookmarkStart w:id="4833" w:name="_Toc153473807"/>
      <w:bookmarkStart w:id="4834" w:name="_Toc153490303"/>
      <w:bookmarkStart w:id="4835" w:name="_Toc153492488"/>
      <w:bookmarkStart w:id="4836" w:name="_Toc153525048"/>
      <w:bookmarkStart w:id="4837" w:name="_Toc153527234"/>
      <w:bookmarkStart w:id="4838" w:name="_Toc153529421"/>
      <w:bookmarkStart w:id="4839" w:name="_Toc153531610"/>
      <w:bookmarkStart w:id="4840" w:name="_Toc153359187"/>
      <w:bookmarkStart w:id="4841" w:name="_Toc153361048"/>
      <w:bookmarkStart w:id="4842" w:name="_Toc153364882"/>
      <w:bookmarkStart w:id="4843" w:name="_Toc153378405"/>
      <w:bookmarkStart w:id="4844" w:name="_Toc153380379"/>
      <w:bookmarkStart w:id="4845" w:name="_Toc153382388"/>
      <w:bookmarkStart w:id="4846" w:name="_Toc153473808"/>
      <w:bookmarkStart w:id="4847" w:name="_Toc153490304"/>
      <w:bookmarkStart w:id="4848" w:name="_Toc153492489"/>
      <w:bookmarkStart w:id="4849" w:name="_Toc153525049"/>
      <w:bookmarkStart w:id="4850" w:name="_Toc153527235"/>
      <w:bookmarkStart w:id="4851" w:name="_Toc153529422"/>
      <w:bookmarkStart w:id="4852" w:name="_Toc153531611"/>
      <w:bookmarkStart w:id="4853" w:name="_Toc153359188"/>
      <w:bookmarkStart w:id="4854" w:name="_Toc153361049"/>
      <w:bookmarkStart w:id="4855" w:name="_Toc153364883"/>
      <w:bookmarkStart w:id="4856" w:name="_Toc153378406"/>
      <w:bookmarkStart w:id="4857" w:name="_Toc153380380"/>
      <w:bookmarkStart w:id="4858" w:name="_Toc153382389"/>
      <w:bookmarkStart w:id="4859" w:name="_Toc153473809"/>
      <w:bookmarkStart w:id="4860" w:name="_Toc153490305"/>
      <w:bookmarkStart w:id="4861" w:name="_Toc153492490"/>
      <w:bookmarkStart w:id="4862" w:name="_Toc153525050"/>
      <w:bookmarkStart w:id="4863" w:name="_Toc153527236"/>
      <w:bookmarkStart w:id="4864" w:name="_Toc153529423"/>
      <w:bookmarkStart w:id="4865" w:name="_Toc153531612"/>
      <w:bookmarkStart w:id="4866" w:name="_Toc153359189"/>
      <w:bookmarkStart w:id="4867" w:name="_Toc153361050"/>
      <w:bookmarkStart w:id="4868" w:name="_Toc153364884"/>
      <w:bookmarkStart w:id="4869" w:name="_Toc153378407"/>
      <w:bookmarkStart w:id="4870" w:name="_Toc153380381"/>
      <w:bookmarkStart w:id="4871" w:name="_Toc153382390"/>
      <w:bookmarkStart w:id="4872" w:name="_Toc153473810"/>
      <w:bookmarkStart w:id="4873" w:name="_Toc153490306"/>
      <w:bookmarkStart w:id="4874" w:name="_Toc153492491"/>
      <w:bookmarkStart w:id="4875" w:name="_Toc153525051"/>
      <w:bookmarkStart w:id="4876" w:name="_Toc153527237"/>
      <w:bookmarkStart w:id="4877" w:name="_Toc153529424"/>
      <w:bookmarkStart w:id="4878" w:name="_Toc153531613"/>
      <w:bookmarkStart w:id="4879" w:name="_Toc153359190"/>
      <w:bookmarkStart w:id="4880" w:name="_Toc153361051"/>
      <w:bookmarkStart w:id="4881" w:name="_Toc153364885"/>
      <w:bookmarkStart w:id="4882" w:name="_Toc153378408"/>
      <w:bookmarkStart w:id="4883" w:name="_Toc153380382"/>
      <w:bookmarkStart w:id="4884" w:name="_Toc153382391"/>
      <w:bookmarkStart w:id="4885" w:name="_Toc153473811"/>
      <w:bookmarkStart w:id="4886" w:name="_Toc153490307"/>
      <w:bookmarkStart w:id="4887" w:name="_Toc153492492"/>
      <w:bookmarkStart w:id="4888" w:name="_Toc153525052"/>
      <w:bookmarkStart w:id="4889" w:name="_Toc153527238"/>
      <w:bookmarkStart w:id="4890" w:name="_Toc153529425"/>
      <w:bookmarkStart w:id="4891" w:name="_Toc153531614"/>
      <w:bookmarkStart w:id="4892" w:name="_Toc153359191"/>
      <w:bookmarkStart w:id="4893" w:name="_Toc153361052"/>
      <w:bookmarkStart w:id="4894" w:name="_Toc153364886"/>
      <w:bookmarkStart w:id="4895" w:name="_Toc153378409"/>
      <w:bookmarkStart w:id="4896" w:name="_Toc153380383"/>
      <w:bookmarkStart w:id="4897" w:name="_Toc153382392"/>
      <w:bookmarkStart w:id="4898" w:name="_Toc153473812"/>
      <w:bookmarkStart w:id="4899" w:name="_Toc153490308"/>
      <w:bookmarkStart w:id="4900" w:name="_Toc153492493"/>
      <w:bookmarkStart w:id="4901" w:name="_Toc153525053"/>
      <w:bookmarkStart w:id="4902" w:name="_Toc153527239"/>
      <w:bookmarkStart w:id="4903" w:name="_Toc153529426"/>
      <w:bookmarkStart w:id="4904" w:name="_Toc153531615"/>
      <w:bookmarkStart w:id="4905" w:name="_Toc153359192"/>
      <w:bookmarkStart w:id="4906" w:name="_Toc153361053"/>
      <w:bookmarkStart w:id="4907" w:name="_Toc153364887"/>
      <w:bookmarkStart w:id="4908" w:name="_Toc153378410"/>
      <w:bookmarkStart w:id="4909" w:name="_Toc153380384"/>
      <w:bookmarkStart w:id="4910" w:name="_Toc153382393"/>
      <w:bookmarkStart w:id="4911" w:name="_Toc153473813"/>
      <w:bookmarkStart w:id="4912" w:name="_Toc153490309"/>
      <w:bookmarkStart w:id="4913" w:name="_Toc153492494"/>
      <w:bookmarkStart w:id="4914" w:name="_Toc153525054"/>
      <w:bookmarkStart w:id="4915" w:name="_Toc153527240"/>
      <w:bookmarkStart w:id="4916" w:name="_Toc153529427"/>
      <w:bookmarkStart w:id="4917" w:name="_Toc153531616"/>
      <w:bookmarkStart w:id="4918" w:name="_Toc153359193"/>
      <w:bookmarkStart w:id="4919" w:name="_Toc153361054"/>
      <w:bookmarkStart w:id="4920" w:name="_Toc153364888"/>
      <w:bookmarkStart w:id="4921" w:name="_Toc153378411"/>
      <w:bookmarkStart w:id="4922" w:name="_Toc153380385"/>
      <w:bookmarkStart w:id="4923" w:name="_Toc153382394"/>
      <w:bookmarkStart w:id="4924" w:name="_Toc153473814"/>
      <w:bookmarkStart w:id="4925" w:name="_Toc153490310"/>
      <w:bookmarkStart w:id="4926" w:name="_Toc153492495"/>
      <w:bookmarkStart w:id="4927" w:name="_Toc153525055"/>
      <w:bookmarkStart w:id="4928" w:name="_Toc153527241"/>
      <w:bookmarkStart w:id="4929" w:name="_Toc153529428"/>
      <w:bookmarkStart w:id="4930" w:name="_Toc153531617"/>
      <w:bookmarkStart w:id="4931" w:name="_Toc153359194"/>
      <w:bookmarkStart w:id="4932" w:name="_Toc153361055"/>
      <w:bookmarkStart w:id="4933" w:name="_Toc153364889"/>
      <w:bookmarkStart w:id="4934" w:name="_Toc153378412"/>
      <w:bookmarkStart w:id="4935" w:name="_Toc153380386"/>
      <w:bookmarkStart w:id="4936" w:name="_Toc153382395"/>
      <w:bookmarkStart w:id="4937" w:name="_Toc153473815"/>
      <w:bookmarkStart w:id="4938" w:name="_Toc153490311"/>
      <w:bookmarkStart w:id="4939" w:name="_Toc153492496"/>
      <w:bookmarkStart w:id="4940" w:name="_Toc153525056"/>
      <w:bookmarkStart w:id="4941" w:name="_Toc153527242"/>
      <w:bookmarkStart w:id="4942" w:name="_Toc153529429"/>
      <w:bookmarkStart w:id="4943" w:name="_Toc153531618"/>
      <w:bookmarkStart w:id="4944" w:name="_Toc153359195"/>
      <w:bookmarkStart w:id="4945" w:name="_Toc153361056"/>
      <w:bookmarkStart w:id="4946" w:name="_Toc153364890"/>
      <w:bookmarkStart w:id="4947" w:name="_Toc153378413"/>
      <w:bookmarkStart w:id="4948" w:name="_Toc153380387"/>
      <w:bookmarkStart w:id="4949" w:name="_Toc153382396"/>
      <w:bookmarkStart w:id="4950" w:name="_Toc153473816"/>
      <w:bookmarkStart w:id="4951" w:name="_Toc153490312"/>
      <w:bookmarkStart w:id="4952" w:name="_Toc153492497"/>
      <w:bookmarkStart w:id="4953" w:name="_Toc153525057"/>
      <w:bookmarkStart w:id="4954" w:name="_Toc153527243"/>
      <w:bookmarkStart w:id="4955" w:name="_Toc153529430"/>
      <w:bookmarkStart w:id="4956" w:name="_Toc153531619"/>
      <w:bookmarkStart w:id="4957" w:name="_Toc153359196"/>
      <w:bookmarkStart w:id="4958" w:name="_Toc153361057"/>
      <w:bookmarkStart w:id="4959" w:name="_Toc153364891"/>
      <w:bookmarkStart w:id="4960" w:name="_Toc153378414"/>
      <w:bookmarkStart w:id="4961" w:name="_Toc153380388"/>
      <w:bookmarkStart w:id="4962" w:name="_Toc153382397"/>
      <w:bookmarkStart w:id="4963" w:name="_Toc153473817"/>
      <w:bookmarkStart w:id="4964" w:name="_Toc153490313"/>
      <w:bookmarkStart w:id="4965" w:name="_Toc153492498"/>
      <w:bookmarkStart w:id="4966" w:name="_Toc153525058"/>
      <w:bookmarkStart w:id="4967" w:name="_Toc153527244"/>
      <w:bookmarkStart w:id="4968" w:name="_Toc153529431"/>
      <w:bookmarkStart w:id="4969" w:name="_Toc153531620"/>
      <w:bookmarkStart w:id="4970" w:name="_Toc153359197"/>
      <w:bookmarkStart w:id="4971" w:name="_Toc153361058"/>
      <w:bookmarkStart w:id="4972" w:name="_Toc153364892"/>
      <w:bookmarkStart w:id="4973" w:name="_Toc153378415"/>
      <w:bookmarkStart w:id="4974" w:name="_Toc153380389"/>
      <w:bookmarkStart w:id="4975" w:name="_Toc153382398"/>
      <w:bookmarkStart w:id="4976" w:name="_Toc153473818"/>
      <w:bookmarkStart w:id="4977" w:name="_Toc153490314"/>
      <w:bookmarkStart w:id="4978" w:name="_Toc153492499"/>
      <w:bookmarkStart w:id="4979" w:name="_Toc153525059"/>
      <w:bookmarkStart w:id="4980" w:name="_Toc153527245"/>
      <w:bookmarkStart w:id="4981" w:name="_Toc153529432"/>
      <w:bookmarkStart w:id="4982" w:name="_Toc153531621"/>
      <w:bookmarkStart w:id="4983" w:name="_Toc153359198"/>
      <w:bookmarkStart w:id="4984" w:name="_Toc153361059"/>
      <w:bookmarkStart w:id="4985" w:name="_Toc153364893"/>
      <w:bookmarkStart w:id="4986" w:name="_Toc153378416"/>
      <w:bookmarkStart w:id="4987" w:name="_Toc153380390"/>
      <w:bookmarkStart w:id="4988" w:name="_Toc153382399"/>
      <w:bookmarkStart w:id="4989" w:name="_Toc153473819"/>
      <w:bookmarkStart w:id="4990" w:name="_Toc153490315"/>
      <w:bookmarkStart w:id="4991" w:name="_Toc153492500"/>
      <w:bookmarkStart w:id="4992" w:name="_Toc153525060"/>
      <w:bookmarkStart w:id="4993" w:name="_Toc153527246"/>
      <w:bookmarkStart w:id="4994" w:name="_Toc153529433"/>
      <w:bookmarkStart w:id="4995" w:name="_Toc153531622"/>
      <w:bookmarkStart w:id="4996" w:name="_Toc153359199"/>
      <w:bookmarkStart w:id="4997" w:name="_Toc153361060"/>
      <w:bookmarkStart w:id="4998" w:name="_Toc153364894"/>
      <w:bookmarkStart w:id="4999" w:name="_Toc153378417"/>
      <w:bookmarkStart w:id="5000" w:name="_Toc153380391"/>
      <w:bookmarkStart w:id="5001" w:name="_Toc153382400"/>
      <w:bookmarkStart w:id="5002" w:name="_Toc153473820"/>
      <w:bookmarkStart w:id="5003" w:name="_Toc153490316"/>
      <w:bookmarkStart w:id="5004" w:name="_Toc153492501"/>
      <w:bookmarkStart w:id="5005" w:name="_Toc153525061"/>
      <w:bookmarkStart w:id="5006" w:name="_Toc153527247"/>
      <w:bookmarkStart w:id="5007" w:name="_Toc153529434"/>
      <w:bookmarkStart w:id="5008" w:name="_Toc153531623"/>
      <w:bookmarkStart w:id="5009" w:name="_Toc153359200"/>
      <w:bookmarkStart w:id="5010" w:name="_Toc153361061"/>
      <w:bookmarkStart w:id="5011" w:name="_Toc153364895"/>
      <w:bookmarkStart w:id="5012" w:name="_Toc153378418"/>
      <w:bookmarkStart w:id="5013" w:name="_Toc153380392"/>
      <w:bookmarkStart w:id="5014" w:name="_Toc153382401"/>
      <w:bookmarkStart w:id="5015" w:name="_Toc153473821"/>
      <w:bookmarkStart w:id="5016" w:name="_Toc153490317"/>
      <w:bookmarkStart w:id="5017" w:name="_Toc153492502"/>
      <w:bookmarkStart w:id="5018" w:name="_Toc153525062"/>
      <w:bookmarkStart w:id="5019" w:name="_Toc153527248"/>
      <w:bookmarkStart w:id="5020" w:name="_Toc153529435"/>
      <w:bookmarkStart w:id="5021" w:name="_Toc153531624"/>
      <w:bookmarkStart w:id="5022" w:name="_Toc153359201"/>
      <w:bookmarkStart w:id="5023" w:name="_Toc153361062"/>
      <w:bookmarkStart w:id="5024" w:name="_Toc153364896"/>
      <w:bookmarkStart w:id="5025" w:name="_Toc153378419"/>
      <w:bookmarkStart w:id="5026" w:name="_Toc153380393"/>
      <w:bookmarkStart w:id="5027" w:name="_Toc153382402"/>
      <w:bookmarkStart w:id="5028" w:name="_Toc153473822"/>
      <w:bookmarkStart w:id="5029" w:name="_Toc153490318"/>
      <w:bookmarkStart w:id="5030" w:name="_Toc153492503"/>
      <w:bookmarkStart w:id="5031" w:name="_Toc153525063"/>
      <w:bookmarkStart w:id="5032" w:name="_Toc153527249"/>
      <w:bookmarkStart w:id="5033" w:name="_Toc153529436"/>
      <w:bookmarkStart w:id="5034" w:name="_Toc153531625"/>
      <w:bookmarkStart w:id="5035" w:name="_Toc153359202"/>
      <w:bookmarkStart w:id="5036" w:name="_Toc153361063"/>
      <w:bookmarkStart w:id="5037" w:name="_Toc153364897"/>
      <w:bookmarkStart w:id="5038" w:name="_Toc153378420"/>
      <w:bookmarkStart w:id="5039" w:name="_Toc153380394"/>
      <w:bookmarkStart w:id="5040" w:name="_Toc153382403"/>
      <w:bookmarkStart w:id="5041" w:name="_Toc153473823"/>
      <w:bookmarkStart w:id="5042" w:name="_Toc153490319"/>
      <w:bookmarkStart w:id="5043" w:name="_Toc153492504"/>
      <w:bookmarkStart w:id="5044" w:name="_Toc153525064"/>
      <w:bookmarkStart w:id="5045" w:name="_Toc153527250"/>
      <w:bookmarkStart w:id="5046" w:name="_Toc153529437"/>
      <w:bookmarkStart w:id="5047" w:name="_Toc153531626"/>
      <w:bookmarkStart w:id="5048" w:name="_Toc153359203"/>
      <w:bookmarkStart w:id="5049" w:name="_Toc153361064"/>
      <w:bookmarkStart w:id="5050" w:name="_Toc153364898"/>
      <w:bookmarkStart w:id="5051" w:name="_Toc153378421"/>
      <w:bookmarkStart w:id="5052" w:name="_Toc153380395"/>
      <w:bookmarkStart w:id="5053" w:name="_Toc153382404"/>
      <w:bookmarkStart w:id="5054" w:name="_Toc153473824"/>
      <w:bookmarkStart w:id="5055" w:name="_Toc153490320"/>
      <w:bookmarkStart w:id="5056" w:name="_Toc153492505"/>
      <w:bookmarkStart w:id="5057" w:name="_Toc153525065"/>
      <w:bookmarkStart w:id="5058" w:name="_Toc153527251"/>
      <w:bookmarkStart w:id="5059" w:name="_Toc153529438"/>
      <w:bookmarkStart w:id="5060" w:name="_Toc153531627"/>
      <w:bookmarkStart w:id="5061" w:name="_Toc153359204"/>
      <w:bookmarkStart w:id="5062" w:name="_Toc153361065"/>
      <w:bookmarkStart w:id="5063" w:name="_Toc153364899"/>
      <w:bookmarkStart w:id="5064" w:name="_Toc153378422"/>
      <w:bookmarkStart w:id="5065" w:name="_Toc153380396"/>
      <w:bookmarkStart w:id="5066" w:name="_Toc153382405"/>
      <w:bookmarkStart w:id="5067" w:name="_Toc153473825"/>
      <w:bookmarkStart w:id="5068" w:name="_Toc153490321"/>
      <w:bookmarkStart w:id="5069" w:name="_Toc153492506"/>
      <w:bookmarkStart w:id="5070" w:name="_Toc153525066"/>
      <w:bookmarkStart w:id="5071" w:name="_Toc153527252"/>
      <w:bookmarkStart w:id="5072" w:name="_Toc153529439"/>
      <w:bookmarkStart w:id="5073" w:name="_Toc153531628"/>
      <w:bookmarkStart w:id="5074" w:name="_Toc153359205"/>
      <w:bookmarkStart w:id="5075" w:name="_Toc153361066"/>
      <w:bookmarkStart w:id="5076" w:name="_Toc153364900"/>
      <w:bookmarkStart w:id="5077" w:name="_Toc153378423"/>
      <w:bookmarkStart w:id="5078" w:name="_Toc153380397"/>
      <w:bookmarkStart w:id="5079" w:name="_Toc153382406"/>
      <w:bookmarkStart w:id="5080" w:name="_Toc153473826"/>
      <w:bookmarkStart w:id="5081" w:name="_Toc153490322"/>
      <w:bookmarkStart w:id="5082" w:name="_Toc153492507"/>
      <w:bookmarkStart w:id="5083" w:name="_Toc153525067"/>
      <w:bookmarkStart w:id="5084" w:name="_Toc153527253"/>
      <w:bookmarkStart w:id="5085" w:name="_Toc153529440"/>
      <w:bookmarkStart w:id="5086" w:name="_Toc153531629"/>
      <w:bookmarkStart w:id="5087" w:name="_Toc153359206"/>
      <w:bookmarkStart w:id="5088" w:name="_Toc153361067"/>
      <w:bookmarkStart w:id="5089" w:name="_Toc153364901"/>
      <w:bookmarkStart w:id="5090" w:name="_Toc153378424"/>
      <w:bookmarkStart w:id="5091" w:name="_Toc153380398"/>
      <w:bookmarkStart w:id="5092" w:name="_Toc153382407"/>
      <w:bookmarkStart w:id="5093" w:name="_Toc153473827"/>
      <w:bookmarkStart w:id="5094" w:name="_Toc153490323"/>
      <w:bookmarkStart w:id="5095" w:name="_Toc153492508"/>
      <w:bookmarkStart w:id="5096" w:name="_Toc153525068"/>
      <w:bookmarkStart w:id="5097" w:name="_Toc153527254"/>
      <w:bookmarkStart w:id="5098" w:name="_Toc153529441"/>
      <w:bookmarkStart w:id="5099" w:name="_Toc153531630"/>
      <w:bookmarkStart w:id="5100" w:name="_Toc153359207"/>
      <w:bookmarkStart w:id="5101" w:name="_Toc153361068"/>
      <w:bookmarkStart w:id="5102" w:name="_Toc153364902"/>
      <w:bookmarkStart w:id="5103" w:name="_Toc153378425"/>
      <w:bookmarkStart w:id="5104" w:name="_Toc153380399"/>
      <w:bookmarkStart w:id="5105" w:name="_Toc153382408"/>
      <w:bookmarkStart w:id="5106" w:name="_Toc153473828"/>
      <w:bookmarkStart w:id="5107" w:name="_Toc153490324"/>
      <w:bookmarkStart w:id="5108" w:name="_Toc153492509"/>
      <w:bookmarkStart w:id="5109" w:name="_Toc153525069"/>
      <w:bookmarkStart w:id="5110" w:name="_Toc153527255"/>
      <w:bookmarkStart w:id="5111" w:name="_Toc153529442"/>
      <w:bookmarkStart w:id="5112" w:name="_Toc153531631"/>
      <w:bookmarkStart w:id="5113" w:name="_Toc153359208"/>
      <w:bookmarkStart w:id="5114" w:name="_Toc153361069"/>
      <w:bookmarkStart w:id="5115" w:name="_Toc153364903"/>
      <w:bookmarkStart w:id="5116" w:name="_Toc153378426"/>
      <w:bookmarkStart w:id="5117" w:name="_Toc153380400"/>
      <w:bookmarkStart w:id="5118" w:name="_Toc153382409"/>
      <w:bookmarkStart w:id="5119" w:name="_Toc153473829"/>
      <w:bookmarkStart w:id="5120" w:name="_Toc153490325"/>
      <w:bookmarkStart w:id="5121" w:name="_Toc153492510"/>
      <w:bookmarkStart w:id="5122" w:name="_Toc153525070"/>
      <w:bookmarkStart w:id="5123" w:name="_Toc153527256"/>
      <w:bookmarkStart w:id="5124" w:name="_Toc153529443"/>
      <w:bookmarkStart w:id="5125" w:name="_Toc153531632"/>
      <w:bookmarkStart w:id="5126" w:name="_Toc153359209"/>
      <w:bookmarkStart w:id="5127" w:name="_Toc153361070"/>
      <w:bookmarkStart w:id="5128" w:name="_Toc153364904"/>
      <w:bookmarkStart w:id="5129" w:name="_Toc153378427"/>
      <w:bookmarkStart w:id="5130" w:name="_Toc153380401"/>
      <w:bookmarkStart w:id="5131" w:name="_Toc153382410"/>
      <w:bookmarkStart w:id="5132" w:name="_Toc153473830"/>
      <w:bookmarkStart w:id="5133" w:name="_Toc153490326"/>
      <w:bookmarkStart w:id="5134" w:name="_Toc153492511"/>
      <w:bookmarkStart w:id="5135" w:name="_Toc153525071"/>
      <w:bookmarkStart w:id="5136" w:name="_Toc153527257"/>
      <w:bookmarkStart w:id="5137" w:name="_Toc153529444"/>
      <w:bookmarkStart w:id="5138" w:name="_Toc153531633"/>
      <w:bookmarkStart w:id="5139" w:name="_Toc153359210"/>
      <w:bookmarkStart w:id="5140" w:name="_Toc153361071"/>
      <w:bookmarkStart w:id="5141" w:name="_Toc153364905"/>
      <w:bookmarkStart w:id="5142" w:name="_Toc153378428"/>
      <w:bookmarkStart w:id="5143" w:name="_Toc153380402"/>
      <w:bookmarkStart w:id="5144" w:name="_Toc153382411"/>
      <w:bookmarkStart w:id="5145" w:name="_Toc153473831"/>
      <w:bookmarkStart w:id="5146" w:name="_Toc153490327"/>
      <w:bookmarkStart w:id="5147" w:name="_Toc153492512"/>
      <w:bookmarkStart w:id="5148" w:name="_Toc153525072"/>
      <w:bookmarkStart w:id="5149" w:name="_Toc153527258"/>
      <w:bookmarkStart w:id="5150" w:name="_Toc153529445"/>
      <w:bookmarkStart w:id="5151" w:name="_Toc153531634"/>
      <w:bookmarkStart w:id="5152" w:name="_Toc153359211"/>
      <w:bookmarkStart w:id="5153" w:name="_Toc153361072"/>
      <w:bookmarkStart w:id="5154" w:name="_Toc153364906"/>
      <w:bookmarkStart w:id="5155" w:name="_Toc153378429"/>
      <w:bookmarkStart w:id="5156" w:name="_Toc153380403"/>
      <w:bookmarkStart w:id="5157" w:name="_Toc153382412"/>
      <w:bookmarkStart w:id="5158" w:name="_Toc153473832"/>
      <w:bookmarkStart w:id="5159" w:name="_Toc153490328"/>
      <w:bookmarkStart w:id="5160" w:name="_Toc153492513"/>
      <w:bookmarkStart w:id="5161" w:name="_Toc153525073"/>
      <w:bookmarkStart w:id="5162" w:name="_Toc153527259"/>
      <w:bookmarkStart w:id="5163" w:name="_Toc153529446"/>
      <w:bookmarkStart w:id="5164" w:name="_Toc153531635"/>
      <w:bookmarkStart w:id="5165" w:name="_Toc153359212"/>
      <w:bookmarkStart w:id="5166" w:name="_Toc153361073"/>
      <w:bookmarkStart w:id="5167" w:name="_Toc153364907"/>
      <w:bookmarkStart w:id="5168" w:name="_Toc153378430"/>
      <w:bookmarkStart w:id="5169" w:name="_Toc153380404"/>
      <w:bookmarkStart w:id="5170" w:name="_Toc153382413"/>
      <w:bookmarkStart w:id="5171" w:name="_Toc153473833"/>
      <w:bookmarkStart w:id="5172" w:name="_Toc153490329"/>
      <w:bookmarkStart w:id="5173" w:name="_Toc153492514"/>
      <w:bookmarkStart w:id="5174" w:name="_Toc153525074"/>
      <w:bookmarkStart w:id="5175" w:name="_Toc153527260"/>
      <w:bookmarkStart w:id="5176" w:name="_Toc153529447"/>
      <w:bookmarkStart w:id="5177" w:name="_Toc153531636"/>
      <w:bookmarkStart w:id="5178" w:name="_Toc153359213"/>
      <w:bookmarkStart w:id="5179" w:name="_Toc153361074"/>
      <w:bookmarkStart w:id="5180" w:name="_Toc153364908"/>
      <w:bookmarkStart w:id="5181" w:name="_Toc153378431"/>
      <w:bookmarkStart w:id="5182" w:name="_Toc153380405"/>
      <w:bookmarkStart w:id="5183" w:name="_Toc153382414"/>
      <w:bookmarkStart w:id="5184" w:name="_Toc153473834"/>
      <w:bookmarkStart w:id="5185" w:name="_Toc153490330"/>
      <w:bookmarkStart w:id="5186" w:name="_Toc153492515"/>
      <w:bookmarkStart w:id="5187" w:name="_Toc153525075"/>
      <w:bookmarkStart w:id="5188" w:name="_Toc153527261"/>
      <w:bookmarkStart w:id="5189" w:name="_Toc153529448"/>
      <w:bookmarkStart w:id="5190" w:name="_Toc153531637"/>
      <w:bookmarkStart w:id="5191" w:name="_Toc153359214"/>
      <w:bookmarkStart w:id="5192" w:name="_Toc153361075"/>
      <w:bookmarkStart w:id="5193" w:name="_Toc153364909"/>
      <w:bookmarkStart w:id="5194" w:name="_Toc153378432"/>
      <w:bookmarkStart w:id="5195" w:name="_Toc153380406"/>
      <w:bookmarkStart w:id="5196" w:name="_Toc153382415"/>
      <w:bookmarkStart w:id="5197" w:name="_Toc153473835"/>
      <w:bookmarkStart w:id="5198" w:name="_Toc153490331"/>
      <w:bookmarkStart w:id="5199" w:name="_Toc153492516"/>
      <w:bookmarkStart w:id="5200" w:name="_Toc153525076"/>
      <w:bookmarkStart w:id="5201" w:name="_Toc153527262"/>
      <w:bookmarkStart w:id="5202" w:name="_Toc153529449"/>
      <w:bookmarkStart w:id="5203" w:name="_Toc153531638"/>
      <w:bookmarkStart w:id="5204" w:name="_Toc153359215"/>
      <w:bookmarkStart w:id="5205" w:name="_Toc153361076"/>
      <w:bookmarkStart w:id="5206" w:name="_Toc153364910"/>
      <w:bookmarkStart w:id="5207" w:name="_Toc153378433"/>
      <w:bookmarkStart w:id="5208" w:name="_Toc153380407"/>
      <w:bookmarkStart w:id="5209" w:name="_Toc153382416"/>
      <w:bookmarkStart w:id="5210" w:name="_Toc153473836"/>
      <w:bookmarkStart w:id="5211" w:name="_Toc153490332"/>
      <w:bookmarkStart w:id="5212" w:name="_Toc153492517"/>
      <w:bookmarkStart w:id="5213" w:name="_Toc153525077"/>
      <w:bookmarkStart w:id="5214" w:name="_Toc153527263"/>
      <w:bookmarkStart w:id="5215" w:name="_Toc153529450"/>
      <w:bookmarkStart w:id="5216" w:name="_Toc153531639"/>
      <w:bookmarkStart w:id="5217" w:name="_Toc153359220"/>
      <w:bookmarkStart w:id="5218" w:name="_Toc153361081"/>
      <w:bookmarkStart w:id="5219" w:name="_Toc153364915"/>
      <w:bookmarkStart w:id="5220" w:name="_Toc153378438"/>
      <w:bookmarkStart w:id="5221" w:name="_Toc153380412"/>
      <w:bookmarkStart w:id="5222" w:name="_Toc153382421"/>
      <w:bookmarkStart w:id="5223" w:name="_Toc153473841"/>
      <w:bookmarkStart w:id="5224" w:name="_Toc153490337"/>
      <w:bookmarkStart w:id="5225" w:name="_Toc153492522"/>
      <w:bookmarkStart w:id="5226" w:name="_Toc153525082"/>
      <w:bookmarkStart w:id="5227" w:name="_Toc153527268"/>
      <w:bookmarkStart w:id="5228" w:name="_Toc153529455"/>
      <w:bookmarkStart w:id="5229" w:name="_Toc153531644"/>
      <w:bookmarkStart w:id="5230" w:name="_Toc153359221"/>
      <w:bookmarkStart w:id="5231" w:name="_Toc153361082"/>
      <w:bookmarkStart w:id="5232" w:name="_Toc153364916"/>
      <w:bookmarkStart w:id="5233" w:name="_Toc153378439"/>
      <w:bookmarkStart w:id="5234" w:name="_Toc153380413"/>
      <w:bookmarkStart w:id="5235" w:name="_Toc153382422"/>
      <w:bookmarkStart w:id="5236" w:name="_Toc153473842"/>
      <w:bookmarkStart w:id="5237" w:name="_Toc153490338"/>
      <w:bookmarkStart w:id="5238" w:name="_Toc153492523"/>
      <w:bookmarkStart w:id="5239" w:name="_Toc153525083"/>
      <w:bookmarkStart w:id="5240" w:name="_Toc153527269"/>
      <w:bookmarkStart w:id="5241" w:name="_Toc153529456"/>
      <w:bookmarkStart w:id="5242" w:name="_Toc153531645"/>
      <w:bookmarkStart w:id="5243" w:name="_Toc153359222"/>
      <w:bookmarkStart w:id="5244" w:name="_Toc153361083"/>
      <w:bookmarkStart w:id="5245" w:name="_Toc153364917"/>
      <w:bookmarkStart w:id="5246" w:name="_Toc153378440"/>
      <w:bookmarkStart w:id="5247" w:name="_Toc153380414"/>
      <w:bookmarkStart w:id="5248" w:name="_Toc153382423"/>
      <w:bookmarkStart w:id="5249" w:name="_Toc153473843"/>
      <w:bookmarkStart w:id="5250" w:name="_Toc153490339"/>
      <w:bookmarkStart w:id="5251" w:name="_Toc153492524"/>
      <w:bookmarkStart w:id="5252" w:name="_Toc153525084"/>
      <w:bookmarkStart w:id="5253" w:name="_Toc153527270"/>
      <w:bookmarkStart w:id="5254" w:name="_Toc153529457"/>
      <w:bookmarkStart w:id="5255" w:name="_Toc153531646"/>
      <w:bookmarkStart w:id="5256" w:name="_Toc153359223"/>
      <w:bookmarkStart w:id="5257" w:name="_Toc153361084"/>
      <w:bookmarkStart w:id="5258" w:name="_Toc153364918"/>
      <w:bookmarkStart w:id="5259" w:name="_Toc153378441"/>
      <w:bookmarkStart w:id="5260" w:name="_Toc153380415"/>
      <w:bookmarkStart w:id="5261" w:name="_Toc153382424"/>
      <w:bookmarkStart w:id="5262" w:name="_Toc153473844"/>
      <w:bookmarkStart w:id="5263" w:name="_Toc153490340"/>
      <w:bookmarkStart w:id="5264" w:name="_Toc153492525"/>
      <w:bookmarkStart w:id="5265" w:name="_Toc153525085"/>
      <w:bookmarkStart w:id="5266" w:name="_Toc153527271"/>
      <w:bookmarkStart w:id="5267" w:name="_Toc153529458"/>
      <w:bookmarkStart w:id="5268" w:name="_Toc153531647"/>
      <w:bookmarkStart w:id="5269" w:name="_Toc179294717"/>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r>
        <w:lastRenderedPageBreak/>
        <w:t>Appendices</w:t>
      </w:r>
      <w:bookmarkEnd w:id="5269"/>
    </w:p>
    <w:p w14:paraId="2295D388" w14:textId="0C671768" w:rsidR="00C11492" w:rsidRDefault="0026275A" w:rsidP="00C11492">
      <w:pPr>
        <w:pStyle w:val="NumberedHeading2"/>
      </w:pPr>
      <w:bookmarkStart w:id="5270" w:name="_Ref151054522"/>
      <w:bookmarkStart w:id="5271" w:name="_Toc179294718"/>
      <w:bookmarkStart w:id="5272" w:name="_Ref152835950"/>
      <w:bookmarkStart w:id="5273" w:name="_Ref153445689"/>
      <w:r>
        <w:t xml:space="preserve">Appendix </w:t>
      </w:r>
      <w:r w:rsidR="00620912">
        <w:t>A</w:t>
      </w:r>
      <w:r>
        <w:t xml:space="preserve"> – </w:t>
      </w:r>
      <w:r w:rsidR="00E0039C">
        <w:t>RACI Matrix</w:t>
      </w:r>
      <w:bookmarkEnd w:id="5270"/>
      <w:bookmarkEnd w:id="5271"/>
      <w:r w:rsidR="00C11492" w:rsidRPr="00C11492">
        <w:t xml:space="preserve"> </w:t>
      </w:r>
      <w:bookmarkEnd w:id="5272"/>
      <w:bookmarkEnd w:id="5273"/>
    </w:p>
    <w:p w14:paraId="35017FD4" w14:textId="3F906C41" w:rsidR="00C11492" w:rsidRDefault="00C11492" w:rsidP="00C11492">
      <w:pPr>
        <w:pStyle w:val="NumberedHeading3"/>
      </w:pPr>
      <w:r>
        <w:t>R</w:t>
      </w:r>
      <w:r w:rsidRPr="009C5856">
        <w:t xml:space="preserve">esponsible, </w:t>
      </w:r>
      <w:r>
        <w:t>A</w:t>
      </w:r>
      <w:r w:rsidRPr="009C5856">
        <w:t xml:space="preserve">ccountable, </w:t>
      </w:r>
      <w:r>
        <w:t>C</w:t>
      </w:r>
      <w:r w:rsidRPr="009C5856">
        <w:t xml:space="preserve">onsulted, and </w:t>
      </w:r>
      <w:r>
        <w:t>I</w:t>
      </w:r>
      <w:r w:rsidRPr="009C5856">
        <w:t>nformed</w:t>
      </w:r>
      <w:r>
        <w:t xml:space="preserve"> Matrix</w:t>
      </w:r>
    </w:p>
    <w:p w14:paraId="684D5097" w14:textId="77777777" w:rsidR="004A1324" w:rsidRPr="000F3F30" w:rsidRDefault="004A1324" w:rsidP="004A1324">
      <w:pPr>
        <w:pStyle w:val="Instructions"/>
        <w:rPr>
          <w:b/>
          <w:bCs/>
        </w:rPr>
      </w:pPr>
      <w:r w:rsidRPr="000F3F30">
        <w:rPr>
          <w:b/>
          <w:bCs/>
        </w:rPr>
        <w:t>PIR section 3.2.1</w:t>
      </w:r>
    </w:p>
    <w:p w14:paraId="79199854" w14:textId="77777777" w:rsidR="004A1324" w:rsidRPr="00DC3ABB" w:rsidRDefault="004A1324" w:rsidP="004A1324">
      <w:pPr>
        <w:pStyle w:val="Instructions"/>
      </w:pPr>
      <w:r w:rsidRPr="00DC3ABB">
        <w:t xml:space="preserve">Roles and responsibilities </w:t>
      </w:r>
      <w:r w:rsidRPr="00A35CE6">
        <w:t xml:space="preserve">for each Appointed Party at various points of the project’s life cycle </w:t>
      </w:r>
      <w:r w:rsidRPr="00DC3ABB">
        <w:t>should be clarified.</w:t>
      </w:r>
    </w:p>
    <w:p w14:paraId="65F5C8CC" w14:textId="0252C893" w:rsidR="004A1324" w:rsidRPr="00DC3ABB" w:rsidRDefault="004A1324" w:rsidP="004A1324">
      <w:pPr>
        <w:pStyle w:val="Instructions"/>
      </w:pPr>
      <w:r w:rsidRPr="00DC3ABB">
        <w:t>A RACI table may be structured using AS ISO 19650-2.</w:t>
      </w:r>
      <w:r>
        <w:t xml:space="preserve"> See section 5.3 of the DEMP.</w:t>
      </w:r>
    </w:p>
    <w:p w14:paraId="3DAB5449" w14:textId="77777777" w:rsidR="00C11492" w:rsidRDefault="00C11492" w:rsidP="00C11492">
      <w:pPr>
        <w:spacing w:line="360" w:lineRule="auto"/>
        <w:rPr>
          <w:rFonts w:ascii="Arial" w:hAnsi="Arial" w:cs="Arial"/>
        </w:rPr>
      </w:pPr>
      <w:r>
        <w:rPr>
          <w:rFonts w:ascii="Arial" w:hAnsi="Arial" w:cs="Arial"/>
        </w:rPr>
        <w:t>[Enter RACI Matrix here]</w:t>
      </w:r>
    </w:p>
    <w:p w14:paraId="0E9498FC" w14:textId="77777777" w:rsidR="00A35CE6" w:rsidRDefault="00A35CE6" w:rsidP="00C11492">
      <w:pPr>
        <w:spacing w:line="360" w:lineRule="auto"/>
        <w:rPr>
          <w:rFonts w:ascii="Arial" w:hAnsi="Arial" w:cs="Arial"/>
        </w:rPr>
      </w:pPr>
    </w:p>
    <w:p w14:paraId="0C0F66E7" w14:textId="77777777" w:rsidR="00A35CE6" w:rsidRDefault="00A35CE6" w:rsidP="00C11492">
      <w:pPr>
        <w:spacing w:line="360" w:lineRule="auto"/>
        <w:rPr>
          <w:rFonts w:ascii="Arial" w:hAnsi="Arial" w:cs="Arial"/>
        </w:rPr>
      </w:pPr>
    </w:p>
    <w:p w14:paraId="102929E0" w14:textId="6D42E2D8" w:rsidR="00A35CE6" w:rsidRDefault="00A35CE6" w:rsidP="00C11492">
      <w:pPr>
        <w:spacing w:line="360" w:lineRule="auto"/>
        <w:rPr>
          <w:rFonts w:ascii="Arial" w:hAnsi="Arial" w:cs="Arial"/>
        </w:rPr>
      </w:pPr>
      <w:r>
        <w:rPr>
          <w:rFonts w:ascii="Arial" w:hAnsi="Arial" w:cs="Arial"/>
        </w:rPr>
        <w:br w:type="page"/>
      </w:r>
    </w:p>
    <w:p w14:paraId="1055170A" w14:textId="1775BC06" w:rsidR="00A35CE6" w:rsidRDefault="00C11492" w:rsidP="00A35CE6">
      <w:pPr>
        <w:pStyle w:val="NumberedHeading2"/>
      </w:pPr>
      <w:bookmarkStart w:id="5274" w:name="_Toc179294719"/>
      <w:bookmarkStart w:id="5275" w:name="_Ref153537740"/>
      <w:r>
        <w:lastRenderedPageBreak/>
        <w:t xml:space="preserve">Appendix B – </w:t>
      </w:r>
      <w:r w:rsidR="00A35CE6">
        <w:t>MEA Matrix</w:t>
      </w:r>
      <w:bookmarkEnd w:id="5274"/>
      <w:r w:rsidR="00A35CE6" w:rsidRPr="00C11492">
        <w:t xml:space="preserve"> </w:t>
      </w:r>
      <w:bookmarkEnd w:id="5275"/>
    </w:p>
    <w:p w14:paraId="2B6196A7" w14:textId="10F4656D" w:rsidR="00A35CE6" w:rsidRDefault="00A35CE6" w:rsidP="00A35CE6">
      <w:pPr>
        <w:pStyle w:val="NumberedHeading3"/>
      </w:pPr>
      <w:r>
        <w:t>Model Element Author (Ownership) Matrix</w:t>
      </w:r>
    </w:p>
    <w:p w14:paraId="59DD4B19" w14:textId="77777777" w:rsidR="00A35CE6" w:rsidRDefault="00A35CE6" w:rsidP="00A35CE6">
      <w:pPr>
        <w:pStyle w:val="Instructions"/>
      </w:pPr>
      <w:r w:rsidRPr="000F3F30">
        <w:rPr>
          <w:b/>
          <w:bCs/>
        </w:rPr>
        <w:t>PIR Section 4.4.1.2.</w:t>
      </w:r>
      <w:r w:rsidRPr="001402EC">
        <w:t xml:space="preserve"> </w:t>
      </w:r>
    </w:p>
    <w:p w14:paraId="1996F465" w14:textId="77777777" w:rsidR="00A35CE6" w:rsidRDefault="00A35CE6" w:rsidP="00A35CE6">
      <w:pPr>
        <w:pStyle w:val="Instructions"/>
      </w:pPr>
      <w:r w:rsidRPr="007D1EF3">
        <w:t>The Lead Appointed Party shall produce a matrix that clearly sets out the roles and responsibility for elements (such as scope, interfaces, information etc.) of the project at various points of the project’s life cycle. This matrix should be organised with a classification system and may include information such as Model Element Author and LOD, if used. Refer to VDAS Appendix 7 for an example.</w:t>
      </w:r>
    </w:p>
    <w:p w14:paraId="35352E3D" w14:textId="18255E71" w:rsidR="004A1324" w:rsidRPr="001402EC" w:rsidRDefault="004A1324" w:rsidP="00A35CE6">
      <w:pPr>
        <w:pStyle w:val="Instructions"/>
      </w:pPr>
      <w:r>
        <w:t>Must cover both Geometrical and Alphanumerical information.</w:t>
      </w:r>
    </w:p>
    <w:p w14:paraId="4F2A9943" w14:textId="373723B4" w:rsidR="00A35CE6" w:rsidRDefault="00A35CE6" w:rsidP="00A35CE6">
      <w:pPr>
        <w:spacing w:line="360" w:lineRule="auto"/>
        <w:rPr>
          <w:rFonts w:ascii="Arial" w:hAnsi="Arial" w:cs="Arial"/>
        </w:rPr>
      </w:pPr>
      <w:r>
        <w:rPr>
          <w:rFonts w:ascii="Arial" w:hAnsi="Arial" w:cs="Arial"/>
        </w:rPr>
        <w:t xml:space="preserve">[Enter </w:t>
      </w:r>
      <w:r w:rsidR="004A1324">
        <w:rPr>
          <w:rFonts w:ascii="Arial" w:hAnsi="Arial" w:cs="Arial"/>
        </w:rPr>
        <w:t>MEA</w:t>
      </w:r>
      <w:r>
        <w:rPr>
          <w:rFonts w:ascii="Arial" w:hAnsi="Arial" w:cs="Arial"/>
        </w:rPr>
        <w:t xml:space="preserve"> Matrix here]</w:t>
      </w:r>
    </w:p>
    <w:p w14:paraId="30467FA0" w14:textId="77777777" w:rsidR="00A35CE6" w:rsidRDefault="00A35CE6" w:rsidP="00A35CE6">
      <w:pPr>
        <w:spacing w:line="360" w:lineRule="auto"/>
        <w:rPr>
          <w:rFonts w:ascii="Arial" w:hAnsi="Arial" w:cs="Arial"/>
        </w:rPr>
      </w:pPr>
    </w:p>
    <w:p w14:paraId="3A0566D7" w14:textId="77777777" w:rsidR="00A35CE6" w:rsidRDefault="00A35CE6" w:rsidP="00C11492">
      <w:pPr>
        <w:spacing w:line="360" w:lineRule="auto"/>
        <w:rPr>
          <w:rFonts w:ascii="Arial" w:hAnsi="Arial" w:cs="Arial"/>
        </w:rPr>
        <w:sectPr w:rsidR="00A35CE6" w:rsidSect="00955FCF">
          <w:footerReference w:type="default" r:id="rId55"/>
          <w:pgSz w:w="11906" w:h="16838" w:code="9"/>
          <w:pgMar w:top="1418" w:right="1418" w:bottom="1418" w:left="1418" w:header="454" w:footer="510" w:gutter="0"/>
          <w:cols w:space="720"/>
          <w:docGrid w:linePitch="360"/>
        </w:sectPr>
      </w:pPr>
    </w:p>
    <w:p w14:paraId="6D60F244" w14:textId="5907B282" w:rsidR="00C11492" w:rsidRDefault="00C11492" w:rsidP="00C11492">
      <w:pPr>
        <w:pStyle w:val="NumberedHeading2"/>
      </w:pPr>
      <w:bookmarkStart w:id="5276" w:name="_Toc179294720"/>
      <w:r>
        <w:lastRenderedPageBreak/>
        <w:t xml:space="preserve">Appendix </w:t>
      </w:r>
      <w:r w:rsidR="00A35CE6">
        <w:t xml:space="preserve">C </w:t>
      </w:r>
      <w:r>
        <w:t>– Project Digital Engineering Lead</w:t>
      </w:r>
      <w:bookmarkStart w:id="5277" w:name="_Toc442704398"/>
      <w:bookmarkEnd w:id="5276"/>
    </w:p>
    <w:p w14:paraId="3B3B05B4" w14:textId="6CFB288E" w:rsidR="00C11492" w:rsidRPr="006F39E9" w:rsidRDefault="00C11492" w:rsidP="00C11492">
      <w:pPr>
        <w:pStyle w:val="Instructions"/>
      </w:pPr>
      <w:r>
        <w:t xml:space="preserve">This appendix is only required for the Pre-award DEMP tender submission. Remove this appendix </w:t>
      </w:r>
      <w:r w:rsidR="003B4C04">
        <w:t xml:space="preserve">and </w:t>
      </w:r>
      <w:r w:rsidR="009420E9">
        <w:t xml:space="preserve">any references to this appendix </w:t>
      </w:r>
      <w:r>
        <w:t>for any Post-award DEMP.</w:t>
      </w:r>
    </w:p>
    <w:p w14:paraId="62568C8D" w14:textId="77777777" w:rsidR="00C11492" w:rsidRDefault="00C11492" w:rsidP="00C11492">
      <w:pPr>
        <w:pStyle w:val="NumberedHeading3"/>
      </w:pPr>
      <w:r>
        <w:t>Digital Engineering Experience</w:t>
      </w:r>
    </w:p>
    <w:p w14:paraId="2D5AE5F9" w14:textId="7F80B904" w:rsidR="00C11492" w:rsidRPr="009D2CA9" w:rsidRDefault="00C11492" w:rsidP="00C11492">
      <w:pPr>
        <w:spacing w:before="120" w:line="276" w:lineRule="auto"/>
        <w:textboxTightWrap w:val="allLines"/>
        <w:rPr>
          <w:rFonts w:ascii="Arial" w:eastAsia="Calibri" w:hAnsi="Arial" w:cs="Arial"/>
          <w:kern w:val="21"/>
          <w14:numSpacing w14:val="proportional"/>
        </w:rPr>
      </w:pPr>
      <w:bookmarkStart w:id="5278" w:name="_Hlk13485368"/>
      <w:r w:rsidRPr="009D2CA9">
        <w:rPr>
          <w:rFonts w:ascii="Arial" w:eastAsia="Calibri" w:hAnsi="Arial" w:cs="Arial"/>
          <w:kern w:val="21"/>
          <w14:numSpacing w14:val="proportional"/>
        </w:rPr>
        <w:t xml:space="preserve">The </w:t>
      </w:r>
      <w:r>
        <w:rPr>
          <w:rFonts w:ascii="Arial" w:eastAsia="Calibri" w:hAnsi="Arial" w:cs="Arial"/>
          <w:kern w:val="21"/>
          <w14:numSpacing w14:val="proportional"/>
        </w:rPr>
        <w:t>Project DE Lead</w:t>
      </w:r>
      <w:r w:rsidRPr="009D2CA9">
        <w:rPr>
          <w:rFonts w:ascii="Arial" w:eastAsia="Calibri" w:hAnsi="Arial" w:cs="Arial"/>
          <w:kern w:val="21"/>
          <w14:numSpacing w14:val="proportional"/>
        </w:rPr>
        <w:t xml:space="preserve"> appointed by the </w:t>
      </w:r>
      <w:proofErr w:type="gramStart"/>
      <w:r>
        <w:rPr>
          <w:rFonts w:ascii="Arial" w:eastAsia="Calibri" w:hAnsi="Arial" w:cs="Arial"/>
          <w:kern w:val="21"/>
          <w14:numSpacing w14:val="proportional"/>
        </w:rPr>
        <w:t>Project Team</w:t>
      </w:r>
      <w:r w:rsidR="009B4AE5">
        <w:rPr>
          <w:rFonts w:ascii="Arial" w:eastAsia="Calibri" w:hAnsi="Arial" w:cs="Arial"/>
          <w:kern w:val="21"/>
          <w14:numSpacing w14:val="proportional"/>
        </w:rPr>
        <w:t>,</w:t>
      </w:r>
      <w:r w:rsidRPr="009D2CA9">
        <w:rPr>
          <w:rFonts w:ascii="Arial" w:eastAsia="Calibri" w:hAnsi="Arial" w:cs="Arial"/>
          <w:kern w:val="21"/>
          <w14:numSpacing w14:val="proportional"/>
        </w:rPr>
        <w:t xml:space="preserve"> and</w:t>
      </w:r>
      <w:proofErr w:type="gramEnd"/>
      <w:r w:rsidRPr="009D2CA9">
        <w:rPr>
          <w:rFonts w:ascii="Arial" w:eastAsia="Calibri" w:hAnsi="Arial" w:cs="Arial"/>
          <w:kern w:val="21"/>
          <w14:numSpacing w14:val="proportional"/>
        </w:rPr>
        <w:t xml:space="preserve"> named in </w:t>
      </w:r>
      <w:r>
        <w:rPr>
          <w:rFonts w:ascii="Arial" w:eastAsia="Calibri" w:hAnsi="Arial" w:cs="Arial"/>
          <w:kern w:val="21"/>
          <w14:numSpacing w14:val="proportional"/>
        </w:rPr>
        <w:t>section</w:t>
      </w:r>
      <w:r w:rsidR="00C87572">
        <w:rPr>
          <w:rFonts w:ascii="Arial" w:eastAsia="Calibri" w:hAnsi="Arial" w:cs="Arial"/>
          <w:kern w:val="21"/>
          <w14:numSpacing w14:val="proportional"/>
        </w:rPr>
        <w:t xml:space="preserve"> </w:t>
      </w:r>
      <w:r w:rsidR="00483423">
        <w:rPr>
          <w:rFonts w:ascii="Arial" w:eastAsia="Calibri" w:hAnsi="Arial" w:cs="Arial"/>
          <w:kern w:val="21"/>
          <w14:numSpacing w14:val="proportional"/>
        </w:rPr>
        <w:fldChar w:fldCharType="begin"/>
      </w:r>
      <w:r w:rsidR="00483423">
        <w:rPr>
          <w:rFonts w:ascii="Arial" w:eastAsia="Calibri" w:hAnsi="Arial" w:cs="Arial"/>
          <w:kern w:val="21"/>
          <w14:numSpacing w14:val="proportional"/>
        </w:rPr>
        <w:instrText xml:space="preserve"> REF _Ref153375787 \r \h </w:instrText>
      </w:r>
      <w:r w:rsidR="00483423">
        <w:rPr>
          <w:rFonts w:ascii="Arial" w:eastAsia="Calibri" w:hAnsi="Arial" w:cs="Arial"/>
          <w:kern w:val="21"/>
          <w14:numSpacing w14:val="proportional"/>
        </w:rPr>
      </w:r>
      <w:r w:rsidR="00483423">
        <w:rPr>
          <w:rFonts w:ascii="Arial" w:eastAsia="Calibri" w:hAnsi="Arial" w:cs="Arial"/>
          <w:kern w:val="21"/>
          <w14:numSpacing w14:val="proportional"/>
        </w:rPr>
        <w:fldChar w:fldCharType="separate"/>
      </w:r>
      <w:r w:rsidR="00F42F38">
        <w:rPr>
          <w:rFonts w:ascii="Arial" w:eastAsia="Calibri" w:hAnsi="Arial" w:cs="Arial"/>
          <w:kern w:val="21"/>
          <w14:numSpacing w14:val="proportional"/>
        </w:rPr>
        <w:t>5.2</w:t>
      </w:r>
      <w:r w:rsidR="00483423">
        <w:rPr>
          <w:rFonts w:ascii="Arial" w:eastAsia="Calibri" w:hAnsi="Arial" w:cs="Arial"/>
          <w:kern w:val="21"/>
          <w14:numSpacing w14:val="proportional"/>
        </w:rPr>
        <w:fldChar w:fldCharType="end"/>
      </w:r>
      <w:r w:rsidR="009B4AE5">
        <w:rPr>
          <w:rFonts w:ascii="Arial" w:eastAsia="Calibri" w:hAnsi="Arial" w:cs="Arial"/>
          <w:kern w:val="21"/>
          <w14:numSpacing w14:val="proportional"/>
        </w:rPr>
        <w:t>,</w:t>
      </w:r>
      <w:r>
        <w:rPr>
          <w:rFonts w:ascii="Arial" w:eastAsia="Calibri" w:hAnsi="Arial" w:cs="Arial"/>
          <w:kern w:val="21"/>
          <w14:numSpacing w14:val="proportional"/>
        </w:rPr>
        <w:t xml:space="preserve"> shall </w:t>
      </w:r>
      <w:r w:rsidRPr="009D2CA9">
        <w:rPr>
          <w:rFonts w:ascii="Arial" w:eastAsia="Calibri" w:hAnsi="Arial" w:cs="Arial"/>
          <w:kern w:val="21"/>
          <w14:numSpacing w14:val="proportional"/>
        </w:rPr>
        <w:t>have the following experience.</w:t>
      </w:r>
      <w:bookmarkEnd w:id="5278"/>
    </w:p>
    <w:p w14:paraId="133558C0" w14:textId="77777777" w:rsidR="00C11492" w:rsidRDefault="00C11492" w:rsidP="00C11492">
      <w:pPr>
        <w:pStyle w:val="NumberedHeading4"/>
      </w:pPr>
      <w:r>
        <w:t>Experience</w:t>
      </w:r>
    </w:p>
    <w:p w14:paraId="6110BC3A" w14:textId="77777777" w:rsidR="0036692C" w:rsidRPr="0036692C" w:rsidRDefault="00C11492" w:rsidP="00C11492">
      <w:pPr>
        <w:pStyle w:val="Instructions"/>
        <w:rPr>
          <w:b/>
          <w:bCs/>
        </w:rPr>
      </w:pPr>
      <w:bookmarkStart w:id="5279" w:name="_Hlk13485464"/>
      <w:r w:rsidRPr="0036692C">
        <w:rPr>
          <w:b/>
          <w:bCs/>
        </w:rPr>
        <w:t xml:space="preserve">PIR Section 3.2. </w:t>
      </w:r>
    </w:p>
    <w:p w14:paraId="009A88AF" w14:textId="1C2C0D8E" w:rsidR="00C11492" w:rsidRPr="001402EC" w:rsidRDefault="00C11492" w:rsidP="00C11492">
      <w:pPr>
        <w:pStyle w:val="Instructions"/>
      </w:pPr>
      <w:r w:rsidRPr="000E18FD">
        <w:t>State</w:t>
      </w:r>
      <w:r w:rsidRPr="001402EC">
        <w:t xml:space="preserve"> the experience of the named individual (or individuals) performing </w:t>
      </w:r>
      <w:r>
        <w:t>Digital Engineering</w:t>
      </w:r>
      <w:r w:rsidRPr="001402EC">
        <w:t xml:space="preserve"> management roles including: </w:t>
      </w:r>
    </w:p>
    <w:p w14:paraId="437A4743" w14:textId="77777777" w:rsidR="00C11492" w:rsidRPr="001402EC" w:rsidRDefault="00C11492" w:rsidP="00C11492">
      <w:pPr>
        <w:pStyle w:val="Instructions"/>
      </w:pPr>
      <w:r>
        <w:t xml:space="preserve">- </w:t>
      </w:r>
      <w:r w:rsidRPr="001402EC">
        <w:t xml:space="preserve">number of years </w:t>
      </w:r>
    </w:p>
    <w:p w14:paraId="450CBD31" w14:textId="77777777" w:rsidR="00C11492" w:rsidRPr="001402EC" w:rsidRDefault="00C11492" w:rsidP="00C11492">
      <w:pPr>
        <w:pStyle w:val="Instructions"/>
      </w:pPr>
      <w:r>
        <w:t xml:space="preserve">- </w:t>
      </w:r>
      <w:r w:rsidRPr="001402EC">
        <w:t>projects delivered</w:t>
      </w:r>
    </w:p>
    <w:p w14:paraId="14C2DCAA" w14:textId="77777777" w:rsidR="00C11492" w:rsidRPr="001402EC" w:rsidRDefault="00C11492" w:rsidP="00C11492">
      <w:pPr>
        <w:pStyle w:val="Instructions"/>
      </w:pPr>
      <w:r>
        <w:t xml:space="preserve">- </w:t>
      </w:r>
      <w:r w:rsidRPr="001402EC">
        <w:t>technical competencies</w:t>
      </w:r>
    </w:p>
    <w:p w14:paraId="129833C3" w14:textId="77777777" w:rsidR="00C11492" w:rsidRDefault="00C11492" w:rsidP="00C11492">
      <w:pPr>
        <w:pStyle w:val="Instructions"/>
      </w:pPr>
      <w:r>
        <w:t xml:space="preserve">- </w:t>
      </w:r>
      <w:r w:rsidRPr="001402EC">
        <w:t>communication abilities</w:t>
      </w:r>
      <w:bookmarkEnd w:id="5279"/>
    </w:p>
    <w:p w14:paraId="51B2BA94" w14:textId="632DB23A" w:rsidR="0080278C" w:rsidRPr="0080278C" w:rsidRDefault="0080278C" w:rsidP="0080278C">
      <w:pPr>
        <w:spacing w:line="360" w:lineRule="auto"/>
        <w:rPr>
          <w:rFonts w:ascii="Arial" w:hAnsi="Arial" w:cs="Arial"/>
        </w:rPr>
      </w:pPr>
      <w:r>
        <w:rPr>
          <w:rFonts w:ascii="Arial" w:hAnsi="Arial" w:cs="Arial"/>
        </w:rPr>
        <w:t>[Enter Project DE Lead Experience here]</w:t>
      </w:r>
    </w:p>
    <w:p w14:paraId="740676AF" w14:textId="77777777" w:rsidR="00C11492" w:rsidRDefault="00C11492" w:rsidP="00C11492">
      <w:pPr>
        <w:pStyle w:val="NumberedHeading3"/>
      </w:pPr>
      <w:r>
        <w:t>Resource allocation</w:t>
      </w:r>
    </w:p>
    <w:p w14:paraId="37041647" w14:textId="77777777" w:rsidR="00C11492" w:rsidRPr="001402EC" w:rsidRDefault="00C11492" w:rsidP="00C11492">
      <w:pPr>
        <w:pStyle w:val="Instructions"/>
      </w:pPr>
      <w:bookmarkStart w:id="5280" w:name="_Hlk13485482"/>
      <w:r w:rsidRPr="001402EC">
        <w:t>State the estimated time of the named individual (or individuals) performing BIM management roles for the project.</w:t>
      </w:r>
    </w:p>
    <w:bookmarkEnd w:id="5280"/>
    <w:p w14:paraId="32D781A1" w14:textId="702E7E49" w:rsidR="00C11492" w:rsidRDefault="00C11492" w:rsidP="00C11492">
      <w:pPr>
        <w:pStyle w:val="VHBAtablecaption"/>
      </w:pPr>
      <w:r>
        <w:t xml:space="preserve">Table </w:t>
      </w:r>
      <w:r>
        <w:fldChar w:fldCharType="begin"/>
      </w:r>
      <w:r>
        <w:instrText xml:space="preserve"> SEQ Table \* ARABIC </w:instrText>
      </w:r>
      <w:r>
        <w:fldChar w:fldCharType="separate"/>
      </w:r>
      <w:r w:rsidR="00B90629">
        <w:rPr>
          <w:noProof/>
        </w:rPr>
        <w:t>22</w:t>
      </w:r>
      <w:r>
        <w:rPr>
          <w:noProof/>
        </w:rPr>
        <w:fldChar w:fldCharType="end"/>
      </w:r>
      <w:r>
        <w:t xml:space="preserve">: </w:t>
      </w:r>
      <w:r w:rsidRPr="009A039A">
        <w:t>Digital Engineering Management</w:t>
      </w:r>
    </w:p>
    <w:tbl>
      <w:tblPr>
        <w:tblStyle w:val="TableGrid"/>
        <w:tblW w:w="8952" w:type="dxa"/>
        <w:tblLook w:val="04A0" w:firstRow="1" w:lastRow="0" w:firstColumn="1" w:lastColumn="0" w:noHBand="0" w:noVBand="1"/>
      </w:tblPr>
      <w:tblGrid>
        <w:gridCol w:w="1627"/>
        <w:gridCol w:w="1946"/>
        <w:gridCol w:w="3398"/>
        <w:gridCol w:w="1981"/>
      </w:tblGrid>
      <w:tr w:rsidR="00C11492" w:rsidRPr="003072C6" w14:paraId="77B54A7E" w14:textId="77777777">
        <w:trPr>
          <w:cnfStyle w:val="100000000000" w:firstRow="1" w:lastRow="0" w:firstColumn="0" w:lastColumn="0" w:oddVBand="0" w:evenVBand="0" w:oddHBand="0" w:evenHBand="0" w:firstRowFirstColumn="0" w:firstRowLastColumn="0" w:lastRowFirstColumn="0" w:lastRowLastColumn="0"/>
          <w:trHeight w:val="423"/>
        </w:trPr>
        <w:tc>
          <w:tcPr>
            <w:tcW w:w="1627" w:type="dxa"/>
          </w:tcPr>
          <w:p w14:paraId="1094BD2E" w14:textId="77777777" w:rsidR="00C11492" w:rsidRPr="00652D47" w:rsidRDefault="00C11492">
            <w:pPr>
              <w:pStyle w:val="VHBAtablecolhead"/>
              <w:rPr>
                <w:rFonts w:cstheme="minorHAnsi"/>
                <w:b w:val="0"/>
                <w:bCs/>
                <w:color w:val="FFFFFF" w:themeColor="background1"/>
              </w:rPr>
            </w:pPr>
            <w:r>
              <w:rPr>
                <w:rStyle w:val="Strong"/>
                <w:rFonts w:ascii="Arial" w:hAnsi="Arial" w:cs="Arial"/>
                <w:b/>
                <w:bCs w:val="0"/>
                <w:color w:val="FFFFFF" w:themeColor="background1"/>
              </w:rPr>
              <w:t>Phase</w:t>
            </w:r>
          </w:p>
        </w:tc>
        <w:tc>
          <w:tcPr>
            <w:tcW w:w="1946" w:type="dxa"/>
          </w:tcPr>
          <w:p w14:paraId="352A5053" w14:textId="77777777" w:rsidR="00C11492" w:rsidRPr="00652D47" w:rsidRDefault="00C11492">
            <w:pPr>
              <w:pStyle w:val="VHBAtablecolhead"/>
              <w:rPr>
                <w:rFonts w:cstheme="minorHAnsi"/>
                <w:b w:val="0"/>
                <w:bCs/>
                <w:color w:val="FFFFFF" w:themeColor="background1"/>
              </w:rPr>
            </w:pPr>
            <w:r w:rsidRPr="00652D47">
              <w:rPr>
                <w:rStyle w:val="Strong"/>
                <w:rFonts w:ascii="Arial" w:hAnsi="Arial" w:cs="Arial"/>
                <w:b/>
                <w:bCs w:val="0"/>
                <w:color w:val="FFFFFF" w:themeColor="background1"/>
              </w:rPr>
              <w:t>Named Resource</w:t>
            </w:r>
          </w:p>
        </w:tc>
        <w:tc>
          <w:tcPr>
            <w:tcW w:w="3398" w:type="dxa"/>
          </w:tcPr>
          <w:p w14:paraId="335845FD" w14:textId="77777777" w:rsidR="00C11492" w:rsidRPr="00652D47" w:rsidRDefault="00C11492">
            <w:pPr>
              <w:pStyle w:val="VHBAtablecolhead"/>
              <w:rPr>
                <w:rFonts w:ascii="Arial" w:hAnsi="Arial" w:cs="Arial"/>
                <w:b w:val="0"/>
                <w:bCs/>
                <w:color w:val="FFFFFF" w:themeColor="background1"/>
              </w:rPr>
            </w:pPr>
            <w:r w:rsidRPr="00652D47">
              <w:rPr>
                <w:rStyle w:val="Strong"/>
                <w:rFonts w:ascii="Arial" w:hAnsi="Arial" w:cs="Arial"/>
                <w:b/>
                <w:bCs w:val="0"/>
                <w:color w:val="FFFFFF" w:themeColor="background1"/>
              </w:rPr>
              <w:t>BIM and information management tasks</w:t>
            </w:r>
          </w:p>
        </w:tc>
        <w:tc>
          <w:tcPr>
            <w:tcW w:w="1981" w:type="dxa"/>
          </w:tcPr>
          <w:p w14:paraId="5C81B979" w14:textId="77777777" w:rsidR="00C11492" w:rsidRPr="00652D47" w:rsidRDefault="00C11492">
            <w:pPr>
              <w:pStyle w:val="VHBAtablecolhead"/>
              <w:rPr>
                <w:rStyle w:val="Strong"/>
                <w:rFonts w:ascii="Arial" w:hAnsi="Arial" w:cs="Arial"/>
                <w:b/>
                <w:bCs w:val="0"/>
                <w:color w:val="FFFFFF" w:themeColor="background1"/>
              </w:rPr>
            </w:pPr>
            <w:r w:rsidRPr="00652D47">
              <w:rPr>
                <w:rStyle w:val="Strong"/>
                <w:rFonts w:ascii="Arial" w:hAnsi="Arial" w:cs="Arial"/>
                <w:b/>
                <w:bCs w:val="0"/>
                <w:color w:val="FFFFFF" w:themeColor="background1"/>
              </w:rPr>
              <w:t>Time allocation per week</w:t>
            </w:r>
          </w:p>
        </w:tc>
      </w:tr>
      <w:tr w:rsidR="00C11492" w:rsidRPr="003072C6" w14:paraId="3C9FB331" w14:textId="77777777">
        <w:trPr>
          <w:cnfStyle w:val="000000100000" w:firstRow="0" w:lastRow="0" w:firstColumn="0" w:lastColumn="0" w:oddVBand="0" w:evenVBand="0" w:oddHBand="1" w:evenHBand="0" w:firstRowFirstColumn="0" w:firstRowLastColumn="0" w:lastRowFirstColumn="0" w:lastRowLastColumn="0"/>
        </w:trPr>
        <w:tc>
          <w:tcPr>
            <w:tcW w:w="1627" w:type="dxa"/>
          </w:tcPr>
          <w:p w14:paraId="00F7C76D" w14:textId="77777777" w:rsidR="00C11492" w:rsidRPr="009F6C58" w:rsidRDefault="00C11492" w:rsidP="00211493">
            <w:pPr>
              <w:pStyle w:val="VHBAtabletext"/>
            </w:pPr>
          </w:p>
        </w:tc>
        <w:tc>
          <w:tcPr>
            <w:tcW w:w="1946" w:type="dxa"/>
          </w:tcPr>
          <w:p w14:paraId="3CAA599E" w14:textId="77777777" w:rsidR="00C11492" w:rsidRPr="009F6C58" w:rsidRDefault="00C11492" w:rsidP="00211493">
            <w:pPr>
              <w:pStyle w:val="VHBAtabletext"/>
            </w:pPr>
          </w:p>
        </w:tc>
        <w:tc>
          <w:tcPr>
            <w:tcW w:w="3398" w:type="dxa"/>
          </w:tcPr>
          <w:p w14:paraId="6E3CE501" w14:textId="77777777" w:rsidR="00C11492" w:rsidRPr="009F6C58" w:rsidRDefault="00C11492" w:rsidP="00211493">
            <w:pPr>
              <w:pStyle w:val="VHBAtabletext"/>
              <w:rPr>
                <w:rFonts w:ascii="Arial" w:hAnsi="Arial" w:cs="Arial"/>
              </w:rPr>
            </w:pPr>
          </w:p>
        </w:tc>
        <w:tc>
          <w:tcPr>
            <w:tcW w:w="1981" w:type="dxa"/>
          </w:tcPr>
          <w:p w14:paraId="312A3E2B" w14:textId="77777777" w:rsidR="00C11492" w:rsidRPr="009F6C58" w:rsidRDefault="00C11492" w:rsidP="00211493">
            <w:pPr>
              <w:pStyle w:val="VHBAtabletext"/>
              <w:rPr>
                <w:rFonts w:ascii="Arial" w:hAnsi="Arial" w:cs="Arial"/>
              </w:rPr>
            </w:pPr>
          </w:p>
        </w:tc>
      </w:tr>
      <w:tr w:rsidR="00C11492" w:rsidRPr="003072C6" w14:paraId="6DF5F10B" w14:textId="77777777">
        <w:trPr>
          <w:cnfStyle w:val="000000010000" w:firstRow="0" w:lastRow="0" w:firstColumn="0" w:lastColumn="0" w:oddVBand="0" w:evenVBand="0" w:oddHBand="0" w:evenHBand="1" w:firstRowFirstColumn="0" w:firstRowLastColumn="0" w:lastRowFirstColumn="0" w:lastRowLastColumn="0"/>
        </w:trPr>
        <w:tc>
          <w:tcPr>
            <w:tcW w:w="1627" w:type="dxa"/>
          </w:tcPr>
          <w:p w14:paraId="55AA21C9" w14:textId="77777777" w:rsidR="00C11492" w:rsidRPr="009F6C58" w:rsidRDefault="00C11492" w:rsidP="00211493">
            <w:pPr>
              <w:pStyle w:val="VHBAtabletext"/>
              <w:rPr>
                <w:i/>
                <w:iCs/>
              </w:rPr>
            </w:pPr>
          </w:p>
        </w:tc>
        <w:tc>
          <w:tcPr>
            <w:tcW w:w="1946" w:type="dxa"/>
          </w:tcPr>
          <w:p w14:paraId="7ADF04B1" w14:textId="77777777" w:rsidR="00C11492" w:rsidRPr="009F6C58" w:rsidRDefault="00C11492" w:rsidP="00211493">
            <w:pPr>
              <w:pStyle w:val="VHBAtabletext"/>
              <w:rPr>
                <w:i/>
                <w:iCs/>
              </w:rPr>
            </w:pPr>
          </w:p>
        </w:tc>
        <w:tc>
          <w:tcPr>
            <w:tcW w:w="3398" w:type="dxa"/>
          </w:tcPr>
          <w:p w14:paraId="58C3F0FC" w14:textId="77777777" w:rsidR="00C11492" w:rsidRPr="009F6C58" w:rsidRDefault="00C11492" w:rsidP="00211493">
            <w:pPr>
              <w:pStyle w:val="VHBAtabletext"/>
              <w:rPr>
                <w:rFonts w:ascii="Arial" w:hAnsi="Arial" w:cs="Arial"/>
                <w:i/>
                <w:iCs/>
              </w:rPr>
            </w:pPr>
          </w:p>
        </w:tc>
        <w:tc>
          <w:tcPr>
            <w:tcW w:w="1981" w:type="dxa"/>
          </w:tcPr>
          <w:p w14:paraId="7000E8F5" w14:textId="77777777" w:rsidR="00C11492" w:rsidRPr="009F6C58" w:rsidRDefault="00C11492" w:rsidP="00211493">
            <w:pPr>
              <w:pStyle w:val="VHBAtabletext"/>
              <w:rPr>
                <w:rStyle w:val="IntenseEmphasis"/>
                <w:rFonts w:cs="Arial"/>
                <w:i w:val="0"/>
                <w:iCs w:val="0"/>
                <w:color w:val="auto"/>
              </w:rPr>
            </w:pPr>
          </w:p>
        </w:tc>
      </w:tr>
      <w:tr w:rsidR="00C11492" w:rsidRPr="003072C6" w14:paraId="5998BEC5" w14:textId="77777777">
        <w:trPr>
          <w:cnfStyle w:val="000000100000" w:firstRow="0" w:lastRow="0" w:firstColumn="0" w:lastColumn="0" w:oddVBand="0" w:evenVBand="0" w:oddHBand="1" w:evenHBand="0" w:firstRowFirstColumn="0" w:firstRowLastColumn="0" w:lastRowFirstColumn="0" w:lastRowLastColumn="0"/>
        </w:trPr>
        <w:tc>
          <w:tcPr>
            <w:tcW w:w="1627" w:type="dxa"/>
          </w:tcPr>
          <w:p w14:paraId="0F2D1E86" w14:textId="77777777" w:rsidR="00C11492" w:rsidRPr="009F6C58" w:rsidRDefault="00C11492" w:rsidP="00211493">
            <w:pPr>
              <w:pStyle w:val="VHBAtabletext"/>
              <w:rPr>
                <w:i/>
                <w:iCs/>
              </w:rPr>
            </w:pPr>
          </w:p>
        </w:tc>
        <w:tc>
          <w:tcPr>
            <w:tcW w:w="1946" w:type="dxa"/>
          </w:tcPr>
          <w:p w14:paraId="50F8A0F8" w14:textId="77777777" w:rsidR="00C11492" w:rsidRPr="009F6C58" w:rsidRDefault="00C11492" w:rsidP="00211493">
            <w:pPr>
              <w:pStyle w:val="VHBAtabletext"/>
              <w:rPr>
                <w:i/>
                <w:iCs/>
              </w:rPr>
            </w:pPr>
          </w:p>
        </w:tc>
        <w:tc>
          <w:tcPr>
            <w:tcW w:w="3398" w:type="dxa"/>
          </w:tcPr>
          <w:p w14:paraId="6D441CF6" w14:textId="77777777" w:rsidR="00C11492" w:rsidRPr="009F6C58" w:rsidRDefault="00C11492" w:rsidP="00211493">
            <w:pPr>
              <w:pStyle w:val="VHBAtabletext"/>
              <w:rPr>
                <w:rFonts w:ascii="Arial" w:hAnsi="Arial" w:cs="Arial"/>
                <w:i/>
                <w:iCs/>
              </w:rPr>
            </w:pPr>
          </w:p>
        </w:tc>
        <w:tc>
          <w:tcPr>
            <w:tcW w:w="1981" w:type="dxa"/>
          </w:tcPr>
          <w:p w14:paraId="69180585" w14:textId="77777777" w:rsidR="00C11492" w:rsidRPr="009F6C58" w:rsidRDefault="00C11492" w:rsidP="00211493">
            <w:pPr>
              <w:pStyle w:val="VHBAtabletext"/>
              <w:rPr>
                <w:rStyle w:val="IntenseEmphasis"/>
                <w:rFonts w:cs="Arial"/>
                <w:i w:val="0"/>
                <w:iCs w:val="0"/>
                <w:color w:val="auto"/>
              </w:rPr>
            </w:pPr>
          </w:p>
        </w:tc>
      </w:tr>
    </w:tbl>
    <w:p w14:paraId="53DB6448" w14:textId="77777777" w:rsidR="00C11492" w:rsidRDefault="00C11492" w:rsidP="00C11492">
      <w:pPr>
        <w:spacing w:line="360" w:lineRule="auto"/>
        <w:rPr>
          <w:rFonts w:ascii="Arial" w:hAnsi="Arial" w:cs="Arial"/>
        </w:rPr>
        <w:sectPr w:rsidR="00C11492" w:rsidSect="00955FCF">
          <w:pgSz w:w="11906" w:h="16838" w:code="9"/>
          <w:pgMar w:top="1418" w:right="1418" w:bottom="1418" w:left="1418" w:header="454" w:footer="510" w:gutter="0"/>
          <w:cols w:space="720"/>
          <w:docGrid w:linePitch="360"/>
        </w:sectPr>
      </w:pPr>
    </w:p>
    <w:bookmarkEnd w:id="5277" w:displacedByCustomXml="next"/>
    <w:sdt>
      <w:sdtPr>
        <w:rPr>
          <w:i/>
          <w:iCs/>
          <w:color w:val="990F04" w:themeColor="accent3" w:themeShade="80"/>
        </w:rPr>
        <w:id w:val="-1735766193"/>
        <w:lock w:val="sdtContentLocked"/>
        <w:placeholder>
          <w:docPart w:val="D91A4E40C4034FE7B0DDFF16A1D69FFD"/>
        </w:placeholder>
      </w:sdtPr>
      <w:sdtEndPr>
        <w:rPr>
          <w:i w:val="0"/>
          <w:iCs w:val="0"/>
          <w:color w:val="auto"/>
        </w:rPr>
      </w:sdtEndPr>
      <w:sdtContent>
        <w:p w14:paraId="7C8191D2" w14:textId="162B29C2" w:rsidR="00D17413" w:rsidRPr="0008525B" w:rsidRDefault="00A14B95" w:rsidP="0008525B">
          <w:pPr>
            <w:pStyle w:val="EndPage"/>
            <w:framePr w:wrap="around"/>
          </w:pPr>
          <w:r>
            <w:rPr>
              <w:noProof/>
            </w:rPr>
            <w:drawing>
              <wp:inline distT="0" distB="0" distL="0" distR="0" wp14:anchorId="10EDA2A3" wp14:editId="09542161">
                <wp:extent cx="7558767" cy="10691997"/>
                <wp:effectExtent l="0" t="0" r="4445"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pic:cNvPicPr>
                          <a:picLocks noChangeAspect="1"/>
                        </pic:cNvPicPr>
                      </pic:nvPicPr>
                      <pic:blipFill>
                        <a:blip r:embed="rId56"/>
                        <a:stretch>
                          <a:fillRect/>
                        </a:stretch>
                      </pic:blipFill>
                      <pic:spPr>
                        <a:xfrm>
                          <a:off x="0" y="0"/>
                          <a:ext cx="7558767" cy="10691997"/>
                        </a:xfrm>
                        <a:prstGeom prst="rect">
                          <a:avLst/>
                        </a:prstGeom>
                      </pic:spPr>
                    </pic:pic>
                  </a:graphicData>
                </a:graphic>
              </wp:inline>
            </w:drawing>
          </w:r>
          <w:r w:rsidR="00AD4FAD">
            <w:rPr>
              <w:noProof/>
            </w:rPr>
            <w:drawing>
              <wp:inline distT="0" distB="0" distL="0" distR="0" wp14:anchorId="66263370" wp14:editId="3BD0FE14">
                <wp:extent cx="5753100" cy="8134350"/>
                <wp:effectExtent l="0" t="0" r="0" b="0"/>
                <wp:docPr id="1571845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53100" cy="8134350"/>
                        </a:xfrm>
                        <a:prstGeom prst="rect">
                          <a:avLst/>
                        </a:prstGeom>
                        <a:noFill/>
                        <a:ln>
                          <a:noFill/>
                        </a:ln>
                      </pic:spPr>
                    </pic:pic>
                  </a:graphicData>
                </a:graphic>
              </wp:inline>
            </w:drawing>
          </w:r>
        </w:p>
      </w:sdtContent>
    </w:sdt>
    <w:sectPr w:rsidR="00D17413" w:rsidRPr="0008525B" w:rsidSect="00955FCF">
      <w:pgSz w:w="11906" w:h="16838" w:code="9"/>
      <w:pgMar w:top="1418" w:right="1418" w:bottom="1418" w:left="1418"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94932B" w14:textId="77777777" w:rsidR="00DB11DC" w:rsidRDefault="00DB11DC" w:rsidP="00A73396">
      <w:r>
        <w:separator/>
      </w:r>
    </w:p>
  </w:endnote>
  <w:endnote w:type="continuationSeparator" w:id="0">
    <w:p w14:paraId="3AB884C7" w14:textId="77777777" w:rsidR="00DB11DC" w:rsidRDefault="00DB11DC" w:rsidP="00A73396">
      <w:r>
        <w:continuationSeparator/>
      </w:r>
    </w:p>
  </w:endnote>
  <w:endnote w:type="continuationNotice" w:id="1">
    <w:p w14:paraId="1D40631D" w14:textId="77777777" w:rsidR="00DB11DC" w:rsidRDefault="00DB11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Fira Sans">
    <w:charset w:val="00"/>
    <w:family w:val="swiss"/>
    <w:pitch w:val="variable"/>
    <w:sig w:usb0="600002FF" w:usb1="00000001" w:usb2="00000000" w:usb3="00000000" w:csb0="0000019F" w:csb1="00000000"/>
  </w:font>
  <w:font w:name="MS PGothic">
    <w:altName w:val="ＭＳ Ｐゴシック"/>
    <w:panose1 w:val="020B0600070205080204"/>
    <w:charset w:val="80"/>
    <w:family w:val="swiss"/>
    <w:pitch w:val="variable"/>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CF86E1" w14:textId="77777777" w:rsidR="00977C63" w:rsidRPr="008114D1" w:rsidRDefault="00977C63" w:rsidP="00E969B1">
    <w:pPr>
      <w:pStyle w:val="VHBAfooter"/>
    </w:pPr>
    <w:r>
      <w:t xml:space="preserve">Page </w:t>
    </w:r>
    <w:r w:rsidR="00C025CF">
      <w:rPr>
        <w:noProof/>
      </w:rPr>
      <w:t>8</w:t>
    </w:r>
    <w:r>
      <w:tab/>
      <w:t>Document 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207080" w14:textId="77777777" w:rsidR="008857E7" w:rsidRDefault="008857E7">
    <w:pPr>
      <w:pStyle w:val="Footer"/>
    </w:pPr>
    <w:r w:rsidRPr="008857E7">
      <w:rPr>
        <w:noProof/>
      </w:rPr>
      <w:drawing>
        <wp:anchor distT="0" distB="0" distL="114300" distR="114300" simplePos="0" relativeHeight="251658242" behindDoc="1" locked="1" layoutInCell="1" allowOverlap="1" wp14:anchorId="1CA1AA36" wp14:editId="010BA0BA">
          <wp:simplePos x="829340" y="9399181"/>
          <wp:positionH relativeFrom="page">
            <wp:align>left</wp:align>
          </wp:positionH>
          <wp:positionV relativeFrom="page">
            <wp:align>bottom</wp:align>
          </wp:positionV>
          <wp:extent cx="1324800" cy="972000"/>
          <wp:effectExtent l="0" t="0" r="8890" b="0"/>
          <wp:wrapNone/>
          <wp:docPr id="1098578433" name="Graphic 1098578433">
            <a:extLst xmlns:a="http://schemas.openxmlformats.org/drawingml/2006/main">
              <a:ext uri="{FF2B5EF4-FFF2-40B4-BE49-F238E27FC236}">
                <a16:creationId xmlns:a16="http://schemas.microsoft.com/office/drawing/2014/main" id="{6117789D-418D-4282-970B-4A917E06E6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6">
                    <a:extLst>
                      <a:ext uri="{FF2B5EF4-FFF2-40B4-BE49-F238E27FC236}">
                        <a16:creationId xmlns:a16="http://schemas.microsoft.com/office/drawing/2014/main" id="{6117789D-418D-4282-970B-4A917E06E619}"/>
                      </a:ext>
                    </a:extLst>
                  </pic:cNvPr>
                  <pic:cNvPicPr>
                    <a:picLocks noChangeAspect="1"/>
                  </pic:cNvPicPr>
                </pic:nvPicPr>
                <pic:blipFill rotWithShape="1">
                  <a:blip r:embed="rId1" cstate="email">
                    <a:extLst>
                      <a:ext uri="{28A0092B-C50C-407E-A947-70E740481C1C}">
                        <a14:useLocalDpi xmlns:a14="http://schemas.microsoft.com/office/drawing/2010/main"/>
                      </a:ext>
                      <a:ext uri="{96DAC541-7B7A-43D3-8B79-37D633B846F1}">
                        <asvg:svgBlip xmlns:asvg="http://schemas.microsoft.com/office/drawing/2016/SVG/main" r:embed="rId2"/>
                      </a:ext>
                    </a:extLst>
                  </a:blip>
                  <a:srcRect l="-47812" t="1" r="-1" b="-91144"/>
                  <a:stretch/>
                </pic:blipFill>
                <pic:spPr>
                  <a:xfrm>
                    <a:off x="0" y="0"/>
                    <a:ext cx="1324800" cy="972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067F70" w14:textId="6E9CE685" w:rsidR="008849D6" w:rsidRDefault="00AA04EB" w:rsidP="00EF074E">
    <w:pPr>
      <w:pStyle w:val="VHBAfooter"/>
    </w:pPr>
    <w:r>
      <w:t>Victorian Health Building Authority</w:t>
    </w:r>
    <w:r w:rsidR="00C3208E">
      <w:t xml:space="preserve"> |</w:t>
    </w:r>
    <w:r>
      <w:t xml:space="preserve"> </w:t>
    </w:r>
    <w:sdt>
      <w:sdtPr>
        <w:alias w:val="Title"/>
        <w:tag w:val=""/>
        <w:id w:val="357234577"/>
        <w:placeholder>
          <w:docPart w:val="3EFE709AE8A743C2AD61D3B1F4346D61"/>
        </w:placeholder>
        <w:dataBinding w:prefixMappings="xmlns:ns0='http://purl.org/dc/elements/1.1/' xmlns:ns1='http://schemas.openxmlformats.org/package/2006/metadata/core-properties' " w:xpath="/ns1:coreProperties[1]/ns0:title[1]" w:storeItemID="{6C3C8BC8-F283-45AE-878A-BAB7291924A1}"/>
        <w:text/>
      </w:sdtPr>
      <w:sdtEndPr/>
      <w:sdtContent>
        <w:r w:rsidR="0085624C">
          <w:t>Design Digital Engineering Management Plan</w:t>
        </w:r>
      </w:sdtContent>
    </w:sdt>
  </w:p>
  <w:p w14:paraId="5853A275" w14:textId="77777777" w:rsidR="008849D6" w:rsidRPr="00EF074E" w:rsidRDefault="008849D6" w:rsidP="00984154">
    <w:pPr>
      <w:pStyle w:val="Footerright"/>
      <w:framePr w:w="1006" w:wrap="around" w:hAnchor="page" w:x="9466"/>
    </w:pPr>
    <w:r w:rsidRPr="0031753A">
      <w:t xml:space="preserve">Page </w:t>
    </w:r>
    <w:r>
      <w:fldChar w:fldCharType="begin"/>
    </w:r>
    <w:r>
      <w:instrText xml:space="preserve"> PAGE   \* MERGEFORMAT </w:instrText>
    </w:r>
    <w:r>
      <w:fldChar w:fldCharType="separate"/>
    </w:r>
    <w: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F49F0A" w14:textId="77777777" w:rsidR="00DB11DC" w:rsidRDefault="00DB11DC" w:rsidP="00A73396">
      <w:r>
        <w:separator/>
      </w:r>
    </w:p>
  </w:footnote>
  <w:footnote w:type="continuationSeparator" w:id="0">
    <w:p w14:paraId="496D1CA6" w14:textId="77777777" w:rsidR="00DB11DC" w:rsidRDefault="00DB11DC" w:rsidP="00A73396">
      <w:r>
        <w:continuationSeparator/>
      </w:r>
    </w:p>
  </w:footnote>
  <w:footnote w:type="continuationNotice" w:id="1">
    <w:p w14:paraId="28021EE7" w14:textId="77777777" w:rsidR="00DB11DC" w:rsidRDefault="00DB11DC">
      <w:pPr>
        <w:spacing w:after="0" w:line="240" w:lineRule="auto"/>
      </w:pPr>
    </w:p>
  </w:footnote>
  <w:footnote w:id="2">
    <w:p w14:paraId="6FF3D29A" w14:textId="77777777" w:rsidR="000E75D1" w:rsidRDefault="000E75D1" w:rsidP="000E75D1">
      <w:pPr>
        <w:pStyle w:val="FootnoteText"/>
      </w:pPr>
      <w:r>
        <w:rPr>
          <w:rStyle w:val="FootnoteReference"/>
        </w:rPr>
        <w:footnoteRef/>
      </w:r>
      <w:r>
        <w:t xml:space="preserve"> </w:t>
      </w:r>
      <w:hyperlink r:id="rId1" w:history="1">
        <w:r w:rsidRPr="00696BAE">
          <w:t>https://www.healthfacilityguidelines.com.au/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ECBCC" w14:textId="77777777" w:rsidR="00920302" w:rsidRDefault="008857E7">
    <w:pPr>
      <w:pStyle w:val="Header"/>
    </w:pPr>
    <w:r w:rsidRPr="008857E7">
      <w:rPr>
        <w:noProof/>
      </w:rPr>
      <w:drawing>
        <wp:anchor distT="0" distB="0" distL="114300" distR="114300" simplePos="0" relativeHeight="251658241" behindDoc="1" locked="1" layoutInCell="1" allowOverlap="1" wp14:anchorId="1CE3F058" wp14:editId="6F882A38">
          <wp:simplePos x="829340" y="287079"/>
          <wp:positionH relativeFrom="page">
            <wp:align>left</wp:align>
          </wp:positionH>
          <wp:positionV relativeFrom="page">
            <wp:align>top</wp:align>
          </wp:positionV>
          <wp:extent cx="1929600" cy="1040400"/>
          <wp:effectExtent l="0" t="0" r="0" b="7620"/>
          <wp:wrapNone/>
          <wp:docPr id="734073176" name="Graphic 734073176">
            <a:extLst xmlns:a="http://schemas.openxmlformats.org/drawingml/2006/main">
              <a:ext uri="{FF2B5EF4-FFF2-40B4-BE49-F238E27FC236}">
                <a16:creationId xmlns:a16="http://schemas.microsoft.com/office/drawing/2014/main" id="{9C01D9E3-25EB-48CE-8DF7-D0B84E962A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7">
                    <a:extLst>
                      <a:ext uri="{FF2B5EF4-FFF2-40B4-BE49-F238E27FC236}">
                        <a16:creationId xmlns:a16="http://schemas.microsoft.com/office/drawing/2014/main" id="{9C01D9E3-25EB-48CE-8DF7-D0B84E962A05}"/>
                      </a:ext>
                    </a:extLst>
                  </pic:cNvPr>
                  <pic:cNvPicPr>
                    <a:picLocks noChangeAspect="1"/>
                  </pic:cNvPicPr>
                </pic:nvPicPr>
                <pic:blipFill rotWithShape="1">
                  <a:blip r:embed="rId1" cstate="email">
                    <a:extLst>
                      <a:ext uri="{28A0092B-C50C-407E-A947-70E740481C1C}">
                        <a14:useLocalDpi xmlns:a14="http://schemas.microsoft.com/office/drawing/2010/main"/>
                      </a:ext>
                      <a:ext uri="{96DAC541-7B7A-43D3-8B79-37D633B846F1}">
                        <asvg:svgBlip xmlns:asvg="http://schemas.microsoft.com/office/drawing/2016/SVG/main" r:embed="rId2"/>
                      </a:ext>
                    </a:extLst>
                  </a:blip>
                  <a:srcRect l="-26416" t="-49754"/>
                  <a:stretch/>
                </pic:blipFill>
                <pic:spPr>
                  <a:xfrm>
                    <a:off x="0" y="0"/>
                    <a:ext cx="1929600" cy="1040400"/>
                  </a:xfrm>
                  <a:prstGeom prst="rect">
                    <a:avLst/>
                  </a:prstGeom>
                </pic:spPr>
              </pic:pic>
            </a:graphicData>
          </a:graphic>
          <wp14:sizeRelH relativeFrom="margin">
            <wp14:pctWidth>0</wp14:pctWidth>
          </wp14:sizeRelH>
          <wp14:sizeRelV relativeFrom="margin">
            <wp14:pctHeight>0</wp14:pctHeight>
          </wp14:sizeRelV>
        </wp:anchor>
      </w:drawing>
    </w:r>
    <w:r w:rsidR="006C1FE9" w:rsidRPr="006C1FE9">
      <w:rPr>
        <w:noProof/>
      </w:rPr>
      <w:drawing>
        <wp:anchor distT="0" distB="0" distL="114300" distR="114300" simplePos="0" relativeHeight="251658240" behindDoc="1" locked="1" layoutInCell="1" allowOverlap="1" wp14:anchorId="55C8A6C5" wp14:editId="0DB2BA4C">
          <wp:simplePos x="835025" y="283210"/>
          <wp:positionH relativeFrom="page">
            <wp:align>left</wp:align>
          </wp:positionH>
          <wp:positionV relativeFrom="page">
            <wp:align>top</wp:align>
          </wp:positionV>
          <wp:extent cx="7560000" cy="10692092"/>
          <wp:effectExtent l="0" t="0" r="3175" b="0"/>
          <wp:wrapNone/>
          <wp:docPr id="177615090" name="Picture 177615090" descr="Background pattern&#10;&#10;Description automatically generated">
            <a:extLst xmlns:a="http://schemas.openxmlformats.org/drawingml/2006/main">
              <a:ext uri="{FF2B5EF4-FFF2-40B4-BE49-F238E27FC236}">
                <a16:creationId xmlns:a16="http://schemas.microsoft.com/office/drawing/2014/main" id="{C4D1F4A4-132F-4EE2-BAE6-F0B80AE497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Background pattern&#10;&#10;Description automatically generated">
                    <a:extLst>
                      <a:ext uri="{FF2B5EF4-FFF2-40B4-BE49-F238E27FC236}">
                        <a16:creationId xmlns:a16="http://schemas.microsoft.com/office/drawing/2014/main" id="{C4D1F4A4-132F-4EE2-BAE6-F0B80AE4979A}"/>
                      </a:ext>
                    </a:extLst>
                  </pic:cNvPr>
                  <pic:cNvPicPr>
                    <a:picLocks noChangeAspect="1"/>
                  </pic:cNvPicPr>
                </pic:nvPicPr>
                <pic:blipFill>
                  <a:blip r:embed="rId3" cstate="email">
                    <a:extLst>
                      <a:ext uri="{28A0092B-C50C-407E-A947-70E740481C1C}">
                        <a14:useLocalDpi xmlns:a14="http://schemas.microsoft.com/office/drawing/2010/main"/>
                      </a:ext>
                    </a:extLst>
                  </a:blip>
                  <a:stretch>
                    <a:fillRect/>
                  </a:stretch>
                </pic:blipFill>
                <pic:spPr>
                  <a:xfrm>
                    <a:off x="0" y="0"/>
                    <a:ext cx="7560000" cy="1069209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0068F"/>
    <w:multiLevelType w:val="multilevel"/>
    <w:tmpl w:val="E44E25A2"/>
    <w:numStyleLink w:val="ListHeadings"/>
  </w:abstractNum>
  <w:abstractNum w:abstractNumId="1" w15:restartNumberingAfterBreak="0">
    <w:nsid w:val="0AC2735F"/>
    <w:multiLevelType w:val="multilevel"/>
    <w:tmpl w:val="E44E25A2"/>
    <w:styleLink w:val="ListHeadings"/>
    <w:lvl w:ilvl="0">
      <w:start w:val="1"/>
      <w:numFmt w:val="decimal"/>
      <w:pStyle w:val="NumberedHeading1"/>
      <w:lvlText w:val="%1."/>
      <w:lvlJc w:val="left"/>
      <w:pPr>
        <w:ind w:left="1134" w:hanging="1134"/>
      </w:pPr>
      <w:rPr>
        <w:rFonts w:hint="default"/>
      </w:rPr>
    </w:lvl>
    <w:lvl w:ilvl="1">
      <w:start w:val="1"/>
      <w:numFmt w:val="decimal"/>
      <w:pStyle w:val="NumberedHeading2"/>
      <w:lvlText w:val="%1.%2."/>
      <w:lvlJc w:val="left"/>
      <w:pPr>
        <w:ind w:left="1276" w:hanging="1134"/>
      </w:pPr>
      <w:rPr>
        <w:rFonts w:hint="default"/>
      </w:rPr>
    </w:lvl>
    <w:lvl w:ilvl="2">
      <w:start w:val="1"/>
      <w:numFmt w:val="decimal"/>
      <w:pStyle w:val="NumberedHeading3"/>
      <w:lvlText w:val="%1.%2.%3."/>
      <w:lvlJc w:val="left"/>
      <w:pPr>
        <w:ind w:left="1134" w:hanging="1134"/>
      </w:pPr>
      <w:rPr>
        <w:rFonts w:hint="default"/>
      </w:rPr>
    </w:lvl>
    <w:lvl w:ilvl="3">
      <w:start w:val="1"/>
      <w:numFmt w:val="decimal"/>
      <w:pStyle w:val="NumberedHeading4"/>
      <w:lvlText w:val="%1.%2.%3.%4."/>
      <w:lvlJc w:val="left"/>
      <w:pPr>
        <w:ind w:left="1134" w:hanging="1134"/>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BAD2E30"/>
    <w:multiLevelType w:val="multilevel"/>
    <w:tmpl w:val="DC3A2C00"/>
    <w:styleLink w:val="ZZNumbersloweralpha"/>
    <w:lvl w:ilvl="0">
      <w:start w:val="1"/>
      <w:numFmt w:val="lowerLetter"/>
      <w:pStyle w:val="VHBAnumberloweralpha"/>
      <w:lvlText w:val="(%1)"/>
      <w:lvlJc w:val="left"/>
      <w:pPr>
        <w:ind w:left="397" w:hanging="397"/>
      </w:pPr>
      <w:rPr>
        <w:rFonts w:hint="default"/>
      </w:rPr>
    </w:lvl>
    <w:lvl w:ilvl="1">
      <w:start w:val="1"/>
      <w:numFmt w:val="lowerLetter"/>
      <w:pStyle w:val="VHBAnumberloweralphaindent"/>
      <w:lvlText w:val="(%2)"/>
      <w:lvlJc w:val="left"/>
      <w:pPr>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4" w15:restartNumberingAfterBreak="0">
    <w:nsid w:val="116A3833"/>
    <w:multiLevelType w:val="multilevel"/>
    <w:tmpl w:val="848C7684"/>
    <w:numStyleLink w:val="ZZQuotebullets"/>
  </w:abstractNum>
  <w:abstractNum w:abstractNumId="5" w15:restartNumberingAfterBreak="0">
    <w:nsid w:val="13887FE8"/>
    <w:multiLevelType w:val="hybridMultilevel"/>
    <w:tmpl w:val="E18C418C"/>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1240F6C"/>
    <w:multiLevelType w:val="multilevel"/>
    <w:tmpl w:val="C2FE460C"/>
    <w:styleLink w:val="Bullets"/>
    <w:lvl w:ilvl="0">
      <w:start w:val="1"/>
      <w:numFmt w:val="bullet"/>
      <w:pStyle w:val="ListBullet"/>
      <w:lvlText w:val=""/>
      <w:lvlJc w:val="left"/>
      <w:pPr>
        <w:ind w:left="360" w:hanging="360"/>
      </w:pPr>
      <w:rPr>
        <w:rFonts w:ascii="Symbol" w:hAnsi="Symbol" w:hint="default"/>
        <w:color w:val="550F25" w:themeColor="accent1"/>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Symbol" w:hAnsi="Symbol"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7" w15:restartNumberingAfterBreak="0">
    <w:nsid w:val="24E65119"/>
    <w:multiLevelType w:val="multilevel"/>
    <w:tmpl w:val="5A060DCC"/>
    <w:lvl w:ilvl="0">
      <w:start w:val="1"/>
      <w:numFmt w:val="lowerLetter"/>
      <w:pStyle w:val="NumberedList2Column"/>
      <w:lvlText w:val="%1)"/>
      <w:lvlJc w:val="left"/>
      <w:pPr>
        <w:ind w:left="786" w:hanging="360"/>
      </w:pPr>
      <w:rPr>
        <w:rFonts w:hint="default"/>
        <w:i w:val="0"/>
        <w:iCs w:val="0"/>
        <w:color w:val="550F25" w:themeColor="accent1"/>
      </w:rPr>
    </w:lvl>
    <w:lvl w:ilvl="1">
      <w:start w:val="1"/>
      <w:numFmt w:val="bullet"/>
      <w:lvlText w:val=""/>
      <w:lvlJc w:val="left"/>
      <w:pPr>
        <w:ind w:left="1146" w:hanging="360"/>
      </w:pPr>
      <w:rPr>
        <w:rFonts w:ascii="Symbol" w:hAnsi="Symbol" w:hint="default"/>
      </w:rPr>
    </w:lvl>
    <w:lvl w:ilvl="2">
      <w:start w:val="1"/>
      <w:numFmt w:val="bullet"/>
      <w:lvlText w:val=""/>
      <w:lvlJc w:val="left"/>
      <w:pPr>
        <w:ind w:left="1506" w:hanging="360"/>
      </w:pPr>
      <w:rPr>
        <w:rFonts w:ascii="Symbol" w:hAnsi="Symbol" w:hint="default"/>
      </w:rPr>
    </w:lvl>
    <w:lvl w:ilvl="3">
      <w:start w:val="1"/>
      <w:numFmt w:val="bullet"/>
      <w:lvlText w:val=""/>
      <w:lvlJc w:val="left"/>
      <w:pPr>
        <w:ind w:left="1866" w:hanging="360"/>
      </w:pPr>
      <w:rPr>
        <w:rFonts w:ascii="Symbol" w:hAnsi="Symbol" w:hint="default"/>
        <w:color w:val="auto"/>
      </w:rPr>
    </w:lvl>
    <w:lvl w:ilvl="4">
      <w:start w:val="1"/>
      <w:numFmt w:val="bullet"/>
      <w:lvlText w:val=""/>
      <w:lvlJc w:val="left"/>
      <w:pPr>
        <w:ind w:left="2226" w:hanging="360"/>
      </w:pPr>
      <w:rPr>
        <w:rFonts w:ascii="Symbol" w:hAnsi="Symbol" w:hint="default"/>
        <w:color w:val="auto"/>
      </w:rPr>
    </w:lvl>
    <w:lvl w:ilvl="5">
      <w:start w:val="1"/>
      <w:numFmt w:val="bullet"/>
      <w:lvlText w:val=""/>
      <w:lvlJc w:val="left"/>
      <w:pPr>
        <w:ind w:left="2586" w:hanging="360"/>
      </w:pPr>
      <w:rPr>
        <w:rFonts w:ascii="Symbol" w:hAnsi="Symbol" w:hint="default"/>
        <w:color w:val="auto"/>
      </w:rPr>
    </w:lvl>
    <w:lvl w:ilvl="6">
      <w:start w:val="1"/>
      <w:numFmt w:val="bullet"/>
      <w:lvlText w:val=""/>
      <w:lvlJc w:val="left"/>
      <w:pPr>
        <w:ind w:left="2946" w:hanging="360"/>
      </w:pPr>
      <w:rPr>
        <w:rFonts w:ascii="Symbol" w:hAnsi="Symbol" w:hint="default"/>
        <w:color w:val="auto"/>
      </w:rPr>
    </w:lvl>
    <w:lvl w:ilvl="7">
      <w:start w:val="1"/>
      <w:numFmt w:val="bullet"/>
      <w:lvlText w:val=""/>
      <w:lvlJc w:val="left"/>
      <w:pPr>
        <w:ind w:left="3306" w:hanging="360"/>
      </w:pPr>
      <w:rPr>
        <w:rFonts w:ascii="Symbol" w:hAnsi="Symbol" w:hint="default"/>
        <w:color w:val="auto"/>
      </w:rPr>
    </w:lvl>
    <w:lvl w:ilvl="8">
      <w:start w:val="1"/>
      <w:numFmt w:val="bullet"/>
      <w:lvlText w:val=""/>
      <w:lvlJc w:val="left"/>
      <w:pPr>
        <w:ind w:left="3666" w:hanging="360"/>
      </w:pPr>
      <w:rPr>
        <w:rFonts w:ascii="Symbol" w:hAnsi="Symbol" w:hint="default"/>
        <w:color w:val="auto"/>
      </w:rPr>
    </w:lvl>
  </w:abstractNum>
  <w:abstractNum w:abstractNumId="8" w15:restartNumberingAfterBreak="0">
    <w:nsid w:val="289A66CB"/>
    <w:multiLevelType w:val="multilevel"/>
    <w:tmpl w:val="F8240770"/>
    <w:styleLink w:val="VHBANumbersdigitlist"/>
    <w:lvl w:ilvl="0">
      <w:start w:val="1"/>
      <w:numFmt w:val="decimal"/>
      <w:pStyle w:val="VHBAnumberdigit"/>
      <w:lvlText w:val="%1."/>
      <w:lvlJc w:val="left"/>
      <w:pPr>
        <w:ind w:left="397" w:hanging="397"/>
      </w:pPr>
      <w:rPr>
        <w:rFonts w:hint="default"/>
      </w:rPr>
    </w:lvl>
    <w:lvl w:ilvl="1">
      <w:start w:val="1"/>
      <w:numFmt w:val="decimal"/>
      <w:pStyle w:val="VHBAnumberdigitindent"/>
      <w:lvlText w:val="%2."/>
      <w:lvlJc w:val="left"/>
      <w:pPr>
        <w:ind w:left="794" w:hanging="397"/>
      </w:pPr>
      <w:rPr>
        <w:rFonts w:hint="default"/>
      </w:rPr>
    </w:lvl>
    <w:lvl w:ilvl="2">
      <w:start w:val="1"/>
      <w:numFmt w:val="bullet"/>
      <w:lvlRestart w:val="0"/>
      <w:pStyle w:val="VHBAbulletafternumbers1"/>
      <w:lvlText w:val="•"/>
      <w:lvlJc w:val="left"/>
      <w:pPr>
        <w:ind w:left="794" w:hanging="397"/>
      </w:pPr>
      <w:rPr>
        <w:rFonts w:ascii="Arial" w:hAnsi="Arial" w:hint="default"/>
        <w:color w:val="000000" w:themeColor="text1"/>
      </w:rPr>
    </w:lvl>
    <w:lvl w:ilvl="3">
      <w:start w:val="1"/>
      <w:numFmt w:val="bullet"/>
      <w:lvlRestart w:val="0"/>
      <w:pStyle w:val="VHBAbulletafternumbers2"/>
      <w:lvlText w:val="–"/>
      <w:lvlJc w:val="left"/>
      <w:pPr>
        <w:ind w:left="1191" w:hanging="397"/>
      </w:pPr>
      <w:rPr>
        <w:rFonts w:ascii="Arial" w:hAnsi="Arial" w:hint="default"/>
        <w:color w:val="auto"/>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9" w15:restartNumberingAfterBreak="0">
    <w:nsid w:val="2B103ACB"/>
    <w:multiLevelType w:val="hybridMultilevel"/>
    <w:tmpl w:val="D3B454D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D640D66"/>
    <w:multiLevelType w:val="multilevel"/>
    <w:tmpl w:val="DC3A2C00"/>
    <w:numStyleLink w:val="ZZNumbersloweralpha"/>
  </w:abstractNum>
  <w:abstractNum w:abstractNumId="11" w15:restartNumberingAfterBreak="0">
    <w:nsid w:val="38BE1EE0"/>
    <w:multiLevelType w:val="multilevel"/>
    <w:tmpl w:val="4ACAC00E"/>
    <w:styleLink w:val="VHBABulletList"/>
    <w:lvl w:ilvl="0">
      <w:start w:val="1"/>
      <w:numFmt w:val="bullet"/>
      <w:pStyle w:val="VHBAbullet1"/>
      <w:lvlText w:val="•"/>
      <w:lvlJc w:val="left"/>
      <w:pPr>
        <w:ind w:left="397" w:hanging="397"/>
      </w:pPr>
      <w:rPr>
        <w:rFonts w:ascii="Calibri" w:hAnsi="Calibri" w:hint="default"/>
        <w:color w:val="auto"/>
      </w:rPr>
    </w:lvl>
    <w:lvl w:ilvl="1">
      <w:start w:val="1"/>
      <w:numFmt w:val="bullet"/>
      <w:lvlRestart w:val="0"/>
      <w:pStyle w:val="VHBAbullet2"/>
      <w:lvlText w:val="–"/>
      <w:lvlJc w:val="left"/>
      <w:pPr>
        <w:ind w:left="794" w:hanging="397"/>
      </w:pPr>
      <w:rPr>
        <w:rFonts w:ascii="Arial" w:hAnsi="Arial"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2" w15:restartNumberingAfterBreak="0">
    <w:nsid w:val="3EC54A41"/>
    <w:multiLevelType w:val="multilevel"/>
    <w:tmpl w:val="46940C74"/>
    <w:styleLink w:val="ZZNumberslowerroman"/>
    <w:lvl w:ilvl="0">
      <w:start w:val="1"/>
      <w:numFmt w:val="lowerRoman"/>
      <w:pStyle w:val="VHBAnumberlowerroman"/>
      <w:lvlText w:val="(%1)"/>
      <w:lvlJc w:val="left"/>
      <w:pPr>
        <w:tabs>
          <w:tab w:val="num" w:pos="397"/>
        </w:tabs>
        <w:ind w:left="397" w:hanging="397"/>
      </w:pPr>
      <w:rPr>
        <w:rFonts w:hint="default"/>
      </w:rPr>
    </w:lvl>
    <w:lvl w:ilvl="1">
      <w:start w:val="1"/>
      <w:numFmt w:val="lowerRoman"/>
      <w:pStyle w:val="VHBA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3" w15:restartNumberingAfterBreak="0">
    <w:nsid w:val="456042C4"/>
    <w:multiLevelType w:val="hybridMultilevel"/>
    <w:tmpl w:val="14AA1E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7A018B8"/>
    <w:multiLevelType w:val="multilevel"/>
    <w:tmpl w:val="4ACAC00E"/>
    <w:numStyleLink w:val="VHBABulletList"/>
  </w:abstractNum>
  <w:abstractNum w:abstractNumId="15" w15:restartNumberingAfterBreak="0">
    <w:nsid w:val="48094328"/>
    <w:multiLevelType w:val="multilevel"/>
    <w:tmpl w:val="C2FE460C"/>
    <w:numStyleLink w:val="Bullets"/>
  </w:abstractNum>
  <w:abstractNum w:abstractNumId="16" w15:restartNumberingAfterBreak="0">
    <w:nsid w:val="50FE734C"/>
    <w:multiLevelType w:val="multilevel"/>
    <w:tmpl w:val="F8240770"/>
    <w:numStyleLink w:val="VHBANumbersdigitlist"/>
  </w:abstractNum>
  <w:abstractNum w:abstractNumId="17" w15:restartNumberingAfterBreak="0">
    <w:nsid w:val="541611C2"/>
    <w:multiLevelType w:val="multilevel"/>
    <w:tmpl w:val="7CFE8E04"/>
    <w:styleLink w:val="ZZTablebullets"/>
    <w:lvl w:ilvl="0">
      <w:start w:val="1"/>
      <w:numFmt w:val="bullet"/>
      <w:pStyle w:val="VHBAtablebullet1"/>
      <w:lvlText w:val="•"/>
      <w:lvlJc w:val="left"/>
      <w:pPr>
        <w:ind w:left="340" w:hanging="340"/>
      </w:pPr>
      <w:rPr>
        <w:rFonts w:ascii="Calibri" w:hAnsi="Calibri" w:hint="default"/>
      </w:rPr>
    </w:lvl>
    <w:lvl w:ilvl="1">
      <w:start w:val="1"/>
      <w:numFmt w:val="bullet"/>
      <w:lvlRestart w:val="0"/>
      <w:pStyle w:val="VHBAtablebullet2"/>
      <w:lvlText w:val="–"/>
      <w:lvlJc w:val="left"/>
      <w:pPr>
        <w:ind w:left="794" w:hanging="39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8" w15:restartNumberingAfterBreak="0">
    <w:nsid w:val="596A0C8C"/>
    <w:multiLevelType w:val="multilevel"/>
    <w:tmpl w:val="97DAEA0E"/>
    <w:numStyleLink w:val="Numbering"/>
  </w:abstractNum>
  <w:abstractNum w:abstractNumId="19" w15:restartNumberingAfterBreak="0">
    <w:nsid w:val="5A954527"/>
    <w:multiLevelType w:val="multilevel"/>
    <w:tmpl w:val="333C047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309259F"/>
    <w:multiLevelType w:val="multilevel"/>
    <w:tmpl w:val="848C7684"/>
    <w:styleLink w:val="ZZQuotebullets"/>
    <w:lvl w:ilvl="0">
      <w:start w:val="1"/>
      <w:numFmt w:val="bullet"/>
      <w:pStyle w:val="VHBAquotebullet1"/>
      <w:lvlText w:val="•"/>
      <w:lvlJc w:val="left"/>
      <w:pPr>
        <w:ind w:left="794" w:hanging="397"/>
      </w:pPr>
      <w:rPr>
        <w:rFonts w:ascii="Calibri" w:hAnsi="Calibri" w:hint="default"/>
        <w:color w:val="auto"/>
      </w:rPr>
    </w:lvl>
    <w:lvl w:ilvl="1">
      <w:start w:val="1"/>
      <w:numFmt w:val="bullet"/>
      <w:lvlRestart w:val="0"/>
      <w:pStyle w:val="VHBAquotebullet2"/>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1" w15:restartNumberingAfterBreak="0">
    <w:nsid w:val="64B96B00"/>
    <w:multiLevelType w:val="hybridMultilevel"/>
    <w:tmpl w:val="0F28ED8A"/>
    <w:lvl w:ilvl="0" w:tplc="7022217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2" w15:restartNumberingAfterBreak="0">
    <w:nsid w:val="680F5132"/>
    <w:multiLevelType w:val="multilevel"/>
    <w:tmpl w:val="7CFE8E04"/>
    <w:numStyleLink w:val="ZZTablebullets"/>
  </w:abstractNum>
  <w:abstractNum w:abstractNumId="23" w15:restartNumberingAfterBreak="0">
    <w:nsid w:val="7DC136F1"/>
    <w:multiLevelType w:val="hybridMultilevel"/>
    <w:tmpl w:val="2FFAEECA"/>
    <w:lvl w:ilvl="0" w:tplc="FFFFFFFF">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num w:numId="1" w16cid:durableId="445463222">
    <w:abstractNumId w:val="11"/>
  </w:num>
  <w:num w:numId="2" w16cid:durableId="23213338">
    <w:abstractNumId w:val="8"/>
  </w:num>
  <w:num w:numId="3" w16cid:durableId="1704136473">
    <w:abstractNumId w:val="2"/>
  </w:num>
  <w:num w:numId="4" w16cid:durableId="657883131">
    <w:abstractNumId w:val="12"/>
  </w:num>
  <w:num w:numId="5" w16cid:durableId="256059990">
    <w:abstractNumId w:val="20"/>
  </w:num>
  <w:num w:numId="6" w16cid:durableId="1753432397">
    <w:abstractNumId w:val="17"/>
  </w:num>
  <w:num w:numId="7" w16cid:durableId="1645504690">
    <w:abstractNumId w:val="12"/>
  </w:num>
  <w:num w:numId="8" w16cid:durableId="2065327413">
    <w:abstractNumId w:val="14"/>
  </w:num>
  <w:num w:numId="9" w16cid:durableId="1612475420">
    <w:abstractNumId w:val="16"/>
  </w:num>
  <w:num w:numId="10" w16cid:durableId="691492725">
    <w:abstractNumId w:val="22"/>
  </w:num>
  <w:num w:numId="11" w16cid:durableId="525169356">
    <w:abstractNumId w:val="4"/>
  </w:num>
  <w:num w:numId="12" w16cid:durableId="1418673586">
    <w:abstractNumId w:val="3"/>
  </w:num>
  <w:num w:numId="13" w16cid:durableId="1220021330">
    <w:abstractNumId w:val="1"/>
  </w:num>
  <w:num w:numId="14" w16cid:durableId="1634821477">
    <w:abstractNumId w:val="18"/>
  </w:num>
  <w:num w:numId="15" w16cid:durableId="1387296453">
    <w:abstractNumId w:val="0"/>
  </w:num>
  <w:num w:numId="16" w16cid:durableId="1097209232">
    <w:abstractNumId w:val="6"/>
  </w:num>
  <w:num w:numId="17" w16cid:durableId="1888570804">
    <w:abstractNumId w:val="15"/>
  </w:num>
  <w:num w:numId="18" w16cid:durableId="16471253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36546563">
    <w:abstractNumId w:val="5"/>
  </w:num>
  <w:num w:numId="20" w16cid:durableId="11915341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03031088">
    <w:abstractNumId w:val="19"/>
  </w:num>
  <w:num w:numId="22" w16cid:durableId="112215009">
    <w:abstractNumId w:val="23"/>
  </w:num>
  <w:num w:numId="23" w16cid:durableId="11570650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81707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598201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210059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3660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915493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1497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197179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410531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76503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366250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938239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313429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55208151">
    <w:abstractNumId w:val="10"/>
  </w:num>
  <w:num w:numId="37" w16cid:durableId="21213381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458194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555384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52827317">
    <w:abstractNumId w:val="10"/>
  </w:num>
  <w:num w:numId="41" w16cid:durableId="12318448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360635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249572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424583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771285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363758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244902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785438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398894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842641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247867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3306450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00979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3162532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0946628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4549823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5135652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537271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4132842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8040395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4736012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026366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3359588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723024434">
    <w:abstractNumId w:val="9"/>
  </w:num>
  <w:num w:numId="65" w16cid:durableId="251933463">
    <w:abstractNumId w:val="21"/>
  </w:num>
  <w:num w:numId="66" w16cid:durableId="481867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5575968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0444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280153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686201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0125337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403405335">
    <w:abstractNumId w:val="10"/>
  </w:num>
  <w:num w:numId="73" w16cid:durableId="7293040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6435062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20962444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8769376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0525341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20189170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5793630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875675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232589136">
    <w:abstractNumId w:val="13"/>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7"/>
  <w:mirrorMargin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81"/>
  <w:drawingGridVerticalSpacing w:val="181"/>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B69"/>
    <w:rsid w:val="00000280"/>
    <w:rsid w:val="00000E71"/>
    <w:rsid w:val="00001B9E"/>
    <w:rsid w:val="000022B4"/>
    <w:rsid w:val="00002925"/>
    <w:rsid w:val="00002990"/>
    <w:rsid w:val="00002F0A"/>
    <w:rsid w:val="000030CA"/>
    <w:rsid w:val="00003CBC"/>
    <w:rsid w:val="000048AC"/>
    <w:rsid w:val="00004B98"/>
    <w:rsid w:val="00005679"/>
    <w:rsid w:val="00005B45"/>
    <w:rsid w:val="00005E7C"/>
    <w:rsid w:val="00005EB0"/>
    <w:rsid w:val="0000653E"/>
    <w:rsid w:val="00006762"/>
    <w:rsid w:val="000069EE"/>
    <w:rsid w:val="00006AA5"/>
    <w:rsid w:val="00006DE8"/>
    <w:rsid w:val="00006E08"/>
    <w:rsid w:val="000101A4"/>
    <w:rsid w:val="00010659"/>
    <w:rsid w:val="00010688"/>
    <w:rsid w:val="00011001"/>
    <w:rsid w:val="00011DFA"/>
    <w:rsid w:val="00011F8B"/>
    <w:rsid w:val="00011FBF"/>
    <w:rsid w:val="0001250C"/>
    <w:rsid w:val="000130C4"/>
    <w:rsid w:val="000131C2"/>
    <w:rsid w:val="000133EE"/>
    <w:rsid w:val="00014094"/>
    <w:rsid w:val="00014E12"/>
    <w:rsid w:val="00014FC4"/>
    <w:rsid w:val="00015B77"/>
    <w:rsid w:val="0001632A"/>
    <w:rsid w:val="00016DBE"/>
    <w:rsid w:val="000174ED"/>
    <w:rsid w:val="00017583"/>
    <w:rsid w:val="00017921"/>
    <w:rsid w:val="00017D7D"/>
    <w:rsid w:val="00017DE7"/>
    <w:rsid w:val="00017F18"/>
    <w:rsid w:val="000202AD"/>
    <w:rsid w:val="00020430"/>
    <w:rsid w:val="00020AAB"/>
    <w:rsid w:val="00021477"/>
    <w:rsid w:val="000214BA"/>
    <w:rsid w:val="000219A0"/>
    <w:rsid w:val="00021C33"/>
    <w:rsid w:val="000223A4"/>
    <w:rsid w:val="00022E60"/>
    <w:rsid w:val="000234E8"/>
    <w:rsid w:val="00023A1C"/>
    <w:rsid w:val="00023F19"/>
    <w:rsid w:val="00023F29"/>
    <w:rsid w:val="00023F91"/>
    <w:rsid w:val="00024902"/>
    <w:rsid w:val="000249F2"/>
    <w:rsid w:val="00024B80"/>
    <w:rsid w:val="00025B95"/>
    <w:rsid w:val="000264B2"/>
    <w:rsid w:val="000266CD"/>
    <w:rsid w:val="00026B32"/>
    <w:rsid w:val="00026B3F"/>
    <w:rsid w:val="00026BEC"/>
    <w:rsid w:val="00026C19"/>
    <w:rsid w:val="00026C95"/>
    <w:rsid w:val="00027231"/>
    <w:rsid w:val="000273C6"/>
    <w:rsid w:val="00031263"/>
    <w:rsid w:val="00031331"/>
    <w:rsid w:val="00031614"/>
    <w:rsid w:val="0003180B"/>
    <w:rsid w:val="00031AEE"/>
    <w:rsid w:val="00031B69"/>
    <w:rsid w:val="00032366"/>
    <w:rsid w:val="00032CBF"/>
    <w:rsid w:val="00033277"/>
    <w:rsid w:val="00033D2B"/>
    <w:rsid w:val="00034A01"/>
    <w:rsid w:val="00034AAB"/>
    <w:rsid w:val="00034BB5"/>
    <w:rsid w:val="0003518A"/>
    <w:rsid w:val="00035602"/>
    <w:rsid w:val="00035793"/>
    <w:rsid w:val="000357CD"/>
    <w:rsid w:val="00035906"/>
    <w:rsid w:val="00035E58"/>
    <w:rsid w:val="00037264"/>
    <w:rsid w:val="000373F9"/>
    <w:rsid w:val="000376E4"/>
    <w:rsid w:val="00037D91"/>
    <w:rsid w:val="00037ED9"/>
    <w:rsid w:val="00040132"/>
    <w:rsid w:val="00040C41"/>
    <w:rsid w:val="00041A46"/>
    <w:rsid w:val="00041FE1"/>
    <w:rsid w:val="00043C62"/>
    <w:rsid w:val="000442F0"/>
    <w:rsid w:val="0004439B"/>
    <w:rsid w:val="00044A1B"/>
    <w:rsid w:val="000460D6"/>
    <w:rsid w:val="00046571"/>
    <w:rsid w:val="0004676A"/>
    <w:rsid w:val="00046E9F"/>
    <w:rsid w:val="000471BC"/>
    <w:rsid w:val="000473B1"/>
    <w:rsid w:val="00047568"/>
    <w:rsid w:val="000476D1"/>
    <w:rsid w:val="00050C2F"/>
    <w:rsid w:val="00050E31"/>
    <w:rsid w:val="00050E43"/>
    <w:rsid w:val="00051450"/>
    <w:rsid w:val="000517FE"/>
    <w:rsid w:val="00051DB4"/>
    <w:rsid w:val="00051F2D"/>
    <w:rsid w:val="0005207A"/>
    <w:rsid w:val="000529FB"/>
    <w:rsid w:val="00052A02"/>
    <w:rsid w:val="00052DB6"/>
    <w:rsid w:val="00053DCF"/>
    <w:rsid w:val="000541AB"/>
    <w:rsid w:val="0005587D"/>
    <w:rsid w:val="00055CC5"/>
    <w:rsid w:val="00055FAB"/>
    <w:rsid w:val="0005633B"/>
    <w:rsid w:val="000603D4"/>
    <w:rsid w:val="000608AB"/>
    <w:rsid w:val="000608F0"/>
    <w:rsid w:val="00060E93"/>
    <w:rsid w:val="00061930"/>
    <w:rsid w:val="00061C3D"/>
    <w:rsid w:val="0006268D"/>
    <w:rsid w:val="000629BB"/>
    <w:rsid w:val="00063821"/>
    <w:rsid w:val="000645C3"/>
    <w:rsid w:val="00064936"/>
    <w:rsid w:val="000649F0"/>
    <w:rsid w:val="00064C2A"/>
    <w:rsid w:val="00065569"/>
    <w:rsid w:val="000658BA"/>
    <w:rsid w:val="000663C6"/>
    <w:rsid w:val="00067744"/>
    <w:rsid w:val="000708F1"/>
    <w:rsid w:val="00070C97"/>
    <w:rsid w:val="00070E97"/>
    <w:rsid w:val="00072203"/>
    <w:rsid w:val="0007287A"/>
    <w:rsid w:val="0007321B"/>
    <w:rsid w:val="000734F8"/>
    <w:rsid w:val="000736B8"/>
    <w:rsid w:val="00073D5B"/>
    <w:rsid w:val="00073E3D"/>
    <w:rsid w:val="00073F70"/>
    <w:rsid w:val="00074000"/>
    <w:rsid w:val="000745D3"/>
    <w:rsid w:val="00074713"/>
    <w:rsid w:val="00074B05"/>
    <w:rsid w:val="00074EB1"/>
    <w:rsid w:val="000751D2"/>
    <w:rsid w:val="000752AA"/>
    <w:rsid w:val="00075C78"/>
    <w:rsid w:val="00076451"/>
    <w:rsid w:val="0007664F"/>
    <w:rsid w:val="000769C2"/>
    <w:rsid w:val="00076EBD"/>
    <w:rsid w:val="00077EBC"/>
    <w:rsid w:val="00080CEF"/>
    <w:rsid w:val="00080E80"/>
    <w:rsid w:val="00081346"/>
    <w:rsid w:val="0008148A"/>
    <w:rsid w:val="000817CB"/>
    <w:rsid w:val="000817E0"/>
    <w:rsid w:val="00081998"/>
    <w:rsid w:val="000819D6"/>
    <w:rsid w:val="00081A21"/>
    <w:rsid w:val="00081D6C"/>
    <w:rsid w:val="000823C3"/>
    <w:rsid w:val="00082512"/>
    <w:rsid w:val="00083556"/>
    <w:rsid w:val="000835AA"/>
    <w:rsid w:val="000835CF"/>
    <w:rsid w:val="0008378E"/>
    <w:rsid w:val="000842C1"/>
    <w:rsid w:val="0008467B"/>
    <w:rsid w:val="00084F3F"/>
    <w:rsid w:val="0008525B"/>
    <w:rsid w:val="000855B4"/>
    <w:rsid w:val="0008614D"/>
    <w:rsid w:val="000869D1"/>
    <w:rsid w:val="0008738F"/>
    <w:rsid w:val="000873EF"/>
    <w:rsid w:val="0008765C"/>
    <w:rsid w:val="00087D85"/>
    <w:rsid w:val="00090F95"/>
    <w:rsid w:val="00091E78"/>
    <w:rsid w:val="00092B83"/>
    <w:rsid w:val="00093062"/>
    <w:rsid w:val="000933B5"/>
    <w:rsid w:val="00093B23"/>
    <w:rsid w:val="00093B2D"/>
    <w:rsid w:val="00093D9C"/>
    <w:rsid w:val="0009469E"/>
    <w:rsid w:val="0009496D"/>
    <w:rsid w:val="00094E4D"/>
    <w:rsid w:val="00095A1B"/>
    <w:rsid w:val="00095FCD"/>
    <w:rsid w:val="00096B2D"/>
    <w:rsid w:val="00097354"/>
    <w:rsid w:val="00097798"/>
    <w:rsid w:val="000A0325"/>
    <w:rsid w:val="000A0A1B"/>
    <w:rsid w:val="000A253E"/>
    <w:rsid w:val="000A260B"/>
    <w:rsid w:val="000A28D2"/>
    <w:rsid w:val="000A4550"/>
    <w:rsid w:val="000A45E9"/>
    <w:rsid w:val="000A490D"/>
    <w:rsid w:val="000A5284"/>
    <w:rsid w:val="000A57CE"/>
    <w:rsid w:val="000A5ECD"/>
    <w:rsid w:val="000A6C81"/>
    <w:rsid w:val="000A6DBB"/>
    <w:rsid w:val="000A732E"/>
    <w:rsid w:val="000A7569"/>
    <w:rsid w:val="000A79BE"/>
    <w:rsid w:val="000A7A7F"/>
    <w:rsid w:val="000B0A33"/>
    <w:rsid w:val="000B0B3B"/>
    <w:rsid w:val="000B1BED"/>
    <w:rsid w:val="000B2550"/>
    <w:rsid w:val="000B358E"/>
    <w:rsid w:val="000B3792"/>
    <w:rsid w:val="000B38CB"/>
    <w:rsid w:val="000B3CBC"/>
    <w:rsid w:val="000B3E6F"/>
    <w:rsid w:val="000B4569"/>
    <w:rsid w:val="000B4922"/>
    <w:rsid w:val="000B4ECD"/>
    <w:rsid w:val="000B4EF0"/>
    <w:rsid w:val="000B5335"/>
    <w:rsid w:val="000B5BC9"/>
    <w:rsid w:val="000B62FA"/>
    <w:rsid w:val="000B6F5A"/>
    <w:rsid w:val="000B701C"/>
    <w:rsid w:val="000B7113"/>
    <w:rsid w:val="000C0446"/>
    <w:rsid w:val="000C0977"/>
    <w:rsid w:val="000C0997"/>
    <w:rsid w:val="000C0F9B"/>
    <w:rsid w:val="000C1270"/>
    <w:rsid w:val="000C1859"/>
    <w:rsid w:val="000C1C8A"/>
    <w:rsid w:val="000C1EA1"/>
    <w:rsid w:val="000C2100"/>
    <w:rsid w:val="000C244F"/>
    <w:rsid w:val="000C31E7"/>
    <w:rsid w:val="000C34CC"/>
    <w:rsid w:val="000C3938"/>
    <w:rsid w:val="000C3E2E"/>
    <w:rsid w:val="000C4643"/>
    <w:rsid w:val="000C4FCD"/>
    <w:rsid w:val="000C53CD"/>
    <w:rsid w:val="000C5855"/>
    <w:rsid w:val="000C59F2"/>
    <w:rsid w:val="000C6242"/>
    <w:rsid w:val="000C6556"/>
    <w:rsid w:val="000C68DB"/>
    <w:rsid w:val="000C72F4"/>
    <w:rsid w:val="000C77D7"/>
    <w:rsid w:val="000C784E"/>
    <w:rsid w:val="000C79AA"/>
    <w:rsid w:val="000C7A7D"/>
    <w:rsid w:val="000D03AC"/>
    <w:rsid w:val="000D07CA"/>
    <w:rsid w:val="000D0BEB"/>
    <w:rsid w:val="000D0D69"/>
    <w:rsid w:val="000D113E"/>
    <w:rsid w:val="000D131E"/>
    <w:rsid w:val="000D1A64"/>
    <w:rsid w:val="000D24D8"/>
    <w:rsid w:val="000D264E"/>
    <w:rsid w:val="000D280B"/>
    <w:rsid w:val="000D295D"/>
    <w:rsid w:val="000D2A45"/>
    <w:rsid w:val="000D2C32"/>
    <w:rsid w:val="000D2D1F"/>
    <w:rsid w:val="000D320E"/>
    <w:rsid w:val="000D3773"/>
    <w:rsid w:val="000D40AF"/>
    <w:rsid w:val="000D41FD"/>
    <w:rsid w:val="000D4489"/>
    <w:rsid w:val="000D4B3D"/>
    <w:rsid w:val="000D59A0"/>
    <w:rsid w:val="000D6342"/>
    <w:rsid w:val="000D636F"/>
    <w:rsid w:val="000D6E6B"/>
    <w:rsid w:val="000D6F9D"/>
    <w:rsid w:val="000D79D7"/>
    <w:rsid w:val="000E0103"/>
    <w:rsid w:val="000E13A8"/>
    <w:rsid w:val="000E167A"/>
    <w:rsid w:val="000E1770"/>
    <w:rsid w:val="000E18FD"/>
    <w:rsid w:val="000E1FB1"/>
    <w:rsid w:val="000E1FF3"/>
    <w:rsid w:val="000E2FF5"/>
    <w:rsid w:val="000E3727"/>
    <w:rsid w:val="000E3C17"/>
    <w:rsid w:val="000E3FDD"/>
    <w:rsid w:val="000E5057"/>
    <w:rsid w:val="000E5C60"/>
    <w:rsid w:val="000E66A7"/>
    <w:rsid w:val="000E6957"/>
    <w:rsid w:val="000E6F72"/>
    <w:rsid w:val="000E7052"/>
    <w:rsid w:val="000E715B"/>
    <w:rsid w:val="000E7425"/>
    <w:rsid w:val="000E75D1"/>
    <w:rsid w:val="000F0478"/>
    <w:rsid w:val="000F0804"/>
    <w:rsid w:val="000F0A50"/>
    <w:rsid w:val="000F1672"/>
    <w:rsid w:val="000F18E3"/>
    <w:rsid w:val="000F1B48"/>
    <w:rsid w:val="000F2495"/>
    <w:rsid w:val="000F24CE"/>
    <w:rsid w:val="000F2A77"/>
    <w:rsid w:val="000F2EC7"/>
    <w:rsid w:val="000F2F95"/>
    <w:rsid w:val="000F30E6"/>
    <w:rsid w:val="000F4667"/>
    <w:rsid w:val="000F474F"/>
    <w:rsid w:val="000F4F1D"/>
    <w:rsid w:val="000F4F6D"/>
    <w:rsid w:val="000F51BE"/>
    <w:rsid w:val="000F588E"/>
    <w:rsid w:val="000F59F5"/>
    <w:rsid w:val="000F650A"/>
    <w:rsid w:val="000F71C0"/>
    <w:rsid w:val="000F735F"/>
    <w:rsid w:val="000F76FD"/>
    <w:rsid w:val="000F772C"/>
    <w:rsid w:val="000F7BE3"/>
    <w:rsid w:val="000F7FB0"/>
    <w:rsid w:val="00100530"/>
    <w:rsid w:val="0010065C"/>
    <w:rsid w:val="00100CCA"/>
    <w:rsid w:val="001011CF"/>
    <w:rsid w:val="00101E65"/>
    <w:rsid w:val="00102C78"/>
    <w:rsid w:val="00102F6F"/>
    <w:rsid w:val="0010337D"/>
    <w:rsid w:val="00103D5E"/>
    <w:rsid w:val="00103D87"/>
    <w:rsid w:val="00103F80"/>
    <w:rsid w:val="00104EA7"/>
    <w:rsid w:val="001053B5"/>
    <w:rsid w:val="0010565E"/>
    <w:rsid w:val="00105CA7"/>
    <w:rsid w:val="00105F58"/>
    <w:rsid w:val="00105FAD"/>
    <w:rsid w:val="00106075"/>
    <w:rsid w:val="00106272"/>
    <w:rsid w:val="001068BA"/>
    <w:rsid w:val="00107501"/>
    <w:rsid w:val="0010755B"/>
    <w:rsid w:val="001078CA"/>
    <w:rsid w:val="00110187"/>
    <w:rsid w:val="00110455"/>
    <w:rsid w:val="00110843"/>
    <w:rsid w:val="0011114E"/>
    <w:rsid w:val="0011155B"/>
    <w:rsid w:val="00111A6A"/>
    <w:rsid w:val="0011259E"/>
    <w:rsid w:val="00113024"/>
    <w:rsid w:val="0011320A"/>
    <w:rsid w:val="00113ADA"/>
    <w:rsid w:val="00113F77"/>
    <w:rsid w:val="001146C7"/>
    <w:rsid w:val="00115995"/>
    <w:rsid w:val="0011614F"/>
    <w:rsid w:val="0011667E"/>
    <w:rsid w:val="00116B43"/>
    <w:rsid w:val="00116DCE"/>
    <w:rsid w:val="00117667"/>
    <w:rsid w:val="00117904"/>
    <w:rsid w:val="00117B90"/>
    <w:rsid w:val="00120DC4"/>
    <w:rsid w:val="00121BF1"/>
    <w:rsid w:val="001224ED"/>
    <w:rsid w:val="00122769"/>
    <w:rsid w:val="00122E9A"/>
    <w:rsid w:val="0012309D"/>
    <w:rsid w:val="00123E0A"/>
    <w:rsid w:val="001245C9"/>
    <w:rsid w:val="00124A0A"/>
    <w:rsid w:val="00124BA4"/>
    <w:rsid w:val="00125834"/>
    <w:rsid w:val="00125AE3"/>
    <w:rsid w:val="001262E8"/>
    <w:rsid w:val="00126787"/>
    <w:rsid w:val="001268D1"/>
    <w:rsid w:val="00126A3D"/>
    <w:rsid w:val="001271D8"/>
    <w:rsid w:val="001273EF"/>
    <w:rsid w:val="001275BC"/>
    <w:rsid w:val="00127994"/>
    <w:rsid w:val="00127A8B"/>
    <w:rsid w:val="001306EB"/>
    <w:rsid w:val="00130A59"/>
    <w:rsid w:val="00132396"/>
    <w:rsid w:val="00132581"/>
    <w:rsid w:val="00132708"/>
    <w:rsid w:val="00134BE5"/>
    <w:rsid w:val="0013540B"/>
    <w:rsid w:val="001358E1"/>
    <w:rsid w:val="001363B1"/>
    <w:rsid w:val="00136473"/>
    <w:rsid w:val="0013665B"/>
    <w:rsid w:val="00136BAA"/>
    <w:rsid w:val="00137D48"/>
    <w:rsid w:val="00140E21"/>
    <w:rsid w:val="001412D1"/>
    <w:rsid w:val="001416B2"/>
    <w:rsid w:val="001423E3"/>
    <w:rsid w:val="00142659"/>
    <w:rsid w:val="0014289B"/>
    <w:rsid w:val="001428BD"/>
    <w:rsid w:val="001429E2"/>
    <w:rsid w:val="00142F12"/>
    <w:rsid w:val="00143343"/>
    <w:rsid w:val="0014354E"/>
    <w:rsid w:val="00143D2F"/>
    <w:rsid w:val="00143E44"/>
    <w:rsid w:val="001440F0"/>
    <w:rsid w:val="00144130"/>
    <w:rsid w:val="00144830"/>
    <w:rsid w:val="00144BCC"/>
    <w:rsid w:val="00145056"/>
    <w:rsid w:val="00145ED2"/>
    <w:rsid w:val="0014649E"/>
    <w:rsid w:val="00146C75"/>
    <w:rsid w:val="001471FF"/>
    <w:rsid w:val="001475EA"/>
    <w:rsid w:val="0014797B"/>
    <w:rsid w:val="00147DAD"/>
    <w:rsid w:val="001504F5"/>
    <w:rsid w:val="00150B80"/>
    <w:rsid w:val="001513CE"/>
    <w:rsid w:val="001517BD"/>
    <w:rsid w:val="00151963"/>
    <w:rsid w:val="00151A5E"/>
    <w:rsid w:val="00151C4C"/>
    <w:rsid w:val="00151E02"/>
    <w:rsid w:val="00152B82"/>
    <w:rsid w:val="00153367"/>
    <w:rsid w:val="00153608"/>
    <w:rsid w:val="001540A9"/>
    <w:rsid w:val="0015436F"/>
    <w:rsid w:val="0015448F"/>
    <w:rsid w:val="00154715"/>
    <w:rsid w:val="00154D49"/>
    <w:rsid w:val="00154D8C"/>
    <w:rsid w:val="00154F0D"/>
    <w:rsid w:val="00156384"/>
    <w:rsid w:val="0015688F"/>
    <w:rsid w:val="00156907"/>
    <w:rsid w:val="00156AC5"/>
    <w:rsid w:val="001570E8"/>
    <w:rsid w:val="0015722E"/>
    <w:rsid w:val="00157369"/>
    <w:rsid w:val="001578EC"/>
    <w:rsid w:val="00157BC5"/>
    <w:rsid w:val="00161199"/>
    <w:rsid w:val="001613AD"/>
    <w:rsid w:val="00161AF2"/>
    <w:rsid w:val="001625FA"/>
    <w:rsid w:val="0016263A"/>
    <w:rsid w:val="00163065"/>
    <w:rsid w:val="0016308E"/>
    <w:rsid w:val="001632B2"/>
    <w:rsid w:val="001637F3"/>
    <w:rsid w:val="00163E05"/>
    <w:rsid w:val="00163E5A"/>
    <w:rsid w:val="0016413E"/>
    <w:rsid w:val="00165009"/>
    <w:rsid w:val="0016516B"/>
    <w:rsid w:val="00165429"/>
    <w:rsid w:val="001665EA"/>
    <w:rsid w:val="00166FDF"/>
    <w:rsid w:val="00171E3A"/>
    <w:rsid w:val="0017248D"/>
    <w:rsid w:val="001724D6"/>
    <w:rsid w:val="00172EC2"/>
    <w:rsid w:val="0017321D"/>
    <w:rsid w:val="00173626"/>
    <w:rsid w:val="00173FE8"/>
    <w:rsid w:val="00174010"/>
    <w:rsid w:val="001747DA"/>
    <w:rsid w:val="00174F4B"/>
    <w:rsid w:val="00174F7F"/>
    <w:rsid w:val="0017536A"/>
    <w:rsid w:val="00175A4C"/>
    <w:rsid w:val="00175C31"/>
    <w:rsid w:val="00175DB4"/>
    <w:rsid w:val="0017614A"/>
    <w:rsid w:val="00176223"/>
    <w:rsid w:val="001763B7"/>
    <w:rsid w:val="00176494"/>
    <w:rsid w:val="00176616"/>
    <w:rsid w:val="00176944"/>
    <w:rsid w:val="0017741A"/>
    <w:rsid w:val="00177484"/>
    <w:rsid w:val="001777CF"/>
    <w:rsid w:val="00180142"/>
    <w:rsid w:val="0018177B"/>
    <w:rsid w:val="001817CD"/>
    <w:rsid w:val="001817F3"/>
    <w:rsid w:val="00182120"/>
    <w:rsid w:val="0018235E"/>
    <w:rsid w:val="00182474"/>
    <w:rsid w:val="0018302A"/>
    <w:rsid w:val="00183544"/>
    <w:rsid w:val="00183D0E"/>
    <w:rsid w:val="001840EF"/>
    <w:rsid w:val="00184323"/>
    <w:rsid w:val="001843C1"/>
    <w:rsid w:val="00184565"/>
    <w:rsid w:val="00184DD4"/>
    <w:rsid w:val="00185000"/>
    <w:rsid w:val="00185E0A"/>
    <w:rsid w:val="0018612A"/>
    <w:rsid w:val="00186497"/>
    <w:rsid w:val="0018691B"/>
    <w:rsid w:val="00186B12"/>
    <w:rsid w:val="0018768C"/>
    <w:rsid w:val="001900FB"/>
    <w:rsid w:val="001905E3"/>
    <w:rsid w:val="00190A05"/>
    <w:rsid w:val="00191697"/>
    <w:rsid w:val="00192BA0"/>
    <w:rsid w:val="00193591"/>
    <w:rsid w:val="00193D50"/>
    <w:rsid w:val="00195845"/>
    <w:rsid w:val="00196315"/>
    <w:rsid w:val="00197303"/>
    <w:rsid w:val="00197411"/>
    <w:rsid w:val="00197974"/>
    <w:rsid w:val="001A0F03"/>
    <w:rsid w:val="001A17EA"/>
    <w:rsid w:val="001A1D17"/>
    <w:rsid w:val="001A1EFE"/>
    <w:rsid w:val="001A22AA"/>
    <w:rsid w:val="001A28A9"/>
    <w:rsid w:val="001A317B"/>
    <w:rsid w:val="001A3839"/>
    <w:rsid w:val="001A4819"/>
    <w:rsid w:val="001A4C3F"/>
    <w:rsid w:val="001A502F"/>
    <w:rsid w:val="001A523B"/>
    <w:rsid w:val="001A52C8"/>
    <w:rsid w:val="001A540F"/>
    <w:rsid w:val="001A548B"/>
    <w:rsid w:val="001A5509"/>
    <w:rsid w:val="001A6916"/>
    <w:rsid w:val="001A6C8A"/>
    <w:rsid w:val="001A6E51"/>
    <w:rsid w:val="001A7A18"/>
    <w:rsid w:val="001B01C6"/>
    <w:rsid w:val="001B0ADE"/>
    <w:rsid w:val="001B0B87"/>
    <w:rsid w:val="001B0F43"/>
    <w:rsid w:val="001B12F5"/>
    <w:rsid w:val="001B1392"/>
    <w:rsid w:val="001B1565"/>
    <w:rsid w:val="001B15C1"/>
    <w:rsid w:val="001B166D"/>
    <w:rsid w:val="001B1C37"/>
    <w:rsid w:val="001B2320"/>
    <w:rsid w:val="001B25E3"/>
    <w:rsid w:val="001B25E9"/>
    <w:rsid w:val="001B28B5"/>
    <w:rsid w:val="001B2975"/>
    <w:rsid w:val="001B2F8F"/>
    <w:rsid w:val="001B3618"/>
    <w:rsid w:val="001B48A5"/>
    <w:rsid w:val="001B532D"/>
    <w:rsid w:val="001B62BE"/>
    <w:rsid w:val="001B6441"/>
    <w:rsid w:val="001B64D8"/>
    <w:rsid w:val="001B64EF"/>
    <w:rsid w:val="001B6942"/>
    <w:rsid w:val="001B6DBD"/>
    <w:rsid w:val="001B7019"/>
    <w:rsid w:val="001B738F"/>
    <w:rsid w:val="001B76F1"/>
    <w:rsid w:val="001B7B88"/>
    <w:rsid w:val="001C00B4"/>
    <w:rsid w:val="001C048A"/>
    <w:rsid w:val="001C0807"/>
    <w:rsid w:val="001C08A9"/>
    <w:rsid w:val="001C120A"/>
    <w:rsid w:val="001C122D"/>
    <w:rsid w:val="001C17FC"/>
    <w:rsid w:val="001C2221"/>
    <w:rsid w:val="001C2844"/>
    <w:rsid w:val="001C31DB"/>
    <w:rsid w:val="001C34F2"/>
    <w:rsid w:val="001C3E3F"/>
    <w:rsid w:val="001C4685"/>
    <w:rsid w:val="001C475E"/>
    <w:rsid w:val="001C4FB7"/>
    <w:rsid w:val="001C6046"/>
    <w:rsid w:val="001C6B1B"/>
    <w:rsid w:val="001D0438"/>
    <w:rsid w:val="001D0AA3"/>
    <w:rsid w:val="001D110C"/>
    <w:rsid w:val="001D1392"/>
    <w:rsid w:val="001D158E"/>
    <w:rsid w:val="001D2A82"/>
    <w:rsid w:val="001D2B12"/>
    <w:rsid w:val="001D3F00"/>
    <w:rsid w:val="001D458D"/>
    <w:rsid w:val="001D473C"/>
    <w:rsid w:val="001D47E6"/>
    <w:rsid w:val="001D4927"/>
    <w:rsid w:val="001D4956"/>
    <w:rsid w:val="001D4B2C"/>
    <w:rsid w:val="001D4B81"/>
    <w:rsid w:val="001D5503"/>
    <w:rsid w:val="001D569B"/>
    <w:rsid w:val="001D5E06"/>
    <w:rsid w:val="001D6042"/>
    <w:rsid w:val="001D65FE"/>
    <w:rsid w:val="001D68D2"/>
    <w:rsid w:val="001D68F5"/>
    <w:rsid w:val="001D69AD"/>
    <w:rsid w:val="001D77AD"/>
    <w:rsid w:val="001D78E0"/>
    <w:rsid w:val="001D7CB7"/>
    <w:rsid w:val="001E08AA"/>
    <w:rsid w:val="001E0EA3"/>
    <w:rsid w:val="001E0F27"/>
    <w:rsid w:val="001E151B"/>
    <w:rsid w:val="001E1E65"/>
    <w:rsid w:val="001E2D1A"/>
    <w:rsid w:val="001E2F77"/>
    <w:rsid w:val="001E3325"/>
    <w:rsid w:val="001E3E35"/>
    <w:rsid w:val="001E3FBD"/>
    <w:rsid w:val="001E4995"/>
    <w:rsid w:val="001E4BA5"/>
    <w:rsid w:val="001E4C40"/>
    <w:rsid w:val="001E56B5"/>
    <w:rsid w:val="001E57CA"/>
    <w:rsid w:val="001E628E"/>
    <w:rsid w:val="001E71CD"/>
    <w:rsid w:val="001E7420"/>
    <w:rsid w:val="001E7A42"/>
    <w:rsid w:val="001F0328"/>
    <w:rsid w:val="001F09DC"/>
    <w:rsid w:val="001F1898"/>
    <w:rsid w:val="001F1B79"/>
    <w:rsid w:val="001F1BD1"/>
    <w:rsid w:val="001F222E"/>
    <w:rsid w:val="001F3129"/>
    <w:rsid w:val="001F31DD"/>
    <w:rsid w:val="001F32AE"/>
    <w:rsid w:val="001F3488"/>
    <w:rsid w:val="001F3F18"/>
    <w:rsid w:val="001F4240"/>
    <w:rsid w:val="001F42D6"/>
    <w:rsid w:val="001F43E6"/>
    <w:rsid w:val="001F59DF"/>
    <w:rsid w:val="001F6AAC"/>
    <w:rsid w:val="001F7DD9"/>
    <w:rsid w:val="002002B7"/>
    <w:rsid w:val="00200394"/>
    <w:rsid w:val="00200843"/>
    <w:rsid w:val="00200F4C"/>
    <w:rsid w:val="002015DE"/>
    <w:rsid w:val="002021C1"/>
    <w:rsid w:val="00202990"/>
    <w:rsid w:val="0020304E"/>
    <w:rsid w:val="002031CC"/>
    <w:rsid w:val="002039D7"/>
    <w:rsid w:val="00204130"/>
    <w:rsid w:val="00205623"/>
    <w:rsid w:val="002057F4"/>
    <w:rsid w:val="00206643"/>
    <w:rsid w:val="0020695A"/>
    <w:rsid w:val="00207E47"/>
    <w:rsid w:val="00207F7D"/>
    <w:rsid w:val="00207F9E"/>
    <w:rsid w:val="00207FE6"/>
    <w:rsid w:val="00210894"/>
    <w:rsid w:val="00210A10"/>
    <w:rsid w:val="00210CB6"/>
    <w:rsid w:val="0021108A"/>
    <w:rsid w:val="00211493"/>
    <w:rsid w:val="002121DD"/>
    <w:rsid w:val="00212BEB"/>
    <w:rsid w:val="00213772"/>
    <w:rsid w:val="00214754"/>
    <w:rsid w:val="00215238"/>
    <w:rsid w:val="00215D36"/>
    <w:rsid w:val="00215D68"/>
    <w:rsid w:val="00215E72"/>
    <w:rsid w:val="00216992"/>
    <w:rsid w:val="00216CD4"/>
    <w:rsid w:val="00216CDC"/>
    <w:rsid w:val="00216D18"/>
    <w:rsid w:val="002173A3"/>
    <w:rsid w:val="002174BF"/>
    <w:rsid w:val="00217907"/>
    <w:rsid w:val="002200CA"/>
    <w:rsid w:val="0022034C"/>
    <w:rsid w:val="002204CD"/>
    <w:rsid w:val="00220749"/>
    <w:rsid w:val="00221052"/>
    <w:rsid w:val="002214DA"/>
    <w:rsid w:val="002217C7"/>
    <w:rsid w:val="00221A1F"/>
    <w:rsid w:val="00222311"/>
    <w:rsid w:val="002225D0"/>
    <w:rsid w:val="002227CC"/>
    <w:rsid w:val="00222F09"/>
    <w:rsid w:val="002231B8"/>
    <w:rsid w:val="00223D4B"/>
    <w:rsid w:val="00223DA0"/>
    <w:rsid w:val="0022422C"/>
    <w:rsid w:val="00224613"/>
    <w:rsid w:val="00225439"/>
    <w:rsid w:val="00225583"/>
    <w:rsid w:val="002257E5"/>
    <w:rsid w:val="002258B4"/>
    <w:rsid w:val="002260C1"/>
    <w:rsid w:val="00226AD2"/>
    <w:rsid w:val="00226B05"/>
    <w:rsid w:val="00227146"/>
    <w:rsid w:val="0022724E"/>
    <w:rsid w:val="002272E7"/>
    <w:rsid w:val="0022793B"/>
    <w:rsid w:val="00227D67"/>
    <w:rsid w:val="00227EC4"/>
    <w:rsid w:val="00230204"/>
    <w:rsid w:val="00230666"/>
    <w:rsid w:val="00231153"/>
    <w:rsid w:val="002319A1"/>
    <w:rsid w:val="00231C2B"/>
    <w:rsid w:val="00231C41"/>
    <w:rsid w:val="00231EE1"/>
    <w:rsid w:val="0023252E"/>
    <w:rsid w:val="002325AC"/>
    <w:rsid w:val="00233690"/>
    <w:rsid w:val="00233989"/>
    <w:rsid w:val="002339D5"/>
    <w:rsid w:val="00233A8D"/>
    <w:rsid w:val="00233F5E"/>
    <w:rsid w:val="002341B4"/>
    <w:rsid w:val="0023474F"/>
    <w:rsid w:val="002349AA"/>
    <w:rsid w:val="00234BD5"/>
    <w:rsid w:val="0023580A"/>
    <w:rsid w:val="002365D8"/>
    <w:rsid w:val="00236897"/>
    <w:rsid w:val="002378B3"/>
    <w:rsid w:val="00237BFE"/>
    <w:rsid w:val="00237E06"/>
    <w:rsid w:val="00240C4A"/>
    <w:rsid w:val="00240FCB"/>
    <w:rsid w:val="00241385"/>
    <w:rsid w:val="00241C31"/>
    <w:rsid w:val="00241C67"/>
    <w:rsid w:val="00241F7B"/>
    <w:rsid w:val="0024228C"/>
    <w:rsid w:val="00242553"/>
    <w:rsid w:val="002428FE"/>
    <w:rsid w:val="0024413E"/>
    <w:rsid w:val="0024418F"/>
    <w:rsid w:val="00244306"/>
    <w:rsid w:val="00244995"/>
    <w:rsid w:val="00244A51"/>
    <w:rsid w:val="00244BE1"/>
    <w:rsid w:val="00245FBB"/>
    <w:rsid w:val="0024637A"/>
    <w:rsid w:val="002465C6"/>
    <w:rsid w:val="00246850"/>
    <w:rsid w:val="00246A10"/>
    <w:rsid w:val="00246E76"/>
    <w:rsid w:val="00247662"/>
    <w:rsid w:val="0024772A"/>
    <w:rsid w:val="00247B83"/>
    <w:rsid w:val="00247C03"/>
    <w:rsid w:val="002516FA"/>
    <w:rsid w:val="002517F3"/>
    <w:rsid w:val="0025196A"/>
    <w:rsid w:val="00251FA9"/>
    <w:rsid w:val="00252359"/>
    <w:rsid w:val="00252C61"/>
    <w:rsid w:val="00253407"/>
    <w:rsid w:val="0025388A"/>
    <w:rsid w:val="00253A7F"/>
    <w:rsid w:val="00253CED"/>
    <w:rsid w:val="002543E1"/>
    <w:rsid w:val="00255487"/>
    <w:rsid w:val="00256660"/>
    <w:rsid w:val="00256A84"/>
    <w:rsid w:val="00256BED"/>
    <w:rsid w:val="00256E7C"/>
    <w:rsid w:val="002604D9"/>
    <w:rsid w:val="0026099E"/>
    <w:rsid w:val="00260BF7"/>
    <w:rsid w:val="002619FD"/>
    <w:rsid w:val="00261CA3"/>
    <w:rsid w:val="0026275A"/>
    <w:rsid w:val="00263119"/>
    <w:rsid w:val="002631CD"/>
    <w:rsid w:val="002634FB"/>
    <w:rsid w:val="00263800"/>
    <w:rsid w:val="00263B9C"/>
    <w:rsid w:val="00263E94"/>
    <w:rsid w:val="00263EB3"/>
    <w:rsid w:val="00264113"/>
    <w:rsid w:val="002641A9"/>
    <w:rsid w:val="002642D2"/>
    <w:rsid w:val="0026473D"/>
    <w:rsid w:val="00264A86"/>
    <w:rsid w:val="002651D7"/>
    <w:rsid w:val="002662CF"/>
    <w:rsid w:val="00266713"/>
    <w:rsid w:val="002667DB"/>
    <w:rsid w:val="00266D76"/>
    <w:rsid w:val="00266EF0"/>
    <w:rsid w:val="0026755A"/>
    <w:rsid w:val="00267942"/>
    <w:rsid w:val="002679D5"/>
    <w:rsid w:val="00267A03"/>
    <w:rsid w:val="0027033B"/>
    <w:rsid w:val="002703DE"/>
    <w:rsid w:val="0027065D"/>
    <w:rsid w:val="002711C7"/>
    <w:rsid w:val="002714FD"/>
    <w:rsid w:val="0027152C"/>
    <w:rsid w:val="00272E6C"/>
    <w:rsid w:val="00274371"/>
    <w:rsid w:val="002756DD"/>
    <w:rsid w:val="00275953"/>
    <w:rsid w:val="00275AD7"/>
    <w:rsid w:val="00275AEE"/>
    <w:rsid w:val="00275E28"/>
    <w:rsid w:val="00275F94"/>
    <w:rsid w:val="00275FC6"/>
    <w:rsid w:val="002762D9"/>
    <w:rsid w:val="002779E9"/>
    <w:rsid w:val="00277AFF"/>
    <w:rsid w:val="00277C56"/>
    <w:rsid w:val="00277EA6"/>
    <w:rsid w:val="002807BA"/>
    <w:rsid w:val="0028089C"/>
    <w:rsid w:val="002809AC"/>
    <w:rsid w:val="00280B54"/>
    <w:rsid w:val="00281B9C"/>
    <w:rsid w:val="00281DA4"/>
    <w:rsid w:val="00282EC9"/>
    <w:rsid w:val="00282FBD"/>
    <w:rsid w:val="002840EF"/>
    <w:rsid w:val="002846C5"/>
    <w:rsid w:val="00284C9B"/>
    <w:rsid w:val="00284EEF"/>
    <w:rsid w:val="002858B7"/>
    <w:rsid w:val="002864BB"/>
    <w:rsid w:val="002869FE"/>
    <w:rsid w:val="00287182"/>
    <w:rsid w:val="002874E0"/>
    <w:rsid w:val="002879EC"/>
    <w:rsid w:val="002903A4"/>
    <w:rsid w:val="00290AE9"/>
    <w:rsid w:val="00290DEC"/>
    <w:rsid w:val="00290FD2"/>
    <w:rsid w:val="002913A4"/>
    <w:rsid w:val="002913E1"/>
    <w:rsid w:val="00291579"/>
    <w:rsid w:val="00291659"/>
    <w:rsid w:val="00291F36"/>
    <w:rsid w:val="00292534"/>
    <w:rsid w:val="002938D0"/>
    <w:rsid w:val="00293B45"/>
    <w:rsid w:val="002952A1"/>
    <w:rsid w:val="0029548D"/>
    <w:rsid w:val="00296773"/>
    <w:rsid w:val="00296B14"/>
    <w:rsid w:val="002A11A6"/>
    <w:rsid w:val="002A141B"/>
    <w:rsid w:val="002A1D19"/>
    <w:rsid w:val="002A1E54"/>
    <w:rsid w:val="002A2136"/>
    <w:rsid w:val="002A26B6"/>
    <w:rsid w:val="002A2E1D"/>
    <w:rsid w:val="002A2EE1"/>
    <w:rsid w:val="002A4402"/>
    <w:rsid w:val="002A4655"/>
    <w:rsid w:val="002A52C1"/>
    <w:rsid w:val="002A52FC"/>
    <w:rsid w:val="002A557E"/>
    <w:rsid w:val="002A5CAE"/>
    <w:rsid w:val="002A650F"/>
    <w:rsid w:val="002A679B"/>
    <w:rsid w:val="002A67AF"/>
    <w:rsid w:val="002A6A4E"/>
    <w:rsid w:val="002A74C5"/>
    <w:rsid w:val="002A79B7"/>
    <w:rsid w:val="002A7E6F"/>
    <w:rsid w:val="002B0236"/>
    <w:rsid w:val="002B12CE"/>
    <w:rsid w:val="002B178B"/>
    <w:rsid w:val="002B18D9"/>
    <w:rsid w:val="002B1969"/>
    <w:rsid w:val="002B259C"/>
    <w:rsid w:val="002B29E4"/>
    <w:rsid w:val="002B313A"/>
    <w:rsid w:val="002B3177"/>
    <w:rsid w:val="002B3219"/>
    <w:rsid w:val="002B34EB"/>
    <w:rsid w:val="002B4400"/>
    <w:rsid w:val="002B449A"/>
    <w:rsid w:val="002B46A6"/>
    <w:rsid w:val="002B49B2"/>
    <w:rsid w:val="002B559E"/>
    <w:rsid w:val="002B5A85"/>
    <w:rsid w:val="002B5E2C"/>
    <w:rsid w:val="002B5E87"/>
    <w:rsid w:val="002B63A7"/>
    <w:rsid w:val="002B63E7"/>
    <w:rsid w:val="002B69F3"/>
    <w:rsid w:val="002B6B53"/>
    <w:rsid w:val="002B7074"/>
    <w:rsid w:val="002B7714"/>
    <w:rsid w:val="002B7983"/>
    <w:rsid w:val="002C05EB"/>
    <w:rsid w:val="002C0838"/>
    <w:rsid w:val="002C0BEE"/>
    <w:rsid w:val="002C0E8C"/>
    <w:rsid w:val="002C1024"/>
    <w:rsid w:val="002C132A"/>
    <w:rsid w:val="002C1639"/>
    <w:rsid w:val="002C248C"/>
    <w:rsid w:val="002C28F3"/>
    <w:rsid w:val="002C33A1"/>
    <w:rsid w:val="002C39AF"/>
    <w:rsid w:val="002C3B1A"/>
    <w:rsid w:val="002C4078"/>
    <w:rsid w:val="002C4AEC"/>
    <w:rsid w:val="002C5139"/>
    <w:rsid w:val="002C5543"/>
    <w:rsid w:val="002C631C"/>
    <w:rsid w:val="002C647C"/>
    <w:rsid w:val="002C64EE"/>
    <w:rsid w:val="002C669A"/>
    <w:rsid w:val="002C75AE"/>
    <w:rsid w:val="002C7755"/>
    <w:rsid w:val="002C78A0"/>
    <w:rsid w:val="002C78E5"/>
    <w:rsid w:val="002C7A46"/>
    <w:rsid w:val="002D01F8"/>
    <w:rsid w:val="002D05F0"/>
    <w:rsid w:val="002D0E7A"/>
    <w:rsid w:val="002D0EDB"/>
    <w:rsid w:val="002D0F7F"/>
    <w:rsid w:val="002D1356"/>
    <w:rsid w:val="002D162F"/>
    <w:rsid w:val="002D2107"/>
    <w:rsid w:val="002D26E2"/>
    <w:rsid w:val="002D2E9C"/>
    <w:rsid w:val="002D49A5"/>
    <w:rsid w:val="002D4F33"/>
    <w:rsid w:val="002D5D07"/>
    <w:rsid w:val="002D65E2"/>
    <w:rsid w:val="002D6A1C"/>
    <w:rsid w:val="002D6EB8"/>
    <w:rsid w:val="002D75B2"/>
    <w:rsid w:val="002D7735"/>
    <w:rsid w:val="002D7B32"/>
    <w:rsid w:val="002D7FB7"/>
    <w:rsid w:val="002E0198"/>
    <w:rsid w:val="002E117F"/>
    <w:rsid w:val="002E1B6D"/>
    <w:rsid w:val="002E1C81"/>
    <w:rsid w:val="002E1D7C"/>
    <w:rsid w:val="002E2028"/>
    <w:rsid w:val="002E2834"/>
    <w:rsid w:val="002E3462"/>
    <w:rsid w:val="002E35AD"/>
    <w:rsid w:val="002E53C3"/>
    <w:rsid w:val="002E54D6"/>
    <w:rsid w:val="002E5E2D"/>
    <w:rsid w:val="002E5E71"/>
    <w:rsid w:val="002E6B67"/>
    <w:rsid w:val="002E6D1B"/>
    <w:rsid w:val="002E7126"/>
    <w:rsid w:val="002E7952"/>
    <w:rsid w:val="002E7AFC"/>
    <w:rsid w:val="002E7B90"/>
    <w:rsid w:val="002E7C64"/>
    <w:rsid w:val="002F1515"/>
    <w:rsid w:val="002F1596"/>
    <w:rsid w:val="002F1884"/>
    <w:rsid w:val="002F19AA"/>
    <w:rsid w:val="002F28ED"/>
    <w:rsid w:val="002F2AB9"/>
    <w:rsid w:val="002F391E"/>
    <w:rsid w:val="002F3F7E"/>
    <w:rsid w:val="002F4272"/>
    <w:rsid w:val="002F449B"/>
    <w:rsid w:val="002F4D86"/>
    <w:rsid w:val="002F53C3"/>
    <w:rsid w:val="002F54C9"/>
    <w:rsid w:val="002F5B39"/>
    <w:rsid w:val="002F5D01"/>
    <w:rsid w:val="002F5D62"/>
    <w:rsid w:val="002F5D69"/>
    <w:rsid w:val="002F5EC8"/>
    <w:rsid w:val="002F5FE4"/>
    <w:rsid w:val="002F667A"/>
    <w:rsid w:val="002F6DE9"/>
    <w:rsid w:val="002F6E99"/>
    <w:rsid w:val="002F74B7"/>
    <w:rsid w:val="002F7AB9"/>
    <w:rsid w:val="002F7C77"/>
    <w:rsid w:val="002F7F33"/>
    <w:rsid w:val="00300CB3"/>
    <w:rsid w:val="00300D25"/>
    <w:rsid w:val="00301242"/>
    <w:rsid w:val="00301246"/>
    <w:rsid w:val="00301951"/>
    <w:rsid w:val="003025EA"/>
    <w:rsid w:val="00302914"/>
    <w:rsid w:val="00302DFF"/>
    <w:rsid w:val="003037F2"/>
    <w:rsid w:val="003038CA"/>
    <w:rsid w:val="0030394B"/>
    <w:rsid w:val="00303FF7"/>
    <w:rsid w:val="00304048"/>
    <w:rsid w:val="0030581B"/>
    <w:rsid w:val="00305D6E"/>
    <w:rsid w:val="00306196"/>
    <w:rsid w:val="00306273"/>
    <w:rsid w:val="003069B2"/>
    <w:rsid w:val="00306B77"/>
    <w:rsid w:val="0030700E"/>
    <w:rsid w:val="003072C6"/>
    <w:rsid w:val="00307526"/>
    <w:rsid w:val="0030754F"/>
    <w:rsid w:val="00307A97"/>
    <w:rsid w:val="00307E8C"/>
    <w:rsid w:val="00310D8E"/>
    <w:rsid w:val="00311217"/>
    <w:rsid w:val="003117E3"/>
    <w:rsid w:val="0031217C"/>
    <w:rsid w:val="00312577"/>
    <w:rsid w:val="003125B1"/>
    <w:rsid w:val="00312845"/>
    <w:rsid w:val="00312CA3"/>
    <w:rsid w:val="003133C2"/>
    <w:rsid w:val="00313A98"/>
    <w:rsid w:val="00313E21"/>
    <w:rsid w:val="00313E8A"/>
    <w:rsid w:val="003143CD"/>
    <w:rsid w:val="003148F9"/>
    <w:rsid w:val="00314A9F"/>
    <w:rsid w:val="00314F2E"/>
    <w:rsid w:val="0031584B"/>
    <w:rsid w:val="00315BBD"/>
    <w:rsid w:val="00315F41"/>
    <w:rsid w:val="00316512"/>
    <w:rsid w:val="00316539"/>
    <w:rsid w:val="0031661D"/>
    <w:rsid w:val="00316BDF"/>
    <w:rsid w:val="00316C19"/>
    <w:rsid w:val="0031753A"/>
    <w:rsid w:val="00317D05"/>
    <w:rsid w:val="00320293"/>
    <w:rsid w:val="003202A3"/>
    <w:rsid w:val="003211EA"/>
    <w:rsid w:val="0032170C"/>
    <w:rsid w:val="00321DBF"/>
    <w:rsid w:val="00322800"/>
    <w:rsid w:val="00322CC2"/>
    <w:rsid w:val="003232B8"/>
    <w:rsid w:val="003239BA"/>
    <w:rsid w:val="00323BD0"/>
    <w:rsid w:val="003241E0"/>
    <w:rsid w:val="003241EA"/>
    <w:rsid w:val="003241FE"/>
    <w:rsid w:val="003242FB"/>
    <w:rsid w:val="00324BD0"/>
    <w:rsid w:val="003259F0"/>
    <w:rsid w:val="00325DEF"/>
    <w:rsid w:val="003266CA"/>
    <w:rsid w:val="00326740"/>
    <w:rsid w:val="00326B37"/>
    <w:rsid w:val="00326C9B"/>
    <w:rsid w:val="003271DC"/>
    <w:rsid w:val="003274CF"/>
    <w:rsid w:val="0032761A"/>
    <w:rsid w:val="00327822"/>
    <w:rsid w:val="0032796E"/>
    <w:rsid w:val="00330898"/>
    <w:rsid w:val="00330FD3"/>
    <w:rsid w:val="00331128"/>
    <w:rsid w:val="0033196C"/>
    <w:rsid w:val="0033297A"/>
    <w:rsid w:val="00332C3A"/>
    <w:rsid w:val="00332F9D"/>
    <w:rsid w:val="00333B30"/>
    <w:rsid w:val="00333DCC"/>
    <w:rsid w:val="003349DB"/>
    <w:rsid w:val="00334B54"/>
    <w:rsid w:val="0033501A"/>
    <w:rsid w:val="0033595C"/>
    <w:rsid w:val="00335D11"/>
    <w:rsid w:val="00335DEA"/>
    <w:rsid w:val="00335EAC"/>
    <w:rsid w:val="00336587"/>
    <w:rsid w:val="00336C87"/>
    <w:rsid w:val="00336E2B"/>
    <w:rsid w:val="00336FED"/>
    <w:rsid w:val="0033700B"/>
    <w:rsid w:val="0033739E"/>
    <w:rsid w:val="003401EE"/>
    <w:rsid w:val="003403A9"/>
    <w:rsid w:val="003405EB"/>
    <w:rsid w:val="003409B2"/>
    <w:rsid w:val="00340EEF"/>
    <w:rsid w:val="00340FF3"/>
    <w:rsid w:val="00342EA6"/>
    <w:rsid w:val="003433F1"/>
    <w:rsid w:val="0034350C"/>
    <w:rsid w:val="003436D7"/>
    <w:rsid w:val="00343733"/>
    <w:rsid w:val="00343B7F"/>
    <w:rsid w:val="00343FF5"/>
    <w:rsid w:val="0034432F"/>
    <w:rsid w:val="0034485E"/>
    <w:rsid w:val="0034520D"/>
    <w:rsid w:val="003453C5"/>
    <w:rsid w:val="0034566C"/>
    <w:rsid w:val="003457D7"/>
    <w:rsid w:val="00345A31"/>
    <w:rsid w:val="00345FAB"/>
    <w:rsid w:val="003474F4"/>
    <w:rsid w:val="0035017B"/>
    <w:rsid w:val="00350921"/>
    <w:rsid w:val="00350BC1"/>
    <w:rsid w:val="00350EB0"/>
    <w:rsid w:val="00351563"/>
    <w:rsid w:val="003517DF"/>
    <w:rsid w:val="00351AEB"/>
    <w:rsid w:val="0035284B"/>
    <w:rsid w:val="0035336A"/>
    <w:rsid w:val="00353B2C"/>
    <w:rsid w:val="00354C5A"/>
    <w:rsid w:val="00355348"/>
    <w:rsid w:val="003557CE"/>
    <w:rsid w:val="00355886"/>
    <w:rsid w:val="00355BA3"/>
    <w:rsid w:val="00356814"/>
    <w:rsid w:val="00356A45"/>
    <w:rsid w:val="00356D17"/>
    <w:rsid w:val="00356D85"/>
    <w:rsid w:val="00356F15"/>
    <w:rsid w:val="003577A8"/>
    <w:rsid w:val="00357D09"/>
    <w:rsid w:val="003608A4"/>
    <w:rsid w:val="00360CC3"/>
    <w:rsid w:val="003610E2"/>
    <w:rsid w:val="003621C3"/>
    <w:rsid w:val="003624A8"/>
    <w:rsid w:val="00362979"/>
    <w:rsid w:val="00364821"/>
    <w:rsid w:val="00365109"/>
    <w:rsid w:val="00366396"/>
    <w:rsid w:val="003666AB"/>
    <w:rsid w:val="0036692C"/>
    <w:rsid w:val="0036694D"/>
    <w:rsid w:val="00366CCE"/>
    <w:rsid w:val="00366DB4"/>
    <w:rsid w:val="00366EFA"/>
    <w:rsid w:val="00367178"/>
    <w:rsid w:val="00367B43"/>
    <w:rsid w:val="00367B69"/>
    <w:rsid w:val="0037120F"/>
    <w:rsid w:val="00371352"/>
    <w:rsid w:val="003717D1"/>
    <w:rsid w:val="00371A5B"/>
    <w:rsid w:val="003725CB"/>
    <w:rsid w:val="003731C9"/>
    <w:rsid w:val="0037330B"/>
    <w:rsid w:val="003738F3"/>
    <w:rsid w:val="00373B1A"/>
    <w:rsid w:val="00373C5A"/>
    <w:rsid w:val="00373E69"/>
    <w:rsid w:val="003741AD"/>
    <w:rsid w:val="003752A0"/>
    <w:rsid w:val="00375B5E"/>
    <w:rsid w:val="003769E0"/>
    <w:rsid w:val="00377A99"/>
    <w:rsid w:val="0038019F"/>
    <w:rsid w:val="0038034D"/>
    <w:rsid w:val="0038056B"/>
    <w:rsid w:val="00380715"/>
    <w:rsid w:val="00380C51"/>
    <w:rsid w:val="00381175"/>
    <w:rsid w:val="003811F7"/>
    <w:rsid w:val="00381FDC"/>
    <w:rsid w:val="00382071"/>
    <w:rsid w:val="003822A7"/>
    <w:rsid w:val="003831F3"/>
    <w:rsid w:val="00383D55"/>
    <w:rsid w:val="00384C2C"/>
    <w:rsid w:val="003857A2"/>
    <w:rsid w:val="0038588D"/>
    <w:rsid w:val="00386455"/>
    <w:rsid w:val="003864FB"/>
    <w:rsid w:val="00387413"/>
    <w:rsid w:val="00387468"/>
    <w:rsid w:val="003876AC"/>
    <w:rsid w:val="00387DFB"/>
    <w:rsid w:val="00387ED6"/>
    <w:rsid w:val="00390749"/>
    <w:rsid w:val="00390BAA"/>
    <w:rsid w:val="00390F12"/>
    <w:rsid w:val="003912F6"/>
    <w:rsid w:val="00391DEC"/>
    <w:rsid w:val="00392095"/>
    <w:rsid w:val="00392882"/>
    <w:rsid w:val="00392F00"/>
    <w:rsid w:val="00393361"/>
    <w:rsid w:val="00393C5E"/>
    <w:rsid w:val="00393CA8"/>
    <w:rsid w:val="00393E2B"/>
    <w:rsid w:val="0039441A"/>
    <w:rsid w:val="00394CF7"/>
    <w:rsid w:val="00394F33"/>
    <w:rsid w:val="003953EB"/>
    <w:rsid w:val="00395AEA"/>
    <w:rsid w:val="003A001C"/>
    <w:rsid w:val="003A07C4"/>
    <w:rsid w:val="003A096C"/>
    <w:rsid w:val="003A0AFA"/>
    <w:rsid w:val="003A1022"/>
    <w:rsid w:val="003A1AE5"/>
    <w:rsid w:val="003A1B54"/>
    <w:rsid w:val="003A1BA9"/>
    <w:rsid w:val="003A240A"/>
    <w:rsid w:val="003A2F25"/>
    <w:rsid w:val="003A304C"/>
    <w:rsid w:val="003A3AAF"/>
    <w:rsid w:val="003A4EB4"/>
    <w:rsid w:val="003A5677"/>
    <w:rsid w:val="003A7005"/>
    <w:rsid w:val="003A766D"/>
    <w:rsid w:val="003A776A"/>
    <w:rsid w:val="003A7C7F"/>
    <w:rsid w:val="003B06EA"/>
    <w:rsid w:val="003B08A8"/>
    <w:rsid w:val="003B09FB"/>
    <w:rsid w:val="003B0F08"/>
    <w:rsid w:val="003B120D"/>
    <w:rsid w:val="003B1509"/>
    <w:rsid w:val="003B23AA"/>
    <w:rsid w:val="003B2807"/>
    <w:rsid w:val="003B2D68"/>
    <w:rsid w:val="003B3447"/>
    <w:rsid w:val="003B41C2"/>
    <w:rsid w:val="003B4C04"/>
    <w:rsid w:val="003B4F5A"/>
    <w:rsid w:val="003B50F2"/>
    <w:rsid w:val="003B6010"/>
    <w:rsid w:val="003B6591"/>
    <w:rsid w:val="003B7682"/>
    <w:rsid w:val="003B7B66"/>
    <w:rsid w:val="003C0BD3"/>
    <w:rsid w:val="003C13AD"/>
    <w:rsid w:val="003C1940"/>
    <w:rsid w:val="003C1EE7"/>
    <w:rsid w:val="003C20AA"/>
    <w:rsid w:val="003C2605"/>
    <w:rsid w:val="003C3056"/>
    <w:rsid w:val="003C312E"/>
    <w:rsid w:val="003C343B"/>
    <w:rsid w:val="003C3659"/>
    <w:rsid w:val="003C3DC8"/>
    <w:rsid w:val="003C494F"/>
    <w:rsid w:val="003C5872"/>
    <w:rsid w:val="003C5B54"/>
    <w:rsid w:val="003C5F76"/>
    <w:rsid w:val="003C6418"/>
    <w:rsid w:val="003C663F"/>
    <w:rsid w:val="003C68C6"/>
    <w:rsid w:val="003C68F2"/>
    <w:rsid w:val="003C6D54"/>
    <w:rsid w:val="003C7955"/>
    <w:rsid w:val="003C7A81"/>
    <w:rsid w:val="003D0009"/>
    <w:rsid w:val="003D0079"/>
    <w:rsid w:val="003D0141"/>
    <w:rsid w:val="003D059B"/>
    <w:rsid w:val="003D072A"/>
    <w:rsid w:val="003D08E7"/>
    <w:rsid w:val="003D08E9"/>
    <w:rsid w:val="003D11CF"/>
    <w:rsid w:val="003D2137"/>
    <w:rsid w:val="003D29DA"/>
    <w:rsid w:val="003D2FF6"/>
    <w:rsid w:val="003D3E3B"/>
    <w:rsid w:val="003D4057"/>
    <w:rsid w:val="003D493F"/>
    <w:rsid w:val="003D4E9F"/>
    <w:rsid w:val="003D52EF"/>
    <w:rsid w:val="003D5761"/>
    <w:rsid w:val="003D58B8"/>
    <w:rsid w:val="003D5AA7"/>
    <w:rsid w:val="003D5CB7"/>
    <w:rsid w:val="003D5CFB"/>
    <w:rsid w:val="003D77CB"/>
    <w:rsid w:val="003E00FB"/>
    <w:rsid w:val="003E053F"/>
    <w:rsid w:val="003E0C05"/>
    <w:rsid w:val="003E17E7"/>
    <w:rsid w:val="003E1AF0"/>
    <w:rsid w:val="003E212D"/>
    <w:rsid w:val="003E2636"/>
    <w:rsid w:val="003E26D7"/>
    <w:rsid w:val="003E2DD8"/>
    <w:rsid w:val="003E2E12"/>
    <w:rsid w:val="003E33D5"/>
    <w:rsid w:val="003E3929"/>
    <w:rsid w:val="003E4215"/>
    <w:rsid w:val="003E42FD"/>
    <w:rsid w:val="003E455F"/>
    <w:rsid w:val="003E4BD0"/>
    <w:rsid w:val="003E5403"/>
    <w:rsid w:val="003E5A13"/>
    <w:rsid w:val="003E5D99"/>
    <w:rsid w:val="003E6C2C"/>
    <w:rsid w:val="003E7A38"/>
    <w:rsid w:val="003E7E67"/>
    <w:rsid w:val="003F044D"/>
    <w:rsid w:val="003F0979"/>
    <w:rsid w:val="003F0E84"/>
    <w:rsid w:val="003F1351"/>
    <w:rsid w:val="003F13C8"/>
    <w:rsid w:val="003F18D8"/>
    <w:rsid w:val="003F198F"/>
    <w:rsid w:val="003F25FB"/>
    <w:rsid w:val="003F2F31"/>
    <w:rsid w:val="003F38DD"/>
    <w:rsid w:val="003F39CB"/>
    <w:rsid w:val="003F39CE"/>
    <w:rsid w:val="003F40EC"/>
    <w:rsid w:val="003F4AC6"/>
    <w:rsid w:val="003F4ACD"/>
    <w:rsid w:val="003F5B01"/>
    <w:rsid w:val="003F6093"/>
    <w:rsid w:val="003F6F12"/>
    <w:rsid w:val="003F7461"/>
    <w:rsid w:val="0040043D"/>
    <w:rsid w:val="00400709"/>
    <w:rsid w:val="004007F0"/>
    <w:rsid w:val="00401063"/>
    <w:rsid w:val="00401108"/>
    <w:rsid w:val="0040172F"/>
    <w:rsid w:val="004019AD"/>
    <w:rsid w:val="00402559"/>
    <w:rsid w:val="00402790"/>
    <w:rsid w:val="00402927"/>
    <w:rsid w:val="00402D77"/>
    <w:rsid w:val="00402F2D"/>
    <w:rsid w:val="00403198"/>
    <w:rsid w:val="004032CF"/>
    <w:rsid w:val="004033BF"/>
    <w:rsid w:val="00403851"/>
    <w:rsid w:val="00403C4F"/>
    <w:rsid w:val="00405E1E"/>
    <w:rsid w:val="00405E2E"/>
    <w:rsid w:val="00406623"/>
    <w:rsid w:val="004072A9"/>
    <w:rsid w:val="0040743E"/>
    <w:rsid w:val="00407863"/>
    <w:rsid w:val="00407993"/>
    <w:rsid w:val="00407EAC"/>
    <w:rsid w:val="0041037B"/>
    <w:rsid w:val="004108C1"/>
    <w:rsid w:val="00410AFD"/>
    <w:rsid w:val="0041152F"/>
    <w:rsid w:val="00411700"/>
    <w:rsid w:val="00411833"/>
    <w:rsid w:val="00411FE3"/>
    <w:rsid w:val="0041214D"/>
    <w:rsid w:val="004122CF"/>
    <w:rsid w:val="004129D7"/>
    <w:rsid w:val="00412F64"/>
    <w:rsid w:val="004134AB"/>
    <w:rsid w:val="00414655"/>
    <w:rsid w:val="004158DE"/>
    <w:rsid w:val="0041643B"/>
    <w:rsid w:val="00416E23"/>
    <w:rsid w:val="00417BEB"/>
    <w:rsid w:val="00417CC6"/>
    <w:rsid w:val="00417DA1"/>
    <w:rsid w:val="0042087E"/>
    <w:rsid w:val="00420EEF"/>
    <w:rsid w:val="00420F17"/>
    <w:rsid w:val="00421084"/>
    <w:rsid w:val="004212E8"/>
    <w:rsid w:val="00421B35"/>
    <w:rsid w:val="00421C06"/>
    <w:rsid w:val="00422768"/>
    <w:rsid w:val="00422E64"/>
    <w:rsid w:val="00423371"/>
    <w:rsid w:val="00423408"/>
    <w:rsid w:val="00423555"/>
    <w:rsid w:val="00423F72"/>
    <w:rsid w:val="00424055"/>
    <w:rsid w:val="004248AF"/>
    <w:rsid w:val="00424DEC"/>
    <w:rsid w:val="00426900"/>
    <w:rsid w:val="00426C5C"/>
    <w:rsid w:val="004278F7"/>
    <w:rsid w:val="00430280"/>
    <w:rsid w:val="00430288"/>
    <w:rsid w:val="00430853"/>
    <w:rsid w:val="00430863"/>
    <w:rsid w:val="0043132E"/>
    <w:rsid w:val="00431847"/>
    <w:rsid w:val="00431A54"/>
    <w:rsid w:val="004324FF"/>
    <w:rsid w:val="0043268C"/>
    <w:rsid w:val="004327FE"/>
    <w:rsid w:val="00432A55"/>
    <w:rsid w:val="004336D8"/>
    <w:rsid w:val="004339C0"/>
    <w:rsid w:val="004340C5"/>
    <w:rsid w:val="00435E1D"/>
    <w:rsid w:val="00436134"/>
    <w:rsid w:val="00436E5E"/>
    <w:rsid w:val="00436FDD"/>
    <w:rsid w:val="004372B7"/>
    <w:rsid w:val="0043791E"/>
    <w:rsid w:val="004407FE"/>
    <w:rsid w:val="00440E06"/>
    <w:rsid w:val="00440E2E"/>
    <w:rsid w:val="004415BC"/>
    <w:rsid w:val="0044260A"/>
    <w:rsid w:val="00442A15"/>
    <w:rsid w:val="00442B8F"/>
    <w:rsid w:val="00442C16"/>
    <w:rsid w:val="00442C42"/>
    <w:rsid w:val="00442E0C"/>
    <w:rsid w:val="004434C8"/>
    <w:rsid w:val="004440F0"/>
    <w:rsid w:val="0044469F"/>
    <w:rsid w:val="004447DB"/>
    <w:rsid w:val="00444D82"/>
    <w:rsid w:val="00445535"/>
    <w:rsid w:val="00445B5D"/>
    <w:rsid w:val="00446377"/>
    <w:rsid w:val="00447E08"/>
    <w:rsid w:val="004506C8"/>
    <w:rsid w:val="00450806"/>
    <w:rsid w:val="00450ECA"/>
    <w:rsid w:val="00451627"/>
    <w:rsid w:val="0045168A"/>
    <w:rsid w:val="00451B95"/>
    <w:rsid w:val="00451D75"/>
    <w:rsid w:val="00451DCB"/>
    <w:rsid w:val="004522A1"/>
    <w:rsid w:val="0045354A"/>
    <w:rsid w:val="00453EBB"/>
    <w:rsid w:val="00453F4C"/>
    <w:rsid w:val="00454095"/>
    <w:rsid w:val="0045416F"/>
    <w:rsid w:val="00454895"/>
    <w:rsid w:val="00454A77"/>
    <w:rsid w:val="004554C7"/>
    <w:rsid w:val="00455E3A"/>
    <w:rsid w:val="004564C6"/>
    <w:rsid w:val="004564D8"/>
    <w:rsid w:val="00456C3D"/>
    <w:rsid w:val="00456E2D"/>
    <w:rsid w:val="0045770E"/>
    <w:rsid w:val="00457A22"/>
    <w:rsid w:val="004606F5"/>
    <w:rsid w:val="004610CC"/>
    <w:rsid w:val="00461BE9"/>
    <w:rsid w:val="00461D7F"/>
    <w:rsid w:val="004621E5"/>
    <w:rsid w:val="00462795"/>
    <w:rsid w:val="00462796"/>
    <w:rsid w:val="00462B6C"/>
    <w:rsid w:val="00463594"/>
    <w:rsid w:val="00463DFE"/>
    <w:rsid w:val="00464492"/>
    <w:rsid w:val="00464527"/>
    <w:rsid w:val="00464AC5"/>
    <w:rsid w:val="0046511C"/>
    <w:rsid w:val="004651D0"/>
    <w:rsid w:val="00465464"/>
    <w:rsid w:val="004657E8"/>
    <w:rsid w:val="00465858"/>
    <w:rsid w:val="00465E87"/>
    <w:rsid w:val="0046634B"/>
    <w:rsid w:val="004673A9"/>
    <w:rsid w:val="00467703"/>
    <w:rsid w:val="004679FD"/>
    <w:rsid w:val="00470004"/>
    <w:rsid w:val="00470719"/>
    <w:rsid w:val="0047207E"/>
    <w:rsid w:val="0047218D"/>
    <w:rsid w:val="00472317"/>
    <w:rsid w:val="00472AC6"/>
    <w:rsid w:val="00473189"/>
    <w:rsid w:val="00474112"/>
    <w:rsid w:val="00474B3B"/>
    <w:rsid w:val="00474D58"/>
    <w:rsid w:val="00474EC3"/>
    <w:rsid w:val="004754F6"/>
    <w:rsid w:val="00476381"/>
    <w:rsid w:val="004765F2"/>
    <w:rsid w:val="00476D89"/>
    <w:rsid w:val="00476E65"/>
    <w:rsid w:val="0047786A"/>
    <w:rsid w:val="00477A65"/>
    <w:rsid w:val="00477B8A"/>
    <w:rsid w:val="00480377"/>
    <w:rsid w:val="0048053F"/>
    <w:rsid w:val="00482DB3"/>
    <w:rsid w:val="00482DEA"/>
    <w:rsid w:val="00482E47"/>
    <w:rsid w:val="00483423"/>
    <w:rsid w:val="004836E4"/>
    <w:rsid w:val="0048386C"/>
    <w:rsid w:val="00483DF6"/>
    <w:rsid w:val="00484BA9"/>
    <w:rsid w:val="0048579F"/>
    <w:rsid w:val="00485973"/>
    <w:rsid w:val="00486037"/>
    <w:rsid w:val="00486790"/>
    <w:rsid w:val="00486D2D"/>
    <w:rsid w:val="00486D4E"/>
    <w:rsid w:val="004871FE"/>
    <w:rsid w:val="004874B2"/>
    <w:rsid w:val="00490AAF"/>
    <w:rsid w:val="00490C44"/>
    <w:rsid w:val="00492408"/>
    <w:rsid w:val="004925BD"/>
    <w:rsid w:val="004927D7"/>
    <w:rsid w:val="00492D1C"/>
    <w:rsid w:val="00492DCF"/>
    <w:rsid w:val="00493029"/>
    <w:rsid w:val="0049322B"/>
    <w:rsid w:val="0049346D"/>
    <w:rsid w:val="0049395C"/>
    <w:rsid w:val="0049402F"/>
    <w:rsid w:val="004950E5"/>
    <w:rsid w:val="00495766"/>
    <w:rsid w:val="00495CDB"/>
    <w:rsid w:val="00496257"/>
    <w:rsid w:val="00496260"/>
    <w:rsid w:val="004963CB"/>
    <w:rsid w:val="00497818"/>
    <w:rsid w:val="004A0236"/>
    <w:rsid w:val="004A10D7"/>
    <w:rsid w:val="004A1324"/>
    <w:rsid w:val="004A18D8"/>
    <w:rsid w:val="004A1A7E"/>
    <w:rsid w:val="004A1EFF"/>
    <w:rsid w:val="004A2697"/>
    <w:rsid w:val="004A2CC0"/>
    <w:rsid w:val="004A2E6E"/>
    <w:rsid w:val="004A369A"/>
    <w:rsid w:val="004A3B3E"/>
    <w:rsid w:val="004A3EAF"/>
    <w:rsid w:val="004A4319"/>
    <w:rsid w:val="004A4396"/>
    <w:rsid w:val="004A43E2"/>
    <w:rsid w:val="004A44BD"/>
    <w:rsid w:val="004A4599"/>
    <w:rsid w:val="004A48AC"/>
    <w:rsid w:val="004A4D42"/>
    <w:rsid w:val="004A522E"/>
    <w:rsid w:val="004A695B"/>
    <w:rsid w:val="004A6B04"/>
    <w:rsid w:val="004A6D8E"/>
    <w:rsid w:val="004A6F7A"/>
    <w:rsid w:val="004A7D7D"/>
    <w:rsid w:val="004B0B38"/>
    <w:rsid w:val="004B154E"/>
    <w:rsid w:val="004B1597"/>
    <w:rsid w:val="004B1DF4"/>
    <w:rsid w:val="004B2335"/>
    <w:rsid w:val="004B3096"/>
    <w:rsid w:val="004B35A7"/>
    <w:rsid w:val="004B472A"/>
    <w:rsid w:val="004B4B06"/>
    <w:rsid w:val="004B4C62"/>
    <w:rsid w:val="004B4E13"/>
    <w:rsid w:val="004B68CF"/>
    <w:rsid w:val="004B73BA"/>
    <w:rsid w:val="004B77B0"/>
    <w:rsid w:val="004B77D1"/>
    <w:rsid w:val="004B78B7"/>
    <w:rsid w:val="004B7EA3"/>
    <w:rsid w:val="004C024E"/>
    <w:rsid w:val="004C0820"/>
    <w:rsid w:val="004C08AD"/>
    <w:rsid w:val="004C0BE0"/>
    <w:rsid w:val="004C0D28"/>
    <w:rsid w:val="004C14C6"/>
    <w:rsid w:val="004C18D9"/>
    <w:rsid w:val="004C1A26"/>
    <w:rsid w:val="004C1B54"/>
    <w:rsid w:val="004C278E"/>
    <w:rsid w:val="004C284E"/>
    <w:rsid w:val="004C2E2F"/>
    <w:rsid w:val="004C3001"/>
    <w:rsid w:val="004C350A"/>
    <w:rsid w:val="004C3C95"/>
    <w:rsid w:val="004C3E68"/>
    <w:rsid w:val="004C49A9"/>
    <w:rsid w:val="004C4BA7"/>
    <w:rsid w:val="004C541A"/>
    <w:rsid w:val="004C550A"/>
    <w:rsid w:val="004C569E"/>
    <w:rsid w:val="004C5777"/>
    <w:rsid w:val="004C596A"/>
    <w:rsid w:val="004C6356"/>
    <w:rsid w:val="004C6913"/>
    <w:rsid w:val="004C6F87"/>
    <w:rsid w:val="004C74F4"/>
    <w:rsid w:val="004D0173"/>
    <w:rsid w:val="004D0321"/>
    <w:rsid w:val="004D0645"/>
    <w:rsid w:val="004D0A01"/>
    <w:rsid w:val="004D1056"/>
    <w:rsid w:val="004D1601"/>
    <w:rsid w:val="004D1D72"/>
    <w:rsid w:val="004D1F62"/>
    <w:rsid w:val="004D23EB"/>
    <w:rsid w:val="004D2B7B"/>
    <w:rsid w:val="004D3326"/>
    <w:rsid w:val="004D352F"/>
    <w:rsid w:val="004D3577"/>
    <w:rsid w:val="004D418D"/>
    <w:rsid w:val="004D41A9"/>
    <w:rsid w:val="004D43F1"/>
    <w:rsid w:val="004D49AF"/>
    <w:rsid w:val="004D4D90"/>
    <w:rsid w:val="004D59F9"/>
    <w:rsid w:val="004D6416"/>
    <w:rsid w:val="004D6743"/>
    <w:rsid w:val="004D6A53"/>
    <w:rsid w:val="004D73F2"/>
    <w:rsid w:val="004D797F"/>
    <w:rsid w:val="004D7D71"/>
    <w:rsid w:val="004E0CF1"/>
    <w:rsid w:val="004E1076"/>
    <w:rsid w:val="004E1EDE"/>
    <w:rsid w:val="004E1FDB"/>
    <w:rsid w:val="004E20E7"/>
    <w:rsid w:val="004E21E2"/>
    <w:rsid w:val="004E293F"/>
    <w:rsid w:val="004E3114"/>
    <w:rsid w:val="004E380D"/>
    <w:rsid w:val="004E3AFF"/>
    <w:rsid w:val="004E3DA2"/>
    <w:rsid w:val="004E42D8"/>
    <w:rsid w:val="004E465D"/>
    <w:rsid w:val="004E472C"/>
    <w:rsid w:val="004E4C73"/>
    <w:rsid w:val="004E51F0"/>
    <w:rsid w:val="004E6A36"/>
    <w:rsid w:val="004E7922"/>
    <w:rsid w:val="004E7DF1"/>
    <w:rsid w:val="004F035C"/>
    <w:rsid w:val="004F0D30"/>
    <w:rsid w:val="004F0DFC"/>
    <w:rsid w:val="004F14A9"/>
    <w:rsid w:val="004F22FA"/>
    <w:rsid w:val="004F2332"/>
    <w:rsid w:val="004F2519"/>
    <w:rsid w:val="004F2846"/>
    <w:rsid w:val="004F3441"/>
    <w:rsid w:val="004F3DC8"/>
    <w:rsid w:val="004F3E18"/>
    <w:rsid w:val="004F41B2"/>
    <w:rsid w:val="004F42D0"/>
    <w:rsid w:val="004F4348"/>
    <w:rsid w:val="004F4AFC"/>
    <w:rsid w:val="004F4F3F"/>
    <w:rsid w:val="004F4F48"/>
    <w:rsid w:val="004F52A5"/>
    <w:rsid w:val="004F52BD"/>
    <w:rsid w:val="004F54D9"/>
    <w:rsid w:val="004F5A27"/>
    <w:rsid w:val="004F6B13"/>
    <w:rsid w:val="004F6C51"/>
    <w:rsid w:val="00500506"/>
    <w:rsid w:val="00500C8C"/>
    <w:rsid w:val="00501375"/>
    <w:rsid w:val="00501D3B"/>
    <w:rsid w:val="00501D7A"/>
    <w:rsid w:val="005020BE"/>
    <w:rsid w:val="005022C9"/>
    <w:rsid w:val="00502B8F"/>
    <w:rsid w:val="00503EA2"/>
    <w:rsid w:val="0050439E"/>
    <w:rsid w:val="00504443"/>
    <w:rsid w:val="00504773"/>
    <w:rsid w:val="0050495F"/>
    <w:rsid w:val="00504DA0"/>
    <w:rsid w:val="005050E5"/>
    <w:rsid w:val="0050563A"/>
    <w:rsid w:val="005060E3"/>
    <w:rsid w:val="00506578"/>
    <w:rsid w:val="00506A7B"/>
    <w:rsid w:val="00506E19"/>
    <w:rsid w:val="005076B8"/>
    <w:rsid w:val="0050779D"/>
    <w:rsid w:val="005077AA"/>
    <w:rsid w:val="00507D70"/>
    <w:rsid w:val="00510091"/>
    <w:rsid w:val="00510536"/>
    <w:rsid w:val="005109BB"/>
    <w:rsid w:val="00510AA0"/>
    <w:rsid w:val="005116AE"/>
    <w:rsid w:val="005118F5"/>
    <w:rsid w:val="00511E89"/>
    <w:rsid w:val="005120FB"/>
    <w:rsid w:val="0051266C"/>
    <w:rsid w:val="005129B7"/>
    <w:rsid w:val="00513487"/>
    <w:rsid w:val="005139EA"/>
    <w:rsid w:val="00513FAF"/>
    <w:rsid w:val="00515128"/>
    <w:rsid w:val="00516008"/>
    <w:rsid w:val="005162C2"/>
    <w:rsid w:val="0051639A"/>
    <w:rsid w:val="00516FD9"/>
    <w:rsid w:val="005177F8"/>
    <w:rsid w:val="0052014D"/>
    <w:rsid w:val="00520A1E"/>
    <w:rsid w:val="00520BBB"/>
    <w:rsid w:val="0052199A"/>
    <w:rsid w:val="00521E6D"/>
    <w:rsid w:val="005223A3"/>
    <w:rsid w:val="005224A8"/>
    <w:rsid w:val="005233B0"/>
    <w:rsid w:val="00523C10"/>
    <w:rsid w:val="0052422D"/>
    <w:rsid w:val="00524310"/>
    <w:rsid w:val="0052452E"/>
    <w:rsid w:val="00524B99"/>
    <w:rsid w:val="00524BBC"/>
    <w:rsid w:val="00524FAD"/>
    <w:rsid w:val="005251BA"/>
    <w:rsid w:val="00525456"/>
    <w:rsid w:val="005259EC"/>
    <w:rsid w:val="00525FD3"/>
    <w:rsid w:val="005262FA"/>
    <w:rsid w:val="0052761D"/>
    <w:rsid w:val="005276FF"/>
    <w:rsid w:val="0052795B"/>
    <w:rsid w:val="00527C61"/>
    <w:rsid w:val="00527EDF"/>
    <w:rsid w:val="0053012E"/>
    <w:rsid w:val="0053018F"/>
    <w:rsid w:val="00530E90"/>
    <w:rsid w:val="0053129A"/>
    <w:rsid w:val="005319D0"/>
    <w:rsid w:val="00531AD5"/>
    <w:rsid w:val="00531AEA"/>
    <w:rsid w:val="00532236"/>
    <w:rsid w:val="005323AC"/>
    <w:rsid w:val="0053246C"/>
    <w:rsid w:val="00532B57"/>
    <w:rsid w:val="00532F06"/>
    <w:rsid w:val="005331BD"/>
    <w:rsid w:val="005338EA"/>
    <w:rsid w:val="00534117"/>
    <w:rsid w:val="005342AD"/>
    <w:rsid w:val="00534D25"/>
    <w:rsid w:val="0053514A"/>
    <w:rsid w:val="00535CAC"/>
    <w:rsid w:val="00536179"/>
    <w:rsid w:val="005366B8"/>
    <w:rsid w:val="00537C7D"/>
    <w:rsid w:val="00537D8A"/>
    <w:rsid w:val="0054016D"/>
    <w:rsid w:val="00540F3A"/>
    <w:rsid w:val="005413B7"/>
    <w:rsid w:val="00541DFE"/>
    <w:rsid w:val="00541E71"/>
    <w:rsid w:val="00541EC1"/>
    <w:rsid w:val="0054272A"/>
    <w:rsid w:val="00542D29"/>
    <w:rsid w:val="0054359C"/>
    <w:rsid w:val="00543E6C"/>
    <w:rsid w:val="00543FA6"/>
    <w:rsid w:val="00544184"/>
    <w:rsid w:val="005441A7"/>
    <w:rsid w:val="005443ED"/>
    <w:rsid w:val="00544D33"/>
    <w:rsid w:val="00544F29"/>
    <w:rsid w:val="00546234"/>
    <w:rsid w:val="00546237"/>
    <w:rsid w:val="00546F62"/>
    <w:rsid w:val="00547177"/>
    <w:rsid w:val="0054737E"/>
    <w:rsid w:val="00547CFB"/>
    <w:rsid w:val="00547DE1"/>
    <w:rsid w:val="00547FA8"/>
    <w:rsid w:val="005507FC"/>
    <w:rsid w:val="00550833"/>
    <w:rsid w:val="00550CD0"/>
    <w:rsid w:val="00550E81"/>
    <w:rsid w:val="005510F3"/>
    <w:rsid w:val="00551789"/>
    <w:rsid w:val="00552813"/>
    <w:rsid w:val="00552DDF"/>
    <w:rsid w:val="0055314D"/>
    <w:rsid w:val="00553F68"/>
    <w:rsid w:val="00554235"/>
    <w:rsid w:val="005543DA"/>
    <w:rsid w:val="005545A6"/>
    <w:rsid w:val="00554691"/>
    <w:rsid w:val="0055480D"/>
    <w:rsid w:val="0055483B"/>
    <w:rsid w:val="00554F6F"/>
    <w:rsid w:val="005552FD"/>
    <w:rsid w:val="00555B7E"/>
    <w:rsid w:val="005563F9"/>
    <w:rsid w:val="005565B5"/>
    <w:rsid w:val="005566CB"/>
    <w:rsid w:val="005567DD"/>
    <w:rsid w:val="005568EB"/>
    <w:rsid w:val="00556DE4"/>
    <w:rsid w:val="005572E9"/>
    <w:rsid w:val="00557309"/>
    <w:rsid w:val="005600E5"/>
    <w:rsid w:val="005605C8"/>
    <w:rsid w:val="00560649"/>
    <w:rsid w:val="005607C6"/>
    <w:rsid w:val="00560A0D"/>
    <w:rsid w:val="00560B35"/>
    <w:rsid w:val="00561218"/>
    <w:rsid w:val="00561423"/>
    <w:rsid w:val="00562188"/>
    <w:rsid w:val="00562708"/>
    <w:rsid w:val="005631AA"/>
    <w:rsid w:val="00564D0A"/>
    <w:rsid w:val="00564E8F"/>
    <w:rsid w:val="00565818"/>
    <w:rsid w:val="00565A0F"/>
    <w:rsid w:val="00565C83"/>
    <w:rsid w:val="00565F69"/>
    <w:rsid w:val="00566529"/>
    <w:rsid w:val="00566A0B"/>
    <w:rsid w:val="00566A6E"/>
    <w:rsid w:val="00566D5B"/>
    <w:rsid w:val="00566E4F"/>
    <w:rsid w:val="00570015"/>
    <w:rsid w:val="00570266"/>
    <w:rsid w:val="005702D1"/>
    <w:rsid w:val="005707A5"/>
    <w:rsid w:val="00570815"/>
    <w:rsid w:val="00570C83"/>
    <w:rsid w:val="005710EE"/>
    <w:rsid w:val="0057117A"/>
    <w:rsid w:val="005714E9"/>
    <w:rsid w:val="005718F8"/>
    <w:rsid w:val="00571C62"/>
    <w:rsid w:val="0057221A"/>
    <w:rsid w:val="005728A4"/>
    <w:rsid w:val="00572D32"/>
    <w:rsid w:val="0057346E"/>
    <w:rsid w:val="00573E60"/>
    <w:rsid w:val="00575376"/>
    <w:rsid w:val="00575763"/>
    <w:rsid w:val="00575D57"/>
    <w:rsid w:val="00575F8A"/>
    <w:rsid w:val="00576278"/>
    <w:rsid w:val="005763FC"/>
    <w:rsid w:val="005766C9"/>
    <w:rsid w:val="00576EB4"/>
    <w:rsid w:val="00576FCA"/>
    <w:rsid w:val="00577168"/>
    <w:rsid w:val="00577449"/>
    <w:rsid w:val="00577B30"/>
    <w:rsid w:val="00580742"/>
    <w:rsid w:val="00580911"/>
    <w:rsid w:val="00580C2F"/>
    <w:rsid w:val="00580EDD"/>
    <w:rsid w:val="00581A43"/>
    <w:rsid w:val="00582768"/>
    <w:rsid w:val="00582841"/>
    <w:rsid w:val="005828A0"/>
    <w:rsid w:val="00583461"/>
    <w:rsid w:val="005835B6"/>
    <w:rsid w:val="00584E24"/>
    <w:rsid w:val="005856A4"/>
    <w:rsid w:val="005856ED"/>
    <w:rsid w:val="00585BD0"/>
    <w:rsid w:val="00586581"/>
    <w:rsid w:val="005903B3"/>
    <w:rsid w:val="00590730"/>
    <w:rsid w:val="005907E4"/>
    <w:rsid w:val="0059147D"/>
    <w:rsid w:val="00592D8D"/>
    <w:rsid w:val="00593315"/>
    <w:rsid w:val="00593B2E"/>
    <w:rsid w:val="00594350"/>
    <w:rsid w:val="0059486E"/>
    <w:rsid w:val="005949C9"/>
    <w:rsid w:val="00594A72"/>
    <w:rsid w:val="00594E21"/>
    <w:rsid w:val="0059507E"/>
    <w:rsid w:val="005956F1"/>
    <w:rsid w:val="00596407"/>
    <w:rsid w:val="00596C91"/>
    <w:rsid w:val="00597088"/>
    <w:rsid w:val="0059754C"/>
    <w:rsid w:val="005976B1"/>
    <w:rsid w:val="005A060A"/>
    <w:rsid w:val="005A0838"/>
    <w:rsid w:val="005A0FD0"/>
    <w:rsid w:val="005A119B"/>
    <w:rsid w:val="005A14DA"/>
    <w:rsid w:val="005A1C55"/>
    <w:rsid w:val="005A263A"/>
    <w:rsid w:val="005A2745"/>
    <w:rsid w:val="005A3051"/>
    <w:rsid w:val="005A3095"/>
    <w:rsid w:val="005A3485"/>
    <w:rsid w:val="005A3C4E"/>
    <w:rsid w:val="005A3FFD"/>
    <w:rsid w:val="005A42C0"/>
    <w:rsid w:val="005A4334"/>
    <w:rsid w:val="005A4681"/>
    <w:rsid w:val="005A53FE"/>
    <w:rsid w:val="005A540C"/>
    <w:rsid w:val="005A5491"/>
    <w:rsid w:val="005A5CB5"/>
    <w:rsid w:val="005A5E10"/>
    <w:rsid w:val="005A60BB"/>
    <w:rsid w:val="005A6943"/>
    <w:rsid w:val="005A6A7F"/>
    <w:rsid w:val="005A6D8D"/>
    <w:rsid w:val="005A6DBF"/>
    <w:rsid w:val="005A7223"/>
    <w:rsid w:val="005A72FC"/>
    <w:rsid w:val="005A7CD5"/>
    <w:rsid w:val="005A7D64"/>
    <w:rsid w:val="005A7E22"/>
    <w:rsid w:val="005A7E69"/>
    <w:rsid w:val="005B10E5"/>
    <w:rsid w:val="005B14A0"/>
    <w:rsid w:val="005B151A"/>
    <w:rsid w:val="005B1582"/>
    <w:rsid w:val="005B1750"/>
    <w:rsid w:val="005B1E2D"/>
    <w:rsid w:val="005B2118"/>
    <w:rsid w:val="005B239F"/>
    <w:rsid w:val="005B2898"/>
    <w:rsid w:val="005B3247"/>
    <w:rsid w:val="005B3275"/>
    <w:rsid w:val="005B39A1"/>
    <w:rsid w:val="005B48E9"/>
    <w:rsid w:val="005B4A75"/>
    <w:rsid w:val="005B510A"/>
    <w:rsid w:val="005B57C7"/>
    <w:rsid w:val="005B5DE4"/>
    <w:rsid w:val="005B642A"/>
    <w:rsid w:val="005B6570"/>
    <w:rsid w:val="005B6BFD"/>
    <w:rsid w:val="005B7829"/>
    <w:rsid w:val="005B7C7F"/>
    <w:rsid w:val="005B7D22"/>
    <w:rsid w:val="005C0020"/>
    <w:rsid w:val="005C0206"/>
    <w:rsid w:val="005C029E"/>
    <w:rsid w:val="005C1650"/>
    <w:rsid w:val="005C17EE"/>
    <w:rsid w:val="005C18BE"/>
    <w:rsid w:val="005C212B"/>
    <w:rsid w:val="005C330B"/>
    <w:rsid w:val="005C359E"/>
    <w:rsid w:val="005C367A"/>
    <w:rsid w:val="005C3D21"/>
    <w:rsid w:val="005C3EB3"/>
    <w:rsid w:val="005C5BC0"/>
    <w:rsid w:val="005C6326"/>
    <w:rsid w:val="005C69BE"/>
    <w:rsid w:val="005C6A6E"/>
    <w:rsid w:val="005C6ACD"/>
    <w:rsid w:val="005C7469"/>
    <w:rsid w:val="005D0E7E"/>
    <w:rsid w:val="005D0FDB"/>
    <w:rsid w:val="005D11D7"/>
    <w:rsid w:val="005D18D6"/>
    <w:rsid w:val="005D1DBD"/>
    <w:rsid w:val="005D239F"/>
    <w:rsid w:val="005D23F1"/>
    <w:rsid w:val="005D2725"/>
    <w:rsid w:val="005D2823"/>
    <w:rsid w:val="005D28DD"/>
    <w:rsid w:val="005D3230"/>
    <w:rsid w:val="005D38CC"/>
    <w:rsid w:val="005D3F0F"/>
    <w:rsid w:val="005D4818"/>
    <w:rsid w:val="005D4FEC"/>
    <w:rsid w:val="005D558C"/>
    <w:rsid w:val="005D5B9A"/>
    <w:rsid w:val="005D67DB"/>
    <w:rsid w:val="005D6D8F"/>
    <w:rsid w:val="005D71F8"/>
    <w:rsid w:val="005D7338"/>
    <w:rsid w:val="005D7479"/>
    <w:rsid w:val="005E085D"/>
    <w:rsid w:val="005E0EBE"/>
    <w:rsid w:val="005E1340"/>
    <w:rsid w:val="005E173F"/>
    <w:rsid w:val="005E17F4"/>
    <w:rsid w:val="005E1919"/>
    <w:rsid w:val="005E1A72"/>
    <w:rsid w:val="005E299A"/>
    <w:rsid w:val="005E2BE7"/>
    <w:rsid w:val="005E3FA7"/>
    <w:rsid w:val="005E41D0"/>
    <w:rsid w:val="005E426B"/>
    <w:rsid w:val="005E4801"/>
    <w:rsid w:val="005E521B"/>
    <w:rsid w:val="005E5F54"/>
    <w:rsid w:val="005E5FDE"/>
    <w:rsid w:val="005E6355"/>
    <w:rsid w:val="005E6610"/>
    <w:rsid w:val="005E67A7"/>
    <w:rsid w:val="005E6815"/>
    <w:rsid w:val="005E6DD2"/>
    <w:rsid w:val="005E74A0"/>
    <w:rsid w:val="005E78AD"/>
    <w:rsid w:val="005E7963"/>
    <w:rsid w:val="005E7B14"/>
    <w:rsid w:val="005E7B16"/>
    <w:rsid w:val="005F05F9"/>
    <w:rsid w:val="005F218C"/>
    <w:rsid w:val="005F3214"/>
    <w:rsid w:val="005F3255"/>
    <w:rsid w:val="005F386C"/>
    <w:rsid w:val="005F3C78"/>
    <w:rsid w:val="005F3DC5"/>
    <w:rsid w:val="005F4214"/>
    <w:rsid w:val="005F4523"/>
    <w:rsid w:val="005F46CB"/>
    <w:rsid w:val="005F50CB"/>
    <w:rsid w:val="005F52B7"/>
    <w:rsid w:val="005F561B"/>
    <w:rsid w:val="005F5929"/>
    <w:rsid w:val="005F5CE0"/>
    <w:rsid w:val="005F6D3D"/>
    <w:rsid w:val="005F73D1"/>
    <w:rsid w:val="005F7445"/>
    <w:rsid w:val="005F74DC"/>
    <w:rsid w:val="005F76C3"/>
    <w:rsid w:val="005F7EEE"/>
    <w:rsid w:val="00600148"/>
    <w:rsid w:val="0060036B"/>
    <w:rsid w:val="00600472"/>
    <w:rsid w:val="00600A50"/>
    <w:rsid w:val="00600B26"/>
    <w:rsid w:val="00600F5B"/>
    <w:rsid w:val="0060145C"/>
    <w:rsid w:val="006014B0"/>
    <w:rsid w:val="00601567"/>
    <w:rsid w:val="0060184B"/>
    <w:rsid w:val="00601D4D"/>
    <w:rsid w:val="006021B4"/>
    <w:rsid w:val="00602600"/>
    <w:rsid w:val="00603760"/>
    <w:rsid w:val="00603AA9"/>
    <w:rsid w:val="00604A37"/>
    <w:rsid w:val="00604DA0"/>
    <w:rsid w:val="0060564D"/>
    <w:rsid w:val="00605B5B"/>
    <w:rsid w:val="006062D8"/>
    <w:rsid w:val="00606827"/>
    <w:rsid w:val="006070E2"/>
    <w:rsid w:val="00607207"/>
    <w:rsid w:val="006072E1"/>
    <w:rsid w:val="0060749B"/>
    <w:rsid w:val="006075C8"/>
    <w:rsid w:val="0060793F"/>
    <w:rsid w:val="00607ACE"/>
    <w:rsid w:val="00607D6B"/>
    <w:rsid w:val="00610007"/>
    <w:rsid w:val="00610D50"/>
    <w:rsid w:val="00610ED2"/>
    <w:rsid w:val="006115DF"/>
    <w:rsid w:val="0061245C"/>
    <w:rsid w:val="00613293"/>
    <w:rsid w:val="00613C17"/>
    <w:rsid w:val="006149D9"/>
    <w:rsid w:val="00614EC0"/>
    <w:rsid w:val="00615624"/>
    <w:rsid w:val="006156BB"/>
    <w:rsid w:val="006156F0"/>
    <w:rsid w:val="006165FA"/>
    <w:rsid w:val="00616AFB"/>
    <w:rsid w:val="00617151"/>
    <w:rsid w:val="00620262"/>
    <w:rsid w:val="00620775"/>
    <w:rsid w:val="00620912"/>
    <w:rsid w:val="00620B2F"/>
    <w:rsid w:val="00621B4C"/>
    <w:rsid w:val="00622038"/>
    <w:rsid w:val="006227F7"/>
    <w:rsid w:val="00622825"/>
    <w:rsid w:val="00622E12"/>
    <w:rsid w:val="00622E89"/>
    <w:rsid w:val="00623249"/>
    <w:rsid w:val="00623CE2"/>
    <w:rsid w:val="0062454E"/>
    <w:rsid w:val="006245F7"/>
    <w:rsid w:val="00624B7D"/>
    <w:rsid w:val="00624E46"/>
    <w:rsid w:val="00625B75"/>
    <w:rsid w:val="00625CF8"/>
    <w:rsid w:val="00626516"/>
    <w:rsid w:val="006270AE"/>
    <w:rsid w:val="00627C52"/>
    <w:rsid w:val="006307B7"/>
    <w:rsid w:val="00630937"/>
    <w:rsid w:val="0063139F"/>
    <w:rsid w:val="006315F1"/>
    <w:rsid w:val="00631C96"/>
    <w:rsid w:val="00631D03"/>
    <w:rsid w:val="00632087"/>
    <w:rsid w:val="00632CDD"/>
    <w:rsid w:val="0063339A"/>
    <w:rsid w:val="00633611"/>
    <w:rsid w:val="00633A1D"/>
    <w:rsid w:val="00633CE1"/>
    <w:rsid w:val="006344C3"/>
    <w:rsid w:val="00635078"/>
    <w:rsid w:val="0063522B"/>
    <w:rsid w:val="006352F7"/>
    <w:rsid w:val="0063538C"/>
    <w:rsid w:val="00637024"/>
    <w:rsid w:val="00637630"/>
    <w:rsid w:val="00637725"/>
    <w:rsid w:val="00637C46"/>
    <w:rsid w:val="00637E94"/>
    <w:rsid w:val="00637EF8"/>
    <w:rsid w:val="00640400"/>
    <w:rsid w:val="00640E01"/>
    <w:rsid w:val="00640FFB"/>
    <w:rsid w:val="00641F10"/>
    <w:rsid w:val="00643143"/>
    <w:rsid w:val="006434F0"/>
    <w:rsid w:val="00643807"/>
    <w:rsid w:val="00643DAE"/>
    <w:rsid w:val="006443BC"/>
    <w:rsid w:val="006450E5"/>
    <w:rsid w:val="0064564A"/>
    <w:rsid w:val="00646A8C"/>
    <w:rsid w:val="0064719B"/>
    <w:rsid w:val="00647607"/>
    <w:rsid w:val="00647673"/>
    <w:rsid w:val="00647851"/>
    <w:rsid w:val="00647C1A"/>
    <w:rsid w:val="00647F73"/>
    <w:rsid w:val="006504CD"/>
    <w:rsid w:val="00651188"/>
    <w:rsid w:val="006513AB"/>
    <w:rsid w:val="00651D3B"/>
    <w:rsid w:val="0065200E"/>
    <w:rsid w:val="0065251D"/>
    <w:rsid w:val="00652D47"/>
    <w:rsid w:val="00652ED0"/>
    <w:rsid w:val="00652FED"/>
    <w:rsid w:val="00653182"/>
    <w:rsid w:val="0065371B"/>
    <w:rsid w:val="00653B84"/>
    <w:rsid w:val="00653E0D"/>
    <w:rsid w:val="0065501B"/>
    <w:rsid w:val="006552A4"/>
    <w:rsid w:val="0065535C"/>
    <w:rsid w:val="00656597"/>
    <w:rsid w:val="006572D4"/>
    <w:rsid w:val="00657A51"/>
    <w:rsid w:val="0066020D"/>
    <w:rsid w:val="00660654"/>
    <w:rsid w:val="006607DD"/>
    <w:rsid w:val="00660B1A"/>
    <w:rsid w:val="00660BB8"/>
    <w:rsid w:val="0066100F"/>
    <w:rsid w:val="00661071"/>
    <w:rsid w:val="0066189F"/>
    <w:rsid w:val="00662876"/>
    <w:rsid w:val="00662C23"/>
    <w:rsid w:val="00662E08"/>
    <w:rsid w:val="00662EAC"/>
    <w:rsid w:val="006637B7"/>
    <w:rsid w:val="0066384B"/>
    <w:rsid w:val="00663F5B"/>
    <w:rsid w:val="0066404F"/>
    <w:rsid w:val="006640E6"/>
    <w:rsid w:val="00664387"/>
    <w:rsid w:val="0066438D"/>
    <w:rsid w:val="00664719"/>
    <w:rsid w:val="0066481F"/>
    <w:rsid w:val="00664CD2"/>
    <w:rsid w:val="00665156"/>
    <w:rsid w:val="00666D6A"/>
    <w:rsid w:val="00667206"/>
    <w:rsid w:val="006673D2"/>
    <w:rsid w:val="00670918"/>
    <w:rsid w:val="00672973"/>
    <w:rsid w:val="00672CD9"/>
    <w:rsid w:val="00675206"/>
    <w:rsid w:val="006754A7"/>
    <w:rsid w:val="006754CD"/>
    <w:rsid w:val="006756B2"/>
    <w:rsid w:val="00675B67"/>
    <w:rsid w:val="006763FA"/>
    <w:rsid w:val="006765CE"/>
    <w:rsid w:val="00676AAC"/>
    <w:rsid w:val="00677A7F"/>
    <w:rsid w:val="00677C8D"/>
    <w:rsid w:val="00680D3B"/>
    <w:rsid w:val="0068143F"/>
    <w:rsid w:val="00681D9C"/>
    <w:rsid w:val="00681E71"/>
    <w:rsid w:val="006820FE"/>
    <w:rsid w:val="006824DF"/>
    <w:rsid w:val="0068356A"/>
    <w:rsid w:val="006837A6"/>
    <w:rsid w:val="00683C9F"/>
    <w:rsid w:val="006848B4"/>
    <w:rsid w:val="00684B47"/>
    <w:rsid w:val="00685020"/>
    <w:rsid w:val="0068526E"/>
    <w:rsid w:val="00685839"/>
    <w:rsid w:val="00685AE6"/>
    <w:rsid w:val="00685B56"/>
    <w:rsid w:val="006863B0"/>
    <w:rsid w:val="006865C8"/>
    <w:rsid w:val="00686B26"/>
    <w:rsid w:val="00686B48"/>
    <w:rsid w:val="00686F1E"/>
    <w:rsid w:val="00687038"/>
    <w:rsid w:val="0068714E"/>
    <w:rsid w:val="0068717D"/>
    <w:rsid w:val="006872F5"/>
    <w:rsid w:val="006873C3"/>
    <w:rsid w:val="00687E82"/>
    <w:rsid w:val="00690547"/>
    <w:rsid w:val="00690BA6"/>
    <w:rsid w:val="00690D19"/>
    <w:rsid w:val="00690D2F"/>
    <w:rsid w:val="00691FBF"/>
    <w:rsid w:val="00692599"/>
    <w:rsid w:val="006929F7"/>
    <w:rsid w:val="00692AB9"/>
    <w:rsid w:val="0069304C"/>
    <w:rsid w:val="006930F4"/>
    <w:rsid w:val="0069327A"/>
    <w:rsid w:val="006935CE"/>
    <w:rsid w:val="0069374A"/>
    <w:rsid w:val="00693D74"/>
    <w:rsid w:val="00694128"/>
    <w:rsid w:val="00694514"/>
    <w:rsid w:val="006947B3"/>
    <w:rsid w:val="00694AB8"/>
    <w:rsid w:val="00694F2F"/>
    <w:rsid w:val="006951D8"/>
    <w:rsid w:val="00695444"/>
    <w:rsid w:val="006957FB"/>
    <w:rsid w:val="00695DB0"/>
    <w:rsid w:val="00695DEF"/>
    <w:rsid w:val="00695EF7"/>
    <w:rsid w:val="00696695"/>
    <w:rsid w:val="0069699D"/>
    <w:rsid w:val="006969E7"/>
    <w:rsid w:val="00696D7E"/>
    <w:rsid w:val="00697223"/>
    <w:rsid w:val="006978B4"/>
    <w:rsid w:val="006978C4"/>
    <w:rsid w:val="00697F60"/>
    <w:rsid w:val="006A05ED"/>
    <w:rsid w:val="006A1813"/>
    <w:rsid w:val="006A2188"/>
    <w:rsid w:val="006A2AD1"/>
    <w:rsid w:val="006A31B0"/>
    <w:rsid w:val="006A47BA"/>
    <w:rsid w:val="006A489B"/>
    <w:rsid w:val="006A4E3A"/>
    <w:rsid w:val="006A4F41"/>
    <w:rsid w:val="006A5BB1"/>
    <w:rsid w:val="006A60FA"/>
    <w:rsid w:val="006A61E9"/>
    <w:rsid w:val="006A63EE"/>
    <w:rsid w:val="006A6980"/>
    <w:rsid w:val="006A793B"/>
    <w:rsid w:val="006A7D0D"/>
    <w:rsid w:val="006B090C"/>
    <w:rsid w:val="006B14D5"/>
    <w:rsid w:val="006B23D3"/>
    <w:rsid w:val="006B264C"/>
    <w:rsid w:val="006B2C51"/>
    <w:rsid w:val="006B3AD5"/>
    <w:rsid w:val="006B3F22"/>
    <w:rsid w:val="006B5BA6"/>
    <w:rsid w:val="006B6361"/>
    <w:rsid w:val="006B6D2B"/>
    <w:rsid w:val="006B6EBF"/>
    <w:rsid w:val="006B7DBD"/>
    <w:rsid w:val="006B7E28"/>
    <w:rsid w:val="006C0133"/>
    <w:rsid w:val="006C0C26"/>
    <w:rsid w:val="006C1FE9"/>
    <w:rsid w:val="006C2603"/>
    <w:rsid w:val="006C2820"/>
    <w:rsid w:val="006C287F"/>
    <w:rsid w:val="006C2DFC"/>
    <w:rsid w:val="006C346F"/>
    <w:rsid w:val="006C3487"/>
    <w:rsid w:val="006C3EEB"/>
    <w:rsid w:val="006C4260"/>
    <w:rsid w:val="006C5573"/>
    <w:rsid w:val="006C562D"/>
    <w:rsid w:val="006C5F45"/>
    <w:rsid w:val="006C6C38"/>
    <w:rsid w:val="006C761D"/>
    <w:rsid w:val="006C7AE3"/>
    <w:rsid w:val="006D0066"/>
    <w:rsid w:val="006D16CF"/>
    <w:rsid w:val="006D1744"/>
    <w:rsid w:val="006D24AE"/>
    <w:rsid w:val="006D24CE"/>
    <w:rsid w:val="006D24EA"/>
    <w:rsid w:val="006D2ABB"/>
    <w:rsid w:val="006D2FC1"/>
    <w:rsid w:val="006D35E4"/>
    <w:rsid w:val="006D360C"/>
    <w:rsid w:val="006D3AE4"/>
    <w:rsid w:val="006D4AD0"/>
    <w:rsid w:val="006D523F"/>
    <w:rsid w:val="006D5AC9"/>
    <w:rsid w:val="006D64BC"/>
    <w:rsid w:val="006D66ED"/>
    <w:rsid w:val="006D6A46"/>
    <w:rsid w:val="006E0C87"/>
    <w:rsid w:val="006E14FE"/>
    <w:rsid w:val="006E1869"/>
    <w:rsid w:val="006E1DF7"/>
    <w:rsid w:val="006E1E11"/>
    <w:rsid w:val="006E22F3"/>
    <w:rsid w:val="006E239F"/>
    <w:rsid w:val="006E23D3"/>
    <w:rsid w:val="006E24BA"/>
    <w:rsid w:val="006E2539"/>
    <w:rsid w:val="006E2653"/>
    <w:rsid w:val="006E2A27"/>
    <w:rsid w:val="006E2BA4"/>
    <w:rsid w:val="006E3727"/>
    <w:rsid w:val="006E52AC"/>
    <w:rsid w:val="006E53B7"/>
    <w:rsid w:val="006E57B1"/>
    <w:rsid w:val="006E5910"/>
    <w:rsid w:val="006E5D58"/>
    <w:rsid w:val="006E63D1"/>
    <w:rsid w:val="006E6BBB"/>
    <w:rsid w:val="006E7004"/>
    <w:rsid w:val="006E7061"/>
    <w:rsid w:val="006E7492"/>
    <w:rsid w:val="006E786B"/>
    <w:rsid w:val="006E7FB7"/>
    <w:rsid w:val="006F0AFD"/>
    <w:rsid w:val="006F0CBE"/>
    <w:rsid w:val="006F0EE4"/>
    <w:rsid w:val="006F0F8C"/>
    <w:rsid w:val="006F3279"/>
    <w:rsid w:val="006F39E9"/>
    <w:rsid w:val="006F3B6E"/>
    <w:rsid w:val="006F3E0E"/>
    <w:rsid w:val="006F3F93"/>
    <w:rsid w:val="006F51F7"/>
    <w:rsid w:val="006F55B8"/>
    <w:rsid w:val="006F6462"/>
    <w:rsid w:val="006F796D"/>
    <w:rsid w:val="006F7C3F"/>
    <w:rsid w:val="007002B1"/>
    <w:rsid w:val="007003D5"/>
    <w:rsid w:val="00701852"/>
    <w:rsid w:val="00701DF5"/>
    <w:rsid w:val="00702146"/>
    <w:rsid w:val="0070214B"/>
    <w:rsid w:val="007024B5"/>
    <w:rsid w:val="007029AF"/>
    <w:rsid w:val="0070309F"/>
    <w:rsid w:val="007031C7"/>
    <w:rsid w:val="0070321E"/>
    <w:rsid w:val="00703394"/>
    <w:rsid w:val="0070398F"/>
    <w:rsid w:val="00704CE3"/>
    <w:rsid w:val="00704D07"/>
    <w:rsid w:val="00704EB7"/>
    <w:rsid w:val="007056BF"/>
    <w:rsid w:val="00705742"/>
    <w:rsid w:val="00705C15"/>
    <w:rsid w:val="00705D4B"/>
    <w:rsid w:val="00706170"/>
    <w:rsid w:val="00706E94"/>
    <w:rsid w:val="00707049"/>
    <w:rsid w:val="00707ABE"/>
    <w:rsid w:val="007104FE"/>
    <w:rsid w:val="00710A10"/>
    <w:rsid w:val="00711B0C"/>
    <w:rsid w:val="00711C6F"/>
    <w:rsid w:val="007121A2"/>
    <w:rsid w:val="00713981"/>
    <w:rsid w:val="00713C3E"/>
    <w:rsid w:val="00713D33"/>
    <w:rsid w:val="00713D70"/>
    <w:rsid w:val="00713F6A"/>
    <w:rsid w:val="0071452D"/>
    <w:rsid w:val="007145FD"/>
    <w:rsid w:val="00714737"/>
    <w:rsid w:val="00714C52"/>
    <w:rsid w:val="00714FAF"/>
    <w:rsid w:val="00715202"/>
    <w:rsid w:val="0071558F"/>
    <w:rsid w:val="00715F5E"/>
    <w:rsid w:val="00716153"/>
    <w:rsid w:val="00716447"/>
    <w:rsid w:val="00716963"/>
    <w:rsid w:val="00716A23"/>
    <w:rsid w:val="007172D0"/>
    <w:rsid w:val="007176D6"/>
    <w:rsid w:val="0072033C"/>
    <w:rsid w:val="00720BEC"/>
    <w:rsid w:val="00720E0D"/>
    <w:rsid w:val="00721B30"/>
    <w:rsid w:val="00721F0A"/>
    <w:rsid w:val="00722BF8"/>
    <w:rsid w:val="007239B6"/>
    <w:rsid w:val="00723B8A"/>
    <w:rsid w:val="00724276"/>
    <w:rsid w:val="00724795"/>
    <w:rsid w:val="00724957"/>
    <w:rsid w:val="0072497A"/>
    <w:rsid w:val="00725019"/>
    <w:rsid w:val="007250F2"/>
    <w:rsid w:val="00725711"/>
    <w:rsid w:val="00725827"/>
    <w:rsid w:val="00725FBE"/>
    <w:rsid w:val="00726613"/>
    <w:rsid w:val="007266B6"/>
    <w:rsid w:val="00726781"/>
    <w:rsid w:val="00726C1A"/>
    <w:rsid w:val="00726E29"/>
    <w:rsid w:val="00727D54"/>
    <w:rsid w:val="00730615"/>
    <w:rsid w:val="00730CA5"/>
    <w:rsid w:val="00731635"/>
    <w:rsid w:val="0073168D"/>
    <w:rsid w:val="00731C06"/>
    <w:rsid w:val="00731EF2"/>
    <w:rsid w:val="00732BA8"/>
    <w:rsid w:val="00732CDD"/>
    <w:rsid w:val="007335DE"/>
    <w:rsid w:val="00733E94"/>
    <w:rsid w:val="00734278"/>
    <w:rsid w:val="00734436"/>
    <w:rsid w:val="007344C5"/>
    <w:rsid w:val="007344F8"/>
    <w:rsid w:val="007345E0"/>
    <w:rsid w:val="00734805"/>
    <w:rsid w:val="00734959"/>
    <w:rsid w:val="00735137"/>
    <w:rsid w:val="0073520D"/>
    <w:rsid w:val="007362EC"/>
    <w:rsid w:val="0073645F"/>
    <w:rsid w:val="00736532"/>
    <w:rsid w:val="007366D8"/>
    <w:rsid w:val="00736861"/>
    <w:rsid w:val="0073773F"/>
    <w:rsid w:val="007377CC"/>
    <w:rsid w:val="007404B3"/>
    <w:rsid w:val="00740760"/>
    <w:rsid w:val="00741BE3"/>
    <w:rsid w:val="00742CC3"/>
    <w:rsid w:val="007433A2"/>
    <w:rsid w:val="007433F0"/>
    <w:rsid w:val="00743E7C"/>
    <w:rsid w:val="00743FE4"/>
    <w:rsid w:val="00744729"/>
    <w:rsid w:val="007448A1"/>
    <w:rsid w:val="00745009"/>
    <w:rsid w:val="0074506B"/>
    <w:rsid w:val="007455F0"/>
    <w:rsid w:val="00745893"/>
    <w:rsid w:val="00745F6E"/>
    <w:rsid w:val="007474BB"/>
    <w:rsid w:val="007504DC"/>
    <w:rsid w:val="00750DB4"/>
    <w:rsid w:val="00750E65"/>
    <w:rsid w:val="007510C8"/>
    <w:rsid w:val="00751145"/>
    <w:rsid w:val="00751288"/>
    <w:rsid w:val="00751487"/>
    <w:rsid w:val="007515AF"/>
    <w:rsid w:val="00751A98"/>
    <w:rsid w:val="00751E76"/>
    <w:rsid w:val="00752A24"/>
    <w:rsid w:val="00752A5A"/>
    <w:rsid w:val="007534D1"/>
    <w:rsid w:val="0075364A"/>
    <w:rsid w:val="007540F9"/>
    <w:rsid w:val="00754F27"/>
    <w:rsid w:val="00756D3E"/>
    <w:rsid w:val="00756D6A"/>
    <w:rsid w:val="00757903"/>
    <w:rsid w:val="00757C43"/>
    <w:rsid w:val="00757C60"/>
    <w:rsid w:val="0076041C"/>
    <w:rsid w:val="007606BB"/>
    <w:rsid w:val="00761191"/>
    <w:rsid w:val="0076122D"/>
    <w:rsid w:val="0076165E"/>
    <w:rsid w:val="00762A91"/>
    <w:rsid w:val="00762C42"/>
    <w:rsid w:val="00763136"/>
    <w:rsid w:val="007634EE"/>
    <w:rsid w:val="00763645"/>
    <w:rsid w:val="0076379C"/>
    <w:rsid w:val="007640F2"/>
    <w:rsid w:val="007647B5"/>
    <w:rsid w:val="007649AB"/>
    <w:rsid w:val="007649CC"/>
    <w:rsid w:val="00764A41"/>
    <w:rsid w:val="00764D35"/>
    <w:rsid w:val="007656A9"/>
    <w:rsid w:val="00767138"/>
    <w:rsid w:val="00767E94"/>
    <w:rsid w:val="00770840"/>
    <w:rsid w:val="00770A6C"/>
    <w:rsid w:val="007710DC"/>
    <w:rsid w:val="007710FD"/>
    <w:rsid w:val="00771431"/>
    <w:rsid w:val="0077206C"/>
    <w:rsid w:val="0077231E"/>
    <w:rsid w:val="00772723"/>
    <w:rsid w:val="00772906"/>
    <w:rsid w:val="00773364"/>
    <w:rsid w:val="0077371C"/>
    <w:rsid w:val="007739F8"/>
    <w:rsid w:val="007745CD"/>
    <w:rsid w:val="007748F7"/>
    <w:rsid w:val="00774EE9"/>
    <w:rsid w:val="00775398"/>
    <w:rsid w:val="00775F26"/>
    <w:rsid w:val="00776686"/>
    <w:rsid w:val="00776813"/>
    <w:rsid w:val="00777126"/>
    <w:rsid w:val="00777362"/>
    <w:rsid w:val="00780226"/>
    <w:rsid w:val="007804E8"/>
    <w:rsid w:val="0078055C"/>
    <w:rsid w:val="0078074A"/>
    <w:rsid w:val="00780C0F"/>
    <w:rsid w:val="00780D2B"/>
    <w:rsid w:val="00781944"/>
    <w:rsid w:val="00781AB4"/>
    <w:rsid w:val="00781D05"/>
    <w:rsid w:val="00781F35"/>
    <w:rsid w:val="007825AE"/>
    <w:rsid w:val="007830FE"/>
    <w:rsid w:val="007835CC"/>
    <w:rsid w:val="007838AE"/>
    <w:rsid w:val="00783D70"/>
    <w:rsid w:val="00783FBF"/>
    <w:rsid w:val="00784268"/>
    <w:rsid w:val="00784500"/>
    <w:rsid w:val="00784709"/>
    <w:rsid w:val="00784D80"/>
    <w:rsid w:val="00784EB1"/>
    <w:rsid w:val="0078592A"/>
    <w:rsid w:val="00785CE1"/>
    <w:rsid w:val="00785DAE"/>
    <w:rsid w:val="0078603F"/>
    <w:rsid w:val="0078621C"/>
    <w:rsid w:val="007867CE"/>
    <w:rsid w:val="00786A6F"/>
    <w:rsid w:val="00786B10"/>
    <w:rsid w:val="00786EEF"/>
    <w:rsid w:val="00786FF6"/>
    <w:rsid w:val="007872BC"/>
    <w:rsid w:val="007874C8"/>
    <w:rsid w:val="007875DC"/>
    <w:rsid w:val="007875F5"/>
    <w:rsid w:val="007878CA"/>
    <w:rsid w:val="00787F67"/>
    <w:rsid w:val="00790850"/>
    <w:rsid w:val="00791108"/>
    <w:rsid w:val="00791155"/>
    <w:rsid w:val="00791867"/>
    <w:rsid w:val="007923B7"/>
    <w:rsid w:val="00792616"/>
    <w:rsid w:val="0079265C"/>
    <w:rsid w:val="007926BB"/>
    <w:rsid w:val="007927DF"/>
    <w:rsid w:val="0079329B"/>
    <w:rsid w:val="0079344C"/>
    <w:rsid w:val="007939F2"/>
    <w:rsid w:val="00793C2E"/>
    <w:rsid w:val="00793D41"/>
    <w:rsid w:val="00794973"/>
    <w:rsid w:val="00794C03"/>
    <w:rsid w:val="007955A6"/>
    <w:rsid w:val="00795749"/>
    <w:rsid w:val="0079576D"/>
    <w:rsid w:val="00795818"/>
    <w:rsid w:val="00795C42"/>
    <w:rsid w:val="007968AE"/>
    <w:rsid w:val="00797510"/>
    <w:rsid w:val="007A0283"/>
    <w:rsid w:val="007A0A58"/>
    <w:rsid w:val="007A12C1"/>
    <w:rsid w:val="007A17E6"/>
    <w:rsid w:val="007A18DC"/>
    <w:rsid w:val="007A23CA"/>
    <w:rsid w:val="007A2E13"/>
    <w:rsid w:val="007A3A4D"/>
    <w:rsid w:val="007A3CA2"/>
    <w:rsid w:val="007A3DC7"/>
    <w:rsid w:val="007A4BF5"/>
    <w:rsid w:val="007A5283"/>
    <w:rsid w:val="007A59F9"/>
    <w:rsid w:val="007A5A1E"/>
    <w:rsid w:val="007A624F"/>
    <w:rsid w:val="007A62B6"/>
    <w:rsid w:val="007A69D3"/>
    <w:rsid w:val="007A6A4E"/>
    <w:rsid w:val="007A795E"/>
    <w:rsid w:val="007A7BCC"/>
    <w:rsid w:val="007A7C45"/>
    <w:rsid w:val="007A7CD8"/>
    <w:rsid w:val="007B0371"/>
    <w:rsid w:val="007B126F"/>
    <w:rsid w:val="007B1371"/>
    <w:rsid w:val="007B14C0"/>
    <w:rsid w:val="007B1510"/>
    <w:rsid w:val="007B177A"/>
    <w:rsid w:val="007B1F18"/>
    <w:rsid w:val="007B20A4"/>
    <w:rsid w:val="007B23E3"/>
    <w:rsid w:val="007B29C2"/>
    <w:rsid w:val="007B2BB3"/>
    <w:rsid w:val="007B2E6B"/>
    <w:rsid w:val="007B32D4"/>
    <w:rsid w:val="007B34C7"/>
    <w:rsid w:val="007B3B9E"/>
    <w:rsid w:val="007B4865"/>
    <w:rsid w:val="007B4886"/>
    <w:rsid w:val="007B528F"/>
    <w:rsid w:val="007B549D"/>
    <w:rsid w:val="007B5660"/>
    <w:rsid w:val="007B5B0D"/>
    <w:rsid w:val="007B5BE7"/>
    <w:rsid w:val="007B5EA8"/>
    <w:rsid w:val="007B6196"/>
    <w:rsid w:val="007B682B"/>
    <w:rsid w:val="007B6CD1"/>
    <w:rsid w:val="007B6E45"/>
    <w:rsid w:val="007B6F34"/>
    <w:rsid w:val="007B70B0"/>
    <w:rsid w:val="007B7212"/>
    <w:rsid w:val="007B7540"/>
    <w:rsid w:val="007B7BE5"/>
    <w:rsid w:val="007B7CC1"/>
    <w:rsid w:val="007B7FD6"/>
    <w:rsid w:val="007C02C7"/>
    <w:rsid w:val="007C1092"/>
    <w:rsid w:val="007C1648"/>
    <w:rsid w:val="007C21D7"/>
    <w:rsid w:val="007C21EE"/>
    <w:rsid w:val="007C268C"/>
    <w:rsid w:val="007C2800"/>
    <w:rsid w:val="007C2E2D"/>
    <w:rsid w:val="007C2E3B"/>
    <w:rsid w:val="007C308A"/>
    <w:rsid w:val="007C3310"/>
    <w:rsid w:val="007C38A4"/>
    <w:rsid w:val="007C3DA4"/>
    <w:rsid w:val="007C3DD6"/>
    <w:rsid w:val="007C41BE"/>
    <w:rsid w:val="007C4720"/>
    <w:rsid w:val="007C49B5"/>
    <w:rsid w:val="007C51F0"/>
    <w:rsid w:val="007C59C5"/>
    <w:rsid w:val="007C59F2"/>
    <w:rsid w:val="007C5B14"/>
    <w:rsid w:val="007C5D6C"/>
    <w:rsid w:val="007C684C"/>
    <w:rsid w:val="007C6B0B"/>
    <w:rsid w:val="007C7372"/>
    <w:rsid w:val="007C75D0"/>
    <w:rsid w:val="007C7BB7"/>
    <w:rsid w:val="007D050E"/>
    <w:rsid w:val="007D0C91"/>
    <w:rsid w:val="007D131F"/>
    <w:rsid w:val="007D1332"/>
    <w:rsid w:val="007D149D"/>
    <w:rsid w:val="007D16D5"/>
    <w:rsid w:val="007D1844"/>
    <w:rsid w:val="007D1984"/>
    <w:rsid w:val="007D1EF3"/>
    <w:rsid w:val="007D26DB"/>
    <w:rsid w:val="007D2BFA"/>
    <w:rsid w:val="007D2E92"/>
    <w:rsid w:val="007D3077"/>
    <w:rsid w:val="007D3825"/>
    <w:rsid w:val="007D390A"/>
    <w:rsid w:val="007D3A2E"/>
    <w:rsid w:val="007D3A5E"/>
    <w:rsid w:val="007D46D3"/>
    <w:rsid w:val="007D4C1C"/>
    <w:rsid w:val="007D4F6E"/>
    <w:rsid w:val="007D5122"/>
    <w:rsid w:val="007D5FDE"/>
    <w:rsid w:val="007D6254"/>
    <w:rsid w:val="007D64AC"/>
    <w:rsid w:val="007D6652"/>
    <w:rsid w:val="007D6EC7"/>
    <w:rsid w:val="007D78BB"/>
    <w:rsid w:val="007E00D3"/>
    <w:rsid w:val="007E06D6"/>
    <w:rsid w:val="007E0828"/>
    <w:rsid w:val="007E0C92"/>
    <w:rsid w:val="007E175B"/>
    <w:rsid w:val="007E1D4A"/>
    <w:rsid w:val="007E1E2A"/>
    <w:rsid w:val="007E20D4"/>
    <w:rsid w:val="007E21D7"/>
    <w:rsid w:val="007E245D"/>
    <w:rsid w:val="007E2648"/>
    <w:rsid w:val="007E343D"/>
    <w:rsid w:val="007E3D1F"/>
    <w:rsid w:val="007E3E9E"/>
    <w:rsid w:val="007E40B2"/>
    <w:rsid w:val="007E443D"/>
    <w:rsid w:val="007E53AD"/>
    <w:rsid w:val="007E5BA9"/>
    <w:rsid w:val="007E5BB6"/>
    <w:rsid w:val="007E5BBC"/>
    <w:rsid w:val="007E5BC9"/>
    <w:rsid w:val="007E5BF0"/>
    <w:rsid w:val="007E5C53"/>
    <w:rsid w:val="007E62EA"/>
    <w:rsid w:val="007E6421"/>
    <w:rsid w:val="007E68BA"/>
    <w:rsid w:val="007E774F"/>
    <w:rsid w:val="007E7B24"/>
    <w:rsid w:val="007E7DDE"/>
    <w:rsid w:val="007F0A79"/>
    <w:rsid w:val="007F1040"/>
    <w:rsid w:val="007F1140"/>
    <w:rsid w:val="007F13A3"/>
    <w:rsid w:val="007F1520"/>
    <w:rsid w:val="007F1794"/>
    <w:rsid w:val="007F1BC5"/>
    <w:rsid w:val="007F1F94"/>
    <w:rsid w:val="007F221F"/>
    <w:rsid w:val="007F244E"/>
    <w:rsid w:val="007F2453"/>
    <w:rsid w:val="007F2B32"/>
    <w:rsid w:val="007F304C"/>
    <w:rsid w:val="007F3375"/>
    <w:rsid w:val="007F4383"/>
    <w:rsid w:val="007F47FE"/>
    <w:rsid w:val="007F4826"/>
    <w:rsid w:val="007F4C38"/>
    <w:rsid w:val="007F4C66"/>
    <w:rsid w:val="007F4FA2"/>
    <w:rsid w:val="007F50CC"/>
    <w:rsid w:val="007F55E7"/>
    <w:rsid w:val="007F5858"/>
    <w:rsid w:val="007F5FB4"/>
    <w:rsid w:val="007F6649"/>
    <w:rsid w:val="007F684C"/>
    <w:rsid w:val="007F6862"/>
    <w:rsid w:val="007F6904"/>
    <w:rsid w:val="007F6BE4"/>
    <w:rsid w:val="007F6C94"/>
    <w:rsid w:val="007F6CB6"/>
    <w:rsid w:val="007F71A0"/>
    <w:rsid w:val="008006A5"/>
    <w:rsid w:val="008008CB"/>
    <w:rsid w:val="00800DD8"/>
    <w:rsid w:val="00800F51"/>
    <w:rsid w:val="00801601"/>
    <w:rsid w:val="0080169A"/>
    <w:rsid w:val="00801B8C"/>
    <w:rsid w:val="0080247A"/>
    <w:rsid w:val="0080278C"/>
    <w:rsid w:val="00802F64"/>
    <w:rsid w:val="008036A7"/>
    <w:rsid w:val="00803767"/>
    <w:rsid w:val="00803CF4"/>
    <w:rsid w:val="00804ADA"/>
    <w:rsid w:val="00804C58"/>
    <w:rsid w:val="00804CBA"/>
    <w:rsid w:val="00804E95"/>
    <w:rsid w:val="0080613B"/>
    <w:rsid w:val="00806243"/>
    <w:rsid w:val="00806E9F"/>
    <w:rsid w:val="00807151"/>
    <w:rsid w:val="008107C8"/>
    <w:rsid w:val="00810991"/>
    <w:rsid w:val="00810C3F"/>
    <w:rsid w:val="00810E85"/>
    <w:rsid w:val="00811396"/>
    <w:rsid w:val="00811720"/>
    <w:rsid w:val="0081194E"/>
    <w:rsid w:val="00811C2F"/>
    <w:rsid w:val="008127E0"/>
    <w:rsid w:val="00812E68"/>
    <w:rsid w:val="00812FB3"/>
    <w:rsid w:val="00813D56"/>
    <w:rsid w:val="008141EE"/>
    <w:rsid w:val="00814375"/>
    <w:rsid w:val="00814A9B"/>
    <w:rsid w:val="00814F66"/>
    <w:rsid w:val="00815730"/>
    <w:rsid w:val="00816617"/>
    <w:rsid w:val="008166F3"/>
    <w:rsid w:val="00816EDB"/>
    <w:rsid w:val="008170A8"/>
    <w:rsid w:val="00817B82"/>
    <w:rsid w:val="00817C9E"/>
    <w:rsid w:val="00820173"/>
    <w:rsid w:val="00820198"/>
    <w:rsid w:val="0082047B"/>
    <w:rsid w:val="008205AF"/>
    <w:rsid w:val="00821838"/>
    <w:rsid w:val="0082187F"/>
    <w:rsid w:val="00821893"/>
    <w:rsid w:val="00821B68"/>
    <w:rsid w:val="008225E5"/>
    <w:rsid w:val="008232B9"/>
    <w:rsid w:val="00823EF4"/>
    <w:rsid w:val="00824102"/>
    <w:rsid w:val="00824FBE"/>
    <w:rsid w:val="0082523D"/>
    <w:rsid w:val="0082581B"/>
    <w:rsid w:val="008259BD"/>
    <w:rsid w:val="00825CCE"/>
    <w:rsid w:val="00825DA1"/>
    <w:rsid w:val="008264E6"/>
    <w:rsid w:val="008267DC"/>
    <w:rsid w:val="00826C26"/>
    <w:rsid w:val="00826E74"/>
    <w:rsid w:val="00826FC9"/>
    <w:rsid w:val="00827377"/>
    <w:rsid w:val="0082741C"/>
    <w:rsid w:val="00827ED2"/>
    <w:rsid w:val="0083026D"/>
    <w:rsid w:val="00830685"/>
    <w:rsid w:val="00830701"/>
    <w:rsid w:val="00831053"/>
    <w:rsid w:val="0083138A"/>
    <w:rsid w:val="008314BF"/>
    <w:rsid w:val="008314D2"/>
    <w:rsid w:val="0083250C"/>
    <w:rsid w:val="0083254D"/>
    <w:rsid w:val="00833645"/>
    <w:rsid w:val="00833CAC"/>
    <w:rsid w:val="00833E82"/>
    <w:rsid w:val="00834043"/>
    <w:rsid w:val="008343DE"/>
    <w:rsid w:val="008356CB"/>
    <w:rsid w:val="00836197"/>
    <w:rsid w:val="00836249"/>
    <w:rsid w:val="008364E0"/>
    <w:rsid w:val="008368C4"/>
    <w:rsid w:val="00836F00"/>
    <w:rsid w:val="00836F7E"/>
    <w:rsid w:val="008370AC"/>
    <w:rsid w:val="00837A8D"/>
    <w:rsid w:val="00837D72"/>
    <w:rsid w:val="008412B7"/>
    <w:rsid w:val="008415F5"/>
    <w:rsid w:val="00841E27"/>
    <w:rsid w:val="00842040"/>
    <w:rsid w:val="00842158"/>
    <w:rsid w:val="00842466"/>
    <w:rsid w:val="0084269F"/>
    <w:rsid w:val="0084339C"/>
    <w:rsid w:val="008436F1"/>
    <w:rsid w:val="00843704"/>
    <w:rsid w:val="00843E34"/>
    <w:rsid w:val="008444A8"/>
    <w:rsid w:val="00844912"/>
    <w:rsid w:val="008451DE"/>
    <w:rsid w:val="00845262"/>
    <w:rsid w:val="00845EEC"/>
    <w:rsid w:val="00845F69"/>
    <w:rsid w:val="00846192"/>
    <w:rsid w:val="008467F7"/>
    <w:rsid w:val="00846B43"/>
    <w:rsid w:val="0085052C"/>
    <w:rsid w:val="0085067F"/>
    <w:rsid w:val="00850806"/>
    <w:rsid w:val="0085089E"/>
    <w:rsid w:val="00850C12"/>
    <w:rsid w:val="008516B0"/>
    <w:rsid w:val="00851F75"/>
    <w:rsid w:val="00852B80"/>
    <w:rsid w:val="00853232"/>
    <w:rsid w:val="008532D6"/>
    <w:rsid w:val="00853B3E"/>
    <w:rsid w:val="00854DE5"/>
    <w:rsid w:val="00855281"/>
    <w:rsid w:val="008554DD"/>
    <w:rsid w:val="008554DE"/>
    <w:rsid w:val="008558DB"/>
    <w:rsid w:val="0085624C"/>
    <w:rsid w:val="00856276"/>
    <w:rsid w:val="00856A1B"/>
    <w:rsid w:val="00856B8B"/>
    <w:rsid w:val="0085700F"/>
    <w:rsid w:val="00857D17"/>
    <w:rsid w:val="0086006A"/>
    <w:rsid w:val="008600C4"/>
    <w:rsid w:val="0086032B"/>
    <w:rsid w:val="00860D16"/>
    <w:rsid w:val="00860E3D"/>
    <w:rsid w:val="00860F5D"/>
    <w:rsid w:val="008613D3"/>
    <w:rsid w:val="00861B57"/>
    <w:rsid w:val="00861C9F"/>
    <w:rsid w:val="008621C3"/>
    <w:rsid w:val="0086288E"/>
    <w:rsid w:val="00863009"/>
    <w:rsid w:val="00863184"/>
    <w:rsid w:val="008634A5"/>
    <w:rsid w:val="00863773"/>
    <w:rsid w:val="008640B0"/>
    <w:rsid w:val="00864430"/>
    <w:rsid w:val="00864F8F"/>
    <w:rsid w:val="0086507E"/>
    <w:rsid w:val="0086510A"/>
    <w:rsid w:val="008651B4"/>
    <w:rsid w:val="008651DB"/>
    <w:rsid w:val="00865486"/>
    <w:rsid w:val="0086561F"/>
    <w:rsid w:val="00865B27"/>
    <w:rsid w:val="00865C30"/>
    <w:rsid w:val="00865DD2"/>
    <w:rsid w:val="00865DED"/>
    <w:rsid w:val="00866622"/>
    <w:rsid w:val="008669BE"/>
    <w:rsid w:val="00866B60"/>
    <w:rsid w:val="0086794A"/>
    <w:rsid w:val="0087001B"/>
    <w:rsid w:val="0087044D"/>
    <w:rsid w:val="00870B38"/>
    <w:rsid w:val="00870C7E"/>
    <w:rsid w:val="008710D6"/>
    <w:rsid w:val="00871F0C"/>
    <w:rsid w:val="0087223E"/>
    <w:rsid w:val="0087249C"/>
    <w:rsid w:val="008729CC"/>
    <w:rsid w:val="00872BD9"/>
    <w:rsid w:val="00872D02"/>
    <w:rsid w:val="0087330E"/>
    <w:rsid w:val="008734B6"/>
    <w:rsid w:val="00873923"/>
    <w:rsid w:val="00873EE8"/>
    <w:rsid w:val="00874482"/>
    <w:rsid w:val="008750A6"/>
    <w:rsid w:val="0087570A"/>
    <w:rsid w:val="00875BEF"/>
    <w:rsid w:val="00875E7A"/>
    <w:rsid w:val="00876275"/>
    <w:rsid w:val="00876B39"/>
    <w:rsid w:val="008779A4"/>
    <w:rsid w:val="00877DDF"/>
    <w:rsid w:val="00877E14"/>
    <w:rsid w:val="00880ADA"/>
    <w:rsid w:val="00880B97"/>
    <w:rsid w:val="00880EBB"/>
    <w:rsid w:val="00881340"/>
    <w:rsid w:val="008814A3"/>
    <w:rsid w:val="00882190"/>
    <w:rsid w:val="00882B99"/>
    <w:rsid w:val="00882D68"/>
    <w:rsid w:val="00882F1F"/>
    <w:rsid w:val="00883BD8"/>
    <w:rsid w:val="00883C54"/>
    <w:rsid w:val="00883F34"/>
    <w:rsid w:val="0088468F"/>
    <w:rsid w:val="008849D6"/>
    <w:rsid w:val="008857E7"/>
    <w:rsid w:val="00886121"/>
    <w:rsid w:val="0088633A"/>
    <w:rsid w:val="008863AD"/>
    <w:rsid w:val="00886A87"/>
    <w:rsid w:val="00886AB4"/>
    <w:rsid w:val="00886AD7"/>
    <w:rsid w:val="00886EDC"/>
    <w:rsid w:val="008878B3"/>
    <w:rsid w:val="00887FEB"/>
    <w:rsid w:val="008900D4"/>
    <w:rsid w:val="00890906"/>
    <w:rsid w:val="0089095E"/>
    <w:rsid w:val="00892522"/>
    <w:rsid w:val="00893063"/>
    <w:rsid w:val="0089391C"/>
    <w:rsid w:val="00893CC0"/>
    <w:rsid w:val="008940B7"/>
    <w:rsid w:val="008945A1"/>
    <w:rsid w:val="00894B55"/>
    <w:rsid w:val="00895DBA"/>
    <w:rsid w:val="008961D9"/>
    <w:rsid w:val="00896654"/>
    <w:rsid w:val="00896904"/>
    <w:rsid w:val="00896BA8"/>
    <w:rsid w:val="008A08C9"/>
    <w:rsid w:val="008A134C"/>
    <w:rsid w:val="008A1359"/>
    <w:rsid w:val="008A1530"/>
    <w:rsid w:val="008A17C3"/>
    <w:rsid w:val="008A1C23"/>
    <w:rsid w:val="008A2496"/>
    <w:rsid w:val="008A25E7"/>
    <w:rsid w:val="008A271D"/>
    <w:rsid w:val="008A2858"/>
    <w:rsid w:val="008A2866"/>
    <w:rsid w:val="008A295B"/>
    <w:rsid w:val="008A29A8"/>
    <w:rsid w:val="008A2ADD"/>
    <w:rsid w:val="008A3718"/>
    <w:rsid w:val="008A444D"/>
    <w:rsid w:val="008A4BE0"/>
    <w:rsid w:val="008A51C7"/>
    <w:rsid w:val="008A51F0"/>
    <w:rsid w:val="008A529E"/>
    <w:rsid w:val="008A5B97"/>
    <w:rsid w:val="008A643B"/>
    <w:rsid w:val="008A6604"/>
    <w:rsid w:val="008A6A53"/>
    <w:rsid w:val="008A6D86"/>
    <w:rsid w:val="008A7BC3"/>
    <w:rsid w:val="008A7FF8"/>
    <w:rsid w:val="008B0025"/>
    <w:rsid w:val="008B02C5"/>
    <w:rsid w:val="008B0670"/>
    <w:rsid w:val="008B0DF3"/>
    <w:rsid w:val="008B15A9"/>
    <w:rsid w:val="008B1C08"/>
    <w:rsid w:val="008B1C73"/>
    <w:rsid w:val="008B1EEF"/>
    <w:rsid w:val="008B3E56"/>
    <w:rsid w:val="008B4882"/>
    <w:rsid w:val="008B5482"/>
    <w:rsid w:val="008B5A01"/>
    <w:rsid w:val="008B5D27"/>
    <w:rsid w:val="008B6F4A"/>
    <w:rsid w:val="008B720D"/>
    <w:rsid w:val="008B7261"/>
    <w:rsid w:val="008B749B"/>
    <w:rsid w:val="008B74D2"/>
    <w:rsid w:val="008B7A25"/>
    <w:rsid w:val="008B7BD5"/>
    <w:rsid w:val="008B7DDF"/>
    <w:rsid w:val="008C02E6"/>
    <w:rsid w:val="008C031B"/>
    <w:rsid w:val="008C06F3"/>
    <w:rsid w:val="008C11F4"/>
    <w:rsid w:val="008C15C2"/>
    <w:rsid w:val="008C2299"/>
    <w:rsid w:val="008C2B1A"/>
    <w:rsid w:val="008C2BEC"/>
    <w:rsid w:val="008C4706"/>
    <w:rsid w:val="008C5450"/>
    <w:rsid w:val="008C5684"/>
    <w:rsid w:val="008C5715"/>
    <w:rsid w:val="008C5998"/>
    <w:rsid w:val="008C6135"/>
    <w:rsid w:val="008C6523"/>
    <w:rsid w:val="008C6C56"/>
    <w:rsid w:val="008C6D0E"/>
    <w:rsid w:val="008C7627"/>
    <w:rsid w:val="008C7C2A"/>
    <w:rsid w:val="008D09D2"/>
    <w:rsid w:val="008D20A9"/>
    <w:rsid w:val="008D2CDE"/>
    <w:rsid w:val="008D2D61"/>
    <w:rsid w:val="008D3535"/>
    <w:rsid w:val="008D3588"/>
    <w:rsid w:val="008D39C5"/>
    <w:rsid w:val="008D4827"/>
    <w:rsid w:val="008D4CDC"/>
    <w:rsid w:val="008D57BA"/>
    <w:rsid w:val="008D5C42"/>
    <w:rsid w:val="008D5DD4"/>
    <w:rsid w:val="008D63D0"/>
    <w:rsid w:val="008D651D"/>
    <w:rsid w:val="008D6CEC"/>
    <w:rsid w:val="008D7813"/>
    <w:rsid w:val="008E04E6"/>
    <w:rsid w:val="008E0972"/>
    <w:rsid w:val="008E15C4"/>
    <w:rsid w:val="008E192D"/>
    <w:rsid w:val="008E1C82"/>
    <w:rsid w:val="008E1D89"/>
    <w:rsid w:val="008E204D"/>
    <w:rsid w:val="008E3801"/>
    <w:rsid w:val="008E3E3E"/>
    <w:rsid w:val="008E5018"/>
    <w:rsid w:val="008E5A43"/>
    <w:rsid w:val="008E614A"/>
    <w:rsid w:val="008E69D5"/>
    <w:rsid w:val="008E6B6E"/>
    <w:rsid w:val="008E74B8"/>
    <w:rsid w:val="008E78C9"/>
    <w:rsid w:val="008E7933"/>
    <w:rsid w:val="008E7E38"/>
    <w:rsid w:val="008E7FDE"/>
    <w:rsid w:val="008F0AE0"/>
    <w:rsid w:val="008F0CDB"/>
    <w:rsid w:val="008F0ECB"/>
    <w:rsid w:val="008F1641"/>
    <w:rsid w:val="008F23CD"/>
    <w:rsid w:val="008F2755"/>
    <w:rsid w:val="008F31B5"/>
    <w:rsid w:val="008F31D8"/>
    <w:rsid w:val="008F37AF"/>
    <w:rsid w:val="008F3A38"/>
    <w:rsid w:val="008F3CE3"/>
    <w:rsid w:val="008F3EAD"/>
    <w:rsid w:val="008F4A50"/>
    <w:rsid w:val="008F4C2E"/>
    <w:rsid w:val="008F4FBD"/>
    <w:rsid w:val="008F5DA0"/>
    <w:rsid w:val="008F5F87"/>
    <w:rsid w:val="008F5FFE"/>
    <w:rsid w:val="008F6280"/>
    <w:rsid w:val="008F70DC"/>
    <w:rsid w:val="008F747B"/>
    <w:rsid w:val="008F748C"/>
    <w:rsid w:val="008F772E"/>
    <w:rsid w:val="008F7BB5"/>
    <w:rsid w:val="008F7E8E"/>
    <w:rsid w:val="008F7EA4"/>
    <w:rsid w:val="00900283"/>
    <w:rsid w:val="009004E7"/>
    <w:rsid w:val="009005D2"/>
    <w:rsid w:val="009008A8"/>
    <w:rsid w:val="00900A34"/>
    <w:rsid w:val="00901289"/>
    <w:rsid w:val="00901800"/>
    <w:rsid w:val="00901EE3"/>
    <w:rsid w:val="00902290"/>
    <w:rsid w:val="0090257D"/>
    <w:rsid w:val="009031C8"/>
    <w:rsid w:val="009046F9"/>
    <w:rsid w:val="009048D1"/>
    <w:rsid w:val="00904961"/>
    <w:rsid w:val="00904FDA"/>
    <w:rsid w:val="0090605D"/>
    <w:rsid w:val="00906132"/>
    <w:rsid w:val="00907018"/>
    <w:rsid w:val="00907073"/>
    <w:rsid w:val="0090737F"/>
    <w:rsid w:val="009076AD"/>
    <w:rsid w:val="00907C10"/>
    <w:rsid w:val="00910142"/>
    <w:rsid w:val="00910672"/>
    <w:rsid w:val="009109BF"/>
    <w:rsid w:val="009119A7"/>
    <w:rsid w:val="00911A3A"/>
    <w:rsid w:val="00911BEB"/>
    <w:rsid w:val="00911C64"/>
    <w:rsid w:val="00912B04"/>
    <w:rsid w:val="00912D7B"/>
    <w:rsid w:val="00912FF3"/>
    <w:rsid w:val="00913385"/>
    <w:rsid w:val="00913B35"/>
    <w:rsid w:val="00913D72"/>
    <w:rsid w:val="00914055"/>
    <w:rsid w:val="00914263"/>
    <w:rsid w:val="009149C2"/>
    <w:rsid w:val="00915071"/>
    <w:rsid w:val="00915FF7"/>
    <w:rsid w:val="0091686E"/>
    <w:rsid w:val="00916A74"/>
    <w:rsid w:val="00916AF3"/>
    <w:rsid w:val="00916F65"/>
    <w:rsid w:val="00917099"/>
    <w:rsid w:val="009171E8"/>
    <w:rsid w:val="009176C5"/>
    <w:rsid w:val="00920302"/>
    <w:rsid w:val="009208F5"/>
    <w:rsid w:val="00921152"/>
    <w:rsid w:val="00921180"/>
    <w:rsid w:val="009211E8"/>
    <w:rsid w:val="00921879"/>
    <w:rsid w:val="00923AF7"/>
    <w:rsid w:val="00923B1C"/>
    <w:rsid w:val="009247F8"/>
    <w:rsid w:val="0092580C"/>
    <w:rsid w:val="00925D7D"/>
    <w:rsid w:val="00926C3D"/>
    <w:rsid w:val="00927D51"/>
    <w:rsid w:val="0093003B"/>
    <w:rsid w:val="00930525"/>
    <w:rsid w:val="009307B4"/>
    <w:rsid w:val="00930E84"/>
    <w:rsid w:val="00930ECD"/>
    <w:rsid w:val="00930EEA"/>
    <w:rsid w:val="00932139"/>
    <w:rsid w:val="00932272"/>
    <w:rsid w:val="00932862"/>
    <w:rsid w:val="0093289E"/>
    <w:rsid w:val="009334CF"/>
    <w:rsid w:val="009335A5"/>
    <w:rsid w:val="009337E6"/>
    <w:rsid w:val="00933EF6"/>
    <w:rsid w:val="00934473"/>
    <w:rsid w:val="00934BB6"/>
    <w:rsid w:val="00934EC7"/>
    <w:rsid w:val="00935D60"/>
    <w:rsid w:val="00936CF9"/>
    <w:rsid w:val="00937037"/>
    <w:rsid w:val="00937254"/>
    <w:rsid w:val="009375A0"/>
    <w:rsid w:val="00937B7D"/>
    <w:rsid w:val="00937E6E"/>
    <w:rsid w:val="009409EA"/>
    <w:rsid w:val="00940C12"/>
    <w:rsid w:val="00941775"/>
    <w:rsid w:val="00941D97"/>
    <w:rsid w:val="009420E9"/>
    <w:rsid w:val="00942554"/>
    <w:rsid w:val="00942F33"/>
    <w:rsid w:val="0094352A"/>
    <w:rsid w:val="0094383D"/>
    <w:rsid w:val="00944076"/>
    <w:rsid w:val="009440E2"/>
    <w:rsid w:val="009443CB"/>
    <w:rsid w:val="009447BB"/>
    <w:rsid w:val="00944C48"/>
    <w:rsid w:val="00945279"/>
    <w:rsid w:val="00946265"/>
    <w:rsid w:val="00946335"/>
    <w:rsid w:val="00946BD6"/>
    <w:rsid w:val="00946DC8"/>
    <w:rsid w:val="009471C9"/>
    <w:rsid w:val="009476B7"/>
    <w:rsid w:val="00947A57"/>
    <w:rsid w:val="00947CA6"/>
    <w:rsid w:val="00947EDE"/>
    <w:rsid w:val="0095078D"/>
    <w:rsid w:val="009513C4"/>
    <w:rsid w:val="00951D69"/>
    <w:rsid w:val="00951E61"/>
    <w:rsid w:val="00951EEC"/>
    <w:rsid w:val="009524FD"/>
    <w:rsid w:val="009525AF"/>
    <w:rsid w:val="00952EA4"/>
    <w:rsid w:val="00953A18"/>
    <w:rsid w:val="00954014"/>
    <w:rsid w:val="00954280"/>
    <w:rsid w:val="00955E55"/>
    <w:rsid w:val="00955FCF"/>
    <w:rsid w:val="00957957"/>
    <w:rsid w:val="009608B3"/>
    <w:rsid w:val="0096099C"/>
    <w:rsid w:val="00960A69"/>
    <w:rsid w:val="00960F80"/>
    <w:rsid w:val="00960FEF"/>
    <w:rsid w:val="0096104F"/>
    <w:rsid w:val="00961563"/>
    <w:rsid w:val="009620A8"/>
    <w:rsid w:val="00962200"/>
    <w:rsid w:val="0096233A"/>
    <w:rsid w:val="009624DE"/>
    <w:rsid w:val="00962CE8"/>
    <w:rsid w:val="00963E4B"/>
    <w:rsid w:val="00963FF3"/>
    <w:rsid w:val="00964361"/>
    <w:rsid w:val="00964797"/>
    <w:rsid w:val="00964D32"/>
    <w:rsid w:val="00964F9A"/>
    <w:rsid w:val="009658AC"/>
    <w:rsid w:val="00965BCA"/>
    <w:rsid w:val="00965E61"/>
    <w:rsid w:val="00966F54"/>
    <w:rsid w:val="0096700D"/>
    <w:rsid w:val="009704C0"/>
    <w:rsid w:val="0097130D"/>
    <w:rsid w:val="00971FC0"/>
    <w:rsid w:val="0097260A"/>
    <w:rsid w:val="00973740"/>
    <w:rsid w:val="00974182"/>
    <w:rsid w:val="009745B8"/>
    <w:rsid w:val="00974AE0"/>
    <w:rsid w:val="00974E8B"/>
    <w:rsid w:val="009752B4"/>
    <w:rsid w:val="00975CAE"/>
    <w:rsid w:val="00975E61"/>
    <w:rsid w:val="00976B61"/>
    <w:rsid w:val="00976C1E"/>
    <w:rsid w:val="00976E31"/>
    <w:rsid w:val="009777C6"/>
    <w:rsid w:val="009778F8"/>
    <w:rsid w:val="00977C63"/>
    <w:rsid w:val="00977D40"/>
    <w:rsid w:val="00980087"/>
    <w:rsid w:val="00980BA1"/>
    <w:rsid w:val="00980C0B"/>
    <w:rsid w:val="0098130D"/>
    <w:rsid w:val="00981589"/>
    <w:rsid w:val="00981811"/>
    <w:rsid w:val="00981F84"/>
    <w:rsid w:val="009820E7"/>
    <w:rsid w:val="009829B2"/>
    <w:rsid w:val="0098305D"/>
    <w:rsid w:val="00983691"/>
    <w:rsid w:val="00983CD1"/>
    <w:rsid w:val="00984012"/>
    <w:rsid w:val="00984154"/>
    <w:rsid w:val="009843BB"/>
    <w:rsid w:val="009845EC"/>
    <w:rsid w:val="00984E7B"/>
    <w:rsid w:val="00984E8B"/>
    <w:rsid w:val="0098524F"/>
    <w:rsid w:val="00985D92"/>
    <w:rsid w:val="00986013"/>
    <w:rsid w:val="009860F0"/>
    <w:rsid w:val="0098644A"/>
    <w:rsid w:val="00986B3F"/>
    <w:rsid w:val="00986CC3"/>
    <w:rsid w:val="0098747F"/>
    <w:rsid w:val="00987ABE"/>
    <w:rsid w:val="00987C19"/>
    <w:rsid w:val="00987EEF"/>
    <w:rsid w:val="009906C7"/>
    <w:rsid w:val="00990F17"/>
    <w:rsid w:val="00993FD0"/>
    <w:rsid w:val="0099467C"/>
    <w:rsid w:val="00994E50"/>
    <w:rsid w:val="00995105"/>
    <w:rsid w:val="0099523F"/>
    <w:rsid w:val="009958B0"/>
    <w:rsid w:val="00995C45"/>
    <w:rsid w:val="009962C6"/>
    <w:rsid w:val="009963CD"/>
    <w:rsid w:val="009964C8"/>
    <w:rsid w:val="00996944"/>
    <w:rsid w:val="009969A9"/>
    <w:rsid w:val="0099762B"/>
    <w:rsid w:val="00997C42"/>
    <w:rsid w:val="009A11E8"/>
    <w:rsid w:val="009A19F4"/>
    <w:rsid w:val="009A1D14"/>
    <w:rsid w:val="009A2209"/>
    <w:rsid w:val="009A274B"/>
    <w:rsid w:val="009A2EF0"/>
    <w:rsid w:val="009A5510"/>
    <w:rsid w:val="009A5FC6"/>
    <w:rsid w:val="009A6E68"/>
    <w:rsid w:val="009A7462"/>
    <w:rsid w:val="009A76A5"/>
    <w:rsid w:val="009A7C4C"/>
    <w:rsid w:val="009A7EF4"/>
    <w:rsid w:val="009B0683"/>
    <w:rsid w:val="009B0B8D"/>
    <w:rsid w:val="009B0BFA"/>
    <w:rsid w:val="009B0EB1"/>
    <w:rsid w:val="009B1242"/>
    <w:rsid w:val="009B172A"/>
    <w:rsid w:val="009B18D7"/>
    <w:rsid w:val="009B192D"/>
    <w:rsid w:val="009B1E71"/>
    <w:rsid w:val="009B1EB2"/>
    <w:rsid w:val="009B2019"/>
    <w:rsid w:val="009B266D"/>
    <w:rsid w:val="009B2835"/>
    <w:rsid w:val="009B388F"/>
    <w:rsid w:val="009B418B"/>
    <w:rsid w:val="009B46C9"/>
    <w:rsid w:val="009B46F7"/>
    <w:rsid w:val="009B4AE5"/>
    <w:rsid w:val="009B4B86"/>
    <w:rsid w:val="009B4D19"/>
    <w:rsid w:val="009B5B38"/>
    <w:rsid w:val="009B5CBF"/>
    <w:rsid w:val="009B6021"/>
    <w:rsid w:val="009B635A"/>
    <w:rsid w:val="009B65B8"/>
    <w:rsid w:val="009B6E57"/>
    <w:rsid w:val="009B7102"/>
    <w:rsid w:val="009B71C7"/>
    <w:rsid w:val="009B725A"/>
    <w:rsid w:val="009B764C"/>
    <w:rsid w:val="009C0467"/>
    <w:rsid w:val="009C15B9"/>
    <w:rsid w:val="009C184A"/>
    <w:rsid w:val="009C1B5A"/>
    <w:rsid w:val="009C2190"/>
    <w:rsid w:val="009C2421"/>
    <w:rsid w:val="009C29FA"/>
    <w:rsid w:val="009C2CA5"/>
    <w:rsid w:val="009C3A0E"/>
    <w:rsid w:val="009C3E03"/>
    <w:rsid w:val="009C49C5"/>
    <w:rsid w:val="009C580E"/>
    <w:rsid w:val="009C5856"/>
    <w:rsid w:val="009C5B1B"/>
    <w:rsid w:val="009C6783"/>
    <w:rsid w:val="009C67A5"/>
    <w:rsid w:val="009C6C6A"/>
    <w:rsid w:val="009C7C1D"/>
    <w:rsid w:val="009C7C76"/>
    <w:rsid w:val="009C7F6B"/>
    <w:rsid w:val="009D05E7"/>
    <w:rsid w:val="009D0674"/>
    <w:rsid w:val="009D0837"/>
    <w:rsid w:val="009D16F9"/>
    <w:rsid w:val="009D172E"/>
    <w:rsid w:val="009D1998"/>
    <w:rsid w:val="009D1D07"/>
    <w:rsid w:val="009D291D"/>
    <w:rsid w:val="009D2942"/>
    <w:rsid w:val="009D2B98"/>
    <w:rsid w:val="009D2CA9"/>
    <w:rsid w:val="009D2FA4"/>
    <w:rsid w:val="009D3501"/>
    <w:rsid w:val="009D3ACF"/>
    <w:rsid w:val="009D3E33"/>
    <w:rsid w:val="009D3E45"/>
    <w:rsid w:val="009D44BB"/>
    <w:rsid w:val="009D4DA5"/>
    <w:rsid w:val="009D4EE9"/>
    <w:rsid w:val="009D565C"/>
    <w:rsid w:val="009D60D2"/>
    <w:rsid w:val="009D6696"/>
    <w:rsid w:val="009D66AE"/>
    <w:rsid w:val="009D66BA"/>
    <w:rsid w:val="009D75D0"/>
    <w:rsid w:val="009D75F3"/>
    <w:rsid w:val="009D7EB2"/>
    <w:rsid w:val="009E06C5"/>
    <w:rsid w:val="009E12B2"/>
    <w:rsid w:val="009E171D"/>
    <w:rsid w:val="009E179F"/>
    <w:rsid w:val="009E1841"/>
    <w:rsid w:val="009E1D7E"/>
    <w:rsid w:val="009E1F5E"/>
    <w:rsid w:val="009E23E8"/>
    <w:rsid w:val="009E2846"/>
    <w:rsid w:val="009E2CB1"/>
    <w:rsid w:val="009E2F4D"/>
    <w:rsid w:val="009E34F5"/>
    <w:rsid w:val="009E386D"/>
    <w:rsid w:val="009E41F5"/>
    <w:rsid w:val="009E44BC"/>
    <w:rsid w:val="009E48C6"/>
    <w:rsid w:val="009E48CF"/>
    <w:rsid w:val="009E4C0E"/>
    <w:rsid w:val="009E5855"/>
    <w:rsid w:val="009E5D20"/>
    <w:rsid w:val="009E6442"/>
    <w:rsid w:val="009E67B2"/>
    <w:rsid w:val="009E761D"/>
    <w:rsid w:val="009E7AA1"/>
    <w:rsid w:val="009E7D36"/>
    <w:rsid w:val="009E7D58"/>
    <w:rsid w:val="009E7E35"/>
    <w:rsid w:val="009F0B0E"/>
    <w:rsid w:val="009F0CF9"/>
    <w:rsid w:val="009F1449"/>
    <w:rsid w:val="009F30DF"/>
    <w:rsid w:val="009F3493"/>
    <w:rsid w:val="009F351F"/>
    <w:rsid w:val="009F3A58"/>
    <w:rsid w:val="009F3F89"/>
    <w:rsid w:val="009F4013"/>
    <w:rsid w:val="009F47B7"/>
    <w:rsid w:val="009F480E"/>
    <w:rsid w:val="009F4939"/>
    <w:rsid w:val="009F4A2B"/>
    <w:rsid w:val="009F5121"/>
    <w:rsid w:val="009F53B9"/>
    <w:rsid w:val="009F53F0"/>
    <w:rsid w:val="009F575C"/>
    <w:rsid w:val="009F5A09"/>
    <w:rsid w:val="009F5E22"/>
    <w:rsid w:val="009F5F65"/>
    <w:rsid w:val="009F622F"/>
    <w:rsid w:val="009F658C"/>
    <w:rsid w:val="009F6C58"/>
    <w:rsid w:val="009F71AA"/>
    <w:rsid w:val="009F71E2"/>
    <w:rsid w:val="009F74A0"/>
    <w:rsid w:val="009F7D57"/>
    <w:rsid w:val="00A00100"/>
    <w:rsid w:val="00A00A85"/>
    <w:rsid w:val="00A010CB"/>
    <w:rsid w:val="00A0114E"/>
    <w:rsid w:val="00A014A5"/>
    <w:rsid w:val="00A015F6"/>
    <w:rsid w:val="00A022A2"/>
    <w:rsid w:val="00A02492"/>
    <w:rsid w:val="00A027BA"/>
    <w:rsid w:val="00A029E7"/>
    <w:rsid w:val="00A02C36"/>
    <w:rsid w:val="00A02D15"/>
    <w:rsid w:val="00A02DE8"/>
    <w:rsid w:val="00A03B88"/>
    <w:rsid w:val="00A03CE9"/>
    <w:rsid w:val="00A04F9B"/>
    <w:rsid w:val="00A051E0"/>
    <w:rsid w:val="00A056BA"/>
    <w:rsid w:val="00A05FF8"/>
    <w:rsid w:val="00A060B7"/>
    <w:rsid w:val="00A06CAB"/>
    <w:rsid w:val="00A06D45"/>
    <w:rsid w:val="00A06D91"/>
    <w:rsid w:val="00A06FA8"/>
    <w:rsid w:val="00A109CE"/>
    <w:rsid w:val="00A1101D"/>
    <w:rsid w:val="00A1106B"/>
    <w:rsid w:val="00A11403"/>
    <w:rsid w:val="00A11B7A"/>
    <w:rsid w:val="00A11BD8"/>
    <w:rsid w:val="00A12C73"/>
    <w:rsid w:val="00A12D6D"/>
    <w:rsid w:val="00A1327F"/>
    <w:rsid w:val="00A132BF"/>
    <w:rsid w:val="00A13715"/>
    <w:rsid w:val="00A13743"/>
    <w:rsid w:val="00A13B13"/>
    <w:rsid w:val="00A13E89"/>
    <w:rsid w:val="00A14133"/>
    <w:rsid w:val="00A1458C"/>
    <w:rsid w:val="00A14841"/>
    <w:rsid w:val="00A1497C"/>
    <w:rsid w:val="00A14B95"/>
    <w:rsid w:val="00A14BF5"/>
    <w:rsid w:val="00A15090"/>
    <w:rsid w:val="00A15D7B"/>
    <w:rsid w:val="00A16C1F"/>
    <w:rsid w:val="00A16C3D"/>
    <w:rsid w:val="00A16DD0"/>
    <w:rsid w:val="00A16EC2"/>
    <w:rsid w:val="00A172AD"/>
    <w:rsid w:val="00A17304"/>
    <w:rsid w:val="00A17C68"/>
    <w:rsid w:val="00A17EF3"/>
    <w:rsid w:val="00A17FB3"/>
    <w:rsid w:val="00A208B1"/>
    <w:rsid w:val="00A2136C"/>
    <w:rsid w:val="00A218A0"/>
    <w:rsid w:val="00A21C0B"/>
    <w:rsid w:val="00A22399"/>
    <w:rsid w:val="00A2342E"/>
    <w:rsid w:val="00A23513"/>
    <w:rsid w:val="00A23E7F"/>
    <w:rsid w:val="00A25155"/>
    <w:rsid w:val="00A25CCD"/>
    <w:rsid w:val="00A26385"/>
    <w:rsid w:val="00A2649E"/>
    <w:rsid w:val="00A26A6D"/>
    <w:rsid w:val="00A26B0D"/>
    <w:rsid w:val="00A270AE"/>
    <w:rsid w:val="00A27122"/>
    <w:rsid w:val="00A277EE"/>
    <w:rsid w:val="00A27A97"/>
    <w:rsid w:val="00A27CF9"/>
    <w:rsid w:val="00A3101D"/>
    <w:rsid w:val="00A316DD"/>
    <w:rsid w:val="00A3175B"/>
    <w:rsid w:val="00A318B4"/>
    <w:rsid w:val="00A31B7B"/>
    <w:rsid w:val="00A32DB1"/>
    <w:rsid w:val="00A3353A"/>
    <w:rsid w:val="00A3394B"/>
    <w:rsid w:val="00A33FD0"/>
    <w:rsid w:val="00A340DE"/>
    <w:rsid w:val="00A344FB"/>
    <w:rsid w:val="00A34683"/>
    <w:rsid w:val="00A34BF9"/>
    <w:rsid w:val="00A34C85"/>
    <w:rsid w:val="00A35512"/>
    <w:rsid w:val="00A359EA"/>
    <w:rsid w:val="00A35CE6"/>
    <w:rsid w:val="00A35D6C"/>
    <w:rsid w:val="00A35ECB"/>
    <w:rsid w:val="00A3653A"/>
    <w:rsid w:val="00A3683E"/>
    <w:rsid w:val="00A368B4"/>
    <w:rsid w:val="00A36933"/>
    <w:rsid w:val="00A36CEC"/>
    <w:rsid w:val="00A3735A"/>
    <w:rsid w:val="00A37392"/>
    <w:rsid w:val="00A4057B"/>
    <w:rsid w:val="00A4084E"/>
    <w:rsid w:val="00A40E1C"/>
    <w:rsid w:val="00A42017"/>
    <w:rsid w:val="00A42B58"/>
    <w:rsid w:val="00A42EA3"/>
    <w:rsid w:val="00A42F1B"/>
    <w:rsid w:val="00A4348E"/>
    <w:rsid w:val="00A43716"/>
    <w:rsid w:val="00A44A33"/>
    <w:rsid w:val="00A44EBE"/>
    <w:rsid w:val="00A45F71"/>
    <w:rsid w:val="00A460EA"/>
    <w:rsid w:val="00A46150"/>
    <w:rsid w:val="00A46838"/>
    <w:rsid w:val="00A46B2D"/>
    <w:rsid w:val="00A470F2"/>
    <w:rsid w:val="00A478EC"/>
    <w:rsid w:val="00A47CA2"/>
    <w:rsid w:val="00A47E55"/>
    <w:rsid w:val="00A50459"/>
    <w:rsid w:val="00A51490"/>
    <w:rsid w:val="00A51837"/>
    <w:rsid w:val="00A51AEE"/>
    <w:rsid w:val="00A51CCF"/>
    <w:rsid w:val="00A5222A"/>
    <w:rsid w:val="00A52863"/>
    <w:rsid w:val="00A53259"/>
    <w:rsid w:val="00A5349B"/>
    <w:rsid w:val="00A53673"/>
    <w:rsid w:val="00A5379A"/>
    <w:rsid w:val="00A546BC"/>
    <w:rsid w:val="00A54C9D"/>
    <w:rsid w:val="00A54FE8"/>
    <w:rsid w:val="00A55989"/>
    <w:rsid w:val="00A55E1A"/>
    <w:rsid w:val="00A5694A"/>
    <w:rsid w:val="00A57624"/>
    <w:rsid w:val="00A57723"/>
    <w:rsid w:val="00A57B4C"/>
    <w:rsid w:val="00A602D3"/>
    <w:rsid w:val="00A615A4"/>
    <w:rsid w:val="00A61DFF"/>
    <w:rsid w:val="00A6223E"/>
    <w:rsid w:val="00A6285B"/>
    <w:rsid w:val="00A63474"/>
    <w:rsid w:val="00A63DA4"/>
    <w:rsid w:val="00A64572"/>
    <w:rsid w:val="00A64DF8"/>
    <w:rsid w:val="00A654A6"/>
    <w:rsid w:val="00A6594E"/>
    <w:rsid w:val="00A6604D"/>
    <w:rsid w:val="00A66868"/>
    <w:rsid w:val="00A67707"/>
    <w:rsid w:val="00A67AFA"/>
    <w:rsid w:val="00A67B8F"/>
    <w:rsid w:val="00A67E0F"/>
    <w:rsid w:val="00A705A9"/>
    <w:rsid w:val="00A706CC"/>
    <w:rsid w:val="00A71F5E"/>
    <w:rsid w:val="00A72463"/>
    <w:rsid w:val="00A73009"/>
    <w:rsid w:val="00A73396"/>
    <w:rsid w:val="00A733E0"/>
    <w:rsid w:val="00A733EC"/>
    <w:rsid w:val="00A739E5"/>
    <w:rsid w:val="00A73B00"/>
    <w:rsid w:val="00A73E28"/>
    <w:rsid w:val="00A74743"/>
    <w:rsid w:val="00A747F9"/>
    <w:rsid w:val="00A74CEB"/>
    <w:rsid w:val="00A759EE"/>
    <w:rsid w:val="00A75CD5"/>
    <w:rsid w:val="00A75D1D"/>
    <w:rsid w:val="00A75F53"/>
    <w:rsid w:val="00A763D5"/>
    <w:rsid w:val="00A771B5"/>
    <w:rsid w:val="00A77D5F"/>
    <w:rsid w:val="00A80932"/>
    <w:rsid w:val="00A80B7E"/>
    <w:rsid w:val="00A80F0D"/>
    <w:rsid w:val="00A81292"/>
    <w:rsid w:val="00A81293"/>
    <w:rsid w:val="00A81C81"/>
    <w:rsid w:val="00A81FF1"/>
    <w:rsid w:val="00A82793"/>
    <w:rsid w:val="00A83225"/>
    <w:rsid w:val="00A83BDD"/>
    <w:rsid w:val="00A83CEB"/>
    <w:rsid w:val="00A83DF3"/>
    <w:rsid w:val="00A84607"/>
    <w:rsid w:val="00A84AF9"/>
    <w:rsid w:val="00A85121"/>
    <w:rsid w:val="00A8564B"/>
    <w:rsid w:val="00A857A7"/>
    <w:rsid w:val="00A858F2"/>
    <w:rsid w:val="00A85915"/>
    <w:rsid w:val="00A86270"/>
    <w:rsid w:val="00A864D8"/>
    <w:rsid w:val="00A865B8"/>
    <w:rsid w:val="00A86B70"/>
    <w:rsid w:val="00A90080"/>
    <w:rsid w:val="00A91319"/>
    <w:rsid w:val="00A91345"/>
    <w:rsid w:val="00A926D0"/>
    <w:rsid w:val="00A93535"/>
    <w:rsid w:val="00A940EE"/>
    <w:rsid w:val="00A940F9"/>
    <w:rsid w:val="00A9437A"/>
    <w:rsid w:val="00A95106"/>
    <w:rsid w:val="00A952AB"/>
    <w:rsid w:val="00A95C91"/>
    <w:rsid w:val="00A95EB3"/>
    <w:rsid w:val="00A9641D"/>
    <w:rsid w:val="00A97415"/>
    <w:rsid w:val="00A97443"/>
    <w:rsid w:val="00A9783D"/>
    <w:rsid w:val="00A978E0"/>
    <w:rsid w:val="00A97C09"/>
    <w:rsid w:val="00A97FC8"/>
    <w:rsid w:val="00AA008E"/>
    <w:rsid w:val="00AA00DC"/>
    <w:rsid w:val="00AA035D"/>
    <w:rsid w:val="00AA04EB"/>
    <w:rsid w:val="00AA1041"/>
    <w:rsid w:val="00AA183D"/>
    <w:rsid w:val="00AA37B5"/>
    <w:rsid w:val="00AA3950"/>
    <w:rsid w:val="00AA3A12"/>
    <w:rsid w:val="00AA3BF1"/>
    <w:rsid w:val="00AA43C0"/>
    <w:rsid w:val="00AA45E6"/>
    <w:rsid w:val="00AA5354"/>
    <w:rsid w:val="00AA58A4"/>
    <w:rsid w:val="00AA5A37"/>
    <w:rsid w:val="00AA60BE"/>
    <w:rsid w:val="00AA6999"/>
    <w:rsid w:val="00AA6F74"/>
    <w:rsid w:val="00AA7011"/>
    <w:rsid w:val="00AA7092"/>
    <w:rsid w:val="00AA739E"/>
    <w:rsid w:val="00AA798E"/>
    <w:rsid w:val="00AA7AC9"/>
    <w:rsid w:val="00AB0844"/>
    <w:rsid w:val="00AB0FC7"/>
    <w:rsid w:val="00AB113B"/>
    <w:rsid w:val="00AB14D5"/>
    <w:rsid w:val="00AB241D"/>
    <w:rsid w:val="00AB301F"/>
    <w:rsid w:val="00AB370B"/>
    <w:rsid w:val="00AB489C"/>
    <w:rsid w:val="00AB50C1"/>
    <w:rsid w:val="00AB6317"/>
    <w:rsid w:val="00AB65F2"/>
    <w:rsid w:val="00AB6936"/>
    <w:rsid w:val="00AB6A34"/>
    <w:rsid w:val="00AB6DDB"/>
    <w:rsid w:val="00AB7221"/>
    <w:rsid w:val="00AB7949"/>
    <w:rsid w:val="00AB79A9"/>
    <w:rsid w:val="00AC0C3B"/>
    <w:rsid w:val="00AC17C8"/>
    <w:rsid w:val="00AC1CFE"/>
    <w:rsid w:val="00AC215E"/>
    <w:rsid w:val="00AC29A6"/>
    <w:rsid w:val="00AC2D63"/>
    <w:rsid w:val="00AC345B"/>
    <w:rsid w:val="00AC395B"/>
    <w:rsid w:val="00AC40C1"/>
    <w:rsid w:val="00AC5501"/>
    <w:rsid w:val="00AC5FAC"/>
    <w:rsid w:val="00AC65C3"/>
    <w:rsid w:val="00AC6D00"/>
    <w:rsid w:val="00AC703E"/>
    <w:rsid w:val="00AC70FD"/>
    <w:rsid w:val="00AC751D"/>
    <w:rsid w:val="00AC7586"/>
    <w:rsid w:val="00AC7845"/>
    <w:rsid w:val="00AC7D3F"/>
    <w:rsid w:val="00AD02C3"/>
    <w:rsid w:val="00AD03D8"/>
    <w:rsid w:val="00AD0711"/>
    <w:rsid w:val="00AD0A49"/>
    <w:rsid w:val="00AD10A0"/>
    <w:rsid w:val="00AD25FD"/>
    <w:rsid w:val="00AD32E5"/>
    <w:rsid w:val="00AD37D3"/>
    <w:rsid w:val="00AD4033"/>
    <w:rsid w:val="00AD40F5"/>
    <w:rsid w:val="00AD4DF7"/>
    <w:rsid w:val="00AD4EB4"/>
    <w:rsid w:val="00AD4FAD"/>
    <w:rsid w:val="00AD63DB"/>
    <w:rsid w:val="00AD684E"/>
    <w:rsid w:val="00AD6ACD"/>
    <w:rsid w:val="00AD704E"/>
    <w:rsid w:val="00AD7D0C"/>
    <w:rsid w:val="00AE0028"/>
    <w:rsid w:val="00AE0320"/>
    <w:rsid w:val="00AE0A25"/>
    <w:rsid w:val="00AE0F53"/>
    <w:rsid w:val="00AE10F7"/>
    <w:rsid w:val="00AE1538"/>
    <w:rsid w:val="00AE1709"/>
    <w:rsid w:val="00AE1A2D"/>
    <w:rsid w:val="00AE2584"/>
    <w:rsid w:val="00AE2F41"/>
    <w:rsid w:val="00AE3DD8"/>
    <w:rsid w:val="00AE4C69"/>
    <w:rsid w:val="00AE5CE8"/>
    <w:rsid w:val="00AE5FE0"/>
    <w:rsid w:val="00AE60B7"/>
    <w:rsid w:val="00AE61B4"/>
    <w:rsid w:val="00AE64D2"/>
    <w:rsid w:val="00AE6CA3"/>
    <w:rsid w:val="00AE7308"/>
    <w:rsid w:val="00AE7479"/>
    <w:rsid w:val="00AE7888"/>
    <w:rsid w:val="00AE78EF"/>
    <w:rsid w:val="00AE7B35"/>
    <w:rsid w:val="00AF12ED"/>
    <w:rsid w:val="00AF1576"/>
    <w:rsid w:val="00AF16A5"/>
    <w:rsid w:val="00AF1920"/>
    <w:rsid w:val="00AF2316"/>
    <w:rsid w:val="00AF27FD"/>
    <w:rsid w:val="00AF2AB7"/>
    <w:rsid w:val="00AF2B1C"/>
    <w:rsid w:val="00AF316A"/>
    <w:rsid w:val="00AF40BD"/>
    <w:rsid w:val="00AF4D3F"/>
    <w:rsid w:val="00AF4E5E"/>
    <w:rsid w:val="00AF5365"/>
    <w:rsid w:val="00AF554C"/>
    <w:rsid w:val="00AF5C8A"/>
    <w:rsid w:val="00AF5EF8"/>
    <w:rsid w:val="00AF63AF"/>
    <w:rsid w:val="00AF6629"/>
    <w:rsid w:val="00AF6DC9"/>
    <w:rsid w:val="00AF6FDF"/>
    <w:rsid w:val="00AF702A"/>
    <w:rsid w:val="00AF7A13"/>
    <w:rsid w:val="00AF7AC4"/>
    <w:rsid w:val="00AF7CC0"/>
    <w:rsid w:val="00B00421"/>
    <w:rsid w:val="00B00739"/>
    <w:rsid w:val="00B007F5"/>
    <w:rsid w:val="00B00A89"/>
    <w:rsid w:val="00B00D9D"/>
    <w:rsid w:val="00B016D5"/>
    <w:rsid w:val="00B0176D"/>
    <w:rsid w:val="00B0191C"/>
    <w:rsid w:val="00B01E2A"/>
    <w:rsid w:val="00B0300B"/>
    <w:rsid w:val="00B03203"/>
    <w:rsid w:val="00B03458"/>
    <w:rsid w:val="00B036B8"/>
    <w:rsid w:val="00B04225"/>
    <w:rsid w:val="00B048C5"/>
    <w:rsid w:val="00B04DE7"/>
    <w:rsid w:val="00B04E86"/>
    <w:rsid w:val="00B05303"/>
    <w:rsid w:val="00B05457"/>
    <w:rsid w:val="00B05670"/>
    <w:rsid w:val="00B057F5"/>
    <w:rsid w:val="00B057FD"/>
    <w:rsid w:val="00B05EB6"/>
    <w:rsid w:val="00B06383"/>
    <w:rsid w:val="00B0659B"/>
    <w:rsid w:val="00B066F8"/>
    <w:rsid w:val="00B067E7"/>
    <w:rsid w:val="00B07C35"/>
    <w:rsid w:val="00B07C45"/>
    <w:rsid w:val="00B07D7E"/>
    <w:rsid w:val="00B10DFF"/>
    <w:rsid w:val="00B11802"/>
    <w:rsid w:val="00B11A01"/>
    <w:rsid w:val="00B1236F"/>
    <w:rsid w:val="00B128A0"/>
    <w:rsid w:val="00B128AC"/>
    <w:rsid w:val="00B12DA9"/>
    <w:rsid w:val="00B140CD"/>
    <w:rsid w:val="00B14721"/>
    <w:rsid w:val="00B1511C"/>
    <w:rsid w:val="00B15425"/>
    <w:rsid w:val="00B15805"/>
    <w:rsid w:val="00B15A6E"/>
    <w:rsid w:val="00B15F2E"/>
    <w:rsid w:val="00B1620D"/>
    <w:rsid w:val="00B16503"/>
    <w:rsid w:val="00B1724C"/>
    <w:rsid w:val="00B17349"/>
    <w:rsid w:val="00B1739D"/>
    <w:rsid w:val="00B176FF"/>
    <w:rsid w:val="00B17AB8"/>
    <w:rsid w:val="00B17F7E"/>
    <w:rsid w:val="00B20012"/>
    <w:rsid w:val="00B20240"/>
    <w:rsid w:val="00B20624"/>
    <w:rsid w:val="00B206EE"/>
    <w:rsid w:val="00B20791"/>
    <w:rsid w:val="00B2158E"/>
    <w:rsid w:val="00B21803"/>
    <w:rsid w:val="00B22014"/>
    <w:rsid w:val="00B23281"/>
    <w:rsid w:val="00B2329D"/>
    <w:rsid w:val="00B234C9"/>
    <w:rsid w:val="00B23DD1"/>
    <w:rsid w:val="00B23EFB"/>
    <w:rsid w:val="00B24472"/>
    <w:rsid w:val="00B25409"/>
    <w:rsid w:val="00B2614A"/>
    <w:rsid w:val="00B27571"/>
    <w:rsid w:val="00B27604"/>
    <w:rsid w:val="00B30086"/>
    <w:rsid w:val="00B31072"/>
    <w:rsid w:val="00B316A6"/>
    <w:rsid w:val="00B3191D"/>
    <w:rsid w:val="00B31CA1"/>
    <w:rsid w:val="00B31FE1"/>
    <w:rsid w:val="00B32094"/>
    <w:rsid w:val="00B330A9"/>
    <w:rsid w:val="00B335BF"/>
    <w:rsid w:val="00B33C41"/>
    <w:rsid w:val="00B35062"/>
    <w:rsid w:val="00B35261"/>
    <w:rsid w:val="00B356F0"/>
    <w:rsid w:val="00B373AF"/>
    <w:rsid w:val="00B378A4"/>
    <w:rsid w:val="00B37D48"/>
    <w:rsid w:val="00B37E14"/>
    <w:rsid w:val="00B40525"/>
    <w:rsid w:val="00B40B03"/>
    <w:rsid w:val="00B411DF"/>
    <w:rsid w:val="00B41413"/>
    <w:rsid w:val="00B4164B"/>
    <w:rsid w:val="00B42031"/>
    <w:rsid w:val="00B420D4"/>
    <w:rsid w:val="00B43161"/>
    <w:rsid w:val="00B435EB"/>
    <w:rsid w:val="00B436C7"/>
    <w:rsid w:val="00B44BBD"/>
    <w:rsid w:val="00B44F50"/>
    <w:rsid w:val="00B459F9"/>
    <w:rsid w:val="00B46582"/>
    <w:rsid w:val="00B47437"/>
    <w:rsid w:val="00B476A9"/>
    <w:rsid w:val="00B4777E"/>
    <w:rsid w:val="00B47F01"/>
    <w:rsid w:val="00B51745"/>
    <w:rsid w:val="00B518E5"/>
    <w:rsid w:val="00B51F28"/>
    <w:rsid w:val="00B5227E"/>
    <w:rsid w:val="00B52601"/>
    <w:rsid w:val="00B530F5"/>
    <w:rsid w:val="00B5341E"/>
    <w:rsid w:val="00B5348A"/>
    <w:rsid w:val="00B537AF"/>
    <w:rsid w:val="00B53BA1"/>
    <w:rsid w:val="00B5409A"/>
    <w:rsid w:val="00B543B4"/>
    <w:rsid w:val="00B543B9"/>
    <w:rsid w:val="00B55574"/>
    <w:rsid w:val="00B565C1"/>
    <w:rsid w:val="00B56799"/>
    <w:rsid w:val="00B56930"/>
    <w:rsid w:val="00B56F0E"/>
    <w:rsid w:val="00B56F93"/>
    <w:rsid w:val="00B57059"/>
    <w:rsid w:val="00B57232"/>
    <w:rsid w:val="00B578C3"/>
    <w:rsid w:val="00B600F6"/>
    <w:rsid w:val="00B60197"/>
    <w:rsid w:val="00B601F8"/>
    <w:rsid w:val="00B6035C"/>
    <w:rsid w:val="00B6135B"/>
    <w:rsid w:val="00B61705"/>
    <w:rsid w:val="00B61C15"/>
    <w:rsid w:val="00B62042"/>
    <w:rsid w:val="00B6260E"/>
    <w:rsid w:val="00B63039"/>
    <w:rsid w:val="00B632DB"/>
    <w:rsid w:val="00B64016"/>
    <w:rsid w:val="00B643EA"/>
    <w:rsid w:val="00B64A12"/>
    <w:rsid w:val="00B64C29"/>
    <w:rsid w:val="00B651DA"/>
    <w:rsid w:val="00B6525D"/>
    <w:rsid w:val="00B6558E"/>
    <w:rsid w:val="00B657F6"/>
    <w:rsid w:val="00B65919"/>
    <w:rsid w:val="00B65A2D"/>
    <w:rsid w:val="00B65ABA"/>
    <w:rsid w:val="00B65AC8"/>
    <w:rsid w:val="00B65CC6"/>
    <w:rsid w:val="00B65DEC"/>
    <w:rsid w:val="00B66E07"/>
    <w:rsid w:val="00B66F8B"/>
    <w:rsid w:val="00B66F99"/>
    <w:rsid w:val="00B6705E"/>
    <w:rsid w:val="00B67097"/>
    <w:rsid w:val="00B677AA"/>
    <w:rsid w:val="00B6790F"/>
    <w:rsid w:val="00B7022C"/>
    <w:rsid w:val="00B703B3"/>
    <w:rsid w:val="00B70531"/>
    <w:rsid w:val="00B705D4"/>
    <w:rsid w:val="00B70BA0"/>
    <w:rsid w:val="00B70CB7"/>
    <w:rsid w:val="00B71606"/>
    <w:rsid w:val="00B71B3B"/>
    <w:rsid w:val="00B71F51"/>
    <w:rsid w:val="00B72155"/>
    <w:rsid w:val="00B726A5"/>
    <w:rsid w:val="00B72A7A"/>
    <w:rsid w:val="00B72D93"/>
    <w:rsid w:val="00B7345A"/>
    <w:rsid w:val="00B73622"/>
    <w:rsid w:val="00B73B97"/>
    <w:rsid w:val="00B73F08"/>
    <w:rsid w:val="00B74627"/>
    <w:rsid w:val="00B74629"/>
    <w:rsid w:val="00B74B44"/>
    <w:rsid w:val="00B74B5D"/>
    <w:rsid w:val="00B7567D"/>
    <w:rsid w:val="00B757F2"/>
    <w:rsid w:val="00B763E3"/>
    <w:rsid w:val="00B76700"/>
    <w:rsid w:val="00B76C65"/>
    <w:rsid w:val="00B76DCC"/>
    <w:rsid w:val="00B76E06"/>
    <w:rsid w:val="00B773A1"/>
    <w:rsid w:val="00B77DBA"/>
    <w:rsid w:val="00B80337"/>
    <w:rsid w:val="00B8082C"/>
    <w:rsid w:val="00B81411"/>
    <w:rsid w:val="00B81514"/>
    <w:rsid w:val="00B81D33"/>
    <w:rsid w:val="00B8225B"/>
    <w:rsid w:val="00B826A1"/>
    <w:rsid w:val="00B829B7"/>
    <w:rsid w:val="00B82D62"/>
    <w:rsid w:val="00B82E6C"/>
    <w:rsid w:val="00B832E6"/>
    <w:rsid w:val="00B84112"/>
    <w:rsid w:val="00B842C2"/>
    <w:rsid w:val="00B8449B"/>
    <w:rsid w:val="00B84D7A"/>
    <w:rsid w:val="00B84FD7"/>
    <w:rsid w:val="00B853DB"/>
    <w:rsid w:val="00B85643"/>
    <w:rsid w:val="00B85F19"/>
    <w:rsid w:val="00B85FA2"/>
    <w:rsid w:val="00B8656A"/>
    <w:rsid w:val="00B872C8"/>
    <w:rsid w:val="00B87576"/>
    <w:rsid w:val="00B87912"/>
    <w:rsid w:val="00B87D61"/>
    <w:rsid w:val="00B900A0"/>
    <w:rsid w:val="00B90629"/>
    <w:rsid w:val="00B90D79"/>
    <w:rsid w:val="00B9200B"/>
    <w:rsid w:val="00B920CE"/>
    <w:rsid w:val="00B9214C"/>
    <w:rsid w:val="00B92407"/>
    <w:rsid w:val="00B929CE"/>
    <w:rsid w:val="00B92F6B"/>
    <w:rsid w:val="00B93294"/>
    <w:rsid w:val="00B93342"/>
    <w:rsid w:val="00B935A5"/>
    <w:rsid w:val="00B93948"/>
    <w:rsid w:val="00B9552E"/>
    <w:rsid w:val="00B9610F"/>
    <w:rsid w:val="00B9629A"/>
    <w:rsid w:val="00B96379"/>
    <w:rsid w:val="00B96403"/>
    <w:rsid w:val="00B965F7"/>
    <w:rsid w:val="00B96D06"/>
    <w:rsid w:val="00B9792B"/>
    <w:rsid w:val="00B97AC5"/>
    <w:rsid w:val="00B97E9E"/>
    <w:rsid w:val="00BA0260"/>
    <w:rsid w:val="00BA02DD"/>
    <w:rsid w:val="00BA0E7D"/>
    <w:rsid w:val="00BA0F1D"/>
    <w:rsid w:val="00BA0F49"/>
    <w:rsid w:val="00BA1169"/>
    <w:rsid w:val="00BA1445"/>
    <w:rsid w:val="00BA1844"/>
    <w:rsid w:val="00BA1D85"/>
    <w:rsid w:val="00BA23E4"/>
    <w:rsid w:val="00BA241C"/>
    <w:rsid w:val="00BA31DD"/>
    <w:rsid w:val="00BA3B46"/>
    <w:rsid w:val="00BA4690"/>
    <w:rsid w:val="00BA4BC7"/>
    <w:rsid w:val="00BA4F3D"/>
    <w:rsid w:val="00BA4F5B"/>
    <w:rsid w:val="00BA55B7"/>
    <w:rsid w:val="00BA5E47"/>
    <w:rsid w:val="00BA6B42"/>
    <w:rsid w:val="00BA7D20"/>
    <w:rsid w:val="00BA7D57"/>
    <w:rsid w:val="00BA7F6E"/>
    <w:rsid w:val="00BB07FA"/>
    <w:rsid w:val="00BB0D18"/>
    <w:rsid w:val="00BB156E"/>
    <w:rsid w:val="00BB1B38"/>
    <w:rsid w:val="00BB1B68"/>
    <w:rsid w:val="00BB21DB"/>
    <w:rsid w:val="00BB3330"/>
    <w:rsid w:val="00BB365B"/>
    <w:rsid w:val="00BB37E7"/>
    <w:rsid w:val="00BB3A0E"/>
    <w:rsid w:val="00BB3ADF"/>
    <w:rsid w:val="00BB40A6"/>
    <w:rsid w:val="00BB460A"/>
    <w:rsid w:val="00BB47D7"/>
    <w:rsid w:val="00BB4A62"/>
    <w:rsid w:val="00BB5245"/>
    <w:rsid w:val="00BB5264"/>
    <w:rsid w:val="00BB52C3"/>
    <w:rsid w:val="00BB5BCC"/>
    <w:rsid w:val="00BB5D2A"/>
    <w:rsid w:val="00BB634F"/>
    <w:rsid w:val="00BB6864"/>
    <w:rsid w:val="00BB6AC3"/>
    <w:rsid w:val="00BB73A2"/>
    <w:rsid w:val="00BB74FF"/>
    <w:rsid w:val="00BB7613"/>
    <w:rsid w:val="00BB7D38"/>
    <w:rsid w:val="00BB7DC5"/>
    <w:rsid w:val="00BC01C1"/>
    <w:rsid w:val="00BC0205"/>
    <w:rsid w:val="00BC0BE7"/>
    <w:rsid w:val="00BC1093"/>
    <w:rsid w:val="00BC17BE"/>
    <w:rsid w:val="00BC1C00"/>
    <w:rsid w:val="00BC1D69"/>
    <w:rsid w:val="00BC27BC"/>
    <w:rsid w:val="00BC2922"/>
    <w:rsid w:val="00BC3466"/>
    <w:rsid w:val="00BC3669"/>
    <w:rsid w:val="00BC3951"/>
    <w:rsid w:val="00BC3B6C"/>
    <w:rsid w:val="00BC40D9"/>
    <w:rsid w:val="00BC42C3"/>
    <w:rsid w:val="00BC43CE"/>
    <w:rsid w:val="00BC45A1"/>
    <w:rsid w:val="00BC5662"/>
    <w:rsid w:val="00BC574A"/>
    <w:rsid w:val="00BC5A34"/>
    <w:rsid w:val="00BC5C9B"/>
    <w:rsid w:val="00BC65C7"/>
    <w:rsid w:val="00BC6C77"/>
    <w:rsid w:val="00BD08E3"/>
    <w:rsid w:val="00BD0E21"/>
    <w:rsid w:val="00BD1243"/>
    <w:rsid w:val="00BD17F5"/>
    <w:rsid w:val="00BD1C6F"/>
    <w:rsid w:val="00BD20FF"/>
    <w:rsid w:val="00BD2BBC"/>
    <w:rsid w:val="00BD2CB6"/>
    <w:rsid w:val="00BD3601"/>
    <w:rsid w:val="00BD3CCC"/>
    <w:rsid w:val="00BD424C"/>
    <w:rsid w:val="00BD424E"/>
    <w:rsid w:val="00BD471B"/>
    <w:rsid w:val="00BD4903"/>
    <w:rsid w:val="00BD5307"/>
    <w:rsid w:val="00BD5D71"/>
    <w:rsid w:val="00BD5E5C"/>
    <w:rsid w:val="00BD631A"/>
    <w:rsid w:val="00BD693A"/>
    <w:rsid w:val="00BD6BBB"/>
    <w:rsid w:val="00BD6E05"/>
    <w:rsid w:val="00BD7912"/>
    <w:rsid w:val="00BD7FD7"/>
    <w:rsid w:val="00BE02DA"/>
    <w:rsid w:val="00BE0554"/>
    <w:rsid w:val="00BE0DE9"/>
    <w:rsid w:val="00BE115F"/>
    <w:rsid w:val="00BE1842"/>
    <w:rsid w:val="00BE204A"/>
    <w:rsid w:val="00BE2BAC"/>
    <w:rsid w:val="00BE3AC7"/>
    <w:rsid w:val="00BE3E5E"/>
    <w:rsid w:val="00BE49E4"/>
    <w:rsid w:val="00BE4A3C"/>
    <w:rsid w:val="00BE54D0"/>
    <w:rsid w:val="00BE56B9"/>
    <w:rsid w:val="00BE5B96"/>
    <w:rsid w:val="00BE692F"/>
    <w:rsid w:val="00BE754A"/>
    <w:rsid w:val="00BE7915"/>
    <w:rsid w:val="00BF0084"/>
    <w:rsid w:val="00BF08B6"/>
    <w:rsid w:val="00BF0BD0"/>
    <w:rsid w:val="00BF1F36"/>
    <w:rsid w:val="00BF22AA"/>
    <w:rsid w:val="00BF2C41"/>
    <w:rsid w:val="00BF2D8C"/>
    <w:rsid w:val="00BF3761"/>
    <w:rsid w:val="00BF4086"/>
    <w:rsid w:val="00BF424A"/>
    <w:rsid w:val="00BF4D0A"/>
    <w:rsid w:val="00BF4D1E"/>
    <w:rsid w:val="00BF4D30"/>
    <w:rsid w:val="00BF52BE"/>
    <w:rsid w:val="00BF554B"/>
    <w:rsid w:val="00BF5A47"/>
    <w:rsid w:val="00BF698F"/>
    <w:rsid w:val="00BF6B6C"/>
    <w:rsid w:val="00BF6C47"/>
    <w:rsid w:val="00BF7101"/>
    <w:rsid w:val="00BF7179"/>
    <w:rsid w:val="00BF7251"/>
    <w:rsid w:val="00BF7822"/>
    <w:rsid w:val="00BF7DE0"/>
    <w:rsid w:val="00BF7F28"/>
    <w:rsid w:val="00C00F39"/>
    <w:rsid w:val="00C011E3"/>
    <w:rsid w:val="00C01281"/>
    <w:rsid w:val="00C01909"/>
    <w:rsid w:val="00C0191F"/>
    <w:rsid w:val="00C01DDD"/>
    <w:rsid w:val="00C024FA"/>
    <w:rsid w:val="00C025CF"/>
    <w:rsid w:val="00C02794"/>
    <w:rsid w:val="00C02899"/>
    <w:rsid w:val="00C03377"/>
    <w:rsid w:val="00C037F8"/>
    <w:rsid w:val="00C03FC6"/>
    <w:rsid w:val="00C04EE1"/>
    <w:rsid w:val="00C04EE8"/>
    <w:rsid w:val="00C05787"/>
    <w:rsid w:val="00C058E2"/>
    <w:rsid w:val="00C05A27"/>
    <w:rsid w:val="00C0603B"/>
    <w:rsid w:val="00C06575"/>
    <w:rsid w:val="00C06618"/>
    <w:rsid w:val="00C068CC"/>
    <w:rsid w:val="00C06AF6"/>
    <w:rsid w:val="00C07400"/>
    <w:rsid w:val="00C0774B"/>
    <w:rsid w:val="00C07924"/>
    <w:rsid w:val="00C079BD"/>
    <w:rsid w:val="00C10292"/>
    <w:rsid w:val="00C11492"/>
    <w:rsid w:val="00C11579"/>
    <w:rsid w:val="00C11677"/>
    <w:rsid w:val="00C1172D"/>
    <w:rsid w:val="00C11871"/>
    <w:rsid w:val="00C11C27"/>
    <w:rsid w:val="00C11DBD"/>
    <w:rsid w:val="00C1237C"/>
    <w:rsid w:val="00C129C4"/>
    <w:rsid w:val="00C13059"/>
    <w:rsid w:val="00C13363"/>
    <w:rsid w:val="00C1345F"/>
    <w:rsid w:val="00C135FF"/>
    <w:rsid w:val="00C13971"/>
    <w:rsid w:val="00C13B29"/>
    <w:rsid w:val="00C13E4C"/>
    <w:rsid w:val="00C13F79"/>
    <w:rsid w:val="00C14664"/>
    <w:rsid w:val="00C156D4"/>
    <w:rsid w:val="00C15C49"/>
    <w:rsid w:val="00C15FCA"/>
    <w:rsid w:val="00C167A3"/>
    <w:rsid w:val="00C17105"/>
    <w:rsid w:val="00C1713F"/>
    <w:rsid w:val="00C17982"/>
    <w:rsid w:val="00C17A78"/>
    <w:rsid w:val="00C2181C"/>
    <w:rsid w:val="00C2195E"/>
    <w:rsid w:val="00C21A11"/>
    <w:rsid w:val="00C21D29"/>
    <w:rsid w:val="00C22D57"/>
    <w:rsid w:val="00C2522C"/>
    <w:rsid w:val="00C25494"/>
    <w:rsid w:val="00C2583E"/>
    <w:rsid w:val="00C25984"/>
    <w:rsid w:val="00C25FEC"/>
    <w:rsid w:val="00C2608E"/>
    <w:rsid w:val="00C2644D"/>
    <w:rsid w:val="00C2657D"/>
    <w:rsid w:val="00C26A87"/>
    <w:rsid w:val="00C26D25"/>
    <w:rsid w:val="00C275CF"/>
    <w:rsid w:val="00C2788A"/>
    <w:rsid w:val="00C302E3"/>
    <w:rsid w:val="00C3033E"/>
    <w:rsid w:val="00C3143A"/>
    <w:rsid w:val="00C3208E"/>
    <w:rsid w:val="00C32C3B"/>
    <w:rsid w:val="00C32CA1"/>
    <w:rsid w:val="00C32F62"/>
    <w:rsid w:val="00C33303"/>
    <w:rsid w:val="00C335FF"/>
    <w:rsid w:val="00C3376D"/>
    <w:rsid w:val="00C33826"/>
    <w:rsid w:val="00C33B58"/>
    <w:rsid w:val="00C33E19"/>
    <w:rsid w:val="00C33F3F"/>
    <w:rsid w:val="00C33FAC"/>
    <w:rsid w:val="00C35581"/>
    <w:rsid w:val="00C35E48"/>
    <w:rsid w:val="00C37284"/>
    <w:rsid w:val="00C3745D"/>
    <w:rsid w:val="00C37DF4"/>
    <w:rsid w:val="00C37E5E"/>
    <w:rsid w:val="00C37E71"/>
    <w:rsid w:val="00C37EC3"/>
    <w:rsid w:val="00C37FB9"/>
    <w:rsid w:val="00C40008"/>
    <w:rsid w:val="00C403D8"/>
    <w:rsid w:val="00C40609"/>
    <w:rsid w:val="00C40704"/>
    <w:rsid w:val="00C411C6"/>
    <w:rsid w:val="00C41206"/>
    <w:rsid w:val="00C41676"/>
    <w:rsid w:val="00C416E1"/>
    <w:rsid w:val="00C41AF4"/>
    <w:rsid w:val="00C41E0D"/>
    <w:rsid w:val="00C41FCC"/>
    <w:rsid w:val="00C431BB"/>
    <w:rsid w:val="00C43690"/>
    <w:rsid w:val="00C437EF"/>
    <w:rsid w:val="00C43B50"/>
    <w:rsid w:val="00C441BF"/>
    <w:rsid w:val="00C4434E"/>
    <w:rsid w:val="00C44ABE"/>
    <w:rsid w:val="00C451AA"/>
    <w:rsid w:val="00C45C1C"/>
    <w:rsid w:val="00C465AF"/>
    <w:rsid w:val="00C46725"/>
    <w:rsid w:val="00C47654"/>
    <w:rsid w:val="00C47831"/>
    <w:rsid w:val="00C47ADD"/>
    <w:rsid w:val="00C47BF8"/>
    <w:rsid w:val="00C47F4E"/>
    <w:rsid w:val="00C50A01"/>
    <w:rsid w:val="00C51B1C"/>
    <w:rsid w:val="00C51E1B"/>
    <w:rsid w:val="00C524D1"/>
    <w:rsid w:val="00C525E4"/>
    <w:rsid w:val="00C52656"/>
    <w:rsid w:val="00C5292F"/>
    <w:rsid w:val="00C53987"/>
    <w:rsid w:val="00C53A39"/>
    <w:rsid w:val="00C53DCE"/>
    <w:rsid w:val="00C54ED5"/>
    <w:rsid w:val="00C55688"/>
    <w:rsid w:val="00C55799"/>
    <w:rsid w:val="00C55841"/>
    <w:rsid w:val="00C5584F"/>
    <w:rsid w:val="00C56257"/>
    <w:rsid w:val="00C56BE1"/>
    <w:rsid w:val="00C571B2"/>
    <w:rsid w:val="00C60116"/>
    <w:rsid w:val="00C603D5"/>
    <w:rsid w:val="00C607C0"/>
    <w:rsid w:val="00C60836"/>
    <w:rsid w:val="00C608A1"/>
    <w:rsid w:val="00C60A31"/>
    <w:rsid w:val="00C60C1B"/>
    <w:rsid w:val="00C61997"/>
    <w:rsid w:val="00C61B23"/>
    <w:rsid w:val="00C62345"/>
    <w:rsid w:val="00C62511"/>
    <w:rsid w:val="00C625EC"/>
    <w:rsid w:val="00C638D9"/>
    <w:rsid w:val="00C63E6A"/>
    <w:rsid w:val="00C644CF"/>
    <w:rsid w:val="00C6469B"/>
    <w:rsid w:val="00C64B22"/>
    <w:rsid w:val="00C64B47"/>
    <w:rsid w:val="00C655F2"/>
    <w:rsid w:val="00C65AB1"/>
    <w:rsid w:val="00C65B4C"/>
    <w:rsid w:val="00C65B61"/>
    <w:rsid w:val="00C65C49"/>
    <w:rsid w:val="00C6752B"/>
    <w:rsid w:val="00C675FC"/>
    <w:rsid w:val="00C679DD"/>
    <w:rsid w:val="00C7011C"/>
    <w:rsid w:val="00C70DCA"/>
    <w:rsid w:val="00C70E53"/>
    <w:rsid w:val="00C7130B"/>
    <w:rsid w:val="00C713BA"/>
    <w:rsid w:val="00C72701"/>
    <w:rsid w:val="00C727F4"/>
    <w:rsid w:val="00C72979"/>
    <w:rsid w:val="00C7356E"/>
    <w:rsid w:val="00C73F42"/>
    <w:rsid w:val="00C742A8"/>
    <w:rsid w:val="00C74316"/>
    <w:rsid w:val="00C74AB4"/>
    <w:rsid w:val="00C74ED7"/>
    <w:rsid w:val="00C75608"/>
    <w:rsid w:val="00C75E59"/>
    <w:rsid w:val="00C76327"/>
    <w:rsid w:val="00C76C32"/>
    <w:rsid w:val="00C77085"/>
    <w:rsid w:val="00C77971"/>
    <w:rsid w:val="00C804AB"/>
    <w:rsid w:val="00C80CFD"/>
    <w:rsid w:val="00C80FB3"/>
    <w:rsid w:val="00C81003"/>
    <w:rsid w:val="00C81529"/>
    <w:rsid w:val="00C81BA6"/>
    <w:rsid w:val="00C81D3E"/>
    <w:rsid w:val="00C81DA6"/>
    <w:rsid w:val="00C82297"/>
    <w:rsid w:val="00C82451"/>
    <w:rsid w:val="00C8279C"/>
    <w:rsid w:val="00C82CAD"/>
    <w:rsid w:val="00C835EE"/>
    <w:rsid w:val="00C8377C"/>
    <w:rsid w:val="00C83BED"/>
    <w:rsid w:val="00C8428D"/>
    <w:rsid w:val="00C84843"/>
    <w:rsid w:val="00C849FC"/>
    <w:rsid w:val="00C85CD6"/>
    <w:rsid w:val="00C861DD"/>
    <w:rsid w:val="00C86559"/>
    <w:rsid w:val="00C87459"/>
    <w:rsid w:val="00C87572"/>
    <w:rsid w:val="00C877CD"/>
    <w:rsid w:val="00C87C41"/>
    <w:rsid w:val="00C9014B"/>
    <w:rsid w:val="00C902E9"/>
    <w:rsid w:val="00C908B7"/>
    <w:rsid w:val="00C90C2B"/>
    <w:rsid w:val="00C90D66"/>
    <w:rsid w:val="00C91D81"/>
    <w:rsid w:val="00C922F0"/>
    <w:rsid w:val="00C92369"/>
    <w:rsid w:val="00C92A42"/>
    <w:rsid w:val="00C92AF1"/>
    <w:rsid w:val="00C92D62"/>
    <w:rsid w:val="00C9300C"/>
    <w:rsid w:val="00C930C9"/>
    <w:rsid w:val="00C93A00"/>
    <w:rsid w:val="00C93A14"/>
    <w:rsid w:val="00C969B4"/>
    <w:rsid w:val="00C96CDC"/>
    <w:rsid w:val="00C96DF0"/>
    <w:rsid w:val="00C97604"/>
    <w:rsid w:val="00CA0E2C"/>
    <w:rsid w:val="00CA0F49"/>
    <w:rsid w:val="00CA152F"/>
    <w:rsid w:val="00CA18F2"/>
    <w:rsid w:val="00CA1D18"/>
    <w:rsid w:val="00CA2539"/>
    <w:rsid w:val="00CA2B6C"/>
    <w:rsid w:val="00CA2E50"/>
    <w:rsid w:val="00CA35D3"/>
    <w:rsid w:val="00CA3F97"/>
    <w:rsid w:val="00CA4320"/>
    <w:rsid w:val="00CA46F7"/>
    <w:rsid w:val="00CA4871"/>
    <w:rsid w:val="00CA48EC"/>
    <w:rsid w:val="00CA4B76"/>
    <w:rsid w:val="00CA4C7E"/>
    <w:rsid w:val="00CA5A38"/>
    <w:rsid w:val="00CA5F15"/>
    <w:rsid w:val="00CA6722"/>
    <w:rsid w:val="00CA6A33"/>
    <w:rsid w:val="00CA6B2E"/>
    <w:rsid w:val="00CA6D4E"/>
    <w:rsid w:val="00CA7852"/>
    <w:rsid w:val="00CA7A52"/>
    <w:rsid w:val="00CA7B4B"/>
    <w:rsid w:val="00CA7D05"/>
    <w:rsid w:val="00CA7EE5"/>
    <w:rsid w:val="00CB0571"/>
    <w:rsid w:val="00CB07F9"/>
    <w:rsid w:val="00CB0A02"/>
    <w:rsid w:val="00CB0BDC"/>
    <w:rsid w:val="00CB0E10"/>
    <w:rsid w:val="00CB0E16"/>
    <w:rsid w:val="00CB1C19"/>
    <w:rsid w:val="00CB1DAA"/>
    <w:rsid w:val="00CB263D"/>
    <w:rsid w:val="00CB2A23"/>
    <w:rsid w:val="00CB2DCC"/>
    <w:rsid w:val="00CB36A8"/>
    <w:rsid w:val="00CB3FBE"/>
    <w:rsid w:val="00CB45C9"/>
    <w:rsid w:val="00CB463F"/>
    <w:rsid w:val="00CB4AE0"/>
    <w:rsid w:val="00CB4C11"/>
    <w:rsid w:val="00CB4FC7"/>
    <w:rsid w:val="00CB57F1"/>
    <w:rsid w:val="00CB5CA4"/>
    <w:rsid w:val="00CB617C"/>
    <w:rsid w:val="00CB702D"/>
    <w:rsid w:val="00CC0122"/>
    <w:rsid w:val="00CC139A"/>
    <w:rsid w:val="00CC1E7A"/>
    <w:rsid w:val="00CC223B"/>
    <w:rsid w:val="00CC2615"/>
    <w:rsid w:val="00CC2B2D"/>
    <w:rsid w:val="00CC304B"/>
    <w:rsid w:val="00CC3F22"/>
    <w:rsid w:val="00CC49B0"/>
    <w:rsid w:val="00CC4C1C"/>
    <w:rsid w:val="00CC4F64"/>
    <w:rsid w:val="00CC5C68"/>
    <w:rsid w:val="00CC746C"/>
    <w:rsid w:val="00CC74AE"/>
    <w:rsid w:val="00CC77AE"/>
    <w:rsid w:val="00CC78AD"/>
    <w:rsid w:val="00CD01C5"/>
    <w:rsid w:val="00CD02D9"/>
    <w:rsid w:val="00CD058C"/>
    <w:rsid w:val="00CD0A94"/>
    <w:rsid w:val="00CD1906"/>
    <w:rsid w:val="00CD1EFF"/>
    <w:rsid w:val="00CD2235"/>
    <w:rsid w:val="00CD248E"/>
    <w:rsid w:val="00CD30BE"/>
    <w:rsid w:val="00CD331B"/>
    <w:rsid w:val="00CD3B2B"/>
    <w:rsid w:val="00CD3B98"/>
    <w:rsid w:val="00CD3FE6"/>
    <w:rsid w:val="00CD4216"/>
    <w:rsid w:val="00CD45D3"/>
    <w:rsid w:val="00CD48C8"/>
    <w:rsid w:val="00CD495C"/>
    <w:rsid w:val="00CD4E16"/>
    <w:rsid w:val="00CD518C"/>
    <w:rsid w:val="00CD54F0"/>
    <w:rsid w:val="00CD5A07"/>
    <w:rsid w:val="00CD5BFC"/>
    <w:rsid w:val="00CD6E4E"/>
    <w:rsid w:val="00CD6FED"/>
    <w:rsid w:val="00CD733C"/>
    <w:rsid w:val="00CD733F"/>
    <w:rsid w:val="00CD73E4"/>
    <w:rsid w:val="00CD77D2"/>
    <w:rsid w:val="00CD7C65"/>
    <w:rsid w:val="00CD7FD4"/>
    <w:rsid w:val="00CE0757"/>
    <w:rsid w:val="00CE0814"/>
    <w:rsid w:val="00CE093A"/>
    <w:rsid w:val="00CE0942"/>
    <w:rsid w:val="00CE0FF1"/>
    <w:rsid w:val="00CE1231"/>
    <w:rsid w:val="00CE1316"/>
    <w:rsid w:val="00CE1DCD"/>
    <w:rsid w:val="00CE278C"/>
    <w:rsid w:val="00CE2881"/>
    <w:rsid w:val="00CE32D1"/>
    <w:rsid w:val="00CE3351"/>
    <w:rsid w:val="00CE348B"/>
    <w:rsid w:val="00CE3D04"/>
    <w:rsid w:val="00CE4256"/>
    <w:rsid w:val="00CE4BF0"/>
    <w:rsid w:val="00CE546E"/>
    <w:rsid w:val="00CE56B9"/>
    <w:rsid w:val="00CE581C"/>
    <w:rsid w:val="00CE581F"/>
    <w:rsid w:val="00CE5F76"/>
    <w:rsid w:val="00CE61A0"/>
    <w:rsid w:val="00CE6274"/>
    <w:rsid w:val="00CE6412"/>
    <w:rsid w:val="00CE6928"/>
    <w:rsid w:val="00CE6E19"/>
    <w:rsid w:val="00CE6F1D"/>
    <w:rsid w:val="00CE708D"/>
    <w:rsid w:val="00CE77F9"/>
    <w:rsid w:val="00CE7CA5"/>
    <w:rsid w:val="00CE7D0C"/>
    <w:rsid w:val="00CE7DE1"/>
    <w:rsid w:val="00CE7DF1"/>
    <w:rsid w:val="00CF059E"/>
    <w:rsid w:val="00CF0FDF"/>
    <w:rsid w:val="00CF1D81"/>
    <w:rsid w:val="00CF2054"/>
    <w:rsid w:val="00CF2892"/>
    <w:rsid w:val="00CF2DC9"/>
    <w:rsid w:val="00CF35FA"/>
    <w:rsid w:val="00CF46C5"/>
    <w:rsid w:val="00CF48B5"/>
    <w:rsid w:val="00CF4977"/>
    <w:rsid w:val="00CF49DE"/>
    <w:rsid w:val="00CF4D4A"/>
    <w:rsid w:val="00CF596A"/>
    <w:rsid w:val="00CF5A08"/>
    <w:rsid w:val="00CF5F74"/>
    <w:rsid w:val="00CF617C"/>
    <w:rsid w:val="00CF659C"/>
    <w:rsid w:val="00CF78B7"/>
    <w:rsid w:val="00CF7A2F"/>
    <w:rsid w:val="00CF7CB6"/>
    <w:rsid w:val="00D0020C"/>
    <w:rsid w:val="00D00874"/>
    <w:rsid w:val="00D008A1"/>
    <w:rsid w:val="00D0113B"/>
    <w:rsid w:val="00D015FD"/>
    <w:rsid w:val="00D01697"/>
    <w:rsid w:val="00D01D59"/>
    <w:rsid w:val="00D01F7C"/>
    <w:rsid w:val="00D02234"/>
    <w:rsid w:val="00D026E6"/>
    <w:rsid w:val="00D033E2"/>
    <w:rsid w:val="00D03BEB"/>
    <w:rsid w:val="00D04041"/>
    <w:rsid w:val="00D04364"/>
    <w:rsid w:val="00D045F6"/>
    <w:rsid w:val="00D04B5F"/>
    <w:rsid w:val="00D04B63"/>
    <w:rsid w:val="00D04F4C"/>
    <w:rsid w:val="00D05121"/>
    <w:rsid w:val="00D05636"/>
    <w:rsid w:val="00D05E8F"/>
    <w:rsid w:val="00D06073"/>
    <w:rsid w:val="00D06597"/>
    <w:rsid w:val="00D070F0"/>
    <w:rsid w:val="00D07204"/>
    <w:rsid w:val="00D10D73"/>
    <w:rsid w:val="00D11421"/>
    <w:rsid w:val="00D11BAB"/>
    <w:rsid w:val="00D124BB"/>
    <w:rsid w:val="00D12798"/>
    <w:rsid w:val="00D12A84"/>
    <w:rsid w:val="00D12CEE"/>
    <w:rsid w:val="00D12F01"/>
    <w:rsid w:val="00D130FE"/>
    <w:rsid w:val="00D1315C"/>
    <w:rsid w:val="00D13192"/>
    <w:rsid w:val="00D13C0F"/>
    <w:rsid w:val="00D13DDE"/>
    <w:rsid w:val="00D13F24"/>
    <w:rsid w:val="00D148BD"/>
    <w:rsid w:val="00D14CA0"/>
    <w:rsid w:val="00D153CF"/>
    <w:rsid w:val="00D16810"/>
    <w:rsid w:val="00D169B4"/>
    <w:rsid w:val="00D17047"/>
    <w:rsid w:val="00D17413"/>
    <w:rsid w:val="00D179E9"/>
    <w:rsid w:val="00D20189"/>
    <w:rsid w:val="00D204E9"/>
    <w:rsid w:val="00D206AC"/>
    <w:rsid w:val="00D21C34"/>
    <w:rsid w:val="00D22681"/>
    <w:rsid w:val="00D226EE"/>
    <w:rsid w:val="00D227D6"/>
    <w:rsid w:val="00D22803"/>
    <w:rsid w:val="00D22EB2"/>
    <w:rsid w:val="00D233F6"/>
    <w:rsid w:val="00D235CF"/>
    <w:rsid w:val="00D239E8"/>
    <w:rsid w:val="00D23AFC"/>
    <w:rsid w:val="00D23B4C"/>
    <w:rsid w:val="00D25930"/>
    <w:rsid w:val="00D26129"/>
    <w:rsid w:val="00D27411"/>
    <w:rsid w:val="00D2787C"/>
    <w:rsid w:val="00D27C5E"/>
    <w:rsid w:val="00D30812"/>
    <w:rsid w:val="00D30A30"/>
    <w:rsid w:val="00D30D43"/>
    <w:rsid w:val="00D30F92"/>
    <w:rsid w:val="00D311AB"/>
    <w:rsid w:val="00D3149C"/>
    <w:rsid w:val="00D31B2B"/>
    <w:rsid w:val="00D32290"/>
    <w:rsid w:val="00D325A8"/>
    <w:rsid w:val="00D3294E"/>
    <w:rsid w:val="00D32EBB"/>
    <w:rsid w:val="00D34027"/>
    <w:rsid w:val="00D342AE"/>
    <w:rsid w:val="00D343E1"/>
    <w:rsid w:val="00D3467E"/>
    <w:rsid w:val="00D34EE9"/>
    <w:rsid w:val="00D353FD"/>
    <w:rsid w:val="00D359E7"/>
    <w:rsid w:val="00D36142"/>
    <w:rsid w:val="00D36955"/>
    <w:rsid w:val="00D3703E"/>
    <w:rsid w:val="00D40108"/>
    <w:rsid w:val="00D4082F"/>
    <w:rsid w:val="00D40E50"/>
    <w:rsid w:val="00D41052"/>
    <w:rsid w:val="00D4113C"/>
    <w:rsid w:val="00D414FC"/>
    <w:rsid w:val="00D4224D"/>
    <w:rsid w:val="00D42612"/>
    <w:rsid w:val="00D42F27"/>
    <w:rsid w:val="00D43819"/>
    <w:rsid w:val="00D442AD"/>
    <w:rsid w:val="00D4443B"/>
    <w:rsid w:val="00D44AB9"/>
    <w:rsid w:val="00D44F8B"/>
    <w:rsid w:val="00D45426"/>
    <w:rsid w:val="00D45927"/>
    <w:rsid w:val="00D46012"/>
    <w:rsid w:val="00D461FA"/>
    <w:rsid w:val="00D4625C"/>
    <w:rsid w:val="00D47A89"/>
    <w:rsid w:val="00D50535"/>
    <w:rsid w:val="00D50B00"/>
    <w:rsid w:val="00D5148A"/>
    <w:rsid w:val="00D518DA"/>
    <w:rsid w:val="00D52043"/>
    <w:rsid w:val="00D5265A"/>
    <w:rsid w:val="00D52662"/>
    <w:rsid w:val="00D53146"/>
    <w:rsid w:val="00D531AB"/>
    <w:rsid w:val="00D53250"/>
    <w:rsid w:val="00D53C55"/>
    <w:rsid w:val="00D5436A"/>
    <w:rsid w:val="00D5530C"/>
    <w:rsid w:val="00D5618A"/>
    <w:rsid w:val="00D5621D"/>
    <w:rsid w:val="00D5624E"/>
    <w:rsid w:val="00D563BF"/>
    <w:rsid w:val="00D5647A"/>
    <w:rsid w:val="00D56740"/>
    <w:rsid w:val="00D567B3"/>
    <w:rsid w:val="00D56AA6"/>
    <w:rsid w:val="00D56EFB"/>
    <w:rsid w:val="00D5784B"/>
    <w:rsid w:val="00D57CB1"/>
    <w:rsid w:val="00D602FB"/>
    <w:rsid w:val="00D607B0"/>
    <w:rsid w:val="00D608BF"/>
    <w:rsid w:val="00D60916"/>
    <w:rsid w:val="00D611EF"/>
    <w:rsid w:val="00D617E7"/>
    <w:rsid w:val="00D61A6F"/>
    <w:rsid w:val="00D62B08"/>
    <w:rsid w:val="00D63EFB"/>
    <w:rsid w:val="00D65603"/>
    <w:rsid w:val="00D658AF"/>
    <w:rsid w:val="00D65D81"/>
    <w:rsid w:val="00D66B55"/>
    <w:rsid w:val="00D66F79"/>
    <w:rsid w:val="00D66F8A"/>
    <w:rsid w:val="00D67DF8"/>
    <w:rsid w:val="00D70A79"/>
    <w:rsid w:val="00D71447"/>
    <w:rsid w:val="00D71EA0"/>
    <w:rsid w:val="00D720C5"/>
    <w:rsid w:val="00D727B2"/>
    <w:rsid w:val="00D72E25"/>
    <w:rsid w:val="00D753AD"/>
    <w:rsid w:val="00D75DAC"/>
    <w:rsid w:val="00D7652E"/>
    <w:rsid w:val="00D769C1"/>
    <w:rsid w:val="00D80977"/>
    <w:rsid w:val="00D80994"/>
    <w:rsid w:val="00D81789"/>
    <w:rsid w:val="00D818B5"/>
    <w:rsid w:val="00D81A00"/>
    <w:rsid w:val="00D81FC1"/>
    <w:rsid w:val="00D82297"/>
    <w:rsid w:val="00D828CB"/>
    <w:rsid w:val="00D82CB0"/>
    <w:rsid w:val="00D83366"/>
    <w:rsid w:val="00D83388"/>
    <w:rsid w:val="00D83DE9"/>
    <w:rsid w:val="00D8418C"/>
    <w:rsid w:val="00D8450D"/>
    <w:rsid w:val="00D846B3"/>
    <w:rsid w:val="00D84746"/>
    <w:rsid w:val="00D84898"/>
    <w:rsid w:val="00D848CE"/>
    <w:rsid w:val="00D84977"/>
    <w:rsid w:val="00D8497F"/>
    <w:rsid w:val="00D84C4D"/>
    <w:rsid w:val="00D8553F"/>
    <w:rsid w:val="00D86216"/>
    <w:rsid w:val="00D8683B"/>
    <w:rsid w:val="00D868ED"/>
    <w:rsid w:val="00D878A1"/>
    <w:rsid w:val="00D879C9"/>
    <w:rsid w:val="00D90551"/>
    <w:rsid w:val="00D9090A"/>
    <w:rsid w:val="00D91079"/>
    <w:rsid w:val="00D9112F"/>
    <w:rsid w:val="00D9133B"/>
    <w:rsid w:val="00D91488"/>
    <w:rsid w:val="00D915C7"/>
    <w:rsid w:val="00D91630"/>
    <w:rsid w:val="00D91CC1"/>
    <w:rsid w:val="00D91FB7"/>
    <w:rsid w:val="00D92504"/>
    <w:rsid w:val="00D92AA2"/>
    <w:rsid w:val="00D92E0E"/>
    <w:rsid w:val="00D9359E"/>
    <w:rsid w:val="00D93718"/>
    <w:rsid w:val="00D93E50"/>
    <w:rsid w:val="00D94189"/>
    <w:rsid w:val="00D949A2"/>
    <w:rsid w:val="00D94ED8"/>
    <w:rsid w:val="00D955E4"/>
    <w:rsid w:val="00D9570C"/>
    <w:rsid w:val="00D95AF9"/>
    <w:rsid w:val="00D960C0"/>
    <w:rsid w:val="00D96391"/>
    <w:rsid w:val="00D96536"/>
    <w:rsid w:val="00D96659"/>
    <w:rsid w:val="00D96ABA"/>
    <w:rsid w:val="00D96DA0"/>
    <w:rsid w:val="00D97275"/>
    <w:rsid w:val="00D97297"/>
    <w:rsid w:val="00D97EB4"/>
    <w:rsid w:val="00DA0453"/>
    <w:rsid w:val="00DA09C9"/>
    <w:rsid w:val="00DA0FA6"/>
    <w:rsid w:val="00DA108D"/>
    <w:rsid w:val="00DA1190"/>
    <w:rsid w:val="00DA1822"/>
    <w:rsid w:val="00DA18F6"/>
    <w:rsid w:val="00DA22B5"/>
    <w:rsid w:val="00DA23B5"/>
    <w:rsid w:val="00DA23D5"/>
    <w:rsid w:val="00DA243B"/>
    <w:rsid w:val="00DA3164"/>
    <w:rsid w:val="00DA3367"/>
    <w:rsid w:val="00DA3448"/>
    <w:rsid w:val="00DA398E"/>
    <w:rsid w:val="00DA39F8"/>
    <w:rsid w:val="00DA4A37"/>
    <w:rsid w:val="00DA4C26"/>
    <w:rsid w:val="00DA4DC5"/>
    <w:rsid w:val="00DA52BE"/>
    <w:rsid w:val="00DA5D2D"/>
    <w:rsid w:val="00DA615C"/>
    <w:rsid w:val="00DA6A20"/>
    <w:rsid w:val="00DA6B56"/>
    <w:rsid w:val="00DA7FEF"/>
    <w:rsid w:val="00DB00A7"/>
    <w:rsid w:val="00DB02A7"/>
    <w:rsid w:val="00DB044B"/>
    <w:rsid w:val="00DB0BD1"/>
    <w:rsid w:val="00DB0F56"/>
    <w:rsid w:val="00DB1167"/>
    <w:rsid w:val="00DB11DC"/>
    <w:rsid w:val="00DB17C8"/>
    <w:rsid w:val="00DB1BAB"/>
    <w:rsid w:val="00DB1D6C"/>
    <w:rsid w:val="00DB271E"/>
    <w:rsid w:val="00DB2845"/>
    <w:rsid w:val="00DB2A36"/>
    <w:rsid w:val="00DB3007"/>
    <w:rsid w:val="00DB48F6"/>
    <w:rsid w:val="00DB4C4F"/>
    <w:rsid w:val="00DB5A92"/>
    <w:rsid w:val="00DB5AA8"/>
    <w:rsid w:val="00DB5E1F"/>
    <w:rsid w:val="00DB6985"/>
    <w:rsid w:val="00DB6E7A"/>
    <w:rsid w:val="00DB72C2"/>
    <w:rsid w:val="00DB750D"/>
    <w:rsid w:val="00DB78B6"/>
    <w:rsid w:val="00DC0CAC"/>
    <w:rsid w:val="00DC0CFA"/>
    <w:rsid w:val="00DC0F5C"/>
    <w:rsid w:val="00DC19D8"/>
    <w:rsid w:val="00DC1B11"/>
    <w:rsid w:val="00DC1BF8"/>
    <w:rsid w:val="00DC2420"/>
    <w:rsid w:val="00DC2613"/>
    <w:rsid w:val="00DC304E"/>
    <w:rsid w:val="00DC37C9"/>
    <w:rsid w:val="00DC39E6"/>
    <w:rsid w:val="00DC3ABB"/>
    <w:rsid w:val="00DC3AEF"/>
    <w:rsid w:val="00DC3ED8"/>
    <w:rsid w:val="00DC410D"/>
    <w:rsid w:val="00DC4341"/>
    <w:rsid w:val="00DC4512"/>
    <w:rsid w:val="00DC4813"/>
    <w:rsid w:val="00DC4B29"/>
    <w:rsid w:val="00DC4CEF"/>
    <w:rsid w:val="00DC563F"/>
    <w:rsid w:val="00DC5697"/>
    <w:rsid w:val="00DC618C"/>
    <w:rsid w:val="00DC6318"/>
    <w:rsid w:val="00DC7891"/>
    <w:rsid w:val="00DC79C9"/>
    <w:rsid w:val="00DD01D9"/>
    <w:rsid w:val="00DD0539"/>
    <w:rsid w:val="00DD0C01"/>
    <w:rsid w:val="00DD1357"/>
    <w:rsid w:val="00DD143E"/>
    <w:rsid w:val="00DD1960"/>
    <w:rsid w:val="00DD1A82"/>
    <w:rsid w:val="00DD2E4F"/>
    <w:rsid w:val="00DD323C"/>
    <w:rsid w:val="00DD34F7"/>
    <w:rsid w:val="00DD3691"/>
    <w:rsid w:val="00DD4661"/>
    <w:rsid w:val="00DD4721"/>
    <w:rsid w:val="00DD493A"/>
    <w:rsid w:val="00DD49E1"/>
    <w:rsid w:val="00DD4B55"/>
    <w:rsid w:val="00DD5882"/>
    <w:rsid w:val="00DD63A2"/>
    <w:rsid w:val="00DD6D02"/>
    <w:rsid w:val="00DD738A"/>
    <w:rsid w:val="00DE03B0"/>
    <w:rsid w:val="00DE061B"/>
    <w:rsid w:val="00DE09D9"/>
    <w:rsid w:val="00DE0EA8"/>
    <w:rsid w:val="00DE1031"/>
    <w:rsid w:val="00DE1738"/>
    <w:rsid w:val="00DE1A0C"/>
    <w:rsid w:val="00DE1E90"/>
    <w:rsid w:val="00DE2008"/>
    <w:rsid w:val="00DE24E6"/>
    <w:rsid w:val="00DE28D9"/>
    <w:rsid w:val="00DE3392"/>
    <w:rsid w:val="00DE3561"/>
    <w:rsid w:val="00DE3FC4"/>
    <w:rsid w:val="00DE421C"/>
    <w:rsid w:val="00DE4643"/>
    <w:rsid w:val="00DE4B42"/>
    <w:rsid w:val="00DE4EB7"/>
    <w:rsid w:val="00DE5755"/>
    <w:rsid w:val="00DE59BB"/>
    <w:rsid w:val="00DE5C8A"/>
    <w:rsid w:val="00DE61AF"/>
    <w:rsid w:val="00DE6695"/>
    <w:rsid w:val="00DE67E6"/>
    <w:rsid w:val="00DE7F35"/>
    <w:rsid w:val="00DF00C6"/>
    <w:rsid w:val="00DF07AD"/>
    <w:rsid w:val="00DF0D1C"/>
    <w:rsid w:val="00DF1D28"/>
    <w:rsid w:val="00DF207C"/>
    <w:rsid w:val="00DF26F6"/>
    <w:rsid w:val="00DF3197"/>
    <w:rsid w:val="00DF3364"/>
    <w:rsid w:val="00DF378E"/>
    <w:rsid w:val="00DF4624"/>
    <w:rsid w:val="00DF47B9"/>
    <w:rsid w:val="00DF4BDB"/>
    <w:rsid w:val="00DF5082"/>
    <w:rsid w:val="00DF518D"/>
    <w:rsid w:val="00DF53A8"/>
    <w:rsid w:val="00DF5411"/>
    <w:rsid w:val="00DF5807"/>
    <w:rsid w:val="00DF5917"/>
    <w:rsid w:val="00DF5CDB"/>
    <w:rsid w:val="00DF6459"/>
    <w:rsid w:val="00DF6A4B"/>
    <w:rsid w:val="00DF72C6"/>
    <w:rsid w:val="00DF7798"/>
    <w:rsid w:val="00E0039C"/>
    <w:rsid w:val="00E00CDD"/>
    <w:rsid w:val="00E022C0"/>
    <w:rsid w:val="00E022FD"/>
    <w:rsid w:val="00E02B07"/>
    <w:rsid w:val="00E02E39"/>
    <w:rsid w:val="00E030D5"/>
    <w:rsid w:val="00E03225"/>
    <w:rsid w:val="00E038FE"/>
    <w:rsid w:val="00E03BD3"/>
    <w:rsid w:val="00E041D8"/>
    <w:rsid w:val="00E04699"/>
    <w:rsid w:val="00E055BB"/>
    <w:rsid w:val="00E05BF7"/>
    <w:rsid w:val="00E05C0C"/>
    <w:rsid w:val="00E05F04"/>
    <w:rsid w:val="00E066E3"/>
    <w:rsid w:val="00E06E47"/>
    <w:rsid w:val="00E07E24"/>
    <w:rsid w:val="00E10C6F"/>
    <w:rsid w:val="00E10D12"/>
    <w:rsid w:val="00E10D4E"/>
    <w:rsid w:val="00E10DF7"/>
    <w:rsid w:val="00E118D9"/>
    <w:rsid w:val="00E11988"/>
    <w:rsid w:val="00E11A36"/>
    <w:rsid w:val="00E11F9F"/>
    <w:rsid w:val="00E12188"/>
    <w:rsid w:val="00E12C7E"/>
    <w:rsid w:val="00E12CFC"/>
    <w:rsid w:val="00E13B31"/>
    <w:rsid w:val="00E13C23"/>
    <w:rsid w:val="00E13CFC"/>
    <w:rsid w:val="00E14CD8"/>
    <w:rsid w:val="00E14CE1"/>
    <w:rsid w:val="00E150AD"/>
    <w:rsid w:val="00E1516E"/>
    <w:rsid w:val="00E15DA9"/>
    <w:rsid w:val="00E162C5"/>
    <w:rsid w:val="00E16519"/>
    <w:rsid w:val="00E170A2"/>
    <w:rsid w:val="00E17361"/>
    <w:rsid w:val="00E1775B"/>
    <w:rsid w:val="00E17E6A"/>
    <w:rsid w:val="00E20199"/>
    <w:rsid w:val="00E2095D"/>
    <w:rsid w:val="00E21265"/>
    <w:rsid w:val="00E21E6E"/>
    <w:rsid w:val="00E22101"/>
    <w:rsid w:val="00E225BA"/>
    <w:rsid w:val="00E226D1"/>
    <w:rsid w:val="00E229AE"/>
    <w:rsid w:val="00E22DF9"/>
    <w:rsid w:val="00E2311F"/>
    <w:rsid w:val="00E235F5"/>
    <w:rsid w:val="00E23840"/>
    <w:rsid w:val="00E23E1A"/>
    <w:rsid w:val="00E24C50"/>
    <w:rsid w:val="00E25406"/>
    <w:rsid w:val="00E25587"/>
    <w:rsid w:val="00E25AFD"/>
    <w:rsid w:val="00E2607C"/>
    <w:rsid w:val="00E267E8"/>
    <w:rsid w:val="00E269A2"/>
    <w:rsid w:val="00E2757F"/>
    <w:rsid w:val="00E27AA7"/>
    <w:rsid w:val="00E27B5D"/>
    <w:rsid w:val="00E27E0F"/>
    <w:rsid w:val="00E30414"/>
    <w:rsid w:val="00E3047D"/>
    <w:rsid w:val="00E30703"/>
    <w:rsid w:val="00E315C7"/>
    <w:rsid w:val="00E31746"/>
    <w:rsid w:val="00E325AE"/>
    <w:rsid w:val="00E326AB"/>
    <w:rsid w:val="00E32740"/>
    <w:rsid w:val="00E3308A"/>
    <w:rsid w:val="00E33CF6"/>
    <w:rsid w:val="00E340D2"/>
    <w:rsid w:val="00E35F14"/>
    <w:rsid w:val="00E3624B"/>
    <w:rsid w:val="00E36E06"/>
    <w:rsid w:val="00E37471"/>
    <w:rsid w:val="00E40769"/>
    <w:rsid w:val="00E40874"/>
    <w:rsid w:val="00E42E8B"/>
    <w:rsid w:val="00E42F1B"/>
    <w:rsid w:val="00E431D6"/>
    <w:rsid w:val="00E434B7"/>
    <w:rsid w:val="00E4361F"/>
    <w:rsid w:val="00E436FD"/>
    <w:rsid w:val="00E43715"/>
    <w:rsid w:val="00E43BEC"/>
    <w:rsid w:val="00E43D5A"/>
    <w:rsid w:val="00E44034"/>
    <w:rsid w:val="00E44714"/>
    <w:rsid w:val="00E44B92"/>
    <w:rsid w:val="00E44BC6"/>
    <w:rsid w:val="00E462CB"/>
    <w:rsid w:val="00E46FFC"/>
    <w:rsid w:val="00E47098"/>
    <w:rsid w:val="00E50475"/>
    <w:rsid w:val="00E504CD"/>
    <w:rsid w:val="00E507C9"/>
    <w:rsid w:val="00E5085F"/>
    <w:rsid w:val="00E51586"/>
    <w:rsid w:val="00E5238A"/>
    <w:rsid w:val="00E525C3"/>
    <w:rsid w:val="00E528C3"/>
    <w:rsid w:val="00E53212"/>
    <w:rsid w:val="00E539F7"/>
    <w:rsid w:val="00E54746"/>
    <w:rsid w:val="00E54A5C"/>
    <w:rsid w:val="00E54A74"/>
    <w:rsid w:val="00E55E4E"/>
    <w:rsid w:val="00E56327"/>
    <w:rsid w:val="00E56A17"/>
    <w:rsid w:val="00E56A73"/>
    <w:rsid w:val="00E5714A"/>
    <w:rsid w:val="00E574E0"/>
    <w:rsid w:val="00E57C2F"/>
    <w:rsid w:val="00E57FB8"/>
    <w:rsid w:val="00E6041B"/>
    <w:rsid w:val="00E60777"/>
    <w:rsid w:val="00E60C15"/>
    <w:rsid w:val="00E60F12"/>
    <w:rsid w:val="00E610CF"/>
    <w:rsid w:val="00E6190B"/>
    <w:rsid w:val="00E61949"/>
    <w:rsid w:val="00E6247B"/>
    <w:rsid w:val="00E62AF2"/>
    <w:rsid w:val="00E62FDD"/>
    <w:rsid w:val="00E62FF8"/>
    <w:rsid w:val="00E6369D"/>
    <w:rsid w:val="00E63AD4"/>
    <w:rsid w:val="00E63ADD"/>
    <w:rsid w:val="00E63ED6"/>
    <w:rsid w:val="00E6410B"/>
    <w:rsid w:val="00E64637"/>
    <w:rsid w:val="00E6486A"/>
    <w:rsid w:val="00E64B60"/>
    <w:rsid w:val="00E64D16"/>
    <w:rsid w:val="00E652FB"/>
    <w:rsid w:val="00E656AF"/>
    <w:rsid w:val="00E6614D"/>
    <w:rsid w:val="00E6677F"/>
    <w:rsid w:val="00E667C3"/>
    <w:rsid w:val="00E66C20"/>
    <w:rsid w:val="00E6701A"/>
    <w:rsid w:val="00E674FD"/>
    <w:rsid w:val="00E675D7"/>
    <w:rsid w:val="00E67DF0"/>
    <w:rsid w:val="00E67EE5"/>
    <w:rsid w:val="00E67FF9"/>
    <w:rsid w:val="00E702DF"/>
    <w:rsid w:val="00E7112A"/>
    <w:rsid w:val="00E7157C"/>
    <w:rsid w:val="00E71C46"/>
    <w:rsid w:val="00E72179"/>
    <w:rsid w:val="00E731B7"/>
    <w:rsid w:val="00E73293"/>
    <w:rsid w:val="00E73D22"/>
    <w:rsid w:val="00E73DA7"/>
    <w:rsid w:val="00E746DE"/>
    <w:rsid w:val="00E74C98"/>
    <w:rsid w:val="00E74CFE"/>
    <w:rsid w:val="00E75B69"/>
    <w:rsid w:val="00E75ED2"/>
    <w:rsid w:val="00E76263"/>
    <w:rsid w:val="00E762C1"/>
    <w:rsid w:val="00E76482"/>
    <w:rsid w:val="00E76565"/>
    <w:rsid w:val="00E76CCD"/>
    <w:rsid w:val="00E76DC6"/>
    <w:rsid w:val="00E76FE7"/>
    <w:rsid w:val="00E76FF4"/>
    <w:rsid w:val="00E8027F"/>
    <w:rsid w:val="00E80351"/>
    <w:rsid w:val="00E80861"/>
    <w:rsid w:val="00E808E4"/>
    <w:rsid w:val="00E810BF"/>
    <w:rsid w:val="00E81EF1"/>
    <w:rsid w:val="00E8280C"/>
    <w:rsid w:val="00E82A7E"/>
    <w:rsid w:val="00E8318F"/>
    <w:rsid w:val="00E836D3"/>
    <w:rsid w:val="00E83C69"/>
    <w:rsid w:val="00E83DF5"/>
    <w:rsid w:val="00E83E28"/>
    <w:rsid w:val="00E83E4C"/>
    <w:rsid w:val="00E83FCF"/>
    <w:rsid w:val="00E8408C"/>
    <w:rsid w:val="00E84564"/>
    <w:rsid w:val="00E84C76"/>
    <w:rsid w:val="00E855C5"/>
    <w:rsid w:val="00E85863"/>
    <w:rsid w:val="00E85CD5"/>
    <w:rsid w:val="00E86079"/>
    <w:rsid w:val="00E8628C"/>
    <w:rsid w:val="00E86CF8"/>
    <w:rsid w:val="00E90641"/>
    <w:rsid w:val="00E90BFC"/>
    <w:rsid w:val="00E913D9"/>
    <w:rsid w:val="00E91933"/>
    <w:rsid w:val="00E91CB6"/>
    <w:rsid w:val="00E91FC6"/>
    <w:rsid w:val="00E92044"/>
    <w:rsid w:val="00E927EC"/>
    <w:rsid w:val="00E928B3"/>
    <w:rsid w:val="00E92A81"/>
    <w:rsid w:val="00E92CCC"/>
    <w:rsid w:val="00E93B9C"/>
    <w:rsid w:val="00E94F51"/>
    <w:rsid w:val="00E952D5"/>
    <w:rsid w:val="00E96116"/>
    <w:rsid w:val="00E96491"/>
    <w:rsid w:val="00E969B1"/>
    <w:rsid w:val="00E97C31"/>
    <w:rsid w:val="00E97EF9"/>
    <w:rsid w:val="00EA0286"/>
    <w:rsid w:val="00EA0DF4"/>
    <w:rsid w:val="00EA0E5C"/>
    <w:rsid w:val="00EA18DF"/>
    <w:rsid w:val="00EA26B4"/>
    <w:rsid w:val="00EA2978"/>
    <w:rsid w:val="00EA29BC"/>
    <w:rsid w:val="00EA2EAC"/>
    <w:rsid w:val="00EA3AFE"/>
    <w:rsid w:val="00EA3C8D"/>
    <w:rsid w:val="00EA4966"/>
    <w:rsid w:val="00EA50CC"/>
    <w:rsid w:val="00EA60F5"/>
    <w:rsid w:val="00EA6812"/>
    <w:rsid w:val="00EA7012"/>
    <w:rsid w:val="00EA70FD"/>
    <w:rsid w:val="00EA7CAC"/>
    <w:rsid w:val="00EA7CE0"/>
    <w:rsid w:val="00EA7F7D"/>
    <w:rsid w:val="00EB016F"/>
    <w:rsid w:val="00EB02E8"/>
    <w:rsid w:val="00EB0951"/>
    <w:rsid w:val="00EB0AB6"/>
    <w:rsid w:val="00EB1E8B"/>
    <w:rsid w:val="00EB23BD"/>
    <w:rsid w:val="00EB2AB5"/>
    <w:rsid w:val="00EB2ABA"/>
    <w:rsid w:val="00EB2F1B"/>
    <w:rsid w:val="00EB32C0"/>
    <w:rsid w:val="00EB354C"/>
    <w:rsid w:val="00EB372C"/>
    <w:rsid w:val="00EB4617"/>
    <w:rsid w:val="00EB46C6"/>
    <w:rsid w:val="00EB57EF"/>
    <w:rsid w:val="00EB5888"/>
    <w:rsid w:val="00EB630C"/>
    <w:rsid w:val="00EB6552"/>
    <w:rsid w:val="00EB687F"/>
    <w:rsid w:val="00EB7314"/>
    <w:rsid w:val="00EB778C"/>
    <w:rsid w:val="00EC01E4"/>
    <w:rsid w:val="00EC10B4"/>
    <w:rsid w:val="00EC174F"/>
    <w:rsid w:val="00EC1797"/>
    <w:rsid w:val="00EC18E6"/>
    <w:rsid w:val="00EC1984"/>
    <w:rsid w:val="00EC2040"/>
    <w:rsid w:val="00EC234C"/>
    <w:rsid w:val="00EC263A"/>
    <w:rsid w:val="00EC3ED5"/>
    <w:rsid w:val="00EC42BB"/>
    <w:rsid w:val="00EC528F"/>
    <w:rsid w:val="00EC5449"/>
    <w:rsid w:val="00EC5F05"/>
    <w:rsid w:val="00EC6480"/>
    <w:rsid w:val="00EC6F60"/>
    <w:rsid w:val="00EC77FE"/>
    <w:rsid w:val="00EC7B4F"/>
    <w:rsid w:val="00EC7B9B"/>
    <w:rsid w:val="00ED0B5A"/>
    <w:rsid w:val="00ED21D6"/>
    <w:rsid w:val="00ED2D0F"/>
    <w:rsid w:val="00ED3040"/>
    <w:rsid w:val="00ED3529"/>
    <w:rsid w:val="00ED36EE"/>
    <w:rsid w:val="00ED38A9"/>
    <w:rsid w:val="00ED3994"/>
    <w:rsid w:val="00ED3ACF"/>
    <w:rsid w:val="00ED3CD8"/>
    <w:rsid w:val="00ED45D9"/>
    <w:rsid w:val="00ED4D17"/>
    <w:rsid w:val="00ED5AC2"/>
    <w:rsid w:val="00ED5B7F"/>
    <w:rsid w:val="00ED5EFB"/>
    <w:rsid w:val="00ED6645"/>
    <w:rsid w:val="00ED6D0F"/>
    <w:rsid w:val="00ED7255"/>
    <w:rsid w:val="00ED74E4"/>
    <w:rsid w:val="00ED7551"/>
    <w:rsid w:val="00ED755A"/>
    <w:rsid w:val="00ED7951"/>
    <w:rsid w:val="00EE014F"/>
    <w:rsid w:val="00EE0A5A"/>
    <w:rsid w:val="00EE0B50"/>
    <w:rsid w:val="00EE0D7A"/>
    <w:rsid w:val="00EE1758"/>
    <w:rsid w:val="00EE35D1"/>
    <w:rsid w:val="00EE369F"/>
    <w:rsid w:val="00EE3B39"/>
    <w:rsid w:val="00EE441F"/>
    <w:rsid w:val="00EE4572"/>
    <w:rsid w:val="00EE6406"/>
    <w:rsid w:val="00EE64B3"/>
    <w:rsid w:val="00EE6CD3"/>
    <w:rsid w:val="00EE6D0D"/>
    <w:rsid w:val="00EE6EC2"/>
    <w:rsid w:val="00EE6FAB"/>
    <w:rsid w:val="00EE7691"/>
    <w:rsid w:val="00EE783F"/>
    <w:rsid w:val="00EE7BC7"/>
    <w:rsid w:val="00EF0448"/>
    <w:rsid w:val="00EF074E"/>
    <w:rsid w:val="00EF0D34"/>
    <w:rsid w:val="00EF1549"/>
    <w:rsid w:val="00EF15C4"/>
    <w:rsid w:val="00EF20D7"/>
    <w:rsid w:val="00EF30DD"/>
    <w:rsid w:val="00EF316F"/>
    <w:rsid w:val="00EF3419"/>
    <w:rsid w:val="00EF34D4"/>
    <w:rsid w:val="00EF3B8A"/>
    <w:rsid w:val="00EF3F2D"/>
    <w:rsid w:val="00EF4660"/>
    <w:rsid w:val="00EF49C1"/>
    <w:rsid w:val="00EF4CE2"/>
    <w:rsid w:val="00EF5639"/>
    <w:rsid w:val="00EF5A10"/>
    <w:rsid w:val="00EF5C2F"/>
    <w:rsid w:val="00EF67A0"/>
    <w:rsid w:val="00EF699B"/>
    <w:rsid w:val="00EF6CCC"/>
    <w:rsid w:val="00EF6F56"/>
    <w:rsid w:val="00EF733F"/>
    <w:rsid w:val="00EF7DBC"/>
    <w:rsid w:val="00EF7FEF"/>
    <w:rsid w:val="00F000C1"/>
    <w:rsid w:val="00F00DA7"/>
    <w:rsid w:val="00F0119C"/>
    <w:rsid w:val="00F01734"/>
    <w:rsid w:val="00F01A30"/>
    <w:rsid w:val="00F01CE5"/>
    <w:rsid w:val="00F01D1A"/>
    <w:rsid w:val="00F01DAA"/>
    <w:rsid w:val="00F02897"/>
    <w:rsid w:val="00F02952"/>
    <w:rsid w:val="00F02BDB"/>
    <w:rsid w:val="00F02EAA"/>
    <w:rsid w:val="00F0359A"/>
    <w:rsid w:val="00F03661"/>
    <w:rsid w:val="00F03B22"/>
    <w:rsid w:val="00F0424D"/>
    <w:rsid w:val="00F0441B"/>
    <w:rsid w:val="00F044A3"/>
    <w:rsid w:val="00F04517"/>
    <w:rsid w:val="00F05C7A"/>
    <w:rsid w:val="00F05F1D"/>
    <w:rsid w:val="00F06933"/>
    <w:rsid w:val="00F06C85"/>
    <w:rsid w:val="00F06E1C"/>
    <w:rsid w:val="00F06F01"/>
    <w:rsid w:val="00F070A9"/>
    <w:rsid w:val="00F07623"/>
    <w:rsid w:val="00F07B04"/>
    <w:rsid w:val="00F07D0B"/>
    <w:rsid w:val="00F10198"/>
    <w:rsid w:val="00F10A5D"/>
    <w:rsid w:val="00F10C0E"/>
    <w:rsid w:val="00F1136E"/>
    <w:rsid w:val="00F1143E"/>
    <w:rsid w:val="00F118D6"/>
    <w:rsid w:val="00F11A40"/>
    <w:rsid w:val="00F11AAE"/>
    <w:rsid w:val="00F12005"/>
    <w:rsid w:val="00F1207B"/>
    <w:rsid w:val="00F12EC5"/>
    <w:rsid w:val="00F1428A"/>
    <w:rsid w:val="00F1464C"/>
    <w:rsid w:val="00F1478A"/>
    <w:rsid w:val="00F14947"/>
    <w:rsid w:val="00F152ED"/>
    <w:rsid w:val="00F15823"/>
    <w:rsid w:val="00F15E16"/>
    <w:rsid w:val="00F15F07"/>
    <w:rsid w:val="00F169F9"/>
    <w:rsid w:val="00F16AB0"/>
    <w:rsid w:val="00F17555"/>
    <w:rsid w:val="00F204D9"/>
    <w:rsid w:val="00F206F4"/>
    <w:rsid w:val="00F2073E"/>
    <w:rsid w:val="00F20B42"/>
    <w:rsid w:val="00F20D61"/>
    <w:rsid w:val="00F2104B"/>
    <w:rsid w:val="00F21173"/>
    <w:rsid w:val="00F2134B"/>
    <w:rsid w:val="00F215B4"/>
    <w:rsid w:val="00F22149"/>
    <w:rsid w:val="00F2225D"/>
    <w:rsid w:val="00F223F5"/>
    <w:rsid w:val="00F22D3A"/>
    <w:rsid w:val="00F23D36"/>
    <w:rsid w:val="00F23FEB"/>
    <w:rsid w:val="00F248EA"/>
    <w:rsid w:val="00F249E9"/>
    <w:rsid w:val="00F24BB0"/>
    <w:rsid w:val="00F25661"/>
    <w:rsid w:val="00F2597E"/>
    <w:rsid w:val="00F25B10"/>
    <w:rsid w:val="00F25D74"/>
    <w:rsid w:val="00F25E34"/>
    <w:rsid w:val="00F2666C"/>
    <w:rsid w:val="00F2680A"/>
    <w:rsid w:val="00F26C67"/>
    <w:rsid w:val="00F27C83"/>
    <w:rsid w:val="00F301BE"/>
    <w:rsid w:val="00F304A0"/>
    <w:rsid w:val="00F306DE"/>
    <w:rsid w:val="00F308BA"/>
    <w:rsid w:val="00F309EA"/>
    <w:rsid w:val="00F3106D"/>
    <w:rsid w:val="00F310B6"/>
    <w:rsid w:val="00F3136B"/>
    <w:rsid w:val="00F314F1"/>
    <w:rsid w:val="00F315AF"/>
    <w:rsid w:val="00F316CF"/>
    <w:rsid w:val="00F31A6F"/>
    <w:rsid w:val="00F31DA0"/>
    <w:rsid w:val="00F32732"/>
    <w:rsid w:val="00F327DD"/>
    <w:rsid w:val="00F327EA"/>
    <w:rsid w:val="00F332AC"/>
    <w:rsid w:val="00F33641"/>
    <w:rsid w:val="00F337EF"/>
    <w:rsid w:val="00F33AE5"/>
    <w:rsid w:val="00F34C29"/>
    <w:rsid w:val="00F34F6E"/>
    <w:rsid w:val="00F3531B"/>
    <w:rsid w:val="00F3621F"/>
    <w:rsid w:val="00F36995"/>
    <w:rsid w:val="00F36A7B"/>
    <w:rsid w:val="00F36AC4"/>
    <w:rsid w:val="00F37199"/>
    <w:rsid w:val="00F376D9"/>
    <w:rsid w:val="00F37800"/>
    <w:rsid w:val="00F4083F"/>
    <w:rsid w:val="00F40F0F"/>
    <w:rsid w:val="00F40FB6"/>
    <w:rsid w:val="00F412DC"/>
    <w:rsid w:val="00F427A8"/>
    <w:rsid w:val="00F42842"/>
    <w:rsid w:val="00F42F38"/>
    <w:rsid w:val="00F433E9"/>
    <w:rsid w:val="00F43EE0"/>
    <w:rsid w:val="00F442E1"/>
    <w:rsid w:val="00F45B49"/>
    <w:rsid w:val="00F45D64"/>
    <w:rsid w:val="00F463A2"/>
    <w:rsid w:val="00F46E40"/>
    <w:rsid w:val="00F4760A"/>
    <w:rsid w:val="00F477AF"/>
    <w:rsid w:val="00F4780A"/>
    <w:rsid w:val="00F501B7"/>
    <w:rsid w:val="00F50271"/>
    <w:rsid w:val="00F5133F"/>
    <w:rsid w:val="00F514B2"/>
    <w:rsid w:val="00F51D0B"/>
    <w:rsid w:val="00F529FE"/>
    <w:rsid w:val="00F52B13"/>
    <w:rsid w:val="00F52B8E"/>
    <w:rsid w:val="00F52F3F"/>
    <w:rsid w:val="00F531FD"/>
    <w:rsid w:val="00F5353A"/>
    <w:rsid w:val="00F53C38"/>
    <w:rsid w:val="00F53CFD"/>
    <w:rsid w:val="00F53DA3"/>
    <w:rsid w:val="00F54AF5"/>
    <w:rsid w:val="00F54FAF"/>
    <w:rsid w:val="00F555D6"/>
    <w:rsid w:val="00F557E3"/>
    <w:rsid w:val="00F563C4"/>
    <w:rsid w:val="00F5642B"/>
    <w:rsid w:val="00F57F38"/>
    <w:rsid w:val="00F607D0"/>
    <w:rsid w:val="00F60AEC"/>
    <w:rsid w:val="00F60C07"/>
    <w:rsid w:val="00F60CF6"/>
    <w:rsid w:val="00F60D84"/>
    <w:rsid w:val="00F60FDA"/>
    <w:rsid w:val="00F61934"/>
    <w:rsid w:val="00F61E78"/>
    <w:rsid w:val="00F620EF"/>
    <w:rsid w:val="00F62451"/>
    <w:rsid w:val="00F63296"/>
    <w:rsid w:val="00F635C5"/>
    <w:rsid w:val="00F63EB5"/>
    <w:rsid w:val="00F66795"/>
    <w:rsid w:val="00F66F25"/>
    <w:rsid w:val="00F672AB"/>
    <w:rsid w:val="00F67674"/>
    <w:rsid w:val="00F678B8"/>
    <w:rsid w:val="00F67A0A"/>
    <w:rsid w:val="00F67D23"/>
    <w:rsid w:val="00F67E27"/>
    <w:rsid w:val="00F67EE6"/>
    <w:rsid w:val="00F70080"/>
    <w:rsid w:val="00F711C8"/>
    <w:rsid w:val="00F71A15"/>
    <w:rsid w:val="00F7284F"/>
    <w:rsid w:val="00F72E59"/>
    <w:rsid w:val="00F736E3"/>
    <w:rsid w:val="00F7386B"/>
    <w:rsid w:val="00F73883"/>
    <w:rsid w:val="00F73909"/>
    <w:rsid w:val="00F73BDA"/>
    <w:rsid w:val="00F7464D"/>
    <w:rsid w:val="00F7501F"/>
    <w:rsid w:val="00F75133"/>
    <w:rsid w:val="00F767E8"/>
    <w:rsid w:val="00F76932"/>
    <w:rsid w:val="00F7699F"/>
    <w:rsid w:val="00F802E6"/>
    <w:rsid w:val="00F805F5"/>
    <w:rsid w:val="00F80DB8"/>
    <w:rsid w:val="00F80FD8"/>
    <w:rsid w:val="00F8108C"/>
    <w:rsid w:val="00F8189B"/>
    <w:rsid w:val="00F826FE"/>
    <w:rsid w:val="00F82873"/>
    <w:rsid w:val="00F82CBD"/>
    <w:rsid w:val="00F831C2"/>
    <w:rsid w:val="00F833A6"/>
    <w:rsid w:val="00F83CFB"/>
    <w:rsid w:val="00F850C8"/>
    <w:rsid w:val="00F85D3F"/>
    <w:rsid w:val="00F85E57"/>
    <w:rsid w:val="00F865A8"/>
    <w:rsid w:val="00F86A3F"/>
    <w:rsid w:val="00F86FC6"/>
    <w:rsid w:val="00F87304"/>
    <w:rsid w:val="00F87A6B"/>
    <w:rsid w:val="00F90084"/>
    <w:rsid w:val="00F91297"/>
    <w:rsid w:val="00F9133B"/>
    <w:rsid w:val="00F914F2"/>
    <w:rsid w:val="00F917A6"/>
    <w:rsid w:val="00F91958"/>
    <w:rsid w:val="00F91978"/>
    <w:rsid w:val="00F91B7A"/>
    <w:rsid w:val="00F91DE2"/>
    <w:rsid w:val="00F92786"/>
    <w:rsid w:val="00F92827"/>
    <w:rsid w:val="00F92BBD"/>
    <w:rsid w:val="00F936B5"/>
    <w:rsid w:val="00F937BC"/>
    <w:rsid w:val="00F940E6"/>
    <w:rsid w:val="00F94644"/>
    <w:rsid w:val="00F9494B"/>
    <w:rsid w:val="00F94AF0"/>
    <w:rsid w:val="00F94F0E"/>
    <w:rsid w:val="00F951C2"/>
    <w:rsid w:val="00F95581"/>
    <w:rsid w:val="00F95A04"/>
    <w:rsid w:val="00F97585"/>
    <w:rsid w:val="00F97730"/>
    <w:rsid w:val="00FA1352"/>
    <w:rsid w:val="00FA26D6"/>
    <w:rsid w:val="00FA2A2A"/>
    <w:rsid w:val="00FA341C"/>
    <w:rsid w:val="00FA39E5"/>
    <w:rsid w:val="00FA4106"/>
    <w:rsid w:val="00FA48C7"/>
    <w:rsid w:val="00FA4EAD"/>
    <w:rsid w:val="00FA58E6"/>
    <w:rsid w:val="00FA609C"/>
    <w:rsid w:val="00FA720E"/>
    <w:rsid w:val="00FA7457"/>
    <w:rsid w:val="00FB05C2"/>
    <w:rsid w:val="00FB07D2"/>
    <w:rsid w:val="00FB09F7"/>
    <w:rsid w:val="00FB0F58"/>
    <w:rsid w:val="00FB12B6"/>
    <w:rsid w:val="00FB23C5"/>
    <w:rsid w:val="00FB2593"/>
    <w:rsid w:val="00FB2C6E"/>
    <w:rsid w:val="00FB32A4"/>
    <w:rsid w:val="00FB385B"/>
    <w:rsid w:val="00FB3969"/>
    <w:rsid w:val="00FB3E22"/>
    <w:rsid w:val="00FB594D"/>
    <w:rsid w:val="00FB6153"/>
    <w:rsid w:val="00FB632C"/>
    <w:rsid w:val="00FB6CF7"/>
    <w:rsid w:val="00FC02EA"/>
    <w:rsid w:val="00FC0830"/>
    <w:rsid w:val="00FC084F"/>
    <w:rsid w:val="00FC10E7"/>
    <w:rsid w:val="00FC129D"/>
    <w:rsid w:val="00FC12B6"/>
    <w:rsid w:val="00FC18C3"/>
    <w:rsid w:val="00FC1ABC"/>
    <w:rsid w:val="00FC2FD9"/>
    <w:rsid w:val="00FC3017"/>
    <w:rsid w:val="00FC3149"/>
    <w:rsid w:val="00FC318B"/>
    <w:rsid w:val="00FC3483"/>
    <w:rsid w:val="00FC3E51"/>
    <w:rsid w:val="00FC482D"/>
    <w:rsid w:val="00FC49BB"/>
    <w:rsid w:val="00FC4A80"/>
    <w:rsid w:val="00FC4C4A"/>
    <w:rsid w:val="00FC4F6A"/>
    <w:rsid w:val="00FC52A6"/>
    <w:rsid w:val="00FC58F4"/>
    <w:rsid w:val="00FC6086"/>
    <w:rsid w:val="00FC64D4"/>
    <w:rsid w:val="00FC65F6"/>
    <w:rsid w:val="00FC6D87"/>
    <w:rsid w:val="00FC782E"/>
    <w:rsid w:val="00FC7B8C"/>
    <w:rsid w:val="00FD0C99"/>
    <w:rsid w:val="00FD117A"/>
    <w:rsid w:val="00FD29FF"/>
    <w:rsid w:val="00FD2B69"/>
    <w:rsid w:val="00FD2C36"/>
    <w:rsid w:val="00FD328B"/>
    <w:rsid w:val="00FD3456"/>
    <w:rsid w:val="00FD3C92"/>
    <w:rsid w:val="00FD4243"/>
    <w:rsid w:val="00FD45F6"/>
    <w:rsid w:val="00FD4731"/>
    <w:rsid w:val="00FD4831"/>
    <w:rsid w:val="00FD48C8"/>
    <w:rsid w:val="00FD55E9"/>
    <w:rsid w:val="00FD57A7"/>
    <w:rsid w:val="00FD5969"/>
    <w:rsid w:val="00FD616B"/>
    <w:rsid w:val="00FD61B1"/>
    <w:rsid w:val="00FD6F71"/>
    <w:rsid w:val="00FD772B"/>
    <w:rsid w:val="00FE07EC"/>
    <w:rsid w:val="00FE0BFD"/>
    <w:rsid w:val="00FE0E3E"/>
    <w:rsid w:val="00FE102A"/>
    <w:rsid w:val="00FE13C5"/>
    <w:rsid w:val="00FE14E1"/>
    <w:rsid w:val="00FE1E4B"/>
    <w:rsid w:val="00FE20BC"/>
    <w:rsid w:val="00FE32DD"/>
    <w:rsid w:val="00FE341E"/>
    <w:rsid w:val="00FE3663"/>
    <w:rsid w:val="00FE367F"/>
    <w:rsid w:val="00FE47CA"/>
    <w:rsid w:val="00FE5C9E"/>
    <w:rsid w:val="00FE69B0"/>
    <w:rsid w:val="00FE7157"/>
    <w:rsid w:val="00FE74EC"/>
    <w:rsid w:val="00FE7927"/>
    <w:rsid w:val="00FF0218"/>
    <w:rsid w:val="00FF14B7"/>
    <w:rsid w:val="00FF1D64"/>
    <w:rsid w:val="00FF1DFC"/>
    <w:rsid w:val="00FF20FF"/>
    <w:rsid w:val="00FF210E"/>
    <w:rsid w:val="00FF24A3"/>
    <w:rsid w:val="00FF29DC"/>
    <w:rsid w:val="00FF2C33"/>
    <w:rsid w:val="00FF33BD"/>
    <w:rsid w:val="00FF520F"/>
    <w:rsid w:val="00FF56F5"/>
    <w:rsid w:val="00FF5A22"/>
    <w:rsid w:val="00FF648D"/>
    <w:rsid w:val="00FF689A"/>
    <w:rsid w:val="00FF6AD5"/>
    <w:rsid w:val="00FF7134"/>
    <w:rsid w:val="00FF71C6"/>
  </w:rsids>
  <m:mathPr>
    <m:mathFont m:val="Cambria Math"/>
    <m:brkBin m:val="before"/>
    <m:brkBinSub m:val="--"/>
    <m:smallFrac m:val="0"/>
    <m:dispDef m:val="0"/>
    <m:lMargin m:val="0"/>
    <m:rMargin m:val="0"/>
    <m:defJc m:val="centerGroup"/>
    <m:wrapRight/>
    <m:intLim m:val="subSup"/>
    <m:naryLim m:val="subSup"/>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DB5E2E"/>
  <w15:docId w15:val="{4AAD7484-41D7-4A74-BC5B-666F278F4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8"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semiHidden="1" w:uiPriority="73"/>
    <w:lsdException w:name="Intense Quote" w:semiHidden="1"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lsdException w:name="Intense Emphasis" w:semiHidden="1" w:uiPriority="21"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lsdException w:name="Smart Link" w:semiHidden="1" w:unhideWhenUsed="1"/>
  </w:latentStyles>
  <w:style w:type="paragraph" w:default="1" w:styleId="Normal">
    <w:name w:val="Normal"/>
    <w:rsid w:val="006E63D1"/>
    <w:pPr>
      <w:spacing w:after="120" w:line="270" w:lineRule="atLeast"/>
    </w:pPr>
    <w:rPr>
      <w:rFonts w:asciiTheme="minorHAnsi" w:eastAsia="Times" w:hAnsiTheme="minorHAnsi"/>
      <w:lang w:eastAsia="en-US"/>
    </w:rPr>
  </w:style>
  <w:style w:type="paragraph" w:styleId="Heading1">
    <w:name w:val="heading 1"/>
    <w:next w:val="VHBAbody"/>
    <w:link w:val="Heading1Char"/>
    <w:uiPriority w:val="1"/>
    <w:qFormat/>
    <w:rsid w:val="006270AE"/>
    <w:pPr>
      <w:keepNext/>
      <w:keepLines/>
      <w:spacing w:before="360" w:after="240"/>
      <w:outlineLvl w:val="0"/>
    </w:pPr>
    <w:rPr>
      <w:rFonts w:asciiTheme="majorHAnsi" w:hAnsiTheme="majorHAnsi"/>
      <w:bCs/>
      <w:color w:val="A00024" w:themeColor="text2"/>
      <w:sz w:val="36"/>
      <w:szCs w:val="44"/>
      <w:lang w:eastAsia="en-US"/>
    </w:rPr>
  </w:style>
  <w:style w:type="paragraph" w:styleId="Heading2">
    <w:name w:val="heading 2"/>
    <w:next w:val="VHBAbody"/>
    <w:link w:val="Heading2Char"/>
    <w:uiPriority w:val="1"/>
    <w:qFormat/>
    <w:rsid w:val="006270AE"/>
    <w:pPr>
      <w:keepNext/>
      <w:keepLines/>
      <w:spacing w:before="240" w:after="90"/>
      <w:outlineLvl w:val="1"/>
    </w:pPr>
    <w:rPr>
      <w:rFonts w:asciiTheme="majorHAnsi" w:hAnsiTheme="majorHAnsi"/>
      <w:b/>
      <w:color w:val="5C7281"/>
      <w:sz w:val="28"/>
      <w:szCs w:val="28"/>
      <w:lang w:eastAsia="en-US"/>
    </w:rPr>
  </w:style>
  <w:style w:type="paragraph" w:styleId="Heading3">
    <w:name w:val="heading 3"/>
    <w:next w:val="VHBAbody"/>
    <w:link w:val="Heading3Char"/>
    <w:uiPriority w:val="1"/>
    <w:qFormat/>
    <w:rsid w:val="006270AE"/>
    <w:pPr>
      <w:keepNext/>
      <w:keepLines/>
      <w:spacing w:before="280" w:after="120" w:line="280" w:lineRule="atLeast"/>
      <w:outlineLvl w:val="2"/>
    </w:pPr>
    <w:rPr>
      <w:rFonts w:asciiTheme="majorHAnsi" w:eastAsia="MS Gothic" w:hAnsiTheme="majorHAnsi"/>
      <w:b/>
      <w:bCs/>
      <w:sz w:val="24"/>
      <w:szCs w:val="26"/>
      <w:lang w:eastAsia="en-US"/>
    </w:rPr>
  </w:style>
  <w:style w:type="paragraph" w:styleId="Heading4">
    <w:name w:val="heading 4"/>
    <w:next w:val="VHBAbody"/>
    <w:link w:val="Heading4Char"/>
    <w:uiPriority w:val="1"/>
    <w:qFormat/>
    <w:rsid w:val="006270AE"/>
    <w:pPr>
      <w:keepNext/>
      <w:keepLines/>
      <w:spacing w:before="240" w:after="120" w:line="240" w:lineRule="atLeast"/>
      <w:outlineLvl w:val="3"/>
    </w:pPr>
    <w:rPr>
      <w:rFonts w:asciiTheme="majorHAnsi" w:eastAsia="MS Mincho" w:hAnsiTheme="majorHAnsi"/>
      <w:b/>
      <w:bCs/>
      <w:lang w:eastAsia="en-US"/>
    </w:rPr>
  </w:style>
  <w:style w:type="paragraph" w:styleId="Heading5">
    <w:name w:val="heading 5"/>
    <w:next w:val="VHBAbody"/>
    <w:link w:val="Heading5Char"/>
    <w:uiPriority w:val="1"/>
    <w:qFormat/>
    <w:rsid w:val="006270AE"/>
    <w:pPr>
      <w:keepNext/>
      <w:keepLines/>
      <w:suppressAutoHyphens/>
      <w:spacing w:before="240" w:after="120" w:line="240" w:lineRule="atLeast"/>
      <w:outlineLvl w:val="4"/>
    </w:pPr>
    <w:rPr>
      <w:rFonts w:asciiTheme="majorHAnsi" w:eastAsia="MS Mincho" w:hAnsiTheme="majorHAnsi"/>
      <w:b/>
      <w:bCs/>
      <w:i/>
      <w:lang w:eastAsia="en-US"/>
    </w:rPr>
  </w:style>
  <w:style w:type="paragraph" w:styleId="Heading6">
    <w:name w:val="heading 6"/>
    <w:basedOn w:val="Normal"/>
    <w:next w:val="Normal"/>
    <w:link w:val="Heading6Char"/>
    <w:uiPriority w:val="99"/>
    <w:semiHidden/>
    <w:rsid w:val="00F412DC"/>
    <w:pPr>
      <w:keepNext/>
      <w:keepLines/>
      <w:spacing w:before="40" w:after="0" w:line="276" w:lineRule="auto"/>
      <w:ind w:left="1152" w:hanging="1152"/>
      <w:outlineLvl w:val="5"/>
    </w:pPr>
    <w:rPr>
      <w:rFonts w:ascii="Fira Sans" w:eastAsiaTheme="majorEastAsia" w:hAnsi="Fira Sans" w:cstheme="majorBidi"/>
      <w:color w:val="2A0712" w:themeColor="accent1" w:themeShade="7F"/>
      <w:sz w:val="21"/>
      <w:szCs w:val="21"/>
    </w:rPr>
  </w:style>
  <w:style w:type="paragraph" w:styleId="Heading7">
    <w:name w:val="heading 7"/>
    <w:basedOn w:val="Normal"/>
    <w:next w:val="Normal"/>
    <w:link w:val="Heading7Char"/>
    <w:uiPriority w:val="99"/>
    <w:semiHidden/>
    <w:rsid w:val="00F412DC"/>
    <w:pPr>
      <w:keepNext/>
      <w:keepLines/>
      <w:spacing w:before="40" w:after="0" w:line="276" w:lineRule="auto"/>
      <w:ind w:left="1296" w:hanging="1296"/>
      <w:outlineLvl w:val="6"/>
    </w:pPr>
    <w:rPr>
      <w:rFonts w:ascii="Fira Sans" w:eastAsiaTheme="majorEastAsia" w:hAnsi="Fira Sans" w:cstheme="majorBidi"/>
      <w:i/>
      <w:iCs/>
      <w:color w:val="2A0712" w:themeColor="accent1" w:themeShade="7F"/>
      <w:sz w:val="21"/>
      <w:szCs w:val="21"/>
    </w:rPr>
  </w:style>
  <w:style w:type="paragraph" w:styleId="Heading8">
    <w:name w:val="heading 8"/>
    <w:basedOn w:val="Normal"/>
    <w:next w:val="Normal"/>
    <w:link w:val="Heading8Char"/>
    <w:uiPriority w:val="99"/>
    <w:semiHidden/>
    <w:qFormat/>
    <w:rsid w:val="00F412DC"/>
    <w:pPr>
      <w:keepNext/>
      <w:keepLines/>
      <w:spacing w:before="40" w:after="0" w:line="276" w:lineRule="auto"/>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qFormat/>
    <w:rsid w:val="00F412DC"/>
    <w:pPr>
      <w:keepNext/>
      <w:keepLines/>
      <w:spacing w:before="40" w:after="0" w:line="276" w:lineRule="auto"/>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6270AE"/>
    <w:rPr>
      <w:rFonts w:asciiTheme="majorHAnsi" w:hAnsiTheme="majorHAnsi"/>
      <w:bCs/>
      <w:color w:val="A00024" w:themeColor="text2"/>
      <w:sz w:val="36"/>
      <w:szCs w:val="44"/>
      <w:lang w:eastAsia="en-US"/>
    </w:rPr>
  </w:style>
  <w:style w:type="character" w:customStyle="1" w:styleId="Heading2Char">
    <w:name w:val="Heading 2 Char"/>
    <w:link w:val="Heading2"/>
    <w:uiPriority w:val="1"/>
    <w:rsid w:val="006270AE"/>
    <w:rPr>
      <w:rFonts w:asciiTheme="majorHAnsi" w:hAnsiTheme="majorHAnsi"/>
      <w:b/>
      <w:color w:val="5C7281"/>
      <w:sz w:val="28"/>
      <w:szCs w:val="28"/>
      <w:lang w:eastAsia="en-US"/>
    </w:rPr>
  </w:style>
  <w:style w:type="character" w:customStyle="1" w:styleId="Heading3Char">
    <w:name w:val="Heading 3 Char"/>
    <w:link w:val="Heading3"/>
    <w:uiPriority w:val="1"/>
    <w:rsid w:val="006270AE"/>
    <w:rPr>
      <w:rFonts w:asciiTheme="majorHAnsi" w:eastAsia="MS Gothic" w:hAnsiTheme="majorHAnsi"/>
      <w:b/>
      <w:bCs/>
      <w:sz w:val="24"/>
      <w:szCs w:val="26"/>
      <w:lang w:eastAsia="en-US"/>
    </w:rPr>
  </w:style>
  <w:style w:type="character" w:customStyle="1" w:styleId="Heading4Char">
    <w:name w:val="Heading 4 Char"/>
    <w:link w:val="Heading4"/>
    <w:uiPriority w:val="1"/>
    <w:rsid w:val="006270AE"/>
    <w:rPr>
      <w:rFonts w:asciiTheme="majorHAnsi" w:eastAsia="MS Mincho" w:hAnsiTheme="majorHAnsi"/>
      <w:b/>
      <w:bCs/>
      <w:lang w:eastAsia="en-US"/>
    </w:rPr>
  </w:style>
  <w:style w:type="paragraph" w:styleId="Header">
    <w:name w:val="header"/>
    <w:basedOn w:val="VHBAheader"/>
    <w:uiPriority w:val="98"/>
    <w:rsid w:val="006270AE"/>
    <w:rPr>
      <w:rFonts w:asciiTheme="minorHAnsi" w:hAnsiTheme="minorHAnsi"/>
    </w:rPr>
  </w:style>
  <w:style w:type="paragraph" w:styleId="Footer">
    <w:name w:val="footer"/>
    <w:basedOn w:val="VHBAfooter"/>
    <w:uiPriority w:val="98"/>
    <w:rsid w:val="006270AE"/>
    <w:rPr>
      <w:rFonts w:asciiTheme="minorHAnsi" w:hAnsiTheme="minorHAnsi"/>
    </w:rPr>
  </w:style>
  <w:style w:type="character" w:styleId="FollowedHyperlink">
    <w:name w:val="FollowedHyperlink"/>
    <w:uiPriority w:val="99"/>
    <w:rsid w:val="007F6862"/>
    <w:rPr>
      <w:color w:val="87189D"/>
      <w:u w:val="dotted"/>
    </w:rPr>
  </w:style>
  <w:style w:type="paragraph" w:customStyle="1" w:styleId="VHBAtabletext6pt">
    <w:name w:val="VHBA table text + 6pt"/>
    <w:basedOn w:val="VHBAtabletext"/>
    <w:uiPriority w:val="2"/>
    <w:rsid w:val="00E91933"/>
  </w:style>
  <w:style w:type="paragraph" w:styleId="Subtitle">
    <w:name w:val="Subtitle"/>
    <w:basedOn w:val="Title"/>
    <w:next w:val="Normal"/>
    <w:link w:val="SubtitleChar"/>
    <w:uiPriority w:val="11"/>
    <w:semiHidden/>
    <w:qFormat/>
    <w:rsid w:val="008B1C08"/>
    <w:pPr>
      <w:framePr w:wrap="around"/>
    </w:pPr>
    <w:rPr>
      <w:b w:val="0"/>
      <w:spacing w:val="-14"/>
    </w:rPr>
  </w:style>
  <w:style w:type="paragraph" w:styleId="EndnoteText">
    <w:name w:val="endnote text"/>
    <w:basedOn w:val="Normal"/>
    <w:semiHidden/>
    <w:rsid w:val="00EA6F2B"/>
    <w:rPr>
      <w:sz w:val="24"/>
      <w:szCs w:val="24"/>
    </w:rPr>
  </w:style>
  <w:style w:type="character" w:styleId="EndnoteReference">
    <w:name w:val="endnote reference"/>
    <w:aliases w:val="Endnote Text Char"/>
    <w:semiHidden/>
    <w:rsid w:val="00923608"/>
    <w:rPr>
      <w:rFonts w:ascii="Arial" w:hAnsi="Arial"/>
      <w:sz w:val="20"/>
      <w:vertAlign w:val="superscript"/>
    </w:rPr>
  </w:style>
  <w:style w:type="table" w:styleId="TableGrid">
    <w:name w:val="Table Grid"/>
    <w:aliases w:val="7. BIM Table Grid,Grille du tableau - valeur"/>
    <w:basedOn w:val="TableNormal"/>
    <w:uiPriority w:val="59"/>
    <w:rsid w:val="00423371"/>
    <w:pPr>
      <w:spacing w:before="40" w:after="40" w:line="240" w:lineRule="exact"/>
    </w:pPr>
    <w:rPr>
      <w:rFonts w:ascii="Arial" w:hAnsi="Arial"/>
    </w:rPr>
    <w:tblPr>
      <w:tblStyleRowBandSize w:val="1"/>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pPr>
        <w:wordWrap/>
        <w:spacing w:beforeLines="0" w:before="120" w:beforeAutospacing="0" w:afterLines="0" w:after="120" w:afterAutospacing="0"/>
        <w:jc w:val="left"/>
      </w:p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A00024" w:themeFill="text2"/>
        <w:vAlign w:val="center"/>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tcPr>
    </w:tblStylePr>
  </w:style>
  <w:style w:type="character" w:styleId="PageNumber">
    <w:name w:val="page number"/>
    <w:basedOn w:val="DefaultParagraphFont"/>
    <w:semiHidden/>
    <w:rsid w:val="00DA7946"/>
  </w:style>
  <w:style w:type="paragraph" w:customStyle="1" w:styleId="VHBAreportsubtitle">
    <w:name w:val="VHBA report subtitle"/>
    <w:basedOn w:val="Normal"/>
    <w:uiPriority w:val="4"/>
    <w:rsid w:val="00630937"/>
    <w:pPr>
      <w:spacing w:line="380" w:lineRule="atLeast"/>
    </w:pPr>
    <w:rPr>
      <w:color w:val="000000"/>
      <w:sz w:val="30"/>
      <w:szCs w:val="30"/>
    </w:rPr>
  </w:style>
  <w:style w:type="character" w:styleId="FootnoteReference">
    <w:name w:val="footnote reference"/>
    <w:uiPriority w:val="99"/>
    <w:rsid w:val="00D869F2"/>
    <w:rPr>
      <w:vertAlign w:val="superscript"/>
    </w:rPr>
  </w:style>
  <w:style w:type="paragraph" w:customStyle="1" w:styleId="VHBAreportmaintitle">
    <w:name w:val="VHBA report main title"/>
    <w:uiPriority w:val="4"/>
    <w:rsid w:val="006270AE"/>
    <w:pPr>
      <w:keepLines/>
      <w:spacing w:after="240" w:line="580" w:lineRule="atLeast"/>
    </w:pPr>
    <w:rPr>
      <w:rFonts w:asciiTheme="minorHAnsi" w:hAnsiTheme="minorHAnsi"/>
      <w:color w:val="A00024" w:themeColor="text2"/>
      <w:sz w:val="50"/>
      <w:szCs w:val="24"/>
      <w:lang w:eastAsia="en-US"/>
    </w:rPr>
  </w:style>
  <w:style w:type="paragraph" w:styleId="FootnoteText">
    <w:name w:val="footnote text"/>
    <w:basedOn w:val="Normal"/>
    <w:link w:val="FootnoteTextChar"/>
    <w:uiPriority w:val="99"/>
    <w:rsid w:val="003072C6"/>
    <w:pPr>
      <w:spacing w:before="60" w:after="60" w:line="200" w:lineRule="atLeast"/>
    </w:pPr>
    <w:rPr>
      <w:rFonts w:eastAsia="MS Gothic" w:cs="Arial"/>
      <w:sz w:val="16"/>
      <w:szCs w:val="16"/>
    </w:rPr>
  </w:style>
  <w:style w:type="paragraph" w:styleId="TOC1">
    <w:name w:val="toc 1"/>
    <w:basedOn w:val="Normal"/>
    <w:next w:val="Normal"/>
    <w:uiPriority w:val="39"/>
    <w:rsid w:val="00C2644D"/>
    <w:pPr>
      <w:keepNext/>
      <w:keepLines/>
      <w:tabs>
        <w:tab w:val="right" w:leader="dot" w:pos="9299"/>
      </w:tabs>
      <w:spacing w:before="160" w:after="60"/>
      <w:ind w:right="680"/>
    </w:pPr>
    <w:rPr>
      <w:b/>
      <w:noProof/>
      <w:color w:val="A00024" w:themeColor="text2"/>
    </w:rPr>
  </w:style>
  <w:style w:type="paragraph" w:styleId="TOC2">
    <w:name w:val="toc 2"/>
    <w:basedOn w:val="Normal"/>
    <w:next w:val="Normal"/>
    <w:uiPriority w:val="39"/>
    <w:rsid w:val="00F14947"/>
    <w:pPr>
      <w:keepNext/>
      <w:keepLines/>
      <w:tabs>
        <w:tab w:val="right" w:leader="dot" w:pos="9299"/>
      </w:tabs>
      <w:spacing w:after="60"/>
      <w:ind w:right="680"/>
    </w:pPr>
    <w:rPr>
      <w:noProof/>
      <w:color w:val="5C7281"/>
    </w:rPr>
  </w:style>
  <w:style w:type="paragraph" w:styleId="TOC3">
    <w:name w:val="toc 3"/>
    <w:basedOn w:val="Normal"/>
    <w:next w:val="Normal"/>
    <w:uiPriority w:val="39"/>
    <w:rsid w:val="006E24BA"/>
    <w:pPr>
      <w:keepLines/>
      <w:tabs>
        <w:tab w:val="right" w:leader="dot" w:pos="9299"/>
      </w:tabs>
      <w:spacing w:after="60"/>
      <w:ind w:right="680"/>
    </w:pPr>
    <w:rPr>
      <w:rFonts w:cs="Arial"/>
    </w:rPr>
  </w:style>
  <w:style w:type="paragraph" w:styleId="TOC4">
    <w:name w:val="toc 4"/>
    <w:basedOn w:val="Normal"/>
    <w:next w:val="Normal"/>
    <w:uiPriority w:val="39"/>
    <w:rsid w:val="00E969B1"/>
    <w:pPr>
      <w:keepLines/>
      <w:tabs>
        <w:tab w:val="right" w:leader="dot" w:pos="9299"/>
      </w:tabs>
      <w:spacing w:after="60"/>
      <w:ind w:left="567" w:right="680"/>
    </w:pPr>
    <w:rPr>
      <w:rFonts w:cs="Arial"/>
    </w:rPr>
  </w:style>
  <w:style w:type="paragraph" w:styleId="TOC5">
    <w:name w:val="toc 5"/>
    <w:basedOn w:val="Normal"/>
    <w:next w:val="Normal"/>
    <w:autoRedefine/>
    <w:uiPriority w:val="39"/>
    <w:rsid w:val="00862D33"/>
    <w:pPr>
      <w:ind w:left="800"/>
    </w:pPr>
  </w:style>
  <w:style w:type="paragraph" w:styleId="TOC6">
    <w:name w:val="toc 6"/>
    <w:basedOn w:val="Normal"/>
    <w:next w:val="Normal"/>
    <w:autoRedefine/>
    <w:uiPriority w:val="39"/>
    <w:rsid w:val="00862D33"/>
    <w:pPr>
      <w:ind w:left="1000"/>
    </w:pPr>
  </w:style>
  <w:style w:type="paragraph" w:styleId="TOC7">
    <w:name w:val="toc 7"/>
    <w:basedOn w:val="Normal"/>
    <w:next w:val="Normal"/>
    <w:autoRedefine/>
    <w:uiPriority w:val="39"/>
    <w:rsid w:val="00862D33"/>
    <w:pPr>
      <w:ind w:left="1200"/>
    </w:pPr>
  </w:style>
  <w:style w:type="paragraph" w:styleId="TOC8">
    <w:name w:val="toc 8"/>
    <w:basedOn w:val="Normal"/>
    <w:next w:val="Normal"/>
    <w:autoRedefine/>
    <w:uiPriority w:val="39"/>
    <w:rsid w:val="00862D33"/>
    <w:pPr>
      <w:ind w:left="1400"/>
    </w:pPr>
  </w:style>
  <w:style w:type="paragraph" w:styleId="TOC9">
    <w:name w:val="toc 9"/>
    <w:basedOn w:val="Normal"/>
    <w:next w:val="Normal"/>
    <w:autoRedefine/>
    <w:uiPriority w:val="39"/>
    <w:rsid w:val="00862D33"/>
    <w:pPr>
      <w:ind w:left="1600"/>
    </w:pPr>
  </w:style>
  <w:style w:type="paragraph" w:customStyle="1" w:styleId="VHBAreportmaintitlewhite">
    <w:name w:val="VHBA report main title white"/>
    <w:uiPriority w:val="4"/>
    <w:rsid w:val="00871F0C"/>
    <w:pPr>
      <w:keepLines/>
      <w:spacing w:after="120" w:line="216" w:lineRule="auto"/>
    </w:pPr>
    <w:rPr>
      <w:rFonts w:ascii="Arial" w:hAnsi="Arial"/>
      <w:bCs/>
      <w:caps/>
      <w:color w:val="FFFFFF"/>
      <w:sz w:val="68"/>
      <w:szCs w:val="68"/>
      <w:lang w:eastAsia="en-US"/>
    </w:rPr>
  </w:style>
  <w:style w:type="paragraph" w:customStyle="1" w:styleId="VHBAreportsubtitlewhite">
    <w:name w:val="VHBA report subtitle white"/>
    <w:uiPriority w:val="4"/>
    <w:rsid w:val="00D84C4D"/>
    <w:pPr>
      <w:spacing w:after="120" w:line="380" w:lineRule="atLeast"/>
    </w:pPr>
    <w:rPr>
      <w:rFonts w:ascii="Arial" w:hAnsi="Arial"/>
      <w:b/>
      <w:bCs/>
      <w:color w:val="FFFFFF"/>
      <w:sz w:val="30"/>
      <w:szCs w:val="30"/>
      <w:lang w:eastAsia="en-US"/>
    </w:rPr>
  </w:style>
  <w:style w:type="table" w:customStyle="1" w:styleId="TitleFrame">
    <w:name w:val="Title Frame"/>
    <w:basedOn w:val="TableNormal"/>
    <w:uiPriority w:val="99"/>
    <w:rsid w:val="008B1C08"/>
    <w:tblPr>
      <w:tblCellMar>
        <w:left w:w="0" w:type="dxa"/>
        <w:right w:w="0" w:type="dxa"/>
      </w:tblCellMar>
    </w:tblPr>
    <w:tcPr>
      <w:vAlign w:val="bottom"/>
    </w:tcPr>
  </w:style>
  <w:style w:type="character" w:customStyle="1" w:styleId="Heading5Char">
    <w:name w:val="Heading 5 Char"/>
    <w:link w:val="Heading5"/>
    <w:uiPriority w:val="1"/>
    <w:rsid w:val="006270AE"/>
    <w:rPr>
      <w:rFonts w:asciiTheme="majorHAnsi" w:eastAsia="MS Mincho" w:hAnsiTheme="majorHAnsi"/>
      <w:b/>
      <w:bCs/>
      <w:i/>
      <w:lang w:eastAsia="en-US"/>
    </w:rPr>
  </w:style>
  <w:style w:type="paragraph" w:styleId="DocumentMap">
    <w:name w:val="Document Map"/>
    <w:basedOn w:val="Normal"/>
    <w:link w:val="DocumentMapChar"/>
    <w:uiPriority w:val="99"/>
    <w:semiHidden/>
    <w:unhideWhenUsed/>
    <w:rsid w:val="001E0EA3"/>
    <w:rPr>
      <w:rFonts w:ascii="Lucida Grande" w:hAnsi="Lucida Grande" w:cs="Lucida Grande"/>
      <w:sz w:val="24"/>
      <w:szCs w:val="24"/>
    </w:rPr>
  </w:style>
  <w:style w:type="character" w:customStyle="1" w:styleId="DocumentMapChar">
    <w:name w:val="Document Map Char"/>
    <w:link w:val="DocumentMap"/>
    <w:uiPriority w:val="99"/>
    <w:semiHidden/>
    <w:rsid w:val="001E0EA3"/>
    <w:rPr>
      <w:rFonts w:ascii="Lucida Grande" w:hAnsi="Lucida Grande" w:cs="Lucida Grande"/>
      <w:sz w:val="24"/>
      <w:szCs w:val="24"/>
    </w:rPr>
  </w:style>
  <w:style w:type="character" w:styleId="Hyperlink">
    <w:name w:val="Hyperlink"/>
    <w:uiPriority w:val="99"/>
    <w:rsid w:val="00373B1A"/>
    <w:rPr>
      <w:color w:val="0563C1"/>
      <w:u w:val="dotted"/>
    </w:rPr>
  </w:style>
  <w:style w:type="paragraph" w:customStyle="1" w:styleId="VHBAbody">
    <w:name w:val="VHBA body"/>
    <w:link w:val="VHBAbodyChar"/>
    <w:qFormat/>
    <w:rsid w:val="006270AE"/>
    <w:pPr>
      <w:spacing w:after="120" w:line="270" w:lineRule="atLeast"/>
    </w:pPr>
    <w:rPr>
      <w:rFonts w:asciiTheme="minorHAnsi" w:eastAsia="Times" w:hAnsiTheme="minorHAnsi"/>
      <w:lang w:eastAsia="en-US"/>
    </w:rPr>
  </w:style>
  <w:style w:type="paragraph" w:customStyle="1" w:styleId="VHBAbullet1">
    <w:name w:val="VHBA bullet 1"/>
    <w:basedOn w:val="VHBAbody"/>
    <w:uiPriority w:val="4"/>
    <w:qFormat/>
    <w:rsid w:val="00E10D12"/>
    <w:pPr>
      <w:numPr>
        <w:numId w:val="8"/>
      </w:numPr>
      <w:spacing w:after="40"/>
    </w:pPr>
  </w:style>
  <w:style w:type="paragraph" w:customStyle="1" w:styleId="VHBAnumberloweralpha">
    <w:name w:val="VHBA number lower alpha"/>
    <w:basedOn w:val="VHBAbody"/>
    <w:uiPriority w:val="3"/>
    <w:qFormat/>
    <w:rsid w:val="00B03458"/>
    <w:pPr>
      <w:numPr>
        <w:numId w:val="72"/>
      </w:numPr>
    </w:pPr>
  </w:style>
  <w:style w:type="paragraph" w:customStyle="1" w:styleId="VHBAnumberloweralphaindent">
    <w:name w:val="VHBA number lower alpha indent"/>
    <w:basedOn w:val="VHBAbody"/>
    <w:uiPriority w:val="3"/>
    <w:qFormat/>
    <w:rsid w:val="00B03458"/>
    <w:pPr>
      <w:numPr>
        <w:ilvl w:val="1"/>
        <w:numId w:val="72"/>
      </w:numPr>
    </w:pPr>
  </w:style>
  <w:style w:type="paragraph" w:customStyle="1" w:styleId="VHBAtablefigurenote">
    <w:name w:val="VHBA table/figure note"/>
    <w:uiPriority w:val="4"/>
    <w:qFormat/>
    <w:rsid w:val="008A5B97"/>
    <w:pPr>
      <w:spacing w:before="60" w:after="60" w:line="240" w:lineRule="exact"/>
    </w:pPr>
    <w:rPr>
      <w:rFonts w:ascii="Arial" w:hAnsi="Arial"/>
      <w:sz w:val="18"/>
      <w:lang w:eastAsia="en-US"/>
    </w:rPr>
  </w:style>
  <w:style w:type="paragraph" w:customStyle="1" w:styleId="VHBAtabletext">
    <w:name w:val="VHBA table text"/>
    <w:basedOn w:val="VHBAbody"/>
    <w:uiPriority w:val="2"/>
    <w:qFormat/>
    <w:rsid w:val="00FD3C92"/>
  </w:style>
  <w:style w:type="paragraph" w:customStyle="1" w:styleId="VHBAtablecaption">
    <w:name w:val="VHBA table caption"/>
    <w:next w:val="VHBAbody"/>
    <w:uiPriority w:val="3"/>
    <w:qFormat/>
    <w:rsid w:val="006270AE"/>
    <w:pPr>
      <w:keepNext/>
      <w:keepLines/>
      <w:spacing w:before="240" w:after="120" w:line="240" w:lineRule="atLeast"/>
    </w:pPr>
    <w:rPr>
      <w:rFonts w:asciiTheme="minorHAnsi" w:hAnsiTheme="minorHAnsi"/>
      <w:b/>
      <w:lang w:eastAsia="en-US"/>
    </w:rPr>
  </w:style>
  <w:style w:type="paragraph" w:customStyle="1" w:styleId="VHBAfigurecaption">
    <w:name w:val="VHBA figure caption"/>
    <w:next w:val="VHBAbody"/>
    <w:qFormat/>
    <w:rsid w:val="00E91933"/>
    <w:pPr>
      <w:keepNext/>
      <w:keepLines/>
      <w:spacing w:before="240" w:after="120"/>
    </w:pPr>
    <w:rPr>
      <w:rFonts w:ascii="Arial" w:hAnsi="Arial"/>
      <w:b/>
      <w:lang w:eastAsia="en-US"/>
    </w:rPr>
  </w:style>
  <w:style w:type="paragraph" w:customStyle="1" w:styleId="VHBAfooter">
    <w:name w:val="VHBA footer"/>
    <w:uiPriority w:val="11"/>
    <w:rsid w:val="00E969B1"/>
    <w:pPr>
      <w:tabs>
        <w:tab w:val="right" w:pos="9299"/>
      </w:tabs>
    </w:pPr>
    <w:rPr>
      <w:rFonts w:ascii="Arial" w:hAnsi="Arial" w:cs="Arial"/>
      <w:sz w:val="18"/>
      <w:szCs w:val="18"/>
      <w:lang w:eastAsia="en-US"/>
    </w:rPr>
  </w:style>
  <w:style w:type="paragraph" w:customStyle="1" w:styleId="VHBAbullet2">
    <w:name w:val="VHBA bullet 2"/>
    <w:basedOn w:val="VHBAbody"/>
    <w:uiPriority w:val="4"/>
    <w:qFormat/>
    <w:rsid w:val="00E10D12"/>
    <w:pPr>
      <w:numPr>
        <w:ilvl w:val="1"/>
        <w:numId w:val="8"/>
      </w:numPr>
      <w:spacing w:after="40"/>
    </w:pPr>
  </w:style>
  <w:style w:type="paragraph" w:customStyle="1" w:styleId="VHBAheader">
    <w:name w:val="VHBA header"/>
    <w:basedOn w:val="VHBAfooter"/>
    <w:uiPriority w:val="11"/>
    <w:rsid w:val="00E969B1"/>
  </w:style>
  <w:style w:type="character" w:styleId="Strong">
    <w:name w:val="Strong"/>
    <w:aliases w:val="Table Text"/>
    <w:uiPriority w:val="22"/>
    <w:qFormat/>
    <w:rsid w:val="00DC19D8"/>
    <w:rPr>
      <w:b/>
      <w:bCs/>
    </w:rPr>
  </w:style>
  <w:style w:type="paragraph" w:customStyle="1" w:styleId="VHBAnumberdigit">
    <w:name w:val="VHBA number digit"/>
    <w:basedOn w:val="VHBAbody"/>
    <w:uiPriority w:val="4"/>
    <w:qFormat/>
    <w:rsid w:val="00E10D12"/>
    <w:pPr>
      <w:numPr>
        <w:numId w:val="9"/>
      </w:numPr>
    </w:pPr>
  </w:style>
  <w:style w:type="paragraph" w:customStyle="1" w:styleId="VHBAtablecolhead">
    <w:name w:val="VHBA table col head"/>
    <w:uiPriority w:val="2"/>
    <w:qFormat/>
    <w:rsid w:val="006270AE"/>
    <w:pPr>
      <w:spacing w:before="80" w:after="60"/>
    </w:pPr>
    <w:rPr>
      <w:rFonts w:asciiTheme="minorHAnsi" w:hAnsiTheme="minorHAnsi"/>
      <w:b/>
      <w:color w:val="FFFFFF"/>
      <w:lang w:eastAsia="en-US"/>
    </w:rPr>
  </w:style>
  <w:style w:type="paragraph" w:customStyle="1" w:styleId="VHBAbodyaftertablefigure">
    <w:name w:val="VHBA body after table/figure"/>
    <w:basedOn w:val="VHBAbody"/>
    <w:next w:val="VHBAbody"/>
    <w:qFormat/>
    <w:rsid w:val="00876275"/>
    <w:pPr>
      <w:spacing w:before="240"/>
    </w:pPr>
  </w:style>
  <w:style w:type="paragraph" w:customStyle="1" w:styleId="VHBATOCheadingreport">
    <w:name w:val="VHBA TOC heading report"/>
    <w:basedOn w:val="Heading1"/>
    <w:link w:val="VHBATOCheadingreportChar"/>
    <w:uiPriority w:val="5"/>
    <w:rsid w:val="004606F5"/>
    <w:pPr>
      <w:spacing w:before="0"/>
      <w:outlineLvl w:val="9"/>
    </w:pPr>
  </w:style>
  <w:style w:type="character" w:customStyle="1" w:styleId="VHBATOCheadingreportChar">
    <w:name w:val="VHBA TOC heading report Char"/>
    <w:link w:val="VHBATOCheadingreport"/>
    <w:uiPriority w:val="5"/>
    <w:rsid w:val="004606F5"/>
    <w:rPr>
      <w:rFonts w:ascii="Arial" w:hAnsi="Arial"/>
      <w:bCs/>
      <w:color w:val="A00024" w:themeColor="text2"/>
      <w:sz w:val="44"/>
      <w:szCs w:val="44"/>
      <w:lang w:eastAsia="en-US"/>
    </w:rPr>
  </w:style>
  <w:style w:type="paragraph" w:customStyle="1" w:styleId="VHBAaccessibilitypara">
    <w:name w:val="VHBA accessibility para"/>
    <w:uiPriority w:val="8"/>
    <w:rsid w:val="006270AE"/>
    <w:pPr>
      <w:spacing w:after="300" w:line="300" w:lineRule="atLeast"/>
    </w:pPr>
    <w:rPr>
      <w:rFonts w:asciiTheme="minorHAnsi" w:eastAsia="Times" w:hAnsiTheme="minorHAnsi"/>
      <w:sz w:val="24"/>
      <w:szCs w:val="19"/>
      <w:lang w:eastAsia="en-US"/>
    </w:rPr>
  </w:style>
  <w:style w:type="paragraph" w:customStyle="1" w:styleId="VHBAbodynospace">
    <w:name w:val="VHBA body no space"/>
    <w:basedOn w:val="VHBAbody"/>
    <w:qFormat/>
    <w:rsid w:val="00CA6D4E"/>
    <w:pPr>
      <w:spacing w:after="0"/>
    </w:pPr>
  </w:style>
  <w:style w:type="paragraph" w:customStyle="1" w:styleId="VHBAquote">
    <w:name w:val="VHBA quote"/>
    <w:basedOn w:val="VHBAbody"/>
    <w:uiPriority w:val="4"/>
    <w:qFormat/>
    <w:rsid w:val="00E75ED2"/>
    <w:pPr>
      <w:ind w:left="397"/>
    </w:pPr>
    <w:rPr>
      <w:szCs w:val="18"/>
    </w:rPr>
  </w:style>
  <w:style w:type="numbering" w:customStyle="1" w:styleId="VHBABulletList">
    <w:name w:val="VHBA Bullet List"/>
    <w:rsid w:val="00E10D12"/>
    <w:pPr>
      <w:numPr>
        <w:numId w:val="1"/>
      </w:numPr>
    </w:pPr>
  </w:style>
  <w:style w:type="paragraph" w:customStyle="1" w:styleId="VHBAnumberlowerroman">
    <w:name w:val="VHBA number lower roman"/>
    <w:basedOn w:val="VHBAbody"/>
    <w:uiPriority w:val="3"/>
    <w:rsid w:val="008669BE"/>
    <w:pPr>
      <w:numPr>
        <w:numId w:val="7"/>
      </w:numPr>
    </w:pPr>
  </w:style>
  <w:style w:type="paragraph" w:customStyle="1" w:styleId="VHBAnumberlowerromanindent">
    <w:name w:val="VHBA number lower roman indent"/>
    <w:basedOn w:val="VHBAbody"/>
    <w:uiPriority w:val="3"/>
    <w:qFormat/>
    <w:rsid w:val="008669BE"/>
    <w:pPr>
      <w:numPr>
        <w:ilvl w:val="1"/>
        <w:numId w:val="7"/>
      </w:numPr>
    </w:pPr>
  </w:style>
  <w:style w:type="paragraph" w:customStyle="1" w:styleId="VHBAnumberdigitindent">
    <w:name w:val="VHBA number digit indent"/>
    <w:basedOn w:val="VHBAnumberloweralphaindent"/>
    <w:uiPriority w:val="3"/>
    <w:rsid w:val="00E10D12"/>
    <w:pPr>
      <w:numPr>
        <w:numId w:val="9"/>
      </w:numPr>
    </w:pPr>
  </w:style>
  <w:style w:type="character" w:customStyle="1" w:styleId="SubtitleChar">
    <w:name w:val="Subtitle Char"/>
    <w:link w:val="Subtitle"/>
    <w:uiPriority w:val="11"/>
    <w:semiHidden/>
    <w:rsid w:val="008B1C08"/>
    <w:rPr>
      <w:rFonts w:ascii="Arial" w:eastAsia="Times" w:hAnsi="Arial"/>
      <w:bCs/>
      <w:spacing w:val="-14"/>
      <w:sz w:val="64"/>
      <w:szCs w:val="64"/>
      <w:lang w:eastAsia="en-US"/>
    </w:rPr>
  </w:style>
  <w:style w:type="paragraph" w:styleId="Title">
    <w:name w:val="Title"/>
    <w:basedOn w:val="Normal"/>
    <w:next w:val="Normal"/>
    <w:link w:val="TitleChar"/>
    <w:uiPriority w:val="10"/>
    <w:semiHidden/>
    <w:qFormat/>
    <w:rsid w:val="008B1C08"/>
    <w:pPr>
      <w:framePr w:hSpace="181" w:wrap="around" w:vAnchor="page" w:hAnchor="page" w:x="4265" w:y="681"/>
      <w:spacing w:after="0" w:line="240" w:lineRule="auto"/>
    </w:pPr>
    <w:rPr>
      <w:b/>
      <w:bCs/>
      <w:color w:val="FFFFFF" w:themeColor="background1"/>
      <w:spacing w:val="-12"/>
      <w:sz w:val="64"/>
      <w:szCs w:val="64"/>
    </w:rPr>
  </w:style>
  <w:style w:type="character" w:customStyle="1" w:styleId="TitleChar">
    <w:name w:val="Title Char"/>
    <w:link w:val="Title"/>
    <w:uiPriority w:val="10"/>
    <w:semiHidden/>
    <w:rsid w:val="008B1C08"/>
    <w:rPr>
      <w:rFonts w:ascii="Arial" w:eastAsia="Times" w:hAnsi="Arial"/>
      <w:b/>
      <w:bCs/>
      <w:color w:val="FFFFFF" w:themeColor="background1"/>
      <w:spacing w:val="-12"/>
      <w:sz w:val="64"/>
      <w:szCs w:val="64"/>
      <w:lang w:eastAsia="en-US"/>
    </w:rPr>
  </w:style>
  <w:style w:type="paragraph" w:customStyle="1" w:styleId="VHBAbodyafterbullets">
    <w:name w:val="VHBA body after bullets"/>
    <w:basedOn w:val="VHBAbody"/>
    <w:qFormat/>
    <w:rsid w:val="008669BE"/>
    <w:pPr>
      <w:spacing w:before="120"/>
    </w:pPr>
  </w:style>
  <w:style w:type="paragraph" w:customStyle="1" w:styleId="VHBAbulletafternumbers1">
    <w:name w:val="VHBA bullet after numbers 1"/>
    <w:basedOn w:val="VHBAbody"/>
    <w:uiPriority w:val="4"/>
    <w:qFormat/>
    <w:rsid w:val="00E10D12"/>
    <w:pPr>
      <w:numPr>
        <w:ilvl w:val="2"/>
        <w:numId w:val="9"/>
      </w:numPr>
    </w:pPr>
  </w:style>
  <w:style w:type="paragraph" w:customStyle="1" w:styleId="VHBAbulletafternumbers2">
    <w:name w:val="VHBA bullet after numbers 2"/>
    <w:basedOn w:val="VHBAbody"/>
    <w:uiPriority w:val="4"/>
    <w:qFormat/>
    <w:rsid w:val="00E10D12"/>
    <w:pPr>
      <w:numPr>
        <w:ilvl w:val="3"/>
        <w:numId w:val="9"/>
      </w:numPr>
    </w:pPr>
  </w:style>
  <w:style w:type="paragraph" w:customStyle="1" w:styleId="VHBAquotebullet1">
    <w:name w:val="VHBA quote bullet 1"/>
    <w:basedOn w:val="VHBAquote"/>
    <w:uiPriority w:val="4"/>
    <w:rsid w:val="00B03458"/>
    <w:pPr>
      <w:numPr>
        <w:numId w:val="11"/>
      </w:numPr>
    </w:pPr>
  </w:style>
  <w:style w:type="paragraph" w:customStyle="1" w:styleId="VHBAquotebullet2">
    <w:name w:val="VHBA quote bullet 2"/>
    <w:basedOn w:val="VHBAquote"/>
    <w:uiPriority w:val="4"/>
    <w:qFormat/>
    <w:rsid w:val="00B03458"/>
    <w:pPr>
      <w:numPr>
        <w:ilvl w:val="1"/>
        <w:numId w:val="11"/>
      </w:numPr>
    </w:pPr>
  </w:style>
  <w:style w:type="paragraph" w:customStyle="1" w:styleId="VHBAtablebullet1">
    <w:name w:val="VHBA table bullet 1"/>
    <w:basedOn w:val="VHBAtabletext"/>
    <w:uiPriority w:val="3"/>
    <w:qFormat/>
    <w:rsid w:val="00A73396"/>
    <w:pPr>
      <w:numPr>
        <w:numId w:val="10"/>
      </w:numPr>
    </w:pPr>
  </w:style>
  <w:style w:type="paragraph" w:customStyle="1" w:styleId="VHBAtablebullet2">
    <w:name w:val="VHBA table bullet 2"/>
    <w:basedOn w:val="VHBAtabletext"/>
    <w:uiPriority w:val="3"/>
    <w:rsid w:val="00A73396"/>
    <w:pPr>
      <w:numPr>
        <w:ilvl w:val="1"/>
        <w:numId w:val="10"/>
      </w:numPr>
    </w:pPr>
  </w:style>
  <w:style w:type="numbering" w:customStyle="1" w:styleId="VHBANumbersdigitlist">
    <w:name w:val="VHBA Numbers digit list"/>
    <w:rsid w:val="00E10D12"/>
    <w:pPr>
      <w:numPr>
        <w:numId w:val="2"/>
      </w:numPr>
    </w:pPr>
  </w:style>
  <w:style w:type="numbering" w:customStyle="1" w:styleId="ZZNumbersloweralpha">
    <w:name w:val="ZZ Numbers lower alpha"/>
    <w:basedOn w:val="NoList"/>
    <w:rsid w:val="00B03458"/>
    <w:pPr>
      <w:numPr>
        <w:numId w:val="3"/>
      </w:numPr>
    </w:pPr>
  </w:style>
  <w:style w:type="numbering" w:customStyle="1" w:styleId="ZZQuotebullets">
    <w:name w:val="ZZ Quote bullets"/>
    <w:basedOn w:val="VHBANumbersdigitlist"/>
    <w:rsid w:val="00B03458"/>
    <w:pPr>
      <w:numPr>
        <w:numId w:val="5"/>
      </w:numPr>
    </w:pPr>
  </w:style>
  <w:style w:type="numbering" w:customStyle="1" w:styleId="ZZNumberslowerroman">
    <w:name w:val="ZZ Numbers lower roman"/>
    <w:basedOn w:val="ZZQuotebullets"/>
    <w:rsid w:val="008669BE"/>
    <w:pPr>
      <w:numPr>
        <w:numId w:val="4"/>
      </w:numPr>
    </w:pPr>
  </w:style>
  <w:style w:type="numbering" w:customStyle="1" w:styleId="ZZTablebullets">
    <w:name w:val="ZZ Table bullets"/>
    <w:basedOn w:val="NoList"/>
    <w:rsid w:val="00A73396"/>
    <w:pPr>
      <w:numPr>
        <w:numId w:val="6"/>
      </w:numPr>
    </w:pPr>
  </w:style>
  <w:style w:type="paragraph" w:customStyle="1" w:styleId="VHBABodyBold">
    <w:name w:val="VHBA Body Bold"/>
    <w:basedOn w:val="VHBAbody"/>
    <w:link w:val="VHBABodyBoldChar"/>
    <w:qFormat/>
    <w:rsid w:val="00FD3C92"/>
    <w:rPr>
      <w:b/>
    </w:rPr>
  </w:style>
  <w:style w:type="character" w:styleId="PlaceholderText">
    <w:name w:val="Placeholder Text"/>
    <w:basedOn w:val="DefaultParagraphFont"/>
    <w:uiPriority w:val="99"/>
    <w:semiHidden/>
    <w:rsid w:val="00E16519"/>
    <w:rPr>
      <w:color w:val="808080"/>
    </w:rPr>
  </w:style>
  <w:style w:type="character" w:customStyle="1" w:styleId="VHBAbodyChar">
    <w:name w:val="VHBA body Char"/>
    <w:basedOn w:val="DefaultParagraphFont"/>
    <w:link w:val="VHBAbody"/>
    <w:rsid w:val="006270AE"/>
    <w:rPr>
      <w:rFonts w:asciiTheme="minorHAnsi" w:eastAsia="Times" w:hAnsiTheme="minorHAnsi"/>
      <w:lang w:eastAsia="en-US"/>
    </w:rPr>
  </w:style>
  <w:style w:type="character" w:customStyle="1" w:styleId="VHBABodyBoldChar">
    <w:name w:val="VHBA Body Bold Char"/>
    <w:basedOn w:val="VHBAbodyChar"/>
    <w:link w:val="VHBABodyBold"/>
    <w:rsid w:val="00A73396"/>
    <w:rPr>
      <w:rFonts w:ascii="Arial" w:eastAsia="Times" w:hAnsi="Arial"/>
      <w:b/>
      <w:lang w:eastAsia="en-US"/>
    </w:rPr>
  </w:style>
  <w:style w:type="paragraph" w:styleId="TOCHeading">
    <w:name w:val="TOC Heading"/>
    <w:basedOn w:val="VHBATOCheadingreport"/>
    <w:next w:val="Normal"/>
    <w:uiPriority w:val="39"/>
    <w:unhideWhenUsed/>
    <w:qFormat/>
    <w:rsid w:val="00AC7D3F"/>
  </w:style>
  <w:style w:type="paragraph" w:styleId="ListParagraph">
    <w:name w:val="List Paragraph"/>
    <w:aliases w:val="Bullet copy,Other List,List Paragraph numbered"/>
    <w:basedOn w:val="Normal"/>
    <w:link w:val="ListParagraphChar"/>
    <w:uiPriority w:val="72"/>
    <w:qFormat/>
    <w:rsid w:val="006C562D"/>
    <w:pPr>
      <w:ind w:left="720"/>
      <w:contextualSpacing/>
    </w:pPr>
  </w:style>
  <w:style w:type="paragraph" w:customStyle="1" w:styleId="DHHSaccessibilitypara">
    <w:name w:val="DHHS accessibility para"/>
    <w:uiPriority w:val="8"/>
    <w:rsid w:val="006270AE"/>
    <w:pPr>
      <w:spacing w:after="200" w:line="300" w:lineRule="atLeast"/>
    </w:pPr>
    <w:rPr>
      <w:rFonts w:asciiTheme="minorHAnsi" w:eastAsia="Times" w:hAnsiTheme="minorHAnsi"/>
      <w:sz w:val="24"/>
      <w:szCs w:val="19"/>
      <w:lang w:eastAsia="en-US"/>
    </w:rPr>
  </w:style>
  <w:style w:type="paragraph" w:customStyle="1" w:styleId="Footerright">
    <w:name w:val="Footer right"/>
    <w:basedOn w:val="VHBAfooter"/>
    <w:rsid w:val="00EF074E"/>
    <w:pPr>
      <w:framePr w:wrap="around" w:vAnchor="page" w:hAnchor="margin" w:xAlign="right" w:yAlign="bottom" w:anchorLock="1"/>
      <w:tabs>
        <w:tab w:val="clear" w:pos="9299"/>
        <w:tab w:val="right" w:pos="9412"/>
      </w:tabs>
      <w:spacing w:before="120" w:after="510"/>
      <w:jc w:val="right"/>
    </w:pPr>
  </w:style>
  <w:style w:type="character" w:styleId="UnresolvedMention">
    <w:name w:val="Unresolved Mention"/>
    <w:basedOn w:val="DefaultParagraphFont"/>
    <w:uiPriority w:val="99"/>
    <w:semiHidden/>
    <w:rsid w:val="00373B1A"/>
    <w:rPr>
      <w:color w:val="605E5C"/>
      <w:shd w:val="clear" w:color="auto" w:fill="E1DFDD"/>
    </w:rPr>
  </w:style>
  <w:style w:type="paragraph" w:styleId="ListNumber">
    <w:name w:val="List Number"/>
    <w:basedOn w:val="Normal"/>
    <w:uiPriority w:val="99"/>
    <w:unhideWhenUsed/>
    <w:qFormat/>
    <w:rsid w:val="0085067F"/>
    <w:pPr>
      <w:numPr>
        <w:numId w:val="14"/>
      </w:numPr>
      <w:spacing w:before="120" w:line="240" w:lineRule="auto"/>
      <w:contextualSpacing/>
    </w:pPr>
    <w:rPr>
      <w:rFonts w:eastAsiaTheme="minorHAnsi" w:cstheme="minorBidi"/>
      <w:sz w:val="22"/>
      <w:szCs w:val="22"/>
    </w:rPr>
  </w:style>
  <w:style w:type="paragraph" w:styleId="ListNumber2">
    <w:name w:val="List Number 2"/>
    <w:basedOn w:val="Normal"/>
    <w:uiPriority w:val="99"/>
    <w:unhideWhenUsed/>
    <w:qFormat/>
    <w:rsid w:val="0085067F"/>
    <w:pPr>
      <w:numPr>
        <w:ilvl w:val="1"/>
        <w:numId w:val="14"/>
      </w:numPr>
      <w:spacing w:before="120" w:line="240" w:lineRule="auto"/>
      <w:contextualSpacing/>
    </w:pPr>
    <w:rPr>
      <w:rFonts w:eastAsiaTheme="minorHAnsi" w:cstheme="minorBidi"/>
      <w:sz w:val="22"/>
      <w:szCs w:val="22"/>
    </w:rPr>
  </w:style>
  <w:style w:type="numbering" w:customStyle="1" w:styleId="Numbering">
    <w:name w:val="Numbering"/>
    <w:uiPriority w:val="99"/>
    <w:rsid w:val="0085067F"/>
    <w:pPr>
      <w:numPr>
        <w:numId w:val="12"/>
      </w:numPr>
    </w:pPr>
  </w:style>
  <w:style w:type="paragraph" w:styleId="ListNumber3">
    <w:name w:val="List Number 3"/>
    <w:basedOn w:val="Normal"/>
    <w:uiPriority w:val="99"/>
    <w:unhideWhenUsed/>
    <w:qFormat/>
    <w:rsid w:val="0085067F"/>
    <w:pPr>
      <w:numPr>
        <w:ilvl w:val="2"/>
        <w:numId w:val="14"/>
      </w:numPr>
      <w:spacing w:before="120" w:line="240" w:lineRule="auto"/>
      <w:contextualSpacing/>
    </w:pPr>
    <w:rPr>
      <w:rFonts w:eastAsiaTheme="minorHAnsi" w:cstheme="minorBidi"/>
      <w:sz w:val="22"/>
      <w:szCs w:val="22"/>
    </w:rPr>
  </w:style>
  <w:style w:type="paragraph" w:styleId="ListNumber4">
    <w:name w:val="List Number 4"/>
    <w:basedOn w:val="Normal"/>
    <w:uiPriority w:val="99"/>
    <w:unhideWhenUsed/>
    <w:qFormat/>
    <w:rsid w:val="0085067F"/>
    <w:pPr>
      <w:numPr>
        <w:ilvl w:val="3"/>
        <w:numId w:val="14"/>
      </w:numPr>
      <w:spacing w:before="120" w:line="240" w:lineRule="auto"/>
      <w:contextualSpacing/>
    </w:pPr>
    <w:rPr>
      <w:rFonts w:eastAsiaTheme="minorHAnsi" w:cstheme="minorBidi"/>
      <w:sz w:val="22"/>
      <w:szCs w:val="22"/>
    </w:rPr>
  </w:style>
  <w:style w:type="paragraph" w:styleId="ListNumber5">
    <w:name w:val="List Number 5"/>
    <w:basedOn w:val="Normal"/>
    <w:uiPriority w:val="99"/>
    <w:unhideWhenUsed/>
    <w:rsid w:val="0085067F"/>
    <w:pPr>
      <w:numPr>
        <w:ilvl w:val="4"/>
        <w:numId w:val="14"/>
      </w:numPr>
      <w:spacing w:before="120" w:line="240" w:lineRule="auto"/>
      <w:contextualSpacing/>
    </w:pPr>
    <w:rPr>
      <w:rFonts w:eastAsiaTheme="minorHAnsi" w:cstheme="minorBidi"/>
      <w:sz w:val="22"/>
      <w:szCs w:val="22"/>
    </w:rPr>
  </w:style>
  <w:style w:type="numbering" w:customStyle="1" w:styleId="ListHeadings">
    <w:name w:val="List Headings"/>
    <w:uiPriority w:val="99"/>
    <w:rsid w:val="00660B1A"/>
    <w:pPr>
      <w:numPr>
        <w:numId w:val="13"/>
      </w:numPr>
    </w:pPr>
  </w:style>
  <w:style w:type="paragraph" w:customStyle="1" w:styleId="NumberedHeading1">
    <w:name w:val="Numbered Heading 1"/>
    <w:basedOn w:val="Heading1"/>
    <w:next w:val="VHBAbody"/>
    <w:link w:val="NumberedHeading1Char"/>
    <w:uiPriority w:val="13"/>
    <w:qFormat/>
    <w:rsid w:val="00660B1A"/>
    <w:pPr>
      <w:numPr>
        <w:numId w:val="15"/>
      </w:numPr>
    </w:pPr>
    <w:rPr>
      <w:rFonts w:eastAsiaTheme="majorEastAsia" w:cstheme="majorBidi"/>
      <w:bCs w:val="0"/>
      <w:szCs w:val="32"/>
    </w:rPr>
  </w:style>
  <w:style w:type="paragraph" w:customStyle="1" w:styleId="NumberedHeading2">
    <w:name w:val="Numbered Heading 2"/>
    <w:basedOn w:val="Heading2"/>
    <w:next w:val="VHBAbody"/>
    <w:link w:val="NumberedHeading2Char"/>
    <w:uiPriority w:val="14"/>
    <w:qFormat/>
    <w:rsid w:val="00D11BAB"/>
    <w:pPr>
      <w:numPr>
        <w:ilvl w:val="1"/>
        <w:numId w:val="15"/>
      </w:numPr>
      <w:ind w:left="1134"/>
    </w:pPr>
    <w:rPr>
      <w:rFonts w:eastAsiaTheme="majorEastAsia" w:cstheme="majorBidi"/>
      <w:szCs w:val="26"/>
    </w:rPr>
  </w:style>
  <w:style w:type="character" w:customStyle="1" w:styleId="NumberedHeading1Char">
    <w:name w:val="Numbered Heading 1 Char"/>
    <w:basedOn w:val="Heading1Char"/>
    <w:link w:val="NumberedHeading1"/>
    <w:uiPriority w:val="13"/>
    <w:rsid w:val="002E117F"/>
    <w:rPr>
      <w:rFonts w:asciiTheme="majorHAnsi" w:eastAsiaTheme="majorEastAsia" w:hAnsiTheme="majorHAnsi" w:cstheme="majorBidi"/>
      <w:bCs w:val="0"/>
      <w:color w:val="A00024" w:themeColor="text2"/>
      <w:sz w:val="36"/>
      <w:szCs w:val="32"/>
      <w:lang w:eastAsia="en-US"/>
    </w:rPr>
  </w:style>
  <w:style w:type="character" w:customStyle="1" w:styleId="NumberedHeading2Char">
    <w:name w:val="Numbered Heading 2 Char"/>
    <w:basedOn w:val="Heading2Char"/>
    <w:link w:val="NumberedHeading2"/>
    <w:uiPriority w:val="14"/>
    <w:rsid w:val="00D11BAB"/>
    <w:rPr>
      <w:rFonts w:asciiTheme="majorHAnsi" w:eastAsiaTheme="majorEastAsia" w:hAnsiTheme="majorHAnsi" w:cstheme="majorBidi"/>
      <w:b/>
      <w:color w:val="5C7281"/>
      <w:sz w:val="28"/>
      <w:szCs w:val="26"/>
      <w:lang w:eastAsia="en-US"/>
    </w:rPr>
  </w:style>
  <w:style w:type="paragraph" w:customStyle="1" w:styleId="NumberedHeading3">
    <w:name w:val="Numbered Heading 3"/>
    <w:basedOn w:val="Heading3"/>
    <w:next w:val="VHBAbody"/>
    <w:link w:val="NumberedHeading3Char"/>
    <w:uiPriority w:val="15"/>
    <w:qFormat/>
    <w:rsid w:val="00660B1A"/>
    <w:pPr>
      <w:numPr>
        <w:ilvl w:val="2"/>
        <w:numId w:val="15"/>
      </w:numPr>
    </w:pPr>
  </w:style>
  <w:style w:type="paragraph" w:customStyle="1" w:styleId="NumberedHeading4">
    <w:name w:val="Numbered Heading 4"/>
    <w:basedOn w:val="Heading4"/>
    <w:next w:val="VHBAbody"/>
    <w:link w:val="NumberedHeading4Char"/>
    <w:uiPriority w:val="16"/>
    <w:qFormat/>
    <w:rsid w:val="00660B1A"/>
    <w:pPr>
      <w:numPr>
        <w:ilvl w:val="3"/>
        <w:numId w:val="15"/>
      </w:numPr>
    </w:pPr>
  </w:style>
  <w:style w:type="character" w:customStyle="1" w:styleId="NumberedHeading3Char">
    <w:name w:val="Numbered Heading 3 Char"/>
    <w:basedOn w:val="Heading3Char"/>
    <w:link w:val="NumberedHeading3"/>
    <w:uiPriority w:val="15"/>
    <w:rsid w:val="006E63D1"/>
    <w:rPr>
      <w:rFonts w:asciiTheme="majorHAnsi" w:eastAsia="MS Gothic" w:hAnsiTheme="majorHAnsi"/>
      <w:b/>
      <w:bCs/>
      <w:sz w:val="24"/>
      <w:szCs w:val="26"/>
      <w:lang w:eastAsia="en-US"/>
    </w:rPr>
  </w:style>
  <w:style w:type="paragraph" w:styleId="NoteHeading">
    <w:name w:val="Note Heading"/>
    <w:basedOn w:val="Normal"/>
    <w:next w:val="Normal"/>
    <w:link w:val="NoteHeadingChar"/>
    <w:uiPriority w:val="99"/>
    <w:unhideWhenUsed/>
    <w:rsid w:val="00F672AB"/>
    <w:pPr>
      <w:spacing w:after="0" w:line="240" w:lineRule="auto"/>
    </w:pPr>
  </w:style>
  <w:style w:type="character" w:customStyle="1" w:styleId="NumberedHeading4Char">
    <w:name w:val="Numbered Heading 4 Char"/>
    <w:basedOn w:val="Heading4Char"/>
    <w:link w:val="NumberedHeading4"/>
    <w:uiPriority w:val="16"/>
    <w:rsid w:val="006E63D1"/>
    <w:rPr>
      <w:rFonts w:asciiTheme="majorHAnsi" w:eastAsia="MS Mincho" w:hAnsiTheme="majorHAnsi"/>
      <w:b/>
      <w:bCs/>
      <w:lang w:eastAsia="en-US"/>
    </w:rPr>
  </w:style>
  <w:style w:type="character" w:customStyle="1" w:styleId="NoteHeadingChar">
    <w:name w:val="Note Heading Char"/>
    <w:basedOn w:val="DefaultParagraphFont"/>
    <w:link w:val="NoteHeading"/>
    <w:uiPriority w:val="99"/>
    <w:rsid w:val="00F672AB"/>
    <w:rPr>
      <w:rFonts w:asciiTheme="minorHAnsi" w:eastAsia="Times" w:hAnsiTheme="minorHAnsi"/>
      <w:lang w:eastAsia="en-US"/>
    </w:rPr>
  </w:style>
  <w:style w:type="paragraph" w:styleId="NoSpacing">
    <w:name w:val="No Spacing"/>
    <w:link w:val="NoSpacingChar"/>
    <w:uiPriority w:val="99"/>
    <w:semiHidden/>
    <w:qFormat/>
    <w:rsid w:val="000F772C"/>
    <w:rPr>
      <w:rFonts w:asciiTheme="minorHAnsi" w:eastAsia="Times" w:hAnsiTheme="minorHAnsi"/>
      <w:lang w:eastAsia="en-US"/>
    </w:rPr>
  </w:style>
  <w:style w:type="paragraph" w:customStyle="1" w:styleId="EndPage">
    <w:name w:val="End Page"/>
    <w:link w:val="EndPageChar"/>
    <w:rsid w:val="00EF34D4"/>
    <w:pPr>
      <w:framePr w:w="11907" w:h="16840" w:hRule="exact" w:wrap="around" w:vAnchor="page" w:hAnchor="page" w:x="1" w:y="1" w:anchorLock="1"/>
      <w:spacing w:line="144" w:lineRule="auto"/>
    </w:pPr>
    <w:rPr>
      <w:rFonts w:asciiTheme="minorHAnsi" w:eastAsia="Times" w:hAnsiTheme="minorHAnsi"/>
      <w:sz w:val="2"/>
      <w:lang w:eastAsia="en-US"/>
    </w:rPr>
  </w:style>
  <w:style w:type="character" w:customStyle="1" w:styleId="NoSpacingChar">
    <w:name w:val="No Spacing Char"/>
    <w:basedOn w:val="DefaultParagraphFont"/>
    <w:link w:val="NoSpacing"/>
    <w:uiPriority w:val="99"/>
    <w:semiHidden/>
    <w:rsid w:val="000F772C"/>
    <w:rPr>
      <w:rFonts w:asciiTheme="minorHAnsi" w:eastAsia="Times" w:hAnsiTheme="minorHAnsi"/>
      <w:lang w:eastAsia="en-US"/>
    </w:rPr>
  </w:style>
  <w:style w:type="character" w:customStyle="1" w:styleId="EndPageChar">
    <w:name w:val="End Page Char"/>
    <w:basedOn w:val="NoSpacingChar"/>
    <w:link w:val="EndPage"/>
    <w:rsid w:val="00EF34D4"/>
    <w:rPr>
      <w:rFonts w:asciiTheme="minorHAnsi" w:eastAsia="Times" w:hAnsiTheme="minorHAnsi"/>
      <w:sz w:val="2"/>
      <w:lang w:eastAsia="en-US"/>
    </w:rPr>
  </w:style>
  <w:style w:type="paragraph" w:styleId="Revision">
    <w:name w:val="Revision"/>
    <w:hidden/>
    <w:uiPriority w:val="71"/>
    <w:rsid w:val="00664CD2"/>
    <w:rPr>
      <w:rFonts w:asciiTheme="minorHAnsi" w:eastAsia="Times" w:hAnsiTheme="minorHAnsi"/>
      <w:lang w:eastAsia="en-US"/>
    </w:rPr>
  </w:style>
  <w:style w:type="character" w:styleId="CommentReference">
    <w:name w:val="annotation reference"/>
    <w:basedOn w:val="DefaultParagraphFont"/>
    <w:uiPriority w:val="99"/>
    <w:unhideWhenUsed/>
    <w:rsid w:val="00375B5E"/>
    <w:rPr>
      <w:sz w:val="16"/>
      <w:szCs w:val="16"/>
    </w:rPr>
  </w:style>
  <w:style w:type="paragraph" w:styleId="CommentText">
    <w:name w:val="annotation text"/>
    <w:basedOn w:val="Normal"/>
    <w:link w:val="CommentTextChar"/>
    <w:uiPriority w:val="99"/>
    <w:unhideWhenUsed/>
    <w:rsid w:val="00375B5E"/>
    <w:pPr>
      <w:spacing w:line="240" w:lineRule="auto"/>
    </w:pPr>
  </w:style>
  <w:style w:type="character" w:customStyle="1" w:styleId="CommentTextChar">
    <w:name w:val="Comment Text Char"/>
    <w:basedOn w:val="DefaultParagraphFont"/>
    <w:link w:val="CommentText"/>
    <w:uiPriority w:val="99"/>
    <w:rsid w:val="00375B5E"/>
    <w:rPr>
      <w:rFonts w:asciiTheme="minorHAnsi" w:eastAsia="Times" w:hAnsiTheme="minorHAnsi"/>
      <w:lang w:eastAsia="en-US"/>
    </w:rPr>
  </w:style>
  <w:style w:type="paragraph" w:styleId="CommentSubject">
    <w:name w:val="annotation subject"/>
    <w:basedOn w:val="CommentText"/>
    <w:next w:val="CommentText"/>
    <w:link w:val="CommentSubjectChar"/>
    <w:uiPriority w:val="99"/>
    <w:semiHidden/>
    <w:unhideWhenUsed/>
    <w:rsid w:val="00375B5E"/>
    <w:rPr>
      <w:b/>
      <w:bCs/>
    </w:rPr>
  </w:style>
  <w:style w:type="character" w:customStyle="1" w:styleId="CommentSubjectChar">
    <w:name w:val="Comment Subject Char"/>
    <w:basedOn w:val="CommentTextChar"/>
    <w:link w:val="CommentSubject"/>
    <w:uiPriority w:val="99"/>
    <w:semiHidden/>
    <w:rsid w:val="00375B5E"/>
    <w:rPr>
      <w:rFonts w:asciiTheme="minorHAnsi" w:eastAsia="Times" w:hAnsiTheme="minorHAnsi"/>
      <w:b/>
      <w:bCs/>
      <w:lang w:eastAsia="en-US"/>
    </w:rPr>
  </w:style>
  <w:style w:type="character" w:customStyle="1" w:styleId="normaltextrun">
    <w:name w:val="normaltextrun"/>
    <w:basedOn w:val="DefaultParagraphFont"/>
    <w:rsid w:val="00646A8C"/>
  </w:style>
  <w:style w:type="character" w:customStyle="1" w:styleId="eop">
    <w:name w:val="eop"/>
    <w:basedOn w:val="DefaultParagraphFont"/>
    <w:rsid w:val="00646A8C"/>
  </w:style>
  <w:style w:type="paragraph" w:customStyle="1" w:styleId="paragraph">
    <w:name w:val="paragraph"/>
    <w:basedOn w:val="Normal"/>
    <w:rsid w:val="00B5227E"/>
    <w:pPr>
      <w:spacing w:before="100" w:beforeAutospacing="1" w:after="100" w:afterAutospacing="1" w:line="240" w:lineRule="auto"/>
    </w:pPr>
    <w:rPr>
      <w:rFonts w:ascii="Times New Roman" w:eastAsia="Times New Roman" w:hAnsi="Times New Roman"/>
      <w:sz w:val="24"/>
      <w:szCs w:val="24"/>
      <w:lang w:eastAsia="en-AU"/>
    </w:rPr>
  </w:style>
  <w:style w:type="paragraph" w:styleId="BodyText">
    <w:name w:val="Body Text"/>
    <w:basedOn w:val="Normal"/>
    <w:link w:val="BodyTextChar"/>
    <w:uiPriority w:val="2"/>
    <w:qFormat/>
    <w:rsid w:val="00826C26"/>
    <w:pPr>
      <w:spacing w:before="120" w:line="276" w:lineRule="auto"/>
      <w:textboxTightWrap w:val="allLines"/>
    </w:pPr>
    <w:rPr>
      <w:rFonts w:ascii="Fira Sans" w:eastAsiaTheme="minorHAnsi" w:hAnsi="Fira Sans" w:cstheme="minorBidi"/>
      <w:color w:val="404040" w:themeColor="background2" w:themeShade="40"/>
      <w:kern w:val="21"/>
      <w:sz w:val="21"/>
      <w:szCs w:val="21"/>
      <w14:numSpacing w14:val="proportional"/>
    </w:rPr>
  </w:style>
  <w:style w:type="character" w:customStyle="1" w:styleId="BodyTextChar">
    <w:name w:val="Body Text Char"/>
    <w:basedOn w:val="DefaultParagraphFont"/>
    <w:link w:val="BodyText"/>
    <w:uiPriority w:val="2"/>
    <w:rsid w:val="00826C26"/>
    <w:rPr>
      <w:rFonts w:ascii="Fira Sans" w:eastAsiaTheme="minorHAnsi" w:hAnsi="Fira Sans" w:cstheme="minorBidi"/>
      <w:color w:val="404040" w:themeColor="background2" w:themeShade="40"/>
      <w:kern w:val="21"/>
      <w:sz w:val="21"/>
      <w:szCs w:val="21"/>
      <w:lang w:eastAsia="en-US"/>
      <w14:numSpacing w14:val="proportional"/>
    </w:rPr>
  </w:style>
  <w:style w:type="paragraph" w:styleId="ListBullet">
    <w:name w:val="List Bullet"/>
    <w:aliases w:val="Bulleted List"/>
    <w:basedOn w:val="BodyText"/>
    <w:link w:val="ListBulletChar"/>
    <w:uiPriority w:val="18"/>
    <w:qFormat/>
    <w:rsid w:val="00826C26"/>
    <w:pPr>
      <w:numPr>
        <w:numId w:val="17"/>
      </w:numPr>
      <w:spacing w:before="0" w:after="60"/>
    </w:pPr>
    <w:rPr>
      <w:szCs w:val="22"/>
    </w:rPr>
  </w:style>
  <w:style w:type="paragraph" w:customStyle="1" w:styleId="Callout">
    <w:name w:val="Callout"/>
    <w:basedOn w:val="IntenseQuote"/>
    <w:next w:val="BodyText"/>
    <w:link w:val="CalloutChar"/>
    <w:uiPriority w:val="30"/>
    <w:qFormat/>
    <w:rsid w:val="00826C26"/>
    <w:pPr>
      <w:pBdr>
        <w:top w:val="single" w:sz="4" w:space="19" w:color="EDEEEE" w:themeColor="accent5" w:themeTint="33"/>
        <w:left w:val="single" w:sz="4" w:space="25" w:color="EDEEEE" w:themeColor="accent5" w:themeTint="33"/>
        <w:bottom w:val="single" w:sz="4" w:space="19" w:color="EDEEEE" w:themeColor="accent5" w:themeTint="33"/>
        <w:right w:val="single" w:sz="4" w:space="25" w:color="EDEEEE" w:themeColor="accent5" w:themeTint="33"/>
      </w:pBdr>
      <w:shd w:val="clear" w:color="auto" w:fill="EDEEEE" w:themeFill="accent5" w:themeFillTint="33"/>
      <w:tabs>
        <w:tab w:val="left" w:pos="1485"/>
        <w:tab w:val="center" w:pos="4876"/>
      </w:tabs>
      <w:spacing w:line="276" w:lineRule="auto"/>
      <w:ind w:left="567" w:right="567"/>
      <w:contextualSpacing/>
      <w:textboxTightWrap w:val="allLines"/>
    </w:pPr>
    <w:rPr>
      <w:rFonts w:ascii="Fira Sans" w:eastAsiaTheme="minorHAnsi" w:hAnsi="Fira Sans" w:cstheme="minorBidi"/>
      <w:i w:val="0"/>
      <w:color w:val="A00024" w:themeColor="text2"/>
      <w:kern w:val="21"/>
      <w:sz w:val="21"/>
      <w:szCs w:val="24"/>
      <w14:numSpacing w14:val="proportional"/>
    </w:rPr>
  </w:style>
  <w:style w:type="character" w:customStyle="1" w:styleId="CalloutChar">
    <w:name w:val="Callout Char"/>
    <w:basedOn w:val="IntenseQuoteChar"/>
    <w:link w:val="Callout"/>
    <w:uiPriority w:val="30"/>
    <w:rsid w:val="00826C26"/>
    <w:rPr>
      <w:rFonts w:ascii="Fira Sans" w:eastAsiaTheme="minorHAnsi" w:hAnsi="Fira Sans" w:cstheme="minorBidi"/>
      <w:i w:val="0"/>
      <w:iCs/>
      <w:color w:val="A00024" w:themeColor="text2"/>
      <w:kern w:val="21"/>
      <w:sz w:val="21"/>
      <w:szCs w:val="24"/>
      <w:shd w:val="clear" w:color="auto" w:fill="EDEEEE" w:themeFill="accent5" w:themeFillTint="33"/>
      <w:lang w:eastAsia="en-US"/>
      <w14:numSpacing w14:val="proportional"/>
    </w:rPr>
  </w:style>
  <w:style w:type="character" w:customStyle="1" w:styleId="ListBulletChar">
    <w:name w:val="List Bullet Char"/>
    <w:aliases w:val="Bulleted List Char"/>
    <w:basedOn w:val="BodyTextChar"/>
    <w:link w:val="ListBullet"/>
    <w:uiPriority w:val="18"/>
    <w:rsid w:val="00826C26"/>
    <w:rPr>
      <w:rFonts w:ascii="Fira Sans" w:eastAsiaTheme="minorHAnsi" w:hAnsi="Fira Sans" w:cstheme="minorBidi"/>
      <w:color w:val="404040" w:themeColor="background2" w:themeShade="40"/>
      <w:kern w:val="21"/>
      <w:sz w:val="21"/>
      <w:szCs w:val="22"/>
      <w:lang w:eastAsia="en-US"/>
      <w14:numSpacing w14:val="proportional"/>
    </w:rPr>
  </w:style>
  <w:style w:type="numbering" w:customStyle="1" w:styleId="Bullets">
    <w:name w:val="Bullets"/>
    <w:uiPriority w:val="99"/>
    <w:rsid w:val="00826C26"/>
    <w:pPr>
      <w:numPr>
        <w:numId w:val="16"/>
      </w:numPr>
    </w:pPr>
  </w:style>
  <w:style w:type="paragraph" w:customStyle="1" w:styleId="Alert">
    <w:name w:val="Alert"/>
    <w:aliases w:val="Warning,Important"/>
    <w:basedOn w:val="Callout"/>
    <w:next w:val="BodyText"/>
    <w:uiPriority w:val="31"/>
    <w:qFormat/>
    <w:rsid w:val="008B7A25"/>
    <w:pPr>
      <w:pBdr>
        <w:top w:val="single" w:sz="4" w:space="10" w:color="F9E7E7"/>
        <w:left w:val="single" w:sz="4" w:space="25" w:color="F9E7E7"/>
        <w:bottom w:val="single" w:sz="4" w:space="10" w:color="F9E7E7"/>
        <w:right w:val="single" w:sz="4" w:space="25" w:color="F9E7E7"/>
      </w:pBdr>
      <w:shd w:val="clear" w:color="auto" w:fill="F9E7E7"/>
      <w:jc w:val="left"/>
    </w:pPr>
    <w:rPr>
      <w:rFonts w:ascii="Arial" w:hAnsi="Arial"/>
      <w:color w:val="500011" w:themeColor="text2" w:themeShade="80"/>
      <w:sz w:val="20"/>
    </w:rPr>
  </w:style>
  <w:style w:type="paragraph" w:styleId="IntenseQuote">
    <w:name w:val="Intense Quote"/>
    <w:basedOn w:val="Normal"/>
    <w:next w:val="Normal"/>
    <w:link w:val="IntenseQuoteChar"/>
    <w:uiPriority w:val="60"/>
    <w:semiHidden/>
    <w:rsid w:val="00826C26"/>
    <w:pPr>
      <w:pBdr>
        <w:top w:val="single" w:sz="4" w:space="10" w:color="550F25" w:themeColor="accent1"/>
        <w:bottom w:val="single" w:sz="4" w:space="10" w:color="550F25" w:themeColor="accent1"/>
      </w:pBdr>
      <w:spacing w:before="360" w:after="360"/>
      <w:ind w:left="864" w:right="864"/>
      <w:jc w:val="center"/>
    </w:pPr>
    <w:rPr>
      <w:i/>
      <w:iCs/>
      <w:color w:val="550F25" w:themeColor="accent1"/>
    </w:rPr>
  </w:style>
  <w:style w:type="character" w:customStyle="1" w:styleId="IntenseQuoteChar">
    <w:name w:val="Intense Quote Char"/>
    <w:basedOn w:val="DefaultParagraphFont"/>
    <w:link w:val="IntenseQuote"/>
    <w:uiPriority w:val="60"/>
    <w:semiHidden/>
    <w:rsid w:val="00826C26"/>
    <w:rPr>
      <w:rFonts w:asciiTheme="minorHAnsi" w:eastAsia="Times" w:hAnsiTheme="minorHAnsi"/>
      <w:i/>
      <w:iCs/>
      <w:color w:val="550F25" w:themeColor="accent1"/>
      <w:lang w:eastAsia="en-US"/>
    </w:rPr>
  </w:style>
  <w:style w:type="table" w:styleId="GridTable5Dark-Accent1">
    <w:name w:val="Grid Table 5 Dark Accent 1"/>
    <w:aliases w:val="QH Health Table 1"/>
    <w:basedOn w:val="TableNormal"/>
    <w:uiPriority w:val="50"/>
    <w:rsid w:val="002711C7"/>
    <w:pPr>
      <w:spacing w:line="252" w:lineRule="auto"/>
    </w:pPr>
    <w:rPr>
      <w:rFonts w:ascii="Fira Sans" w:eastAsiaTheme="minorHAnsi" w:hAnsi="Fira Sans" w:cstheme="minorBidi"/>
      <w:color w:val="404040" w:themeColor="background2" w:themeShade="40"/>
      <w:spacing w:val="-2"/>
      <w:szCs w:val="21"/>
      <w:lang w:eastAsia="en-US"/>
    </w:rPr>
    <w:tblPr>
      <w:tblStyleRowBandSize w:val="1"/>
      <w:tblStyleColBandSize w:val="1"/>
      <w:tblBorders>
        <w:bottom w:val="single" w:sz="4" w:space="0" w:color="FFFFFF" w:themeColor="background1"/>
        <w:insideH w:val="single" w:sz="4" w:space="0" w:color="FFFFFF" w:themeColor="background1"/>
        <w:insideV w:val="single" w:sz="4" w:space="0" w:color="FFFFFF" w:themeColor="background1"/>
      </w:tblBorders>
      <w:tblCellMar>
        <w:top w:w="58" w:type="dxa"/>
        <w:left w:w="144" w:type="dxa"/>
        <w:bottom w:w="58" w:type="dxa"/>
        <w:right w:w="144" w:type="dxa"/>
      </w:tblCellMar>
    </w:tblPr>
    <w:trPr>
      <w:cantSplit/>
    </w:trPr>
    <w:tcPr>
      <w:shd w:val="clear" w:color="auto" w:fill="F2F2F2" w:themeFill="background1" w:themeFillShade="F2"/>
      <w:vAlign w:val="center"/>
    </w:tcPr>
    <w:tblStylePr w:type="firstRow">
      <w:pPr>
        <w:jc w:val="left"/>
      </w:pPr>
      <w:rPr>
        <w:rFonts w:ascii="Lucida Grande" w:hAnsi="Lucida Grande"/>
        <w:b w:val="0"/>
        <w:bCs/>
        <w:color w:val="FFFFFF" w:themeColor="background1"/>
        <w:sz w:val="22"/>
      </w:rPr>
      <w:tblPr/>
      <w:trPr>
        <w:tblHeader/>
      </w:trPr>
      <w:tcPr>
        <w:tcBorders>
          <w:top w:val="nil"/>
          <w:left w:val="nil"/>
          <w:bottom w:val="single" w:sz="8" w:space="0" w:color="FFFFFF" w:themeColor="background1"/>
          <w:right w:val="nil"/>
          <w:insideH w:val="single" w:sz="4" w:space="0" w:color="FFFFFF" w:themeColor="background1"/>
          <w:insideV w:val="single" w:sz="4" w:space="0" w:color="FFFFFF" w:themeColor="background1"/>
          <w:tl2br w:val="nil"/>
          <w:tr2bl w:val="nil"/>
        </w:tcBorders>
        <w:shd w:val="clear" w:color="auto" w:fill="3F0B1B" w:themeFill="accent1" w:themeFillShade="BF"/>
      </w:tcPr>
    </w:tblStylePr>
    <w:tblStylePr w:type="lastRow">
      <w:pPr>
        <w:jc w:val="left"/>
      </w:pPr>
      <w:rPr>
        <w:rFonts w:ascii="Lucida Grande" w:hAnsi="Lucida Grande"/>
        <w:b w:val="0"/>
        <w:bCs/>
        <w:color w:val="420012" w:themeColor="accent2" w:themeShade="80"/>
        <w:sz w:val="20"/>
      </w:rPr>
      <w:tblPr/>
      <w:tcPr>
        <w:tcBorders>
          <w:top w:val="nil"/>
        </w:tcBorders>
        <w:shd w:val="clear" w:color="auto" w:fill="CBCDCE" w:themeFill="accent5" w:themeFillTint="99"/>
      </w:tcPr>
    </w:tblStylePr>
    <w:tblStylePr w:type="firstCol">
      <w:rPr>
        <w:rFonts w:ascii="Lucida Grande" w:hAnsi="Lucida Grande"/>
        <w:b w:val="0"/>
        <w:bCs/>
        <w:color w:val="FFFFFF" w:themeColor="background1"/>
        <w:sz w:val="18"/>
      </w:rPr>
      <w:tblPr/>
      <w:tcPr>
        <w:tcBorders>
          <w:top w:val="nil"/>
          <w:left w:val="nil"/>
          <w:bottom w:val="nil"/>
          <w:right w:val="nil"/>
          <w:insideH w:val="single" w:sz="8" w:space="0" w:color="DA2D63" w:themeColor="accent1" w:themeTint="99"/>
          <w:insideV w:val="nil"/>
        </w:tcBorders>
        <w:shd w:val="clear" w:color="auto" w:fill="550F25" w:themeFill="accent1"/>
      </w:tcPr>
    </w:tblStylePr>
    <w:tblStylePr w:type="lastCol">
      <w:pPr>
        <w:jc w:val="center"/>
      </w:pPr>
      <w:rPr>
        <w:rFonts w:ascii="Lucida Grande" w:hAnsi="Lucida Grande"/>
        <w:b w:val="0"/>
        <w:bCs/>
        <w:color w:val="420012" w:themeColor="accent2" w:themeShade="80"/>
        <w:sz w:val="18"/>
      </w:rPr>
      <w:tblPr/>
      <w:tcPr>
        <w:shd w:val="clear" w:color="auto" w:fill="CBCDCE" w:themeFill="accent5" w:themeFillTint="99"/>
      </w:tcPr>
    </w:tblStylePr>
    <w:tblStylePr w:type="band1Vert">
      <w:rPr>
        <w:rFonts w:ascii="Lucida Grande" w:hAnsi="Lucida Grande"/>
        <w:sz w:val="18"/>
      </w:rPr>
      <w:tblPr/>
      <w:tcPr>
        <w:shd w:val="clear" w:color="auto" w:fill="F2F2F2" w:themeFill="background1" w:themeFillShade="F2"/>
      </w:tcPr>
    </w:tblStylePr>
    <w:tblStylePr w:type="band2Vert">
      <w:rPr>
        <w:rFonts w:ascii="Lucida Grande" w:hAnsi="Lucida Grande"/>
        <w:sz w:val="18"/>
      </w:rPr>
      <w:tblPr/>
      <w:tcPr>
        <w:shd w:val="clear" w:color="auto" w:fill="E4E4E4"/>
      </w:tcPr>
    </w:tblStylePr>
    <w:tblStylePr w:type="band1Horz">
      <w:rPr>
        <w:rFonts w:ascii="Lucida Grande" w:hAnsi="Lucida Grande"/>
        <w:sz w:val="18"/>
      </w:rPr>
    </w:tblStylePr>
    <w:tblStylePr w:type="band2Horz">
      <w:rPr>
        <w:rFonts w:ascii="Lucida Grande" w:hAnsi="Lucida Grande"/>
        <w:sz w:val="18"/>
      </w:rPr>
      <w:tblPr/>
      <w:tcPr>
        <w:shd w:val="clear" w:color="auto" w:fill="E2E2E2"/>
      </w:tcPr>
    </w:tblStylePr>
    <w:tblStylePr w:type="neCell">
      <w:pPr>
        <w:jc w:val="center"/>
      </w:pPr>
      <w:rPr>
        <w:color w:val="420012" w:themeColor="accent2" w:themeShade="80"/>
      </w:rPr>
      <w:tblPr/>
      <w:tcPr>
        <w:shd w:val="clear" w:color="auto" w:fill="7D8083" w:themeFill="accent5" w:themeFillShade="BF"/>
        <w:vAlign w:val="center"/>
      </w:tcPr>
    </w:tblStylePr>
    <w:tblStylePr w:type="nwCell">
      <w:rPr>
        <w:rFonts w:ascii="Lucida Grande" w:hAnsi="Lucida Grande"/>
        <w:color w:val="A00024" w:themeColor="text2"/>
        <w:sz w:val="22"/>
      </w:rPr>
      <w:tblPr/>
      <w:tcPr>
        <w:tcBorders>
          <w:top w:val="nil"/>
          <w:left w:val="nil"/>
          <w:bottom w:val="nil"/>
          <w:right w:val="nil"/>
          <w:insideH w:val="nil"/>
          <w:insideV w:val="nil"/>
          <w:tl2br w:val="nil"/>
          <w:tr2bl w:val="nil"/>
        </w:tcBorders>
        <w:shd w:val="clear" w:color="auto" w:fill="FFFFFF" w:themeFill="background1"/>
      </w:tcPr>
    </w:tblStylePr>
    <w:tblStylePr w:type="seCell">
      <w:pPr>
        <w:jc w:val="center"/>
      </w:pPr>
      <w:rPr>
        <w:color w:val="420012" w:themeColor="accent2" w:themeShade="80"/>
      </w:rPr>
      <w:tblPr/>
      <w:tcPr>
        <w:shd w:val="clear" w:color="auto" w:fill="7D8083" w:themeFill="accent5" w:themeFillShade="BF"/>
      </w:tcPr>
    </w:tblStylePr>
    <w:tblStylePr w:type="swCell">
      <w:pPr>
        <w:jc w:val="left"/>
      </w:pPr>
      <w:tblPr/>
      <w:tcPr>
        <w:tcBorders>
          <w:top w:val="single" w:sz="4" w:space="0" w:color="550F25" w:themeColor="accent1"/>
        </w:tcBorders>
        <w:shd w:val="clear" w:color="auto" w:fill="7D8083" w:themeFill="accent5" w:themeFillShade="BF"/>
      </w:tcPr>
    </w:tblStylePr>
  </w:style>
  <w:style w:type="paragraph" w:styleId="Caption">
    <w:name w:val="caption"/>
    <w:aliases w:val="Photo caption,Item,TABLE,Figure,CDM B/Caption,Table Caption,Figure Title,Caption - TABLE,Caption - Table,Caption-Table,Caption Table,Caption Char Char Char + 11 pt,Not Bold Char Char Char Char Char Char Char Char"/>
    <w:basedOn w:val="BodyText"/>
    <w:next w:val="BodyText"/>
    <w:link w:val="CaptionChar"/>
    <w:unhideWhenUsed/>
    <w:qFormat/>
    <w:rsid w:val="00C17A78"/>
    <w:pPr>
      <w:spacing w:after="200" w:line="240" w:lineRule="auto"/>
    </w:pPr>
    <w:rPr>
      <w:i/>
      <w:iCs/>
      <w:color w:val="A00024" w:themeColor="text2"/>
      <w:sz w:val="18"/>
      <w:szCs w:val="18"/>
    </w:rPr>
  </w:style>
  <w:style w:type="character" w:styleId="IntenseEmphasis">
    <w:name w:val="Intense Emphasis"/>
    <w:aliases w:val="Table Text Header"/>
    <w:uiPriority w:val="21"/>
    <w:qFormat/>
    <w:rsid w:val="00C17A78"/>
    <w:rPr>
      <w:i/>
      <w:iCs/>
      <w:color w:val="990F04" w:themeColor="accent3" w:themeShade="80"/>
    </w:rPr>
  </w:style>
  <w:style w:type="character" w:customStyle="1" w:styleId="CaptionChar">
    <w:name w:val="Caption Char"/>
    <w:aliases w:val="Photo caption Char,Item Char,TABLE Char,Figure Char,CDM B/Caption Char,Table Caption Char,Figure Title Char,Caption - TABLE Char,Caption - Table Char,Caption-Table Char,Caption Table Char,Caption Char Char Char + 11 pt Char"/>
    <w:link w:val="Caption"/>
    <w:locked/>
    <w:rsid w:val="00C17A78"/>
    <w:rPr>
      <w:rFonts w:ascii="Fira Sans" w:eastAsiaTheme="minorHAnsi" w:hAnsi="Fira Sans" w:cstheme="minorBidi"/>
      <w:i/>
      <w:iCs/>
      <w:color w:val="A00024" w:themeColor="text2"/>
      <w:kern w:val="21"/>
      <w:sz w:val="18"/>
      <w:szCs w:val="18"/>
      <w:lang w:eastAsia="en-US"/>
      <w14:numSpacing w14:val="proportional"/>
    </w:rPr>
  </w:style>
  <w:style w:type="paragraph" w:customStyle="1" w:styleId="VHBA">
    <w:name w:val="VHBA"/>
    <w:basedOn w:val="BodyText"/>
    <w:link w:val="VHBAChar"/>
    <w:qFormat/>
    <w:rsid w:val="003E17E7"/>
    <w:rPr>
      <w:rFonts w:asciiTheme="minorHAnsi" w:hAnsiTheme="minorHAnsi" w:cstheme="minorHAnsi"/>
      <w:color w:val="000000" w:themeColor="text1"/>
      <w:sz w:val="20"/>
      <w:szCs w:val="20"/>
    </w:rPr>
  </w:style>
  <w:style w:type="paragraph" w:styleId="Index3">
    <w:name w:val="index 3"/>
    <w:basedOn w:val="Normal"/>
    <w:next w:val="Normal"/>
    <w:uiPriority w:val="99"/>
    <w:semiHidden/>
    <w:unhideWhenUsed/>
    <w:rsid w:val="00EB4617"/>
    <w:pPr>
      <w:spacing w:after="0" w:line="240" w:lineRule="auto"/>
      <w:ind w:left="630" w:hanging="210"/>
    </w:pPr>
    <w:rPr>
      <w:rFonts w:ascii="Fira Sans" w:eastAsiaTheme="minorHAnsi" w:hAnsi="Fira Sans" w:cstheme="minorBidi"/>
      <w:color w:val="404040" w:themeColor="background2" w:themeShade="40"/>
      <w:sz w:val="21"/>
      <w:szCs w:val="21"/>
    </w:rPr>
  </w:style>
  <w:style w:type="character" w:customStyle="1" w:styleId="VHBAChar">
    <w:name w:val="VHBA Char"/>
    <w:basedOn w:val="BodyTextChar"/>
    <w:link w:val="VHBA"/>
    <w:rsid w:val="003E17E7"/>
    <w:rPr>
      <w:rFonts w:asciiTheme="minorHAnsi" w:eastAsiaTheme="minorHAnsi" w:hAnsiTheme="minorHAnsi" w:cstheme="minorHAnsi"/>
      <w:color w:val="000000" w:themeColor="text1"/>
      <w:kern w:val="21"/>
      <w:sz w:val="21"/>
      <w:szCs w:val="21"/>
      <w:lang w:eastAsia="en-US"/>
      <w14:numSpacing w14:val="proportional"/>
    </w:rPr>
  </w:style>
  <w:style w:type="character" w:customStyle="1" w:styleId="Heading6Char">
    <w:name w:val="Heading 6 Char"/>
    <w:basedOn w:val="DefaultParagraphFont"/>
    <w:link w:val="Heading6"/>
    <w:uiPriority w:val="99"/>
    <w:semiHidden/>
    <w:rsid w:val="00F412DC"/>
    <w:rPr>
      <w:rFonts w:ascii="Fira Sans" w:eastAsiaTheme="majorEastAsia" w:hAnsi="Fira Sans" w:cstheme="majorBidi"/>
      <w:color w:val="2A0712" w:themeColor="accent1" w:themeShade="7F"/>
      <w:sz w:val="21"/>
      <w:szCs w:val="21"/>
      <w:lang w:eastAsia="en-US"/>
    </w:rPr>
  </w:style>
  <w:style w:type="character" w:customStyle="1" w:styleId="Heading7Char">
    <w:name w:val="Heading 7 Char"/>
    <w:basedOn w:val="DefaultParagraphFont"/>
    <w:link w:val="Heading7"/>
    <w:uiPriority w:val="99"/>
    <w:semiHidden/>
    <w:rsid w:val="00F412DC"/>
    <w:rPr>
      <w:rFonts w:ascii="Fira Sans" w:eastAsiaTheme="majorEastAsia" w:hAnsi="Fira Sans" w:cstheme="majorBidi"/>
      <w:i/>
      <w:iCs/>
      <w:color w:val="2A0712" w:themeColor="accent1" w:themeShade="7F"/>
      <w:sz w:val="21"/>
      <w:szCs w:val="21"/>
      <w:lang w:eastAsia="en-US"/>
    </w:rPr>
  </w:style>
  <w:style w:type="character" w:customStyle="1" w:styleId="Heading8Char">
    <w:name w:val="Heading 8 Char"/>
    <w:basedOn w:val="DefaultParagraphFont"/>
    <w:link w:val="Heading8"/>
    <w:uiPriority w:val="99"/>
    <w:semiHidden/>
    <w:rsid w:val="00F412DC"/>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9"/>
    <w:semiHidden/>
    <w:rsid w:val="00F412DC"/>
    <w:rPr>
      <w:rFonts w:asciiTheme="majorHAnsi" w:eastAsiaTheme="majorEastAsia" w:hAnsiTheme="majorHAnsi" w:cstheme="majorBidi"/>
      <w:i/>
      <w:iCs/>
      <w:color w:val="272727" w:themeColor="text1" w:themeTint="D8"/>
      <w:sz w:val="21"/>
      <w:szCs w:val="21"/>
      <w:lang w:eastAsia="en-US"/>
    </w:rPr>
  </w:style>
  <w:style w:type="paragraph" w:styleId="Index1">
    <w:name w:val="index 1"/>
    <w:basedOn w:val="Normal"/>
    <w:next w:val="Normal"/>
    <w:uiPriority w:val="99"/>
    <w:semiHidden/>
    <w:unhideWhenUsed/>
    <w:rsid w:val="002809AC"/>
    <w:pPr>
      <w:spacing w:after="0" w:line="240" w:lineRule="auto"/>
      <w:ind w:left="210" w:hanging="210"/>
    </w:pPr>
    <w:rPr>
      <w:rFonts w:ascii="Fira Sans" w:eastAsiaTheme="minorHAnsi" w:hAnsi="Fira Sans" w:cstheme="minorBidi"/>
      <w:color w:val="404040" w:themeColor="background2" w:themeShade="40"/>
      <w:sz w:val="21"/>
      <w:szCs w:val="21"/>
    </w:rPr>
  </w:style>
  <w:style w:type="paragraph" w:customStyle="1" w:styleId="Bluestrip">
    <w:name w:val="Blue strip"/>
    <w:basedOn w:val="Normal"/>
    <w:link w:val="BluestripChar"/>
    <w:uiPriority w:val="99"/>
    <w:qFormat/>
    <w:rsid w:val="008D5C42"/>
    <w:pPr>
      <w:pBdr>
        <w:top w:val="single" w:sz="36" w:space="4" w:color="550F25" w:themeColor="accent1"/>
        <w:bottom w:val="single" w:sz="36" w:space="1" w:color="550F25" w:themeColor="accent1"/>
      </w:pBdr>
      <w:shd w:val="clear" w:color="auto" w:fill="550F25" w:themeFill="accent1"/>
      <w:spacing w:before="240" w:after="360" w:line="276" w:lineRule="auto"/>
      <w:ind w:firstLine="360"/>
    </w:pPr>
    <w:rPr>
      <w:rFonts w:ascii="Fira Sans" w:eastAsiaTheme="minorHAnsi" w:hAnsi="Fira Sans" w:cstheme="minorBidi"/>
      <w:b/>
      <w:bCs/>
      <w:color w:val="FFFFFF" w:themeColor="background1"/>
      <w:sz w:val="28"/>
      <w:szCs w:val="28"/>
    </w:rPr>
  </w:style>
  <w:style w:type="paragraph" w:customStyle="1" w:styleId="NumberedList2Column">
    <w:name w:val="Numbered List 2 Column"/>
    <w:uiPriority w:val="21"/>
    <w:qFormat/>
    <w:rsid w:val="00D045F6"/>
    <w:pPr>
      <w:numPr>
        <w:numId w:val="18"/>
      </w:numPr>
      <w:spacing w:after="60" w:line="276" w:lineRule="auto"/>
      <w:textboxTightWrap w:val="allLines"/>
    </w:pPr>
    <w:rPr>
      <w:rFonts w:ascii="Fira Sans" w:hAnsi="Fira Sans"/>
      <w:color w:val="404040" w:themeColor="text1" w:themeTint="BF"/>
      <w:kern w:val="19"/>
      <w:sz w:val="21"/>
      <w:szCs w:val="21"/>
      <w:lang w:val="en-US" w:eastAsia="en-US"/>
      <w14:numSpacing w14:val="proportional"/>
    </w:rPr>
  </w:style>
  <w:style w:type="character" w:customStyle="1" w:styleId="InstructionsChar">
    <w:name w:val="Instructions Char"/>
    <w:link w:val="Instructions"/>
    <w:locked/>
    <w:rsid w:val="001C34F2"/>
    <w:rPr>
      <w:rFonts w:ascii="Arial" w:hAnsi="Arial" w:cs="Arial"/>
      <w:vanish/>
      <w:color w:val="008000"/>
      <w:sz w:val="18"/>
      <w:shd w:val="clear" w:color="auto" w:fill="EDFBE5"/>
    </w:rPr>
  </w:style>
  <w:style w:type="paragraph" w:customStyle="1" w:styleId="Instructions">
    <w:name w:val="Instructions"/>
    <w:basedOn w:val="Normal"/>
    <w:link w:val="InstructionsChar"/>
    <w:qFormat/>
    <w:rsid w:val="001C34F2"/>
    <w:pPr>
      <w:pBdr>
        <w:top w:val="single" w:sz="4" w:space="1" w:color="008000"/>
        <w:left w:val="single" w:sz="4" w:space="4" w:color="008000"/>
        <w:bottom w:val="single" w:sz="4" w:space="1" w:color="008000"/>
        <w:right w:val="single" w:sz="4" w:space="4" w:color="008000"/>
      </w:pBdr>
      <w:shd w:val="clear" w:color="auto" w:fill="EDFBE5"/>
      <w:tabs>
        <w:tab w:val="left" w:pos="3969"/>
      </w:tabs>
      <w:spacing w:after="60" w:line="220" w:lineRule="exact"/>
    </w:pPr>
    <w:rPr>
      <w:rFonts w:ascii="Arial" w:eastAsia="Times New Roman" w:hAnsi="Arial" w:cs="Arial"/>
      <w:vanish/>
      <w:color w:val="008000"/>
      <w:sz w:val="18"/>
      <w:lang w:eastAsia="en-AU"/>
    </w:rPr>
  </w:style>
  <w:style w:type="paragraph" w:styleId="BodyTextIndent3">
    <w:name w:val="Body Text Indent 3"/>
    <w:basedOn w:val="Normal"/>
    <w:link w:val="BodyTextIndent3Char"/>
    <w:uiPriority w:val="99"/>
    <w:semiHidden/>
    <w:unhideWhenUsed/>
    <w:rsid w:val="00C22D57"/>
    <w:pPr>
      <w:ind w:left="283"/>
    </w:pPr>
    <w:rPr>
      <w:sz w:val="16"/>
      <w:szCs w:val="16"/>
    </w:rPr>
  </w:style>
  <w:style w:type="character" w:customStyle="1" w:styleId="BodyTextIndent3Char">
    <w:name w:val="Body Text Indent 3 Char"/>
    <w:basedOn w:val="DefaultParagraphFont"/>
    <w:link w:val="BodyTextIndent3"/>
    <w:uiPriority w:val="99"/>
    <w:semiHidden/>
    <w:rsid w:val="00C22D57"/>
    <w:rPr>
      <w:rFonts w:asciiTheme="minorHAnsi" w:eastAsia="Times" w:hAnsiTheme="minorHAnsi"/>
      <w:sz w:val="16"/>
      <w:szCs w:val="16"/>
      <w:lang w:eastAsia="en-US"/>
    </w:rPr>
  </w:style>
  <w:style w:type="character" w:customStyle="1" w:styleId="FootnoteTextChar">
    <w:name w:val="Footnote Text Char"/>
    <w:basedOn w:val="DefaultParagraphFont"/>
    <w:link w:val="FootnoteText"/>
    <w:uiPriority w:val="99"/>
    <w:rsid w:val="00B46582"/>
    <w:rPr>
      <w:rFonts w:asciiTheme="minorHAnsi" w:eastAsia="MS Gothic" w:hAnsiTheme="minorHAnsi" w:cs="Arial"/>
      <w:sz w:val="16"/>
      <w:szCs w:val="16"/>
      <w:lang w:eastAsia="en-US"/>
    </w:rPr>
  </w:style>
  <w:style w:type="character" w:customStyle="1" w:styleId="ListParagraphChar">
    <w:name w:val="List Paragraph Char"/>
    <w:aliases w:val="Bullet copy Char,Other List Char,List Paragraph numbered Char"/>
    <w:basedOn w:val="DefaultParagraphFont"/>
    <w:link w:val="ListParagraph"/>
    <w:uiPriority w:val="34"/>
    <w:rsid w:val="0073645F"/>
    <w:rPr>
      <w:rFonts w:asciiTheme="minorHAnsi" w:eastAsia="Times" w:hAnsiTheme="minorHAnsi"/>
      <w:lang w:eastAsia="en-US"/>
    </w:rPr>
  </w:style>
  <w:style w:type="character" w:customStyle="1" w:styleId="cf01">
    <w:name w:val="cf01"/>
    <w:basedOn w:val="DefaultParagraphFont"/>
    <w:rsid w:val="00091E78"/>
    <w:rPr>
      <w:rFonts w:ascii="Segoe UI" w:hAnsi="Segoe UI" w:cs="Segoe UI" w:hint="default"/>
      <w:sz w:val="18"/>
      <w:szCs w:val="18"/>
    </w:rPr>
  </w:style>
  <w:style w:type="paragraph" w:customStyle="1" w:styleId="Style1">
    <w:name w:val="Style1"/>
    <w:basedOn w:val="Bluestrip"/>
    <w:link w:val="Style1Char"/>
    <w:qFormat/>
    <w:rsid w:val="00B57059"/>
    <w:rPr>
      <w:rFonts w:asciiTheme="minorHAnsi" w:hAnsiTheme="minorHAnsi" w:cstheme="minorHAnsi"/>
      <w:sz w:val="24"/>
      <w:szCs w:val="24"/>
    </w:rPr>
  </w:style>
  <w:style w:type="character" w:customStyle="1" w:styleId="BluestripChar">
    <w:name w:val="Blue strip Char"/>
    <w:basedOn w:val="DefaultParagraphFont"/>
    <w:link w:val="Bluestrip"/>
    <w:uiPriority w:val="99"/>
    <w:rsid w:val="00B57059"/>
    <w:rPr>
      <w:rFonts w:ascii="Fira Sans" w:eastAsiaTheme="minorHAnsi" w:hAnsi="Fira Sans" w:cstheme="minorBidi"/>
      <w:b/>
      <w:bCs/>
      <w:color w:val="FFFFFF" w:themeColor="background1"/>
      <w:sz w:val="28"/>
      <w:szCs w:val="28"/>
      <w:shd w:val="clear" w:color="auto" w:fill="550F25" w:themeFill="accent1"/>
      <w:lang w:eastAsia="en-US"/>
    </w:rPr>
  </w:style>
  <w:style w:type="character" w:customStyle="1" w:styleId="Style1Char">
    <w:name w:val="Style1 Char"/>
    <w:basedOn w:val="BluestripChar"/>
    <w:link w:val="Style1"/>
    <w:rsid w:val="00B57059"/>
    <w:rPr>
      <w:rFonts w:asciiTheme="minorHAnsi" w:eastAsiaTheme="minorHAnsi" w:hAnsiTheme="minorHAnsi" w:cstheme="minorHAnsi"/>
      <w:b/>
      <w:bCs/>
      <w:color w:val="FFFFFF" w:themeColor="background1"/>
      <w:sz w:val="24"/>
      <w:szCs w:val="24"/>
      <w:shd w:val="clear" w:color="auto" w:fill="550F25" w:themeFill="accent1"/>
      <w:lang w:eastAsia="en-US"/>
    </w:rPr>
  </w:style>
  <w:style w:type="paragraph" w:customStyle="1" w:styleId="Style2">
    <w:name w:val="Style2"/>
    <w:basedOn w:val="Bluestrip"/>
    <w:link w:val="Style2Char"/>
    <w:qFormat/>
    <w:rsid w:val="00695444"/>
    <w:pPr>
      <w:pBdr>
        <w:top w:val="single" w:sz="36" w:space="4" w:color="A00024" w:themeColor="text2"/>
        <w:left w:val="single" w:sz="36" w:space="4" w:color="A00024" w:themeColor="text2"/>
        <w:bottom w:val="single" w:sz="36" w:space="1" w:color="A00024" w:themeColor="text2"/>
        <w:right w:val="single" w:sz="36" w:space="4" w:color="A00024" w:themeColor="text2"/>
      </w:pBdr>
      <w:shd w:val="clear" w:color="auto" w:fill="A00024" w:themeFill="text2"/>
    </w:pPr>
    <w:rPr>
      <w:rFonts w:ascii="Arial" w:hAnsi="Arial" w:cs="Arial"/>
    </w:rPr>
  </w:style>
  <w:style w:type="character" w:customStyle="1" w:styleId="Style2Char">
    <w:name w:val="Style2 Char"/>
    <w:basedOn w:val="BluestripChar"/>
    <w:link w:val="Style2"/>
    <w:rsid w:val="00695444"/>
    <w:rPr>
      <w:rFonts w:ascii="Arial" w:eastAsiaTheme="minorHAnsi" w:hAnsi="Arial" w:cs="Arial"/>
      <w:b/>
      <w:bCs/>
      <w:color w:val="FFFFFF" w:themeColor="background1"/>
      <w:sz w:val="28"/>
      <w:szCs w:val="28"/>
      <w:shd w:val="clear" w:color="auto" w:fill="A00024" w:themeFill="text2"/>
      <w:lang w:eastAsia="en-US"/>
    </w:rPr>
  </w:style>
  <w:style w:type="character" w:styleId="Mention">
    <w:name w:val="Mention"/>
    <w:basedOn w:val="DefaultParagraphFont"/>
    <w:uiPriority w:val="99"/>
    <w:unhideWhenUsed/>
    <w:rsid w:val="00350BC1"/>
    <w:rPr>
      <w:color w:val="2B579A"/>
      <w:shd w:val="clear" w:color="auto" w:fill="E1DFDD"/>
    </w:rPr>
  </w:style>
  <w:style w:type="table" w:customStyle="1" w:styleId="VHBADETable">
    <w:name w:val="VHBA_DE_Table"/>
    <w:basedOn w:val="TableNormal"/>
    <w:uiPriority w:val="99"/>
    <w:rsid w:val="0085624C"/>
    <w:pPr>
      <w:spacing w:before="40" w:after="40"/>
    </w:p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pPr>
        <w:wordWrap/>
        <w:spacing w:beforeLines="0" w:before="120" w:beforeAutospacing="0" w:afterLines="0" w:after="120" w:afterAutospacing="0"/>
        <w:jc w:val="left"/>
      </w:p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A00024" w:themeFill="text2"/>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736999">
      <w:bodyDiv w:val="1"/>
      <w:marLeft w:val="0"/>
      <w:marRight w:val="0"/>
      <w:marTop w:val="0"/>
      <w:marBottom w:val="0"/>
      <w:divBdr>
        <w:top w:val="none" w:sz="0" w:space="0" w:color="auto"/>
        <w:left w:val="none" w:sz="0" w:space="0" w:color="auto"/>
        <w:bottom w:val="none" w:sz="0" w:space="0" w:color="auto"/>
        <w:right w:val="none" w:sz="0" w:space="0" w:color="auto"/>
      </w:divBdr>
      <w:divsChild>
        <w:div w:id="22219082">
          <w:marLeft w:val="0"/>
          <w:marRight w:val="0"/>
          <w:marTop w:val="0"/>
          <w:marBottom w:val="0"/>
          <w:divBdr>
            <w:top w:val="none" w:sz="0" w:space="0" w:color="auto"/>
            <w:left w:val="none" w:sz="0" w:space="0" w:color="auto"/>
            <w:bottom w:val="none" w:sz="0" w:space="0" w:color="auto"/>
            <w:right w:val="none" w:sz="0" w:space="0" w:color="auto"/>
          </w:divBdr>
          <w:divsChild>
            <w:div w:id="112330259">
              <w:marLeft w:val="0"/>
              <w:marRight w:val="0"/>
              <w:marTop w:val="0"/>
              <w:marBottom w:val="0"/>
              <w:divBdr>
                <w:top w:val="none" w:sz="0" w:space="0" w:color="auto"/>
                <w:left w:val="none" w:sz="0" w:space="0" w:color="auto"/>
                <w:bottom w:val="none" w:sz="0" w:space="0" w:color="auto"/>
                <w:right w:val="none" w:sz="0" w:space="0" w:color="auto"/>
              </w:divBdr>
            </w:div>
          </w:divsChild>
        </w:div>
        <w:div w:id="23288271">
          <w:marLeft w:val="0"/>
          <w:marRight w:val="0"/>
          <w:marTop w:val="0"/>
          <w:marBottom w:val="0"/>
          <w:divBdr>
            <w:top w:val="none" w:sz="0" w:space="0" w:color="auto"/>
            <w:left w:val="none" w:sz="0" w:space="0" w:color="auto"/>
            <w:bottom w:val="none" w:sz="0" w:space="0" w:color="auto"/>
            <w:right w:val="none" w:sz="0" w:space="0" w:color="auto"/>
          </w:divBdr>
          <w:divsChild>
            <w:div w:id="1701012090">
              <w:marLeft w:val="0"/>
              <w:marRight w:val="0"/>
              <w:marTop w:val="0"/>
              <w:marBottom w:val="0"/>
              <w:divBdr>
                <w:top w:val="none" w:sz="0" w:space="0" w:color="auto"/>
                <w:left w:val="none" w:sz="0" w:space="0" w:color="auto"/>
                <w:bottom w:val="none" w:sz="0" w:space="0" w:color="auto"/>
                <w:right w:val="none" w:sz="0" w:space="0" w:color="auto"/>
              </w:divBdr>
            </w:div>
          </w:divsChild>
        </w:div>
        <w:div w:id="42096720">
          <w:marLeft w:val="0"/>
          <w:marRight w:val="0"/>
          <w:marTop w:val="0"/>
          <w:marBottom w:val="0"/>
          <w:divBdr>
            <w:top w:val="none" w:sz="0" w:space="0" w:color="auto"/>
            <w:left w:val="none" w:sz="0" w:space="0" w:color="auto"/>
            <w:bottom w:val="none" w:sz="0" w:space="0" w:color="auto"/>
            <w:right w:val="none" w:sz="0" w:space="0" w:color="auto"/>
          </w:divBdr>
          <w:divsChild>
            <w:div w:id="227692910">
              <w:marLeft w:val="0"/>
              <w:marRight w:val="0"/>
              <w:marTop w:val="0"/>
              <w:marBottom w:val="0"/>
              <w:divBdr>
                <w:top w:val="none" w:sz="0" w:space="0" w:color="auto"/>
                <w:left w:val="none" w:sz="0" w:space="0" w:color="auto"/>
                <w:bottom w:val="none" w:sz="0" w:space="0" w:color="auto"/>
                <w:right w:val="none" w:sz="0" w:space="0" w:color="auto"/>
              </w:divBdr>
            </w:div>
          </w:divsChild>
        </w:div>
        <w:div w:id="48575597">
          <w:marLeft w:val="0"/>
          <w:marRight w:val="0"/>
          <w:marTop w:val="0"/>
          <w:marBottom w:val="0"/>
          <w:divBdr>
            <w:top w:val="none" w:sz="0" w:space="0" w:color="auto"/>
            <w:left w:val="none" w:sz="0" w:space="0" w:color="auto"/>
            <w:bottom w:val="none" w:sz="0" w:space="0" w:color="auto"/>
            <w:right w:val="none" w:sz="0" w:space="0" w:color="auto"/>
          </w:divBdr>
          <w:divsChild>
            <w:div w:id="1313220667">
              <w:marLeft w:val="0"/>
              <w:marRight w:val="0"/>
              <w:marTop w:val="0"/>
              <w:marBottom w:val="0"/>
              <w:divBdr>
                <w:top w:val="none" w:sz="0" w:space="0" w:color="auto"/>
                <w:left w:val="none" w:sz="0" w:space="0" w:color="auto"/>
                <w:bottom w:val="none" w:sz="0" w:space="0" w:color="auto"/>
                <w:right w:val="none" w:sz="0" w:space="0" w:color="auto"/>
              </w:divBdr>
            </w:div>
          </w:divsChild>
        </w:div>
        <w:div w:id="143399060">
          <w:marLeft w:val="0"/>
          <w:marRight w:val="0"/>
          <w:marTop w:val="0"/>
          <w:marBottom w:val="0"/>
          <w:divBdr>
            <w:top w:val="none" w:sz="0" w:space="0" w:color="auto"/>
            <w:left w:val="none" w:sz="0" w:space="0" w:color="auto"/>
            <w:bottom w:val="none" w:sz="0" w:space="0" w:color="auto"/>
            <w:right w:val="none" w:sz="0" w:space="0" w:color="auto"/>
          </w:divBdr>
          <w:divsChild>
            <w:div w:id="1384408625">
              <w:marLeft w:val="0"/>
              <w:marRight w:val="0"/>
              <w:marTop w:val="0"/>
              <w:marBottom w:val="0"/>
              <w:divBdr>
                <w:top w:val="none" w:sz="0" w:space="0" w:color="auto"/>
                <w:left w:val="none" w:sz="0" w:space="0" w:color="auto"/>
                <w:bottom w:val="none" w:sz="0" w:space="0" w:color="auto"/>
                <w:right w:val="none" w:sz="0" w:space="0" w:color="auto"/>
              </w:divBdr>
            </w:div>
          </w:divsChild>
        </w:div>
        <w:div w:id="167136845">
          <w:marLeft w:val="0"/>
          <w:marRight w:val="0"/>
          <w:marTop w:val="0"/>
          <w:marBottom w:val="0"/>
          <w:divBdr>
            <w:top w:val="none" w:sz="0" w:space="0" w:color="auto"/>
            <w:left w:val="none" w:sz="0" w:space="0" w:color="auto"/>
            <w:bottom w:val="none" w:sz="0" w:space="0" w:color="auto"/>
            <w:right w:val="none" w:sz="0" w:space="0" w:color="auto"/>
          </w:divBdr>
          <w:divsChild>
            <w:div w:id="35930450">
              <w:marLeft w:val="0"/>
              <w:marRight w:val="0"/>
              <w:marTop w:val="0"/>
              <w:marBottom w:val="0"/>
              <w:divBdr>
                <w:top w:val="none" w:sz="0" w:space="0" w:color="auto"/>
                <w:left w:val="none" w:sz="0" w:space="0" w:color="auto"/>
                <w:bottom w:val="none" w:sz="0" w:space="0" w:color="auto"/>
                <w:right w:val="none" w:sz="0" w:space="0" w:color="auto"/>
              </w:divBdr>
            </w:div>
          </w:divsChild>
        </w:div>
        <w:div w:id="185143823">
          <w:marLeft w:val="0"/>
          <w:marRight w:val="0"/>
          <w:marTop w:val="0"/>
          <w:marBottom w:val="0"/>
          <w:divBdr>
            <w:top w:val="none" w:sz="0" w:space="0" w:color="auto"/>
            <w:left w:val="none" w:sz="0" w:space="0" w:color="auto"/>
            <w:bottom w:val="none" w:sz="0" w:space="0" w:color="auto"/>
            <w:right w:val="none" w:sz="0" w:space="0" w:color="auto"/>
          </w:divBdr>
          <w:divsChild>
            <w:div w:id="120616638">
              <w:marLeft w:val="0"/>
              <w:marRight w:val="0"/>
              <w:marTop w:val="0"/>
              <w:marBottom w:val="0"/>
              <w:divBdr>
                <w:top w:val="none" w:sz="0" w:space="0" w:color="auto"/>
                <w:left w:val="none" w:sz="0" w:space="0" w:color="auto"/>
                <w:bottom w:val="none" w:sz="0" w:space="0" w:color="auto"/>
                <w:right w:val="none" w:sz="0" w:space="0" w:color="auto"/>
              </w:divBdr>
            </w:div>
          </w:divsChild>
        </w:div>
        <w:div w:id="198593189">
          <w:marLeft w:val="0"/>
          <w:marRight w:val="0"/>
          <w:marTop w:val="0"/>
          <w:marBottom w:val="0"/>
          <w:divBdr>
            <w:top w:val="none" w:sz="0" w:space="0" w:color="auto"/>
            <w:left w:val="none" w:sz="0" w:space="0" w:color="auto"/>
            <w:bottom w:val="none" w:sz="0" w:space="0" w:color="auto"/>
            <w:right w:val="none" w:sz="0" w:space="0" w:color="auto"/>
          </w:divBdr>
          <w:divsChild>
            <w:div w:id="119737242">
              <w:marLeft w:val="0"/>
              <w:marRight w:val="0"/>
              <w:marTop w:val="0"/>
              <w:marBottom w:val="0"/>
              <w:divBdr>
                <w:top w:val="none" w:sz="0" w:space="0" w:color="auto"/>
                <w:left w:val="none" w:sz="0" w:space="0" w:color="auto"/>
                <w:bottom w:val="none" w:sz="0" w:space="0" w:color="auto"/>
                <w:right w:val="none" w:sz="0" w:space="0" w:color="auto"/>
              </w:divBdr>
            </w:div>
          </w:divsChild>
        </w:div>
        <w:div w:id="210919685">
          <w:marLeft w:val="0"/>
          <w:marRight w:val="0"/>
          <w:marTop w:val="0"/>
          <w:marBottom w:val="0"/>
          <w:divBdr>
            <w:top w:val="none" w:sz="0" w:space="0" w:color="auto"/>
            <w:left w:val="none" w:sz="0" w:space="0" w:color="auto"/>
            <w:bottom w:val="none" w:sz="0" w:space="0" w:color="auto"/>
            <w:right w:val="none" w:sz="0" w:space="0" w:color="auto"/>
          </w:divBdr>
          <w:divsChild>
            <w:div w:id="166098255">
              <w:marLeft w:val="0"/>
              <w:marRight w:val="0"/>
              <w:marTop w:val="0"/>
              <w:marBottom w:val="0"/>
              <w:divBdr>
                <w:top w:val="none" w:sz="0" w:space="0" w:color="auto"/>
                <w:left w:val="none" w:sz="0" w:space="0" w:color="auto"/>
                <w:bottom w:val="none" w:sz="0" w:space="0" w:color="auto"/>
                <w:right w:val="none" w:sz="0" w:space="0" w:color="auto"/>
              </w:divBdr>
            </w:div>
          </w:divsChild>
        </w:div>
        <w:div w:id="214584246">
          <w:marLeft w:val="0"/>
          <w:marRight w:val="0"/>
          <w:marTop w:val="0"/>
          <w:marBottom w:val="0"/>
          <w:divBdr>
            <w:top w:val="none" w:sz="0" w:space="0" w:color="auto"/>
            <w:left w:val="none" w:sz="0" w:space="0" w:color="auto"/>
            <w:bottom w:val="none" w:sz="0" w:space="0" w:color="auto"/>
            <w:right w:val="none" w:sz="0" w:space="0" w:color="auto"/>
          </w:divBdr>
          <w:divsChild>
            <w:div w:id="1129592236">
              <w:marLeft w:val="0"/>
              <w:marRight w:val="0"/>
              <w:marTop w:val="0"/>
              <w:marBottom w:val="0"/>
              <w:divBdr>
                <w:top w:val="none" w:sz="0" w:space="0" w:color="auto"/>
                <w:left w:val="none" w:sz="0" w:space="0" w:color="auto"/>
                <w:bottom w:val="none" w:sz="0" w:space="0" w:color="auto"/>
                <w:right w:val="none" w:sz="0" w:space="0" w:color="auto"/>
              </w:divBdr>
            </w:div>
          </w:divsChild>
        </w:div>
        <w:div w:id="228930215">
          <w:marLeft w:val="0"/>
          <w:marRight w:val="0"/>
          <w:marTop w:val="0"/>
          <w:marBottom w:val="0"/>
          <w:divBdr>
            <w:top w:val="none" w:sz="0" w:space="0" w:color="auto"/>
            <w:left w:val="none" w:sz="0" w:space="0" w:color="auto"/>
            <w:bottom w:val="none" w:sz="0" w:space="0" w:color="auto"/>
            <w:right w:val="none" w:sz="0" w:space="0" w:color="auto"/>
          </w:divBdr>
          <w:divsChild>
            <w:div w:id="204758440">
              <w:marLeft w:val="0"/>
              <w:marRight w:val="0"/>
              <w:marTop w:val="0"/>
              <w:marBottom w:val="0"/>
              <w:divBdr>
                <w:top w:val="none" w:sz="0" w:space="0" w:color="auto"/>
                <w:left w:val="none" w:sz="0" w:space="0" w:color="auto"/>
                <w:bottom w:val="none" w:sz="0" w:space="0" w:color="auto"/>
                <w:right w:val="none" w:sz="0" w:space="0" w:color="auto"/>
              </w:divBdr>
            </w:div>
          </w:divsChild>
        </w:div>
        <w:div w:id="238684598">
          <w:marLeft w:val="0"/>
          <w:marRight w:val="0"/>
          <w:marTop w:val="0"/>
          <w:marBottom w:val="0"/>
          <w:divBdr>
            <w:top w:val="none" w:sz="0" w:space="0" w:color="auto"/>
            <w:left w:val="none" w:sz="0" w:space="0" w:color="auto"/>
            <w:bottom w:val="none" w:sz="0" w:space="0" w:color="auto"/>
            <w:right w:val="none" w:sz="0" w:space="0" w:color="auto"/>
          </w:divBdr>
          <w:divsChild>
            <w:div w:id="1025449052">
              <w:marLeft w:val="0"/>
              <w:marRight w:val="0"/>
              <w:marTop w:val="0"/>
              <w:marBottom w:val="0"/>
              <w:divBdr>
                <w:top w:val="none" w:sz="0" w:space="0" w:color="auto"/>
                <w:left w:val="none" w:sz="0" w:space="0" w:color="auto"/>
                <w:bottom w:val="none" w:sz="0" w:space="0" w:color="auto"/>
                <w:right w:val="none" w:sz="0" w:space="0" w:color="auto"/>
              </w:divBdr>
            </w:div>
          </w:divsChild>
        </w:div>
        <w:div w:id="377515618">
          <w:marLeft w:val="0"/>
          <w:marRight w:val="0"/>
          <w:marTop w:val="0"/>
          <w:marBottom w:val="0"/>
          <w:divBdr>
            <w:top w:val="none" w:sz="0" w:space="0" w:color="auto"/>
            <w:left w:val="none" w:sz="0" w:space="0" w:color="auto"/>
            <w:bottom w:val="none" w:sz="0" w:space="0" w:color="auto"/>
            <w:right w:val="none" w:sz="0" w:space="0" w:color="auto"/>
          </w:divBdr>
          <w:divsChild>
            <w:div w:id="331832917">
              <w:marLeft w:val="0"/>
              <w:marRight w:val="0"/>
              <w:marTop w:val="0"/>
              <w:marBottom w:val="0"/>
              <w:divBdr>
                <w:top w:val="none" w:sz="0" w:space="0" w:color="auto"/>
                <w:left w:val="none" w:sz="0" w:space="0" w:color="auto"/>
                <w:bottom w:val="none" w:sz="0" w:space="0" w:color="auto"/>
                <w:right w:val="none" w:sz="0" w:space="0" w:color="auto"/>
              </w:divBdr>
            </w:div>
          </w:divsChild>
        </w:div>
        <w:div w:id="464080815">
          <w:marLeft w:val="0"/>
          <w:marRight w:val="0"/>
          <w:marTop w:val="0"/>
          <w:marBottom w:val="0"/>
          <w:divBdr>
            <w:top w:val="none" w:sz="0" w:space="0" w:color="auto"/>
            <w:left w:val="none" w:sz="0" w:space="0" w:color="auto"/>
            <w:bottom w:val="none" w:sz="0" w:space="0" w:color="auto"/>
            <w:right w:val="none" w:sz="0" w:space="0" w:color="auto"/>
          </w:divBdr>
          <w:divsChild>
            <w:div w:id="888107974">
              <w:marLeft w:val="0"/>
              <w:marRight w:val="0"/>
              <w:marTop w:val="0"/>
              <w:marBottom w:val="0"/>
              <w:divBdr>
                <w:top w:val="none" w:sz="0" w:space="0" w:color="auto"/>
                <w:left w:val="none" w:sz="0" w:space="0" w:color="auto"/>
                <w:bottom w:val="none" w:sz="0" w:space="0" w:color="auto"/>
                <w:right w:val="none" w:sz="0" w:space="0" w:color="auto"/>
              </w:divBdr>
            </w:div>
          </w:divsChild>
        </w:div>
        <w:div w:id="470099579">
          <w:marLeft w:val="0"/>
          <w:marRight w:val="0"/>
          <w:marTop w:val="0"/>
          <w:marBottom w:val="0"/>
          <w:divBdr>
            <w:top w:val="none" w:sz="0" w:space="0" w:color="auto"/>
            <w:left w:val="none" w:sz="0" w:space="0" w:color="auto"/>
            <w:bottom w:val="none" w:sz="0" w:space="0" w:color="auto"/>
            <w:right w:val="none" w:sz="0" w:space="0" w:color="auto"/>
          </w:divBdr>
          <w:divsChild>
            <w:div w:id="1972899875">
              <w:marLeft w:val="0"/>
              <w:marRight w:val="0"/>
              <w:marTop w:val="0"/>
              <w:marBottom w:val="0"/>
              <w:divBdr>
                <w:top w:val="none" w:sz="0" w:space="0" w:color="auto"/>
                <w:left w:val="none" w:sz="0" w:space="0" w:color="auto"/>
                <w:bottom w:val="none" w:sz="0" w:space="0" w:color="auto"/>
                <w:right w:val="none" w:sz="0" w:space="0" w:color="auto"/>
              </w:divBdr>
            </w:div>
          </w:divsChild>
        </w:div>
        <w:div w:id="580214755">
          <w:marLeft w:val="0"/>
          <w:marRight w:val="0"/>
          <w:marTop w:val="0"/>
          <w:marBottom w:val="0"/>
          <w:divBdr>
            <w:top w:val="none" w:sz="0" w:space="0" w:color="auto"/>
            <w:left w:val="none" w:sz="0" w:space="0" w:color="auto"/>
            <w:bottom w:val="none" w:sz="0" w:space="0" w:color="auto"/>
            <w:right w:val="none" w:sz="0" w:space="0" w:color="auto"/>
          </w:divBdr>
          <w:divsChild>
            <w:div w:id="158884742">
              <w:marLeft w:val="0"/>
              <w:marRight w:val="0"/>
              <w:marTop w:val="0"/>
              <w:marBottom w:val="0"/>
              <w:divBdr>
                <w:top w:val="none" w:sz="0" w:space="0" w:color="auto"/>
                <w:left w:val="none" w:sz="0" w:space="0" w:color="auto"/>
                <w:bottom w:val="none" w:sz="0" w:space="0" w:color="auto"/>
                <w:right w:val="none" w:sz="0" w:space="0" w:color="auto"/>
              </w:divBdr>
            </w:div>
          </w:divsChild>
        </w:div>
        <w:div w:id="583759889">
          <w:marLeft w:val="0"/>
          <w:marRight w:val="0"/>
          <w:marTop w:val="0"/>
          <w:marBottom w:val="0"/>
          <w:divBdr>
            <w:top w:val="none" w:sz="0" w:space="0" w:color="auto"/>
            <w:left w:val="none" w:sz="0" w:space="0" w:color="auto"/>
            <w:bottom w:val="none" w:sz="0" w:space="0" w:color="auto"/>
            <w:right w:val="none" w:sz="0" w:space="0" w:color="auto"/>
          </w:divBdr>
          <w:divsChild>
            <w:div w:id="1547793801">
              <w:marLeft w:val="0"/>
              <w:marRight w:val="0"/>
              <w:marTop w:val="0"/>
              <w:marBottom w:val="0"/>
              <w:divBdr>
                <w:top w:val="none" w:sz="0" w:space="0" w:color="auto"/>
                <w:left w:val="none" w:sz="0" w:space="0" w:color="auto"/>
                <w:bottom w:val="none" w:sz="0" w:space="0" w:color="auto"/>
                <w:right w:val="none" w:sz="0" w:space="0" w:color="auto"/>
              </w:divBdr>
            </w:div>
          </w:divsChild>
        </w:div>
        <w:div w:id="646783712">
          <w:marLeft w:val="0"/>
          <w:marRight w:val="0"/>
          <w:marTop w:val="0"/>
          <w:marBottom w:val="0"/>
          <w:divBdr>
            <w:top w:val="none" w:sz="0" w:space="0" w:color="auto"/>
            <w:left w:val="none" w:sz="0" w:space="0" w:color="auto"/>
            <w:bottom w:val="none" w:sz="0" w:space="0" w:color="auto"/>
            <w:right w:val="none" w:sz="0" w:space="0" w:color="auto"/>
          </w:divBdr>
          <w:divsChild>
            <w:div w:id="1844739592">
              <w:marLeft w:val="0"/>
              <w:marRight w:val="0"/>
              <w:marTop w:val="0"/>
              <w:marBottom w:val="0"/>
              <w:divBdr>
                <w:top w:val="none" w:sz="0" w:space="0" w:color="auto"/>
                <w:left w:val="none" w:sz="0" w:space="0" w:color="auto"/>
                <w:bottom w:val="none" w:sz="0" w:space="0" w:color="auto"/>
                <w:right w:val="none" w:sz="0" w:space="0" w:color="auto"/>
              </w:divBdr>
            </w:div>
          </w:divsChild>
        </w:div>
        <w:div w:id="670178455">
          <w:marLeft w:val="0"/>
          <w:marRight w:val="0"/>
          <w:marTop w:val="0"/>
          <w:marBottom w:val="0"/>
          <w:divBdr>
            <w:top w:val="none" w:sz="0" w:space="0" w:color="auto"/>
            <w:left w:val="none" w:sz="0" w:space="0" w:color="auto"/>
            <w:bottom w:val="none" w:sz="0" w:space="0" w:color="auto"/>
            <w:right w:val="none" w:sz="0" w:space="0" w:color="auto"/>
          </w:divBdr>
          <w:divsChild>
            <w:div w:id="1038509171">
              <w:marLeft w:val="0"/>
              <w:marRight w:val="0"/>
              <w:marTop w:val="0"/>
              <w:marBottom w:val="0"/>
              <w:divBdr>
                <w:top w:val="none" w:sz="0" w:space="0" w:color="auto"/>
                <w:left w:val="none" w:sz="0" w:space="0" w:color="auto"/>
                <w:bottom w:val="none" w:sz="0" w:space="0" w:color="auto"/>
                <w:right w:val="none" w:sz="0" w:space="0" w:color="auto"/>
              </w:divBdr>
            </w:div>
          </w:divsChild>
        </w:div>
        <w:div w:id="675349245">
          <w:marLeft w:val="0"/>
          <w:marRight w:val="0"/>
          <w:marTop w:val="0"/>
          <w:marBottom w:val="0"/>
          <w:divBdr>
            <w:top w:val="none" w:sz="0" w:space="0" w:color="auto"/>
            <w:left w:val="none" w:sz="0" w:space="0" w:color="auto"/>
            <w:bottom w:val="none" w:sz="0" w:space="0" w:color="auto"/>
            <w:right w:val="none" w:sz="0" w:space="0" w:color="auto"/>
          </w:divBdr>
          <w:divsChild>
            <w:div w:id="1613197651">
              <w:marLeft w:val="0"/>
              <w:marRight w:val="0"/>
              <w:marTop w:val="0"/>
              <w:marBottom w:val="0"/>
              <w:divBdr>
                <w:top w:val="none" w:sz="0" w:space="0" w:color="auto"/>
                <w:left w:val="none" w:sz="0" w:space="0" w:color="auto"/>
                <w:bottom w:val="none" w:sz="0" w:space="0" w:color="auto"/>
                <w:right w:val="none" w:sz="0" w:space="0" w:color="auto"/>
              </w:divBdr>
            </w:div>
          </w:divsChild>
        </w:div>
        <w:div w:id="687800697">
          <w:marLeft w:val="0"/>
          <w:marRight w:val="0"/>
          <w:marTop w:val="0"/>
          <w:marBottom w:val="0"/>
          <w:divBdr>
            <w:top w:val="none" w:sz="0" w:space="0" w:color="auto"/>
            <w:left w:val="none" w:sz="0" w:space="0" w:color="auto"/>
            <w:bottom w:val="none" w:sz="0" w:space="0" w:color="auto"/>
            <w:right w:val="none" w:sz="0" w:space="0" w:color="auto"/>
          </w:divBdr>
          <w:divsChild>
            <w:div w:id="1327856326">
              <w:marLeft w:val="0"/>
              <w:marRight w:val="0"/>
              <w:marTop w:val="0"/>
              <w:marBottom w:val="0"/>
              <w:divBdr>
                <w:top w:val="none" w:sz="0" w:space="0" w:color="auto"/>
                <w:left w:val="none" w:sz="0" w:space="0" w:color="auto"/>
                <w:bottom w:val="none" w:sz="0" w:space="0" w:color="auto"/>
                <w:right w:val="none" w:sz="0" w:space="0" w:color="auto"/>
              </w:divBdr>
            </w:div>
          </w:divsChild>
        </w:div>
        <w:div w:id="744033671">
          <w:marLeft w:val="0"/>
          <w:marRight w:val="0"/>
          <w:marTop w:val="0"/>
          <w:marBottom w:val="0"/>
          <w:divBdr>
            <w:top w:val="none" w:sz="0" w:space="0" w:color="auto"/>
            <w:left w:val="none" w:sz="0" w:space="0" w:color="auto"/>
            <w:bottom w:val="none" w:sz="0" w:space="0" w:color="auto"/>
            <w:right w:val="none" w:sz="0" w:space="0" w:color="auto"/>
          </w:divBdr>
          <w:divsChild>
            <w:div w:id="946154567">
              <w:marLeft w:val="0"/>
              <w:marRight w:val="0"/>
              <w:marTop w:val="0"/>
              <w:marBottom w:val="0"/>
              <w:divBdr>
                <w:top w:val="none" w:sz="0" w:space="0" w:color="auto"/>
                <w:left w:val="none" w:sz="0" w:space="0" w:color="auto"/>
                <w:bottom w:val="none" w:sz="0" w:space="0" w:color="auto"/>
                <w:right w:val="none" w:sz="0" w:space="0" w:color="auto"/>
              </w:divBdr>
            </w:div>
          </w:divsChild>
        </w:div>
        <w:div w:id="746153213">
          <w:marLeft w:val="0"/>
          <w:marRight w:val="0"/>
          <w:marTop w:val="0"/>
          <w:marBottom w:val="0"/>
          <w:divBdr>
            <w:top w:val="none" w:sz="0" w:space="0" w:color="auto"/>
            <w:left w:val="none" w:sz="0" w:space="0" w:color="auto"/>
            <w:bottom w:val="none" w:sz="0" w:space="0" w:color="auto"/>
            <w:right w:val="none" w:sz="0" w:space="0" w:color="auto"/>
          </w:divBdr>
          <w:divsChild>
            <w:div w:id="1972326567">
              <w:marLeft w:val="0"/>
              <w:marRight w:val="0"/>
              <w:marTop w:val="0"/>
              <w:marBottom w:val="0"/>
              <w:divBdr>
                <w:top w:val="none" w:sz="0" w:space="0" w:color="auto"/>
                <w:left w:val="none" w:sz="0" w:space="0" w:color="auto"/>
                <w:bottom w:val="none" w:sz="0" w:space="0" w:color="auto"/>
                <w:right w:val="none" w:sz="0" w:space="0" w:color="auto"/>
              </w:divBdr>
            </w:div>
          </w:divsChild>
        </w:div>
        <w:div w:id="770392914">
          <w:marLeft w:val="0"/>
          <w:marRight w:val="0"/>
          <w:marTop w:val="0"/>
          <w:marBottom w:val="0"/>
          <w:divBdr>
            <w:top w:val="none" w:sz="0" w:space="0" w:color="auto"/>
            <w:left w:val="none" w:sz="0" w:space="0" w:color="auto"/>
            <w:bottom w:val="none" w:sz="0" w:space="0" w:color="auto"/>
            <w:right w:val="none" w:sz="0" w:space="0" w:color="auto"/>
          </w:divBdr>
          <w:divsChild>
            <w:div w:id="1848328434">
              <w:marLeft w:val="0"/>
              <w:marRight w:val="0"/>
              <w:marTop w:val="0"/>
              <w:marBottom w:val="0"/>
              <w:divBdr>
                <w:top w:val="none" w:sz="0" w:space="0" w:color="auto"/>
                <w:left w:val="none" w:sz="0" w:space="0" w:color="auto"/>
                <w:bottom w:val="none" w:sz="0" w:space="0" w:color="auto"/>
                <w:right w:val="none" w:sz="0" w:space="0" w:color="auto"/>
              </w:divBdr>
            </w:div>
          </w:divsChild>
        </w:div>
        <w:div w:id="773718396">
          <w:marLeft w:val="0"/>
          <w:marRight w:val="0"/>
          <w:marTop w:val="0"/>
          <w:marBottom w:val="0"/>
          <w:divBdr>
            <w:top w:val="none" w:sz="0" w:space="0" w:color="auto"/>
            <w:left w:val="none" w:sz="0" w:space="0" w:color="auto"/>
            <w:bottom w:val="none" w:sz="0" w:space="0" w:color="auto"/>
            <w:right w:val="none" w:sz="0" w:space="0" w:color="auto"/>
          </w:divBdr>
          <w:divsChild>
            <w:div w:id="565841021">
              <w:marLeft w:val="0"/>
              <w:marRight w:val="0"/>
              <w:marTop w:val="0"/>
              <w:marBottom w:val="0"/>
              <w:divBdr>
                <w:top w:val="none" w:sz="0" w:space="0" w:color="auto"/>
                <w:left w:val="none" w:sz="0" w:space="0" w:color="auto"/>
                <w:bottom w:val="none" w:sz="0" w:space="0" w:color="auto"/>
                <w:right w:val="none" w:sz="0" w:space="0" w:color="auto"/>
              </w:divBdr>
            </w:div>
          </w:divsChild>
        </w:div>
        <w:div w:id="831457671">
          <w:marLeft w:val="0"/>
          <w:marRight w:val="0"/>
          <w:marTop w:val="0"/>
          <w:marBottom w:val="0"/>
          <w:divBdr>
            <w:top w:val="none" w:sz="0" w:space="0" w:color="auto"/>
            <w:left w:val="none" w:sz="0" w:space="0" w:color="auto"/>
            <w:bottom w:val="none" w:sz="0" w:space="0" w:color="auto"/>
            <w:right w:val="none" w:sz="0" w:space="0" w:color="auto"/>
          </w:divBdr>
          <w:divsChild>
            <w:div w:id="1776748155">
              <w:marLeft w:val="0"/>
              <w:marRight w:val="0"/>
              <w:marTop w:val="0"/>
              <w:marBottom w:val="0"/>
              <w:divBdr>
                <w:top w:val="none" w:sz="0" w:space="0" w:color="auto"/>
                <w:left w:val="none" w:sz="0" w:space="0" w:color="auto"/>
                <w:bottom w:val="none" w:sz="0" w:space="0" w:color="auto"/>
                <w:right w:val="none" w:sz="0" w:space="0" w:color="auto"/>
              </w:divBdr>
            </w:div>
          </w:divsChild>
        </w:div>
        <w:div w:id="899054546">
          <w:marLeft w:val="0"/>
          <w:marRight w:val="0"/>
          <w:marTop w:val="0"/>
          <w:marBottom w:val="0"/>
          <w:divBdr>
            <w:top w:val="none" w:sz="0" w:space="0" w:color="auto"/>
            <w:left w:val="none" w:sz="0" w:space="0" w:color="auto"/>
            <w:bottom w:val="none" w:sz="0" w:space="0" w:color="auto"/>
            <w:right w:val="none" w:sz="0" w:space="0" w:color="auto"/>
          </w:divBdr>
          <w:divsChild>
            <w:div w:id="1491022526">
              <w:marLeft w:val="0"/>
              <w:marRight w:val="0"/>
              <w:marTop w:val="0"/>
              <w:marBottom w:val="0"/>
              <w:divBdr>
                <w:top w:val="none" w:sz="0" w:space="0" w:color="auto"/>
                <w:left w:val="none" w:sz="0" w:space="0" w:color="auto"/>
                <w:bottom w:val="none" w:sz="0" w:space="0" w:color="auto"/>
                <w:right w:val="none" w:sz="0" w:space="0" w:color="auto"/>
              </w:divBdr>
            </w:div>
          </w:divsChild>
        </w:div>
        <w:div w:id="932275266">
          <w:marLeft w:val="0"/>
          <w:marRight w:val="0"/>
          <w:marTop w:val="0"/>
          <w:marBottom w:val="0"/>
          <w:divBdr>
            <w:top w:val="none" w:sz="0" w:space="0" w:color="auto"/>
            <w:left w:val="none" w:sz="0" w:space="0" w:color="auto"/>
            <w:bottom w:val="none" w:sz="0" w:space="0" w:color="auto"/>
            <w:right w:val="none" w:sz="0" w:space="0" w:color="auto"/>
          </w:divBdr>
          <w:divsChild>
            <w:div w:id="1237087935">
              <w:marLeft w:val="0"/>
              <w:marRight w:val="0"/>
              <w:marTop w:val="0"/>
              <w:marBottom w:val="0"/>
              <w:divBdr>
                <w:top w:val="none" w:sz="0" w:space="0" w:color="auto"/>
                <w:left w:val="none" w:sz="0" w:space="0" w:color="auto"/>
                <w:bottom w:val="none" w:sz="0" w:space="0" w:color="auto"/>
                <w:right w:val="none" w:sz="0" w:space="0" w:color="auto"/>
              </w:divBdr>
            </w:div>
          </w:divsChild>
        </w:div>
        <w:div w:id="941037411">
          <w:marLeft w:val="0"/>
          <w:marRight w:val="0"/>
          <w:marTop w:val="0"/>
          <w:marBottom w:val="0"/>
          <w:divBdr>
            <w:top w:val="none" w:sz="0" w:space="0" w:color="auto"/>
            <w:left w:val="none" w:sz="0" w:space="0" w:color="auto"/>
            <w:bottom w:val="none" w:sz="0" w:space="0" w:color="auto"/>
            <w:right w:val="none" w:sz="0" w:space="0" w:color="auto"/>
          </w:divBdr>
          <w:divsChild>
            <w:div w:id="385489359">
              <w:marLeft w:val="0"/>
              <w:marRight w:val="0"/>
              <w:marTop w:val="0"/>
              <w:marBottom w:val="0"/>
              <w:divBdr>
                <w:top w:val="none" w:sz="0" w:space="0" w:color="auto"/>
                <w:left w:val="none" w:sz="0" w:space="0" w:color="auto"/>
                <w:bottom w:val="none" w:sz="0" w:space="0" w:color="auto"/>
                <w:right w:val="none" w:sz="0" w:space="0" w:color="auto"/>
              </w:divBdr>
            </w:div>
          </w:divsChild>
        </w:div>
        <w:div w:id="1073355933">
          <w:marLeft w:val="0"/>
          <w:marRight w:val="0"/>
          <w:marTop w:val="0"/>
          <w:marBottom w:val="0"/>
          <w:divBdr>
            <w:top w:val="none" w:sz="0" w:space="0" w:color="auto"/>
            <w:left w:val="none" w:sz="0" w:space="0" w:color="auto"/>
            <w:bottom w:val="none" w:sz="0" w:space="0" w:color="auto"/>
            <w:right w:val="none" w:sz="0" w:space="0" w:color="auto"/>
          </w:divBdr>
          <w:divsChild>
            <w:div w:id="1522209795">
              <w:marLeft w:val="0"/>
              <w:marRight w:val="0"/>
              <w:marTop w:val="0"/>
              <w:marBottom w:val="0"/>
              <w:divBdr>
                <w:top w:val="none" w:sz="0" w:space="0" w:color="auto"/>
                <w:left w:val="none" w:sz="0" w:space="0" w:color="auto"/>
                <w:bottom w:val="none" w:sz="0" w:space="0" w:color="auto"/>
                <w:right w:val="none" w:sz="0" w:space="0" w:color="auto"/>
              </w:divBdr>
            </w:div>
          </w:divsChild>
        </w:div>
        <w:div w:id="1105156068">
          <w:marLeft w:val="0"/>
          <w:marRight w:val="0"/>
          <w:marTop w:val="0"/>
          <w:marBottom w:val="0"/>
          <w:divBdr>
            <w:top w:val="none" w:sz="0" w:space="0" w:color="auto"/>
            <w:left w:val="none" w:sz="0" w:space="0" w:color="auto"/>
            <w:bottom w:val="none" w:sz="0" w:space="0" w:color="auto"/>
            <w:right w:val="none" w:sz="0" w:space="0" w:color="auto"/>
          </w:divBdr>
          <w:divsChild>
            <w:div w:id="228275973">
              <w:marLeft w:val="0"/>
              <w:marRight w:val="0"/>
              <w:marTop w:val="0"/>
              <w:marBottom w:val="0"/>
              <w:divBdr>
                <w:top w:val="none" w:sz="0" w:space="0" w:color="auto"/>
                <w:left w:val="none" w:sz="0" w:space="0" w:color="auto"/>
                <w:bottom w:val="none" w:sz="0" w:space="0" w:color="auto"/>
                <w:right w:val="none" w:sz="0" w:space="0" w:color="auto"/>
              </w:divBdr>
            </w:div>
          </w:divsChild>
        </w:div>
        <w:div w:id="1240940522">
          <w:marLeft w:val="0"/>
          <w:marRight w:val="0"/>
          <w:marTop w:val="0"/>
          <w:marBottom w:val="0"/>
          <w:divBdr>
            <w:top w:val="none" w:sz="0" w:space="0" w:color="auto"/>
            <w:left w:val="none" w:sz="0" w:space="0" w:color="auto"/>
            <w:bottom w:val="none" w:sz="0" w:space="0" w:color="auto"/>
            <w:right w:val="none" w:sz="0" w:space="0" w:color="auto"/>
          </w:divBdr>
          <w:divsChild>
            <w:div w:id="1279753570">
              <w:marLeft w:val="0"/>
              <w:marRight w:val="0"/>
              <w:marTop w:val="0"/>
              <w:marBottom w:val="0"/>
              <w:divBdr>
                <w:top w:val="none" w:sz="0" w:space="0" w:color="auto"/>
                <w:left w:val="none" w:sz="0" w:space="0" w:color="auto"/>
                <w:bottom w:val="none" w:sz="0" w:space="0" w:color="auto"/>
                <w:right w:val="none" w:sz="0" w:space="0" w:color="auto"/>
              </w:divBdr>
            </w:div>
          </w:divsChild>
        </w:div>
        <w:div w:id="1370179299">
          <w:marLeft w:val="0"/>
          <w:marRight w:val="0"/>
          <w:marTop w:val="0"/>
          <w:marBottom w:val="0"/>
          <w:divBdr>
            <w:top w:val="none" w:sz="0" w:space="0" w:color="auto"/>
            <w:left w:val="none" w:sz="0" w:space="0" w:color="auto"/>
            <w:bottom w:val="none" w:sz="0" w:space="0" w:color="auto"/>
            <w:right w:val="none" w:sz="0" w:space="0" w:color="auto"/>
          </w:divBdr>
          <w:divsChild>
            <w:div w:id="598219603">
              <w:marLeft w:val="0"/>
              <w:marRight w:val="0"/>
              <w:marTop w:val="0"/>
              <w:marBottom w:val="0"/>
              <w:divBdr>
                <w:top w:val="none" w:sz="0" w:space="0" w:color="auto"/>
                <w:left w:val="none" w:sz="0" w:space="0" w:color="auto"/>
                <w:bottom w:val="none" w:sz="0" w:space="0" w:color="auto"/>
                <w:right w:val="none" w:sz="0" w:space="0" w:color="auto"/>
              </w:divBdr>
            </w:div>
          </w:divsChild>
        </w:div>
        <w:div w:id="1397243354">
          <w:marLeft w:val="0"/>
          <w:marRight w:val="0"/>
          <w:marTop w:val="0"/>
          <w:marBottom w:val="0"/>
          <w:divBdr>
            <w:top w:val="none" w:sz="0" w:space="0" w:color="auto"/>
            <w:left w:val="none" w:sz="0" w:space="0" w:color="auto"/>
            <w:bottom w:val="none" w:sz="0" w:space="0" w:color="auto"/>
            <w:right w:val="none" w:sz="0" w:space="0" w:color="auto"/>
          </w:divBdr>
          <w:divsChild>
            <w:div w:id="431436819">
              <w:marLeft w:val="0"/>
              <w:marRight w:val="0"/>
              <w:marTop w:val="0"/>
              <w:marBottom w:val="0"/>
              <w:divBdr>
                <w:top w:val="none" w:sz="0" w:space="0" w:color="auto"/>
                <w:left w:val="none" w:sz="0" w:space="0" w:color="auto"/>
                <w:bottom w:val="none" w:sz="0" w:space="0" w:color="auto"/>
                <w:right w:val="none" w:sz="0" w:space="0" w:color="auto"/>
              </w:divBdr>
            </w:div>
          </w:divsChild>
        </w:div>
        <w:div w:id="1425608397">
          <w:marLeft w:val="0"/>
          <w:marRight w:val="0"/>
          <w:marTop w:val="0"/>
          <w:marBottom w:val="0"/>
          <w:divBdr>
            <w:top w:val="none" w:sz="0" w:space="0" w:color="auto"/>
            <w:left w:val="none" w:sz="0" w:space="0" w:color="auto"/>
            <w:bottom w:val="none" w:sz="0" w:space="0" w:color="auto"/>
            <w:right w:val="none" w:sz="0" w:space="0" w:color="auto"/>
          </w:divBdr>
          <w:divsChild>
            <w:div w:id="2144960189">
              <w:marLeft w:val="0"/>
              <w:marRight w:val="0"/>
              <w:marTop w:val="0"/>
              <w:marBottom w:val="0"/>
              <w:divBdr>
                <w:top w:val="none" w:sz="0" w:space="0" w:color="auto"/>
                <w:left w:val="none" w:sz="0" w:space="0" w:color="auto"/>
                <w:bottom w:val="none" w:sz="0" w:space="0" w:color="auto"/>
                <w:right w:val="none" w:sz="0" w:space="0" w:color="auto"/>
              </w:divBdr>
            </w:div>
          </w:divsChild>
        </w:div>
        <w:div w:id="1454979610">
          <w:marLeft w:val="0"/>
          <w:marRight w:val="0"/>
          <w:marTop w:val="0"/>
          <w:marBottom w:val="0"/>
          <w:divBdr>
            <w:top w:val="none" w:sz="0" w:space="0" w:color="auto"/>
            <w:left w:val="none" w:sz="0" w:space="0" w:color="auto"/>
            <w:bottom w:val="none" w:sz="0" w:space="0" w:color="auto"/>
            <w:right w:val="none" w:sz="0" w:space="0" w:color="auto"/>
          </w:divBdr>
          <w:divsChild>
            <w:div w:id="1505120981">
              <w:marLeft w:val="0"/>
              <w:marRight w:val="0"/>
              <w:marTop w:val="0"/>
              <w:marBottom w:val="0"/>
              <w:divBdr>
                <w:top w:val="none" w:sz="0" w:space="0" w:color="auto"/>
                <w:left w:val="none" w:sz="0" w:space="0" w:color="auto"/>
                <w:bottom w:val="none" w:sz="0" w:space="0" w:color="auto"/>
                <w:right w:val="none" w:sz="0" w:space="0" w:color="auto"/>
              </w:divBdr>
            </w:div>
          </w:divsChild>
        </w:div>
        <w:div w:id="1574319070">
          <w:marLeft w:val="0"/>
          <w:marRight w:val="0"/>
          <w:marTop w:val="0"/>
          <w:marBottom w:val="0"/>
          <w:divBdr>
            <w:top w:val="none" w:sz="0" w:space="0" w:color="auto"/>
            <w:left w:val="none" w:sz="0" w:space="0" w:color="auto"/>
            <w:bottom w:val="none" w:sz="0" w:space="0" w:color="auto"/>
            <w:right w:val="none" w:sz="0" w:space="0" w:color="auto"/>
          </w:divBdr>
          <w:divsChild>
            <w:div w:id="1279097914">
              <w:marLeft w:val="0"/>
              <w:marRight w:val="0"/>
              <w:marTop w:val="0"/>
              <w:marBottom w:val="0"/>
              <w:divBdr>
                <w:top w:val="none" w:sz="0" w:space="0" w:color="auto"/>
                <w:left w:val="none" w:sz="0" w:space="0" w:color="auto"/>
                <w:bottom w:val="none" w:sz="0" w:space="0" w:color="auto"/>
                <w:right w:val="none" w:sz="0" w:space="0" w:color="auto"/>
              </w:divBdr>
            </w:div>
          </w:divsChild>
        </w:div>
        <w:div w:id="1615092678">
          <w:marLeft w:val="0"/>
          <w:marRight w:val="0"/>
          <w:marTop w:val="0"/>
          <w:marBottom w:val="0"/>
          <w:divBdr>
            <w:top w:val="none" w:sz="0" w:space="0" w:color="auto"/>
            <w:left w:val="none" w:sz="0" w:space="0" w:color="auto"/>
            <w:bottom w:val="none" w:sz="0" w:space="0" w:color="auto"/>
            <w:right w:val="none" w:sz="0" w:space="0" w:color="auto"/>
          </w:divBdr>
          <w:divsChild>
            <w:div w:id="1355381521">
              <w:marLeft w:val="0"/>
              <w:marRight w:val="0"/>
              <w:marTop w:val="0"/>
              <w:marBottom w:val="0"/>
              <w:divBdr>
                <w:top w:val="none" w:sz="0" w:space="0" w:color="auto"/>
                <w:left w:val="none" w:sz="0" w:space="0" w:color="auto"/>
                <w:bottom w:val="none" w:sz="0" w:space="0" w:color="auto"/>
                <w:right w:val="none" w:sz="0" w:space="0" w:color="auto"/>
              </w:divBdr>
            </w:div>
          </w:divsChild>
        </w:div>
        <w:div w:id="1740707124">
          <w:marLeft w:val="0"/>
          <w:marRight w:val="0"/>
          <w:marTop w:val="0"/>
          <w:marBottom w:val="0"/>
          <w:divBdr>
            <w:top w:val="none" w:sz="0" w:space="0" w:color="auto"/>
            <w:left w:val="none" w:sz="0" w:space="0" w:color="auto"/>
            <w:bottom w:val="none" w:sz="0" w:space="0" w:color="auto"/>
            <w:right w:val="none" w:sz="0" w:space="0" w:color="auto"/>
          </w:divBdr>
          <w:divsChild>
            <w:div w:id="2047169645">
              <w:marLeft w:val="0"/>
              <w:marRight w:val="0"/>
              <w:marTop w:val="0"/>
              <w:marBottom w:val="0"/>
              <w:divBdr>
                <w:top w:val="none" w:sz="0" w:space="0" w:color="auto"/>
                <w:left w:val="none" w:sz="0" w:space="0" w:color="auto"/>
                <w:bottom w:val="none" w:sz="0" w:space="0" w:color="auto"/>
                <w:right w:val="none" w:sz="0" w:space="0" w:color="auto"/>
              </w:divBdr>
            </w:div>
          </w:divsChild>
        </w:div>
        <w:div w:id="1760984063">
          <w:marLeft w:val="0"/>
          <w:marRight w:val="0"/>
          <w:marTop w:val="0"/>
          <w:marBottom w:val="0"/>
          <w:divBdr>
            <w:top w:val="none" w:sz="0" w:space="0" w:color="auto"/>
            <w:left w:val="none" w:sz="0" w:space="0" w:color="auto"/>
            <w:bottom w:val="none" w:sz="0" w:space="0" w:color="auto"/>
            <w:right w:val="none" w:sz="0" w:space="0" w:color="auto"/>
          </w:divBdr>
          <w:divsChild>
            <w:div w:id="481429604">
              <w:marLeft w:val="0"/>
              <w:marRight w:val="0"/>
              <w:marTop w:val="0"/>
              <w:marBottom w:val="0"/>
              <w:divBdr>
                <w:top w:val="none" w:sz="0" w:space="0" w:color="auto"/>
                <w:left w:val="none" w:sz="0" w:space="0" w:color="auto"/>
                <w:bottom w:val="none" w:sz="0" w:space="0" w:color="auto"/>
                <w:right w:val="none" w:sz="0" w:space="0" w:color="auto"/>
              </w:divBdr>
            </w:div>
          </w:divsChild>
        </w:div>
        <w:div w:id="1908416543">
          <w:marLeft w:val="0"/>
          <w:marRight w:val="0"/>
          <w:marTop w:val="0"/>
          <w:marBottom w:val="0"/>
          <w:divBdr>
            <w:top w:val="none" w:sz="0" w:space="0" w:color="auto"/>
            <w:left w:val="none" w:sz="0" w:space="0" w:color="auto"/>
            <w:bottom w:val="none" w:sz="0" w:space="0" w:color="auto"/>
            <w:right w:val="none" w:sz="0" w:space="0" w:color="auto"/>
          </w:divBdr>
          <w:divsChild>
            <w:div w:id="1037699052">
              <w:marLeft w:val="0"/>
              <w:marRight w:val="0"/>
              <w:marTop w:val="0"/>
              <w:marBottom w:val="0"/>
              <w:divBdr>
                <w:top w:val="none" w:sz="0" w:space="0" w:color="auto"/>
                <w:left w:val="none" w:sz="0" w:space="0" w:color="auto"/>
                <w:bottom w:val="none" w:sz="0" w:space="0" w:color="auto"/>
                <w:right w:val="none" w:sz="0" w:space="0" w:color="auto"/>
              </w:divBdr>
            </w:div>
          </w:divsChild>
        </w:div>
        <w:div w:id="2071267112">
          <w:marLeft w:val="0"/>
          <w:marRight w:val="0"/>
          <w:marTop w:val="0"/>
          <w:marBottom w:val="0"/>
          <w:divBdr>
            <w:top w:val="none" w:sz="0" w:space="0" w:color="auto"/>
            <w:left w:val="none" w:sz="0" w:space="0" w:color="auto"/>
            <w:bottom w:val="none" w:sz="0" w:space="0" w:color="auto"/>
            <w:right w:val="none" w:sz="0" w:space="0" w:color="auto"/>
          </w:divBdr>
          <w:divsChild>
            <w:div w:id="1586306050">
              <w:marLeft w:val="0"/>
              <w:marRight w:val="0"/>
              <w:marTop w:val="0"/>
              <w:marBottom w:val="0"/>
              <w:divBdr>
                <w:top w:val="none" w:sz="0" w:space="0" w:color="auto"/>
                <w:left w:val="none" w:sz="0" w:space="0" w:color="auto"/>
                <w:bottom w:val="none" w:sz="0" w:space="0" w:color="auto"/>
                <w:right w:val="none" w:sz="0" w:space="0" w:color="auto"/>
              </w:divBdr>
            </w:div>
          </w:divsChild>
        </w:div>
        <w:div w:id="2071883299">
          <w:marLeft w:val="0"/>
          <w:marRight w:val="0"/>
          <w:marTop w:val="0"/>
          <w:marBottom w:val="0"/>
          <w:divBdr>
            <w:top w:val="none" w:sz="0" w:space="0" w:color="auto"/>
            <w:left w:val="none" w:sz="0" w:space="0" w:color="auto"/>
            <w:bottom w:val="none" w:sz="0" w:space="0" w:color="auto"/>
            <w:right w:val="none" w:sz="0" w:space="0" w:color="auto"/>
          </w:divBdr>
          <w:divsChild>
            <w:div w:id="658968387">
              <w:marLeft w:val="0"/>
              <w:marRight w:val="0"/>
              <w:marTop w:val="0"/>
              <w:marBottom w:val="0"/>
              <w:divBdr>
                <w:top w:val="none" w:sz="0" w:space="0" w:color="auto"/>
                <w:left w:val="none" w:sz="0" w:space="0" w:color="auto"/>
                <w:bottom w:val="none" w:sz="0" w:space="0" w:color="auto"/>
                <w:right w:val="none" w:sz="0" w:space="0" w:color="auto"/>
              </w:divBdr>
            </w:div>
          </w:divsChild>
        </w:div>
        <w:div w:id="2081168351">
          <w:marLeft w:val="0"/>
          <w:marRight w:val="0"/>
          <w:marTop w:val="0"/>
          <w:marBottom w:val="0"/>
          <w:divBdr>
            <w:top w:val="none" w:sz="0" w:space="0" w:color="auto"/>
            <w:left w:val="none" w:sz="0" w:space="0" w:color="auto"/>
            <w:bottom w:val="none" w:sz="0" w:space="0" w:color="auto"/>
            <w:right w:val="none" w:sz="0" w:space="0" w:color="auto"/>
          </w:divBdr>
          <w:divsChild>
            <w:div w:id="1613590582">
              <w:marLeft w:val="0"/>
              <w:marRight w:val="0"/>
              <w:marTop w:val="0"/>
              <w:marBottom w:val="0"/>
              <w:divBdr>
                <w:top w:val="none" w:sz="0" w:space="0" w:color="auto"/>
                <w:left w:val="none" w:sz="0" w:space="0" w:color="auto"/>
                <w:bottom w:val="none" w:sz="0" w:space="0" w:color="auto"/>
                <w:right w:val="none" w:sz="0" w:space="0" w:color="auto"/>
              </w:divBdr>
            </w:div>
          </w:divsChild>
        </w:div>
        <w:div w:id="2102286873">
          <w:marLeft w:val="0"/>
          <w:marRight w:val="0"/>
          <w:marTop w:val="0"/>
          <w:marBottom w:val="0"/>
          <w:divBdr>
            <w:top w:val="none" w:sz="0" w:space="0" w:color="auto"/>
            <w:left w:val="none" w:sz="0" w:space="0" w:color="auto"/>
            <w:bottom w:val="none" w:sz="0" w:space="0" w:color="auto"/>
            <w:right w:val="none" w:sz="0" w:space="0" w:color="auto"/>
          </w:divBdr>
          <w:divsChild>
            <w:div w:id="1691180238">
              <w:marLeft w:val="0"/>
              <w:marRight w:val="0"/>
              <w:marTop w:val="0"/>
              <w:marBottom w:val="0"/>
              <w:divBdr>
                <w:top w:val="none" w:sz="0" w:space="0" w:color="auto"/>
                <w:left w:val="none" w:sz="0" w:space="0" w:color="auto"/>
                <w:bottom w:val="none" w:sz="0" w:space="0" w:color="auto"/>
                <w:right w:val="none" w:sz="0" w:space="0" w:color="auto"/>
              </w:divBdr>
            </w:div>
          </w:divsChild>
        </w:div>
        <w:div w:id="2121683113">
          <w:marLeft w:val="0"/>
          <w:marRight w:val="0"/>
          <w:marTop w:val="0"/>
          <w:marBottom w:val="0"/>
          <w:divBdr>
            <w:top w:val="none" w:sz="0" w:space="0" w:color="auto"/>
            <w:left w:val="none" w:sz="0" w:space="0" w:color="auto"/>
            <w:bottom w:val="none" w:sz="0" w:space="0" w:color="auto"/>
            <w:right w:val="none" w:sz="0" w:space="0" w:color="auto"/>
          </w:divBdr>
          <w:divsChild>
            <w:div w:id="176614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64837">
      <w:bodyDiv w:val="1"/>
      <w:marLeft w:val="0"/>
      <w:marRight w:val="0"/>
      <w:marTop w:val="0"/>
      <w:marBottom w:val="0"/>
      <w:divBdr>
        <w:top w:val="none" w:sz="0" w:space="0" w:color="auto"/>
        <w:left w:val="none" w:sz="0" w:space="0" w:color="auto"/>
        <w:bottom w:val="none" w:sz="0" w:space="0" w:color="auto"/>
        <w:right w:val="none" w:sz="0" w:space="0" w:color="auto"/>
      </w:divBdr>
    </w:div>
    <w:div w:id="108360975">
      <w:bodyDiv w:val="1"/>
      <w:marLeft w:val="0"/>
      <w:marRight w:val="0"/>
      <w:marTop w:val="0"/>
      <w:marBottom w:val="0"/>
      <w:divBdr>
        <w:top w:val="none" w:sz="0" w:space="0" w:color="auto"/>
        <w:left w:val="none" w:sz="0" w:space="0" w:color="auto"/>
        <w:bottom w:val="none" w:sz="0" w:space="0" w:color="auto"/>
        <w:right w:val="none" w:sz="0" w:space="0" w:color="auto"/>
      </w:divBdr>
      <w:divsChild>
        <w:div w:id="123666525">
          <w:marLeft w:val="0"/>
          <w:marRight w:val="0"/>
          <w:marTop w:val="0"/>
          <w:marBottom w:val="0"/>
          <w:divBdr>
            <w:top w:val="none" w:sz="0" w:space="0" w:color="auto"/>
            <w:left w:val="none" w:sz="0" w:space="0" w:color="auto"/>
            <w:bottom w:val="none" w:sz="0" w:space="0" w:color="auto"/>
            <w:right w:val="none" w:sz="0" w:space="0" w:color="auto"/>
          </w:divBdr>
        </w:div>
        <w:div w:id="163133002">
          <w:marLeft w:val="0"/>
          <w:marRight w:val="0"/>
          <w:marTop w:val="0"/>
          <w:marBottom w:val="0"/>
          <w:divBdr>
            <w:top w:val="none" w:sz="0" w:space="0" w:color="auto"/>
            <w:left w:val="none" w:sz="0" w:space="0" w:color="auto"/>
            <w:bottom w:val="none" w:sz="0" w:space="0" w:color="auto"/>
            <w:right w:val="none" w:sz="0" w:space="0" w:color="auto"/>
          </w:divBdr>
          <w:divsChild>
            <w:div w:id="1818187242">
              <w:marLeft w:val="-75"/>
              <w:marRight w:val="0"/>
              <w:marTop w:val="30"/>
              <w:marBottom w:val="30"/>
              <w:divBdr>
                <w:top w:val="none" w:sz="0" w:space="0" w:color="auto"/>
                <w:left w:val="none" w:sz="0" w:space="0" w:color="auto"/>
                <w:bottom w:val="none" w:sz="0" w:space="0" w:color="auto"/>
                <w:right w:val="none" w:sz="0" w:space="0" w:color="auto"/>
              </w:divBdr>
              <w:divsChild>
                <w:div w:id="12266096">
                  <w:marLeft w:val="0"/>
                  <w:marRight w:val="0"/>
                  <w:marTop w:val="0"/>
                  <w:marBottom w:val="0"/>
                  <w:divBdr>
                    <w:top w:val="none" w:sz="0" w:space="0" w:color="auto"/>
                    <w:left w:val="none" w:sz="0" w:space="0" w:color="auto"/>
                    <w:bottom w:val="none" w:sz="0" w:space="0" w:color="auto"/>
                    <w:right w:val="none" w:sz="0" w:space="0" w:color="auto"/>
                  </w:divBdr>
                  <w:divsChild>
                    <w:div w:id="738867904">
                      <w:marLeft w:val="0"/>
                      <w:marRight w:val="0"/>
                      <w:marTop w:val="0"/>
                      <w:marBottom w:val="0"/>
                      <w:divBdr>
                        <w:top w:val="none" w:sz="0" w:space="0" w:color="auto"/>
                        <w:left w:val="none" w:sz="0" w:space="0" w:color="auto"/>
                        <w:bottom w:val="none" w:sz="0" w:space="0" w:color="auto"/>
                        <w:right w:val="none" w:sz="0" w:space="0" w:color="auto"/>
                      </w:divBdr>
                    </w:div>
                  </w:divsChild>
                </w:div>
                <w:div w:id="24914426">
                  <w:marLeft w:val="0"/>
                  <w:marRight w:val="0"/>
                  <w:marTop w:val="0"/>
                  <w:marBottom w:val="0"/>
                  <w:divBdr>
                    <w:top w:val="none" w:sz="0" w:space="0" w:color="auto"/>
                    <w:left w:val="none" w:sz="0" w:space="0" w:color="auto"/>
                    <w:bottom w:val="none" w:sz="0" w:space="0" w:color="auto"/>
                    <w:right w:val="none" w:sz="0" w:space="0" w:color="auto"/>
                  </w:divBdr>
                  <w:divsChild>
                    <w:div w:id="29502474">
                      <w:marLeft w:val="0"/>
                      <w:marRight w:val="0"/>
                      <w:marTop w:val="0"/>
                      <w:marBottom w:val="0"/>
                      <w:divBdr>
                        <w:top w:val="none" w:sz="0" w:space="0" w:color="auto"/>
                        <w:left w:val="none" w:sz="0" w:space="0" w:color="auto"/>
                        <w:bottom w:val="none" w:sz="0" w:space="0" w:color="auto"/>
                        <w:right w:val="none" w:sz="0" w:space="0" w:color="auto"/>
                      </w:divBdr>
                    </w:div>
                  </w:divsChild>
                </w:div>
                <w:div w:id="37709535">
                  <w:marLeft w:val="0"/>
                  <w:marRight w:val="0"/>
                  <w:marTop w:val="0"/>
                  <w:marBottom w:val="0"/>
                  <w:divBdr>
                    <w:top w:val="none" w:sz="0" w:space="0" w:color="auto"/>
                    <w:left w:val="none" w:sz="0" w:space="0" w:color="auto"/>
                    <w:bottom w:val="none" w:sz="0" w:space="0" w:color="auto"/>
                    <w:right w:val="none" w:sz="0" w:space="0" w:color="auto"/>
                  </w:divBdr>
                  <w:divsChild>
                    <w:div w:id="1405910245">
                      <w:marLeft w:val="0"/>
                      <w:marRight w:val="0"/>
                      <w:marTop w:val="0"/>
                      <w:marBottom w:val="0"/>
                      <w:divBdr>
                        <w:top w:val="none" w:sz="0" w:space="0" w:color="auto"/>
                        <w:left w:val="none" w:sz="0" w:space="0" w:color="auto"/>
                        <w:bottom w:val="none" w:sz="0" w:space="0" w:color="auto"/>
                        <w:right w:val="none" w:sz="0" w:space="0" w:color="auto"/>
                      </w:divBdr>
                    </w:div>
                  </w:divsChild>
                </w:div>
                <w:div w:id="64113172">
                  <w:marLeft w:val="0"/>
                  <w:marRight w:val="0"/>
                  <w:marTop w:val="0"/>
                  <w:marBottom w:val="0"/>
                  <w:divBdr>
                    <w:top w:val="none" w:sz="0" w:space="0" w:color="auto"/>
                    <w:left w:val="none" w:sz="0" w:space="0" w:color="auto"/>
                    <w:bottom w:val="none" w:sz="0" w:space="0" w:color="auto"/>
                    <w:right w:val="none" w:sz="0" w:space="0" w:color="auto"/>
                  </w:divBdr>
                  <w:divsChild>
                    <w:div w:id="1705444356">
                      <w:marLeft w:val="0"/>
                      <w:marRight w:val="0"/>
                      <w:marTop w:val="0"/>
                      <w:marBottom w:val="0"/>
                      <w:divBdr>
                        <w:top w:val="none" w:sz="0" w:space="0" w:color="auto"/>
                        <w:left w:val="none" w:sz="0" w:space="0" w:color="auto"/>
                        <w:bottom w:val="none" w:sz="0" w:space="0" w:color="auto"/>
                        <w:right w:val="none" w:sz="0" w:space="0" w:color="auto"/>
                      </w:divBdr>
                    </w:div>
                  </w:divsChild>
                </w:div>
                <w:div w:id="71197313">
                  <w:marLeft w:val="0"/>
                  <w:marRight w:val="0"/>
                  <w:marTop w:val="0"/>
                  <w:marBottom w:val="0"/>
                  <w:divBdr>
                    <w:top w:val="none" w:sz="0" w:space="0" w:color="auto"/>
                    <w:left w:val="none" w:sz="0" w:space="0" w:color="auto"/>
                    <w:bottom w:val="none" w:sz="0" w:space="0" w:color="auto"/>
                    <w:right w:val="none" w:sz="0" w:space="0" w:color="auto"/>
                  </w:divBdr>
                  <w:divsChild>
                    <w:div w:id="1212034832">
                      <w:marLeft w:val="0"/>
                      <w:marRight w:val="0"/>
                      <w:marTop w:val="0"/>
                      <w:marBottom w:val="0"/>
                      <w:divBdr>
                        <w:top w:val="none" w:sz="0" w:space="0" w:color="auto"/>
                        <w:left w:val="none" w:sz="0" w:space="0" w:color="auto"/>
                        <w:bottom w:val="none" w:sz="0" w:space="0" w:color="auto"/>
                        <w:right w:val="none" w:sz="0" w:space="0" w:color="auto"/>
                      </w:divBdr>
                    </w:div>
                  </w:divsChild>
                </w:div>
                <w:div w:id="97600462">
                  <w:marLeft w:val="0"/>
                  <w:marRight w:val="0"/>
                  <w:marTop w:val="0"/>
                  <w:marBottom w:val="0"/>
                  <w:divBdr>
                    <w:top w:val="none" w:sz="0" w:space="0" w:color="auto"/>
                    <w:left w:val="none" w:sz="0" w:space="0" w:color="auto"/>
                    <w:bottom w:val="none" w:sz="0" w:space="0" w:color="auto"/>
                    <w:right w:val="none" w:sz="0" w:space="0" w:color="auto"/>
                  </w:divBdr>
                  <w:divsChild>
                    <w:div w:id="1929195520">
                      <w:marLeft w:val="0"/>
                      <w:marRight w:val="0"/>
                      <w:marTop w:val="0"/>
                      <w:marBottom w:val="0"/>
                      <w:divBdr>
                        <w:top w:val="none" w:sz="0" w:space="0" w:color="auto"/>
                        <w:left w:val="none" w:sz="0" w:space="0" w:color="auto"/>
                        <w:bottom w:val="none" w:sz="0" w:space="0" w:color="auto"/>
                        <w:right w:val="none" w:sz="0" w:space="0" w:color="auto"/>
                      </w:divBdr>
                    </w:div>
                  </w:divsChild>
                </w:div>
                <w:div w:id="98531311">
                  <w:marLeft w:val="0"/>
                  <w:marRight w:val="0"/>
                  <w:marTop w:val="0"/>
                  <w:marBottom w:val="0"/>
                  <w:divBdr>
                    <w:top w:val="none" w:sz="0" w:space="0" w:color="auto"/>
                    <w:left w:val="none" w:sz="0" w:space="0" w:color="auto"/>
                    <w:bottom w:val="none" w:sz="0" w:space="0" w:color="auto"/>
                    <w:right w:val="none" w:sz="0" w:space="0" w:color="auto"/>
                  </w:divBdr>
                  <w:divsChild>
                    <w:div w:id="1475676477">
                      <w:marLeft w:val="0"/>
                      <w:marRight w:val="0"/>
                      <w:marTop w:val="0"/>
                      <w:marBottom w:val="0"/>
                      <w:divBdr>
                        <w:top w:val="none" w:sz="0" w:space="0" w:color="auto"/>
                        <w:left w:val="none" w:sz="0" w:space="0" w:color="auto"/>
                        <w:bottom w:val="none" w:sz="0" w:space="0" w:color="auto"/>
                        <w:right w:val="none" w:sz="0" w:space="0" w:color="auto"/>
                      </w:divBdr>
                    </w:div>
                  </w:divsChild>
                </w:div>
                <w:div w:id="107702627">
                  <w:marLeft w:val="0"/>
                  <w:marRight w:val="0"/>
                  <w:marTop w:val="0"/>
                  <w:marBottom w:val="0"/>
                  <w:divBdr>
                    <w:top w:val="none" w:sz="0" w:space="0" w:color="auto"/>
                    <w:left w:val="none" w:sz="0" w:space="0" w:color="auto"/>
                    <w:bottom w:val="none" w:sz="0" w:space="0" w:color="auto"/>
                    <w:right w:val="none" w:sz="0" w:space="0" w:color="auto"/>
                  </w:divBdr>
                  <w:divsChild>
                    <w:div w:id="246379531">
                      <w:marLeft w:val="0"/>
                      <w:marRight w:val="0"/>
                      <w:marTop w:val="0"/>
                      <w:marBottom w:val="0"/>
                      <w:divBdr>
                        <w:top w:val="none" w:sz="0" w:space="0" w:color="auto"/>
                        <w:left w:val="none" w:sz="0" w:space="0" w:color="auto"/>
                        <w:bottom w:val="none" w:sz="0" w:space="0" w:color="auto"/>
                        <w:right w:val="none" w:sz="0" w:space="0" w:color="auto"/>
                      </w:divBdr>
                    </w:div>
                  </w:divsChild>
                </w:div>
                <w:div w:id="109017063">
                  <w:marLeft w:val="0"/>
                  <w:marRight w:val="0"/>
                  <w:marTop w:val="0"/>
                  <w:marBottom w:val="0"/>
                  <w:divBdr>
                    <w:top w:val="none" w:sz="0" w:space="0" w:color="auto"/>
                    <w:left w:val="none" w:sz="0" w:space="0" w:color="auto"/>
                    <w:bottom w:val="none" w:sz="0" w:space="0" w:color="auto"/>
                    <w:right w:val="none" w:sz="0" w:space="0" w:color="auto"/>
                  </w:divBdr>
                  <w:divsChild>
                    <w:div w:id="1273056068">
                      <w:marLeft w:val="0"/>
                      <w:marRight w:val="0"/>
                      <w:marTop w:val="0"/>
                      <w:marBottom w:val="0"/>
                      <w:divBdr>
                        <w:top w:val="none" w:sz="0" w:space="0" w:color="auto"/>
                        <w:left w:val="none" w:sz="0" w:space="0" w:color="auto"/>
                        <w:bottom w:val="none" w:sz="0" w:space="0" w:color="auto"/>
                        <w:right w:val="none" w:sz="0" w:space="0" w:color="auto"/>
                      </w:divBdr>
                    </w:div>
                  </w:divsChild>
                </w:div>
                <w:div w:id="162816017">
                  <w:marLeft w:val="0"/>
                  <w:marRight w:val="0"/>
                  <w:marTop w:val="0"/>
                  <w:marBottom w:val="0"/>
                  <w:divBdr>
                    <w:top w:val="none" w:sz="0" w:space="0" w:color="auto"/>
                    <w:left w:val="none" w:sz="0" w:space="0" w:color="auto"/>
                    <w:bottom w:val="none" w:sz="0" w:space="0" w:color="auto"/>
                    <w:right w:val="none" w:sz="0" w:space="0" w:color="auto"/>
                  </w:divBdr>
                  <w:divsChild>
                    <w:div w:id="403912545">
                      <w:marLeft w:val="0"/>
                      <w:marRight w:val="0"/>
                      <w:marTop w:val="0"/>
                      <w:marBottom w:val="0"/>
                      <w:divBdr>
                        <w:top w:val="none" w:sz="0" w:space="0" w:color="auto"/>
                        <w:left w:val="none" w:sz="0" w:space="0" w:color="auto"/>
                        <w:bottom w:val="none" w:sz="0" w:space="0" w:color="auto"/>
                        <w:right w:val="none" w:sz="0" w:space="0" w:color="auto"/>
                      </w:divBdr>
                    </w:div>
                  </w:divsChild>
                </w:div>
                <w:div w:id="372073411">
                  <w:marLeft w:val="0"/>
                  <w:marRight w:val="0"/>
                  <w:marTop w:val="0"/>
                  <w:marBottom w:val="0"/>
                  <w:divBdr>
                    <w:top w:val="none" w:sz="0" w:space="0" w:color="auto"/>
                    <w:left w:val="none" w:sz="0" w:space="0" w:color="auto"/>
                    <w:bottom w:val="none" w:sz="0" w:space="0" w:color="auto"/>
                    <w:right w:val="none" w:sz="0" w:space="0" w:color="auto"/>
                  </w:divBdr>
                  <w:divsChild>
                    <w:div w:id="2098750845">
                      <w:marLeft w:val="0"/>
                      <w:marRight w:val="0"/>
                      <w:marTop w:val="0"/>
                      <w:marBottom w:val="0"/>
                      <w:divBdr>
                        <w:top w:val="none" w:sz="0" w:space="0" w:color="auto"/>
                        <w:left w:val="none" w:sz="0" w:space="0" w:color="auto"/>
                        <w:bottom w:val="none" w:sz="0" w:space="0" w:color="auto"/>
                        <w:right w:val="none" w:sz="0" w:space="0" w:color="auto"/>
                      </w:divBdr>
                    </w:div>
                  </w:divsChild>
                </w:div>
                <w:div w:id="374743284">
                  <w:marLeft w:val="0"/>
                  <w:marRight w:val="0"/>
                  <w:marTop w:val="0"/>
                  <w:marBottom w:val="0"/>
                  <w:divBdr>
                    <w:top w:val="none" w:sz="0" w:space="0" w:color="auto"/>
                    <w:left w:val="none" w:sz="0" w:space="0" w:color="auto"/>
                    <w:bottom w:val="none" w:sz="0" w:space="0" w:color="auto"/>
                    <w:right w:val="none" w:sz="0" w:space="0" w:color="auto"/>
                  </w:divBdr>
                  <w:divsChild>
                    <w:div w:id="1612320015">
                      <w:marLeft w:val="0"/>
                      <w:marRight w:val="0"/>
                      <w:marTop w:val="0"/>
                      <w:marBottom w:val="0"/>
                      <w:divBdr>
                        <w:top w:val="none" w:sz="0" w:space="0" w:color="auto"/>
                        <w:left w:val="none" w:sz="0" w:space="0" w:color="auto"/>
                        <w:bottom w:val="none" w:sz="0" w:space="0" w:color="auto"/>
                        <w:right w:val="none" w:sz="0" w:space="0" w:color="auto"/>
                      </w:divBdr>
                    </w:div>
                  </w:divsChild>
                </w:div>
                <w:div w:id="382294761">
                  <w:marLeft w:val="0"/>
                  <w:marRight w:val="0"/>
                  <w:marTop w:val="0"/>
                  <w:marBottom w:val="0"/>
                  <w:divBdr>
                    <w:top w:val="none" w:sz="0" w:space="0" w:color="auto"/>
                    <w:left w:val="none" w:sz="0" w:space="0" w:color="auto"/>
                    <w:bottom w:val="none" w:sz="0" w:space="0" w:color="auto"/>
                    <w:right w:val="none" w:sz="0" w:space="0" w:color="auto"/>
                  </w:divBdr>
                  <w:divsChild>
                    <w:div w:id="388263344">
                      <w:marLeft w:val="0"/>
                      <w:marRight w:val="0"/>
                      <w:marTop w:val="0"/>
                      <w:marBottom w:val="0"/>
                      <w:divBdr>
                        <w:top w:val="none" w:sz="0" w:space="0" w:color="auto"/>
                        <w:left w:val="none" w:sz="0" w:space="0" w:color="auto"/>
                        <w:bottom w:val="none" w:sz="0" w:space="0" w:color="auto"/>
                        <w:right w:val="none" w:sz="0" w:space="0" w:color="auto"/>
                      </w:divBdr>
                    </w:div>
                  </w:divsChild>
                </w:div>
                <w:div w:id="433400116">
                  <w:marLeft w:val="0"/>
                  <w:marRight w:val="0"/>
                  <w:marTop w:val="0"/>
                  <w:marBottom w:val="0"/>
                  <w:divBdr>
                    <w:top w:val="none" w:sz="0" w:space="0" w:color="auto"/>
                    <w:left w:val="none" w:sz="0" w:space="0" w:color="auto"/>
                    <w:bottom w:val="none" w:sz="0" w:space="0" w:color="auto"/>
                    <w:right w:val="none" w:sz="0" w:space="0" w:color="auto"/>
                  </w:divBdr>
                  <w:divsChild>
                    <w:div w:id="700782891">
                      <w:marLeft w:val="0"/>
                      <w:marRight w:val="0"/>
                      <w:marTop w:val="0"/>
                      <w:marBottom w:val="0"/>
                      <w:divBdr>
                        <w:top w:val="none" w:sz="0" w:space="0" w:color="auto"/>
                        <w:left w:val="none" w:sz="0" w:space="0" w:color="auto"/>
                        <w:bottom w:val="none" w:sz="0" w:space="0" w:color="auto"/>
                        <w:right w:val="none" w:sz="0" w:space="0" w:color="auto"/>
                      </w:divBdr>
                    </w:div>
                  </w:divsChild>
                </w:div>
                <w:div w:id="542790795">
                  <w:marLeft w:val="0"/>
                  <w:marRight w:val="0"/>
                  <w:marTop w:val="0"/>
                  <w:marBottom w:val="0"/>
                  <w:divBdr>
                    <w:top w:val="none" w:sz="0" w:space="0" w:color="auto"/>
                    <w:left w:val="none" w:sz="0" w:space="0" w:color="auto"/>
                    <w:bottom w:val="none" w:sz="0" w:space="0" w:color="auto"/>
                    <w:right w:val="none" w:sz="0" w:space="0" w:color="auto"/>
                  </w:divBdr>
                  <w:divsChild>
                    <w:div w:id="923490414">
                      <w:marLeft w:val="0"/>
                      <w:marRight w:val="0"/>
                      <w:marTop w:val="0"/>
                      <w:marBottom w:val="0"/>
                      <w:divBdr>
                        <w:top w:val="none" w:sz="0" w:space="0" w:color="auto"/>
                        <w:left w:val="none" w:sz="0" w:space="0" w:color="auto"/>
                        <w:bottom w:val="none" w:sz="0" w:space="0" w:color="auto"/>
                        <w:right w:val="none" w:sz="0" w:space="0" w:color="auto"/>
                      </w:divBdr>
                    </w:div>
                  </w:divsChild>
                </w:div>
                <w:div w:id="551038798">
                  <w:marLeft w:val="0"/>
                  <w:marRight w:val="0"/>
                  <w:marTop w:val="0"/>
                  <w:marBottom w:val="0"/>
                  <w:divBdr>
                    <w:top w:val="none" w:sz="0" w:space="0" w:color="auto"/>
                    <w:left w:val="none" w:sz="0" w:space="0" w:color="auto"/>
                    <w:bottom w:val="none" w:sz="0" w:space="0" w:color="auto"/>
                    <w:right w:val="none" w:sz="0" w:space="0" w:color="auto"/>
                  </w:divBdr>
                  <w:divsChild>
                    <w:div w:id="496851178">
                      <w:marLeft w:val="0"/>
                      <w:marRight w:val="0"/>
                      <w:marTop w:val="0"/>
                      <w:marBottom w:val="0"/>
                      <w:divBdr>
                        <w:top w:val="none" w:sz="0" w:space="0" w:color="auto"/>
                        <w:left w:val="none" w:sz="0" w:space="0" w:color="auto"/>
                        <w:bottom w:val="none" w:sz="0" w:space="0" w:color="auto"/>
                        <w:right w:val="none" w:sz="0" w:space="0" w:color="auto"/>
                      </w:divBdr>
                    </w:div>
                  </w:divsChild>
                </w:div>
                <w:div w:id="574125571">
                  <w:marLeft w:val="0"/>
                  <w:marRight w:val="0"/>
                  <w:marTop w:val="0"/>
                  <w:marBottom w:val="0"/>
                  <w:divBdr>
                    <w:top w:val="none" w:sz="0" w:space="0" w:color="auto"/>
                    <w:left w:val="none" w:sz="0" w:space="0" w:color="auto"/>
                    <w:bottom w:val="none" w:sz="0" w:space="0" w:color="auto"/>
                    <w:right w:val="none" w:sz="0" w:space="0" w:color="auto"/>
                  </w:divBdr>
                  <w:divsChild>
                    <w:div w:id="1300306029">
                      <w:marLeft w:val="0"/>
                      <w:marRight w:val="0"/>
                      <w:marTop w:val="0"/>
                      <w:marBottom w:val="0"/>
                      <w:divBdr>
                        <w:top w:val="none" w:sz="0" w:space="0" w:color="auto"/>
                        <w:left w:val="none" w:sz="0" w:space="0" w:color="auto"/>
                        <w:bottom w:val="none" w:sz="0" w:space="0" w:color="auto"/>
                        <w:right w:val="none" w:sz="0" w:space="0" w:color="auto"/>
                      </w:divBdr>
                    </w:div>
                  </w:divsChild>
                </w:div>
                <w:div w:id="613556265">
                  <w:marLeft w:val="0"/>
                  <w:marRight w:val="0"/>
                  <w:marTop w:val="0"/>
                  <w:marBottom w:val="0"/>
                  <w:divBdr>
                    <w:top w:val="none" w:sz="0" w:space="0" w:color="auto"/>
                    <w:left w:val="none" w:sz="0" w:space="0" w:color="auto"/>
                    <w:bottom w:val="none" w:sz="0" w:space="0" w:color="auto"/>
                    <w:right w:val="none" w:sz="0" w:space="0" w:color="auto"/>
                  </w:divBdr>
                  <w:divsChild>
                    <w:div w:id="613556120">
                      <w:marLeft w:val="0"/>
                      <w:marRight w:val="0"/>
                      <w:marTop w:val="0"/>
                      <w:marBottom w:val="0"/>
                      <w:divBdr>
                        <w:top w:val="none" w:sz="0" w:space="0" w:color="auto"/>
                        <w:left w:val="none" w:sz="0" w:space="0" w:color="auto"/>
                        <w:bottom w:val="none" w:sz="0" w:space="0" w:color="auto"/>
                        <w:right w:val="none" w:sz="0" w:space="0" w:color="auto"/>
                      </w:divBdr>
                    </w:div>
                  </w:divsChild>
                </w:div>
                <w:div w:id="650451707">
                  <w:marLeft w:val="0"/>
                  <w:marRight w:val="0"/>
                  <w:marTop w:val="0"/>
                  <w:marBottom w:val="0"/>
                  <w:divBdr>
                    <w:top w:val="none" w:sz="0" w:space="0" w:color="auto"/>
                    <w:left w:val="none" w:sz="0" w:space="0" w:color="auto"/>
                    <w:bottom w:val="none" w:sz="0" w:space="0" w:color="auto"/>
                    <w:right w:val="none" w:sz="0" w:space="0" w:color="auto"/>
                  </w:divBdr>
                  <w:divsChild>
                    <w:div w:id="1428192165">
                      <w:marLeft w:val="0"/>
                      <w:marRight w:val="0"/>
                      <w:marTop w:val="0"/>
                      <w:marBottom w:val="0"/>
                      <w:divBdr>
                        <w:top w:val="none" w:sz="0" w:space="0" w:color="auto"/>
                        <w:left w:val="none" w:sz="0" w:space="0" w:color="auto"/>
                        <w:bottom w:val="none" w:sz="0" w:space="0" w:color="auto"/>
                        <w:right w:val="none" w:sz="0" w:space="0" w:color="auto"/>
                      </w:divBdr>
                    </w:div>
                  </w:divsChild>
                </w:div>
                <w:div w:id="670761083">
                  <w:marLeft w:val="0"/>
                  <w:marRight w:val="0"/>
                  <w:marTop w:val="0"/>
                  <w:marBottom w:val="0"/>
                  <w:divBdr>
                    <w:top w:val="none" w:sz="0" w:space="0" w:color="auto"/>
                    <w:left w:val="none" w:sz="0" w:space="0" w:color="auto"/>
                    <w:bottom w:val="none" w:sz="0" w:space="0" w:color="auto"/>
                    <w:right w:val="none" w:sz="0" w:space="0" w:color="auto"/>
                  </w:divBdr>
                  <w:divsChild>
                    <w:div w:id="566577395">
                      <w:marLeft w:val="0"/>
                      <w:marRight w:val="0"/>
                      <w:marTop w:val="0"/>
                      <w:marBottom w:val="0"/>
                      <w:divBdr>
                        <w:top w:val="none" w:sz="0" w:space="0" w:color="auto"/>
                        <w:left w:val="none" w:sz="0" w:space="0" w:color="auto"/>
                        <w:bottom w:val="none" w:sz="0" w:space="0" w:color="auto"/>
                        <w:right w:val="none" w:sz="0" w:space="0" w:color="auto"/>
                      </w:divBdr>
                    </w:div>
                  </w:divsChild>
                </w:div>
                <w:div w:id="723338040">
                  <w:marLeft w:val="0"/>
                  <w:marRight w:val="0"/>
                  <w:marTop w:val="0"/>
                  <w:marBottom w:val="0"/>
                  <w:divBdr>
                    <w:top w:val="none" w:sz="0" w:space="0" w:color="auto"/>
                    <w:left w:val="none" w:sz="0" w:space="0" w:color="auto"/>
                    <w:bottom w:val="none" w:sz="0" w:space="0" w:color="auto"/>
                    <w:right w:val="none" w:sz="0" w:space="0" w:color="auto"/>
                  </w:divBdr>
                  <w:divsChild>
                    <w:div w:id="358243372">
                      <w:marLeft w:val="0"/>
                      <w:marRight w:val="0"/>
                      <w:marTop w:val="0"/>
                      <w:marBottom w:val="0"/>
                      <w:divBdr>
                        <w:top w:val="none" w:sz="0" w:space="0" w:color="auto"/>
                        <w:left w:val="none" w:sz="0" w:space="0" w:color="auto"/>
                        <w:bottom w:val="none" w:sz="0" w:space="0" w:color="auto"/>
                        <w:right w:val="none" w:sz="0" w:space="0" w:color="auto"/>
                      </w:divBdr>
                    </w:div>
                  </w:divsChild>
                </w:div>
                <w:div w:id="751896470">
                  <w:marLeft w:val="0"/>
                  <w:marRight w:val="0"/>
                  <w:marTop w:val="0"/>
                  <w:marBottom w:val="0"/>
                  <w:divBdr>
                    <w:top w:val="none" w:sz="0" w:space="0" w:color="auto"/>
                    <w:left w:val="none" w:sz="0" w:space="0" w:color="auto"/>
                    <w:bottom w:val="none" w:sz="0" w:space="0" w:color="auto"/>
                    <w:right w:val="none" w:sz="0" w:space="0" w:color="auto"/>
                  </w:divBdr>
                  <w:divsChild>
                    <w:div w:id="568926979">
                      <w:marLeft w:val="0"/>
                      <w:marRight w:val="0"/>
                      <w:marTop w:val="0"/>
                      <w:marBottom w:val="0"/>
                      <w:divBdr>
                        <w:top w:val="none" w:sz="0" w:space="0" w:color="auto"/>
                        <w:left w:val="none" w:sz="0" w:space="0" w:color="auto"/>
                        <w:bottom w:val="none" w:sz="0" w:space="0" w:color="auto"/>
                        <w:right w:val="none" w:sz="0" w:space="0" w:color="auto"/>
                      </w:divBdr>
                    </w:div>
                  </w:divsChild>
                </w:div>
                <w:div w:id="764764038">
                  <w:marLeft w:val="0"/>
                  <w:marRight w:val="0"/>
                  <w:marTop w:val="0"/>
                  <w:marBottom w:val="0"/>
                  <w:divBdr>
                    <w:top w:val="none" w:sz="0" w:space="0" w:color="auto"/>
                    <w:left w:val="none" w:sz="0" w:space="0" w:color="auto"/>
                    <w:bottom w:val="none" w:sz="0" w:space="0" w:color="auto"/>
                    <w:right w:val="none" w:sz="0" w:space="0" w:color="auto"/>
                  </w:divBdr>
                  <w:divsChild>
                    <w:div w:id="2107772476">
                      <w:marLeft w:val="0"/>
                      <w:marRight w:val="0"/>
                      <w:marTop w:val="0"/>
                      <w:marBottom w:val="0"/>
                      <w:divBdr>
                        <w:top w:val="none" w:sz="0" w:space="0" w:color="auto"/>
                        <w:left w:val="none" w:sz="0" w:space="0" w:color="auto"/>
                        <w:bottom w:val="none" w:sz="0" w:space="0" w:color="auto"/>
                        <w:right w:val="none" w:sz="0" w:space="0" w:color="auto"/>
                      </w:divBdr>
                    </w:div>
                  </w:divsChild>
                </w:div>
                <w:div w:id="774785856">
                  <w:marLeft w:val="0"/>
                  <w:marRight w:val="0"/>
                  <w:marTop w:val="0"/>
                  <w:marBottom w:val="0"/>
                  <w:divBdr>
                    <w:top w:val="none" w:sz="0" w:space="0" w:color="auto"/>
                    <w:left w:val="none" w:sz="0" w:space="0" w:color="auto"/>
                    <w:bottom w:val="none" w:sz="0" w:space="0" w:color="auto"/>
                    <w:right w:val="none" w:sz="0" w:space="0" w:color="auto"/>
                  </w:divBdr>
                  <w:divsChild>
                    <w:div w:id="1675761860">
                      <w:marLeft w:val="0"/>
                      <w:marRight w:val="0"/>
                      <w:marTop w:val="0"/>
                      <w:marBottom w:val="0"/>
                      <w:divBdr>
                        <w:top w:val="none" w:sz="0" w:space="0" w:color="auto"/>
                        <w:left w:val="none" w:sz="0" w:space="0" w:color="auto"/>
                        <w:bottom w:val="none" w:sz="0" w:space="0" w:color="auto"/>
                        <w:right w:val="none" w:sz="0" w:space="0" w:color="auto"/>
                      </w:divBdr>
                    </w:div>
                  </w:divsChild>
                </w:div>
                <w:div w:id="813761461">
                  <w:marLeft w:val="0"/>
                  <w:marRight w:val="0"/>
                  <w:marTop w:val="0"/>
                  <w:marBottom w:val="0"/>
                  <w:divBdr>
                    <w:top w:val="none" w:sz="0" w:space="0" w:color="auto"/>
                    <w:left w:val="none" w:sz="0" w:space="0" w:color="auto"/>
                    <w:bottom w:val="none" w:sz="0" w:space="0" w:color="auto"/>
                    <w:right w:val="none" w:sz="0" w:space="0" w:color="auto"/>
                  </w:divBdr>
                  <w:divsChild>
                    <w:div w:id="1990865428">
                      <w:marLeft w:val="0"/>
                      <w:marRight w:val="0"/>
                      <w:marTop w:val="0"/>
                      <w:marBottom w:val="0"/>
                      <w:divBdr>
                        <w:top w:val="none" w:sz="0" w:space="0" w:color="auto"/>
                        <w:left w:val="none" w:sz="0" w:space="0" w:color="auto"/>
                        <w:bottom w:val="none" w:sz="0" w:space="0" w:color="auto"/>
                        <w:right w:val="none" w:sz="0" w:space="0" w:color="auto"/>
                      </w:divBdr>
                    </w:div>
                  </w:divsChild>
                </w:div>
                <w:div w:id="815728758">
                  <w:marLeft w:val="0"/>
                  <w:marRight w:val="0"/>
                  <w:marTop w:val="0"/>
                  <w:marBottom w:val="0"/>
                  <w:divBdr>
                    <w:top w:val="none" w:sz="0" w:space="0" w:color="auto"/>
                    <w:left w:val="none" w:sz="0" w:space="0" w:color="auto"/>
                    <w:bottom w:val="none" w:sz="0" w:space="0" w:color="auto"/>
                    <w:right w:val="none" w:sz="0" w:space="0" w:color="auto"/>
                  </w:divBdr>
                  <w:divsChild>
                    <w:div w:id="1496531093">
                      <w:marLeft w:val="0"/>
                      <w:marRight w:val="0"/>
                      <w:marTop w:val="0"/>
                      <w:marBottom w:val="0"/>
                      <w:divBdr>
                        <w:top w:val="none" w:sz="0" w:space="0" w:color="auto"/>
                        <w:left w:val="none" w:sz="0" w:space="0" w:color="auto"/>
                        <w:bottom w:val="none" w:sz="0" w:space="0" w:color="auto"/>
                        <w:right w:val="none" w:sz="0" w:space="0" w:color="auto"/>
                      </w:divBdr>
                    </w:div>
                  </w:divsChild>
                </w:div>
                <w:div w:id="850798276">
                  <w:marLeft w:val="0"/>
                  <w:marRight w:val="0"/>
                  <w:marTop w:val="0"/>
                  <w:marBottom w:val="0"/>
                  <w:divBdr>
                    <w:top w:val="none" w:sz="0" w:space="0" w:color="auto"/>
                    <w:left w:val="none" w:sz="0" w:space="0" w:color="auto"/>
                    <w:bottom w:val="none" w:sz="0" w:space="0" w:color="auto"/>
                    <w:right w:val="none" w:sz="0" w:space="0" w:color="auto"/>
                  </w:divBdr>
                  <w:divsChild>
                    <w:div w:id="2051562981">
                      <w:marLeft w:val="0"/>
                      <w:marRight w:val="0"/>
                      <w:marTop w:val="0"/>
                      <w:marBottom w:val="0"/>
                      <w:divBdr>
                        <w:top w:val="none" w:sz="0" w:space="0" w:color="auto"/>
                        <w:left w:val="none" w:sz="0" w:space="0" w:color="auto"/>
                        <w:bottom w:val="none" w:sz="0" w:space="0" w:color="auto"/>
                        <w:right w:val="none" w:sz="0" w:space="0" w:color="auto"/>
                      </w:divBdr>
                    </w:div>
                  </w:divsChild>
                </w:div>
                <w:div w:id="882982790">
                  <w:marLeft w:val="0"/>
                  <w:marRight w:val="0"/>
                  <w:marTop w:val="0"/>
                  <w:marBottom w:val="0"/>
                  <w:divBdr>
                    <w:top w:val="none" w:sz="0" w:space="0" w:color="auto"/>
                    <w:left w:val="none" w:sz="0" w:space="0" w:color="auto"/>
                    <w:bottom w:val="none" w:sz="0" w:space="0" w:color="auto"/>
                    <w:right w:val="none" w:sz="0" w:space="0" w:color="auto"/>
                  </w:divBdr>
                  <w:divsChild>
                    <w:div w:id="2097625957">
                      <w:marLeft w:val="0"/>
                      <w:marRight w:val="0"/>
                      <w:marTop w:val="0"/>
                      <w:marBottom w:val="0"/>
                      <w:divBdr>
                        <w:top w:val="none" w:sz="0" w:space="0" w:color="auto"/>
                        <w:left w:val="none" w:sz="0" w:space="0" w:color="auto"/>
                        <w:bottom w:val="none" w:sz="0" w:space="0" w:color="auto"/>
                        <w:right w:val="none" w:sz="0" w:space="0" w:color="auto"/>
                      </w:divBdr>
                    </w:div>
                  </w:divsChild>
                </w:div>
                <w:div w:id="1003511501">
                  <w:marLeft w:val="0"/>
                  <w:marRight w:val="0"/>
                  <w:marTop w:val="0"/>
                  <w:marBottom w:val="0"/>
                  <w:divBdr>
                    <w:top w:val="none" w:sz="0" w:space="0" w:color="auto"/>
                    <w:left w:val="none" w:sz="0" w:space="0" w:color="auto"/>
                    <w:bottom w:val="none" w:sz="0" w:space="0" w:color="auto"/>
                    <w:right w:val="none" w:sz="0" w:space="0" w:color="auto"/>
                  </w:divBdr>
                  <w:divsChild>
                    <w:div w:id="1038745818">
                      <w:marLeft w:val="0"/>
                      <w:marRight w:val="0"/>
                      <w:marTop w:val="0"/>
                      <w:marBottom w:val="0"/>
                      <w:divBdr>
                        <w:top w:val="none" w:sz="0" w:space="0" w:color="auto"/>
                        <w:left w:val="none" w:sz="0" w:space="0" w:color="auto"/>
                        <w:bottom w:val="none" w:sz="0" w:space="0" w:color="auto"/>
                        <w:right w:val="none" w:sz="0" w:space="0" w:color="auto"/>
                      </w:divBdr>
                    </w:div>
                  </w:divsChild>
                </w:div>
                <w:div w:id="1037314189">
                  <w:marLeft w:val="0"/>
                  <w:marRight w:val="0"/>
                  <w:marTop w:val="0"/>
                  <w:marBottom w:val="0"/>
                  <w:divBdr>
                    <w:top w:val="none" w:sz="0" w:space="0" w:color="auto"/>
                    <w:left w:val="none" w:sz="0" w:space="0" w:color="auto"/>
                    <w:bottom w:val="none" w:sz="0" w:space="0" w:color="auto"/>
                    <w:right w:val="none" w:sz="0" w:space="0" w:color="auto"/>
                  </w:divBdr>
                  <w:divsChild>
                    <w:div w:id="294414388">
                      <w:marLeft w:val="0"/>
                      <w:marRight w:val="0"/>
                      <w:marTop w:val="0"/>
                      <w:marBottom w:val="0"/>
                      <w:divBdr>
                        <w:top w:val="none" w:sz="0" w:space="0" w:color="auto"/>
                        <w:left w:val="none" w:sz="0" w:space="0" w:color="auto"/>
                        <w:bottom w:val="none" w:sz="0" w:space="0" w:color="auto"/>
                        <w:right w:val="none" w:sz="0" w:space="0" w:color="auto"/>
                      </w:divBdr>
                    </w:div>
                  </w:divsChild>
                </w:div>
                <w:div w:id="1118569982">
                  <w:marLeft w:val="0"/>
                  <w:marRight w:val="0"/>
                  <w:marTop w:val="0"/>
                  <w:marBottom w:val="0"/>
                  <w:divBdr>
                    <w:top w:val="none" w:sz="0" w:space="0" w:color="auto"/>
                    <w:left w:val="none" w:sz="0" w:space="0" w:color="auto"/>
                    <w:bottom w:val="none" w:sz="0" w:space="0" w:color="auto"/>
                    <w:right w:val="none" w:sz="0" w:space="0" w:color="auto"/>
                  </w:divBdr>
                  <w:divsChild>
                    <w:div w:id="2032338846">
                      <w:marLeft w:val="0"/>
                      <w:marRight w:val="0"/>
                      <w:marTop w:val="0"/>
                      <w:marBottom w:val="0"/>
                      <w:divBdr>
                        <w:top w:val="none" w:sz="0" w:space="0" w:color="auto"/>
                        <w:left w:val="none" w:sz="0" w:space="0" w:color="auto"/>
                        <w:bottom w:val="none" w:sz="0" w:space="0" w:color="auto"/>
                        <w:right w:val="none" w:sz="0" w:space="0" w:color="auto"/>
                      </w:divBdr>
                    </w:div>
                  </w:divsChild>
                </w:div>
                <w:div w:id="1123427615">
                  <w:marLeft w:val="0"/>
                  <w:marRight w:val="0"/>
                  <w:marTop w:val="0"/>
                  <w:marBottom w:val="0"/>
                  <w:divBdr>
                    <w:top w:val="none" w:sz="0" w:space="0" w:color="auto"/>
                    <w:left w:val="none" w:sz="0" w:space="0" w:color="auto"/>
                    <w:bottom w:val="none" w:sz="0" w:space="0" w:color="auto"/>
                    <w:right w:val="none" w:sz="0" w:space="0" w:color="auto"/>
                  </w:divBdr>
                  <w:divsChild>
                    <w:div w:id="707527178">
                      <w:marLeft w:val="0"/>
                      <w:marRight w:val="0"/>
                      <w:marTop w:val="0"/>
                      <w:marBottom w:val="0"/>
                      <w:divBdr>
                        <w:top w:val="none" w:sz="0" w:space="0" w:color="auto"/>
                        <w:left w:val="none" w:sz="0" w:space="0" w:color="auto"/>
                        <w:bottom w:val="none" w:sz="0" w:space="0" w:color="auto"/>
                        <w:right w:val="none" w:sz="0" w:space="0" w:color="auto"/>
                      </w:divBdr>
                    </w:div>
                  </w:divsChild>
                </w:div>
                <w:div w:id="1269702385">
                  <w:marLeft w:val="0"/>
                  <w:marRight w:val="0"/>
                  <w:marTop w:val="0"/>
                  <w:marBottom w:val="0"/>
                  <w:divBdr>
                    <w:top w:val="none" w:sz="0" w:space="0" w:color="auto"/>
                    <w:left w:val="none" w:sz="0" w:space="0" w:color="auto"/>
                    <w:bottom w:val="none" w:sz="0" w:space="0" w:color="auto"/>
                    <w:right w:val="none" w:sz="0" w:space="0" w:color="auto"/>
                  </w:divBdr>
                  <w:divsChild>
                    <w:div w:id="466436483">
                      <w:marLeft w:val="0"/>
                      <w:marRight w:val="0"/>
                      <w:marTop w:val="0"/>
                      <w:marBottom w:val="0"/>
                      <w:divBdr>
                        <w:top w:val="none" w:sz="0" w:space="0" w:color="auto"/>
                        <w:left w:val="none" w:sz="0" w:space="0" w:color="auto"/>
                        <w:bottom w:val="none" w:sz="0" w:space="0" w:color="auto"/>
                        <w:right w:val="none" w:sz="0" w:space="0" w:color="auto"/>
                      </w:divBdr>
                    </w:div>
                  </w:divsChild>
                </w:div>
                <w:div w:id="1275791137">
                  <w:marLeft w:val="0"/>
                  <w:marRight w:val="0"/>
                  <w:marTop w:val="0"/>
                  <w:marBottom w:val="0"/>
                  <w:divBdr>
                    <w:top w:val="none" w:sz="0" w:space="0" w:color="auto"/>
                    <w:left w:val="none" w:sz="0" w:space="0" w:color="auto"/>
                    <w:bottom w:val="none" w:sz="0" w:space="0" w:color="auto"/>
                    <w:right w:val="none" w:sz="0" w:space="0" w:color="auto"/>
                  </w:divBdr>
                  <w:divsChild>
                    <w:div w:id="2055537229">
                      <w:marLeft w:val="0"/>
                      <w:marRight w:val="0"/>
                      <w:marTop w:val="0"/>
                      <w:marBottom w:val="0"/>
                      <w:divBdr>
                        <w:top w:val="none" w:sz="0" w:space="0" w:color="auto"/>
                        <w:left w:val="none" w:sz="0" w:space="0" w:color="auto"/>
                        <w:bottom w:val="none" w:sz="0" w:space="0" w:color="auto"/>
                        <w:right w:val="none" w:sz="0" w:space="0" w:color="auto"/>
                      </w:divBdr>
                    </w:div>
                  </w:divsChild>
                </w:div>
                <w:div w:id="1289975030">
                  <w:marLeft w:val="0"/>
                  <w:marRight w:val="0"/>
                  <w:marTop w:val="0"/>
                  <w:marBottom w:val="0"/>
                  <w:divBdr>
                    <w:top w:val="none" w:sz="0" w:space="0" w:color="auto"/>
                    <w:left w:val="none" w:sz="0" w:space="0" w:color="auto"/>
                    <w:bottom w:val="none" w:sz="0" w:space="0" w:color="auto"/>
                    <w:right w:val="none" w:sz="0" w:space="0" w:color="auto"/>
                  </w:divBdr>
                  <w:divsChild>
                    <w:div w:id="1058284825">
                      <w:marLeft w:val="0"/>
                      <w:marRight w:val="0"/>
                      <w:marTop w:val="0"/>
                      <w:marBottom w:val="0"/>
                      <w:divBdr>
                        <w:top w:val="none" w:sz="0" w:space="0" w:color="auto"/>
                        <w:left w:val="none" w:sz="0" w:space="0" w:color="auto"/>
                        <w:bottom w:val="none" w:sz="0" w:space="0" w:color="auto"/>
                        <w:right w:val="none" w:sz="0" w:space="0" w:color="auto"/>
                      </w:divBdr>
                    </w:div>
                  </w:divsChild>
                </w:div>
                <w:div w:id="1391148364">
                  <w:marLeft w:val="0"/>
                  <w:marRight w:val="0"/>
                  <w:marTop w:val="0"/>
                  <w:marBottom w:val="0"/>
                  <w:divBdr>
                    <w:top w:val="none" w:sz="0" w:space="0" w:color="auto"/>
                    <w:left w:val="none" w:sz="0" w:space="0" w:color="auto"/>
                    <w:bottom w:val="none" w:sz="0" w:space="0" w:color="auto"/>
                    <w:right w:val="none" w:sz="0" w:space="0" w:color="auto"/>
                  </w:divBdr>
                  <w:divsChild>
                    <w:div w:id="471024393">
                      <w:marLeft w:val="0"/>
                      <w:marRight w:val="0"/>
                      <w:marTop w:val="0"/>
                      <w:marBottom w:val="0"/>
                      <w:divBdr>
                        <w:top w:val="none" w:sz="0" w:space="0" w:color="auto"/>
                        <w:left w:val="none" w:sz="0" w:space="0" w:color="auto"/>
                        <w:bottom w:val="none" w:sz="0" w:space="0" w:color="auto"/>
                        <w:right w:val="none" w:sz="0" w:space="0" w:color="auto"/>
                      </w:divBdr>
                    </w:div>
                  </w:divsChild>
                </w:div>
                <w:div w:id="1435711644">
                  <w:marLeft w:val="0"/>
                  <w:marRight w:val="0"/>
                  <w:marTop w:val="0"/>
                  <w:marBottom w:val="0"/>
                  <w:divBdr>
                    <w:top w:val="none" w:sz="0" w:space="0" w:color="auto"/>
                    <w:left w:val="none" w:sz="0" w:space="0" w:color="auto"/>
                    <w:bottom w:val="none" w:sz="0" w:space="0" w:color="auto"/>
                    <w:right w:val="none" w:sz="0" w:space="0" w:color="auto"/>
                  </w:divBdr>
                  <w:divsChild>
                    <w:div w:id="2130971868">
                      <w:marLeft w:val="0"/>
                      <w:marRight w:val="0"/>
                      <w:marTop w:val="0"/>
                      <w:marBottom w:val="0"/>
                      <w:divBdr>
                        <w:top w:val="none" w:sz="0" w:space="0" w:color="auto"/>
                        <w:left w:val="none" w:sz="0" w:space="0" w:color="auto"/>
                        <w:bottom w:val="none" w:sz="0" w:space="0" w:color="auto"/>
                        <w:right w:val="none" w:sz="0" w:space="0" w:color="auto"/>
                      </w:divBdr>
                    </w:div>
                  </w:divsChild>
                </w:div>
                <w:div w:id="1481649498">
                  <w:marLeft w:val="0"/>
                  <w:marRight w:val="0"/>
                  <w:marTop w:val="0"/>
                  <w:marBottom w:val="0"/>
                  <w:divBdr>
                    <w:top w:val="none" w:sz="0" w:space="0" w:color="auto"/>
                    <w:left w:val="none" w:sz="0" w:space="0" w:color="auto"/>
                    <w:bottom w:val="none" w:sz="0" w:space="0" w:color="auto"/>
                    <w:right w:val="none" w:sz="0" w:space="0" w:color="auto"/>
                  </w:divBdr>
                  <w:divsChild>
                    <w:div w:id="1195390842">
                      <w:marLeft w:val="0"/>
                      <w:marRight w:val="0"/>
                      <w:marTop w:val="0"/>
                      <w:marBottom w:val="0"/>
                      <w:divBdr>
                        <w:top w:val="none" w:sz="0" w:space="0" w:color="auto"/>
                        <w:left w:val="none" w:sz="0" w:space="0" w:color="auto"/>
                        <w:bottom w:val="none" w:sz="0" w:space="0" w:color="auto"/>
                        <w:right w:val="none" w:sz="0" w:space="0" w:color="auto"/>
                      </w:divBdr>
                    </w:div>
                  </w:divsChild>
                </w:div>
                <w:div w:id="1515344631">
                  <w:marLeft w:val="0"/>
                  <w:marRight w:val="0"/>
                  <w:marTop w:val="0"/>
                  <w:marBottom w:val="0"/>
                  <w:divBdr>
                    <w:top w:val="none" w:sz="0" w:space="0" w:color="auto"/>
                    <w:left w:val="none" w:sz="0" w:space="0" w:color="auto"/>
                    <w:bottom w:val="none" w:sz="0" w:space="0" w:color="auto"/>
                    <w:right w:val="none" w:sz="0" w:space="0" w:color="auto"/>
                  </w:divBdr>
                  <w:divsChild>
                    <w:div w:id="536085593">
                      <w:marLeft w:val="0"/>
                      <w:marRight w:val="0"/>
                      <w:marTop w:val="0"/>
                      <w:marBottom w:val="0"/>
                      <w:divBdr>
                        <w:top w:val="none" w:sz="0" w:space="0" w:color="auto"/>
                        <w:left w:val="none" w:sz="0" w:space="0" w:color="auto"/>
                        <w:bottom w:val="none" w:sz="0" w:space="0" w:color="auto"/>
                        <w:right w:val="none" w:sz="0" w:space="0" w:color="auto"/>
                      </w:divBdr>
                    </w:div>
                  </w:divsChild>
                </w:div>
                <w:div w:id="1534031806">
                  <w:marLeft w:val="0"/>
                  <w:marRight w:val="0"/>
                  <w:marTop w:val="0"/>
                  <w:marBottom w:val="0"/>
                  <w:divBdr>
                    <w:top w:val="none" w:sz="0" w:space="0" w:color="auto"/>
                    <w:left w:val="none" w:sz="0" w:space="0" w:color="auto"/>
                    <w:bottom w:val="none" w:sz="0" w:space="0" w:color="auto"/>
                    <w:right w:val="none" w:sz="0" w:space="0" w:color="auto"/>
                  </w:divBdr>
                  <w:divsChild>
                    <w:div w:id="687558917">
                      <w:marLeft w:val="0"/>
                      <w:marRight w:val="0"/>
                      <w:marTop w:val="0"/>
                      <w:marBottom w:val="0"/>
                      <w:divBdr>
                        <w:top w:val="none" w:sz="0" w:space="0" w:color="auto"/>
                        <w:left w:val="none" w:sz="0" w:space="0" w:color="auto"/>
                        <w:bottom w:val="none" w:sz="0" w:space="0" w:color="auto"/>
                        <w:right w:val="none" w:sz="0" w:space="0" w:color="auto"/>
                      </w:divBdr>
                    </w:div>
                  </w:divsChild>
                </w:div>
                <w:div w:id="1555001146">
                  <w:marLeft w:val="0"/>
                  <w:marRight w:val="0"/>
                  <w:marTop w:val="0"/>
                  <w:marBottom w:val="0"/>
                  <w:divBdr>
                    <w:top w:val="none" w:sz="0" w:space="0" w:color="auto"/>
                    <w:left w:val="none" w:sz="0" w:space="0" w:color="auto"/>
                    <w:bottom w:val="none" w:sz="0" w:space="0" w:color="auto"/>
                    <w:right w:val="none" w:sz="0" w:space="0" w:color="auto"/>
                  </w:divBdr>
                  <w:divsChild>
                    <w:div w:id="1785535409">
                      <w:marLeft w:val="0"/>
                      <w:marRight w:val="0"/>
                      <w:marTop w:val="0"/>
                      <w:marBottom w:val="0"/>
                      <w:divBdr>
                        <w:top w:val="none" w:sz="0" w:space="0" w:color="auto"/>
                        <w:left w:val="none" w:sz="0" w:space="0" w:color="auto"/>
                        <w:bottom w:val="none" w:sz="0" w:space="0" w:color="auto"/>
                        <w:right w:val="none" w:sz="0" w:space="0" w:color="auto"/>
                      </w:divBdr>
                    </w:div>
                  </w:divsChild>
                </w:div>
                <w:div w:id="1562911881">
                  <w:marLeft w:val="0"/>
                  <w:marRight w:val="0"/>
                  <w:marTop w:val="0"/>
                  <w:marBottom w:val="0"/>
                  <w:divBdr>
                    <w:top w:val="none" w:sz="0" w:space="0" w:color="auto"/>
                    <w:left w:val="none" w:sz="0" w:space="0" w:color="auto"/>
                    <w:bottom w:val="none" w:sz="0" w:space="0" w:color="auto"/>
                    <w:right w:val="none" w:sz="0" w:space="0" w:color="auto"/>
                  </w:divBdr>
                  <w:divsChild>
                    <w:div w:id="593518000">
                      <w:marLeft w:val="0"/>
                      <w:marRight w:val="0"/>
                      <w:marTop w:val="0"/>
                      <w:marBottom w:val="0"/>
                      <w:divBdr>
                        <w:top w:val="none" w:sz="0" w:space="0" w:color="auto"/>
                        <w:left w:val="none" w:sz="0" w:space="0" w:color="auto"/>
                        <w:bottom w:val="none" w:sz="0" w:space="0" w:color="auto"/>
                        <w:right w:val="none" w:sz="0" w:space="0" w:color="auto"/>
                      </w:divBdr>
                    </w:div>
                  </w:divsChild>
                </w:div>
                <w:div w:id="1714310189">
                  <w:marLeft w:val="0"/>
                  <w:marRight w:val="0"/>
                  <w:marTop w:val="0"/>
                  <w:marBottom w:val="0"/>
                  <w:divBdr>
                    <w:top w:val="none" w:sz="0" w:space="0" w:color="auto"/>
                    <w:left w:val="none" w:sz="0" w:space="0" w:color="auto"/>
                    <w:bottom w:val="none" w:sz="0" w:space="0" w:color="auto"/>
                    <w:right w:val="none" w:sz="0" w:space="0" w:color="auto"/>
                  </w:divBdr>
                  <w:divsChild>
                    <w:div w:id="933049170">
                      <w:marLeft w:val="0"/>
                      <w:marRight w:val="0"/>
                      <w:marTop w:val="0"/>
                      <w:marBottom w:val="0"/>
                      <w:divBdr>
                        <w:top w:val="none" w:sz="0" w:space="0" w:color="auto"/>
                        <w:left w:val="none" w:sz="0" w:space="0" w:color="auto"/>
                        <w:bottom w:val="none" w:sz="0" w:space="0" w:color="auto"/>
                        <w:right w:val="none" w:sz="0" w:space="0" w:color="auto"/>
                      </w:divBdr>
                    </w:div>
                  </w:divsChild>
                </w:div>
                <w:div w:id="1763601173">
                  <w:marLeft w:val="0"/>
                  <w:marRight w:val="0"/>
                  <w:marTop w:val="0"/>
                  <w:marBottom w:val="0"/>
                  <w:divBdr>
                    <w:top w:val="none" w:sz="0" w:space="0" w:color="auto"/>
                    <w:left w:val="none" w:sz="0" w:space="0" w:color="auto"/>
                    <w:bottom w:val="none" w:sz="0" w:space="0" w:color="auto"/>
                    <w:right w:val="none" w:sz="0" w:space="0" w:color="auto"/>
                  </w:divBdr>
                  <w:divsChild>
                    <w:div w:id="1826118855">
                      <w:marLeft w:val="0"/>
                      <w:marRight w:val="0"/>
                      <w:marTop w:val="0"/>
                      <w:marBottom w:val="0"/>
                      <w:divBdr>
                        <w:top w:val="none" w:sz="0" w:space="0" w:color="auto"/>
                        <w:left w:val="none" w:sz="0" w:space="0" w:color="auto"/>
                        <w:bottom w:val="none" w:sz="0" w:space="0" w:color="auto"/>
                        <w:right w:val="none" w:sz="0" w:space="0" w:color="auto"/>
                      </w:divBdr>
                    </w:div>
                  </w:divsChild>
                </w:div>
                <w:div w:id="1808625566">
                  <w:marLeft w:val="0"/>
                  <w:marRight w:val="0"/>
                  <w:marTop w:val="0"/>
                  <w:marBottom w:val="0"/>
                  <w:divBdr>
                    <w:top w:val="none" w:sz="0" w:space="0" w:color="auto"/>
                    <w:left w:val="none" w:sz="0" w:space="0" w:color="auto"/>
                    <w:bottom w:val="none" w:sz="0" w:space="0" w:color="auto"/>
                    <w:right w:val="none" w:sz="0" w:space="0" w:color="auto"/>
                  </w:divBdr>
                  <w:divsChild>
                    <w:div w:id="715549593">
                      <w:marLeft w:val="0"/>
                      <w:marRight w:val="0"/>
                      <w:marTop w:val="0"/>
                      <w:marBottom w:val="0"/>
                      <w:divBdr>
                        <w:top w:val="none" w:sz="0" w:space="0" w:color="auto"/>
                        <w:left w:val="none" w:sz="0" w:space="0" w:color="auto"/>
                        <w:bottom w:val="none" w:sz="0" w:space="0" w:color="auto"/>
                        <w:right w:val="none" w:sz="0" w:space="0" w:color="auto"/>
                      </w:divBdr>
                    </w:div>
                  </w:divsChild>
                </w:div>
                <w:div w:id="1875727454">
                  <w:marLeft w:val="0"/>
                  <w:marRight w:val="0"/>
                  <w:marTop w:val="0"/>
                  <w:marBottom w:val="0"/>
                  <w:divBdr>
                    <w:top w:val="none" w:sz="0" w:space="0" w:color="auto"/>
                    <w:left w:val="none" w:sz="0" w:space="0" w:color="auto"/>
                    <w:bottom w:val="none" w:sz="0" w:space="0" w:color="auto"/>
                    <w:right w:val="none" w:sz="0" w:space="0" w:color="auto"/>
                  </w:divBdr>
                  <w:divsChild>
                    <w:div w:id="953563416">
                      <w:marLeft w:val="0"/>
                      <w:marRight w:val="0"/>
                      <w:marTop w:val="0"/>
                      <w:marBottom w:val="0"/>
                      <w:divBdr>
                        <w:top w:val="none" w:sz="0" w:space="0" w:color="auto"/>
                        <w:left w:val="none" w:sz="0" w:space="0" w:color="auto"/>
                        <w:bottom w:val="none" w:sz="0" w:space="0" w:color="auto"/>
                        <w:right w:val="none" w:sz="0" w:space="0" w:color="auto"/>
                      </w:divBdr>
                    </w:div>
                  </w:divsChild>
                </w:div>
                <w:div w:id="2000838125">
                  <w:marLeft w:val="0"/>
                  <w:marRight w:val="0"/>
                  <w:marTop w:val="0"/>
                  <w:marBottom w:val="0"/>
                  <w:divBdr>
                    <w:top w:val="none" w:sz="0" w:space="0" w:color="auto"/>
                    <w:left w:val="none" w:sz="0" w:space="0" w:color="auto"/>
                    <w:bottom w:val="none" w:sz="0" w:space="0" w:color="auto"/>
                    <w:right w:val="none" w:sz="0" w:space="0" w:color="auto"/>
                  </w:divBdr>
                  <w:divsChild>
                    <w:div w:id="1983731361">
                      <w:marLeft w:val="0"/>
                      <w:marRight w:val="0"/>
                      <w:marTop w:val="0"/>
                      <w:marBottom w:val="0"/>
                      <w:divBdr>
                        <w:top w:val="none" w:sz="0" w:space="0" w:color="auto"/>
                        <w:left w:val="none" w:sz="0" w:space="0" w:color="auto"/>
                        <w:bottom w:val="none" w:sz="0" w:space="0" w:color="auto"/>
                        <w:right w:val="none" w:sz="0" w:space="0" w:color="auto"/>
                      </w:divBdr>
                    </w:div>
                  </w:divsChild>
                </w:div>
                <w:div w:id="2026518782">
                  <w:marLeft w:val="0"/>
                  <w:marRight w:val="0"/>
                  <w:marTop w:val="0"/>
                  <w:marBottom w:val="0"/>
                  <w:divBdr>
                    <w:top w:val="none" w:sz="0" w:space="0" w:color="auto"/>
                    <w:left w:val="none" w:sz="0" w:space="0" w:color="auto"/>
                    <w:bottom w:val="none" w:sz="0" w:space="0" w:color="auto"/>
                    <w:right w:val="none" w:sz="0" w:space="0" w:color="auto"/>
                  </w:divBdr>
                  <w:divsChild>
                    <w:div w:id="1108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332955">
          <w:marLeft w:val="0"/>
          <w:marRight w:val="0"/>
          <w:marTop w:val="0"/>
          <w:marBottom w:val="0"/>
          <w:divBdr>
            <w:top w:val="none" w:sz="0" w:space="0" w:color="auto"/>
            <w:left w:val="none" w:sz="0" w:space="0" w:color="auto"/>
            <w:bottom w:val="none" w:sz="0" w:space="0" w:color="auto"/>
            <w:right w:val="none" w:sz="0" w:space="0" w:color="auto"/>
          </w:divBdr>
        </w:div>
        <w:div w:id="1028795076">
          <w:marLeft w:val="0"/>
          <w:marRight w:val="0"/>
          <w:marTop w:val="0"/>
          <w:marBottom w:val="0"/>
          <w:divBdr>
            <w:top w:val="none" w:sz="0" w:space="0" w:color="auto"/>
            <w:left w:val="none" w:sz="0" w:space="0" w:color="auto"/>
            <w:bottom w:val="none" w:sz="0" w:space="0" w:color="auto"/>
            <w:right w:val="none" w:sz="0" w:space="0" w:color="auto"/>
          </w:divBdr>
          <w:divsChild>
            <w:div w:id="1795365654">
              <w:marLeft w:val="-75"/>
              <w:marRight w:val="0"/>
              <w:marTop w:val="30"/>
              <w:marBottom w:val="30"/>
              <w:divBdr>
                <w:top w:val="none" w:sz="0" w:space="0" w:color="auto"/>
                <w:left w:val="none" w:sz="0" w:space="0" w:color="auto"/>
                <w:bottom w:val="none" w:sz="0" w:space="0" w:color="auto"/>
                <w:right w:val="none" w:sz="0" w:space="0" w:color="auto"/>
              </w:divBdr>
              <w:divsChild>
                <w:div w:id="13658852">
                  <w:marLeft w:val="0"/>
                  <w:marRight w:val="0"/>
                  <w:marTop w:val="0"/>
                  <w:marBottom w:val="0"/>
                  <w:divBdr>
                    <w:top w:val="none" w:sz="0" w:space="0" w:color="auto"/>
                    <w:left w:val="none" w:sz="0" w:space="0" w:color="auto"/>
                    <w:bottom w:val="none" w:sz="0" w:space="0" w:color="auto"/>
                    <w:right w:val="none" w:sz="0" w:space="0" w:color="auto"/>
                  </w:divBdr>
                  <w:divsChild>
                    <w:div w:id="1066298005">
                      <w:marLeft w:val="0"/>
                      <w:marRight w:val="0"/>
                      <w:marTop w:val="0"/>
                      <w:marBottom w:val="0"/>
                      <w:divBdr>
                        <w:top w:val="none" w:sz="0" w:space="0" w:color="auto"/>
                        <w:left w:val="none" w:sz="0" w:space="0" w:color="auto"/>
                        <w:bottom w:val="none" w:sz="0" w:space="0" w:color="auto"/>
                        <w:right w:val="none" w:sz="0" w:space="0" w:color="auto"/>
                      </w:divBdr>
                    </w:div>
                  </w:divsChild>
                </w:div>
                <w:div w:id="52048623">
                  <w:marLeft w:val="0"/>
                  <w:marRight w:val="0"/>
                  <w:marTop w:val="0"/>
                  <w:marBottom w:val="0"/>
                  <w:divBdr>
                    <w:top w:val="none" w:sz="0" w:space="0" w:color="auto"/>
                    <w:left w:val="none" w:sz="0" w:space="0" w:color="auto"/>
                    <w:bottom w:val="none" w:sz="0" w:space="0" w:color="auto"/>
                    <w:right w:val="none" w:sz="0" w:space="0" w:color="auto"/>
                  </w:divBdr>
                  <w:divsChild>
                    <w:div w:id="1635477648">
                      <w:marLeft w:val="0"/>
                      <w:marRight w:val="0"/>
                      <w:marTop w:val="0"/>
                      <w:marBottom w:val="0"/>
                      <w:divBdr>
                        <w:top w:val="none" w:sz="0" w:space="0" w:color="auto"/>
                        <w:left w:val="none" w:sz="0" w:space="0" w:color="auto"/>
                        <w:bottom w:val="none" w:sz="0" w:space="0" w:color="auto"/>
                        <w:right w:val="none" w:sz="0" w:space="0" w:color="auto"/>
                      </w:divBdr>
                    </w:div>
                  </w:divsChild>
                </w:div>
                <w:div w:id="52387066">
                  <w:marLeft w:val="0"/>
                  <w:marRight w:val="0"/>
                  <w:marTop w:val="0"/>
                  <w:marBottom w:val="0"/>
                  <w:divBdr>
                    <w:top w:val="none" w:sz="0" w:space="0" w:color="auto"/>
                    <w:left w:val="none" w:sz="0" w:space="0" w:color="auto"/>
                    <w:bottom w:val="none" w:sz="0" w:space="0" w:color="auto"/>
                    <w:right w:val="none" w:sz="0" w:space="0" w:color="auto"/>
                  </w:divBdr>
                  <w:divsChild>
                    <w:div w:id="1638608195">
                      <w:marLeft w:val="0"/>
                      <w:marRight w:val="0"/>
                      <w:marTop w:val="0"/>
                      <w:marBottom w:val="0"/>
                      <w:divBdr>
                        <w:top w:val="none" w:sz="0" w:space="0" w:color="auto"/>
                        <w:left w:val="none" w:sz="0" w:space="0" w:color="auto"/>
                        <w:bottom w:val="none" w:sz="0" w:space="0" w:color="auto"/>
                        <w:right w:val="none" w:sz="0" w:space="0" w:color="auto"/>
                      </w:divBdr>
                    </w:div>
                  </w:divsChild>
                </w:div>
                <w:div w:id="59643452">
                  <w:marLeft w:val="0"/>
                  <w:marRight w:val="0"/>
                  <w:marTop w:val="0"/>
                  <w:marBottom w:val="0"/>
                  <w:divBdr>
                    <w:top w:val="none" w:sz="0" w:space="0" w:color="auto"/>
                    <w:left w:val="none" w:sz="0" w:space="0" w:color="auto"/>
                    <w:bottom w:val="none" w:sz="0" w:space="0" w:color="auto"/>
                    <w:right w:val="none" w:sz="0" w:space="0" w:color="auto"/>
                  </w:divBdr>
                  <w:divsChild>
                    <w:div w:id="662705006">
                      <w:marLeft w:val="0"/>
                      <w:marRight w:val="0"/>
                      <w:marTop w:val="0"/>
                      <w:marBottom w:val="0"/>
                      <w:divBdr>
                        <w:top w:val="none" w:sz="0" w:space="0" w:color="auto"/>
                        <w:left w:val="none" w:sz="0" w:space="0" w:color="auto"/>
                        <w:bottom w:val="none" w:sz="0" w:space="0" w:color="auto"/>
                        <w:right w:val="none" w:sz="0" w:space="0" w:color="auto"/>
                      </w:divBdr>
                    </w:div>
                  </w:divsChild>
                </w:div>
                <w:div w:id="129787483">
                  <w:marLeft w:val="0"/>
                  <w:marRight w:val="0"/>
                  <w:marTop w:val="0"/>
                  <w:marBottom w:val="0"/>
                  <w:divBdr>
                    <w:top w:val="none" w:sz="0" w:space="0" w:color="auto"/>
                    <w:left w:val="none" w:sz="0" w:space="0" w:color="auto"/>
                    <w:bottom w:val="none" w:sz="0" w:space="0" w:color="auto"/>
                    <w:right w:val="none" w:sz="0" w:space="0" w:color="auto"/>
                  </w:divBdr>
                  <w:divsChild>
                    <w:div w:id="1368141947">
                      <w:marLeft w:val="0"/>
                      <w:marRight w:val="0"/>
                      <w:marTop w:val="0"/>
                      <w:marBottom w:val="0"/>
                      <w:divBdr>
                        <w:top w:val="none" w:sz="0" w:space="0" w:color="auto"/>
                        <w:left w:val="none" w:sz="0" w:space="0" w:color="auto"/>
                        <w:bottom w:val="none" w:sz="0" w:space="0" w:color="auto"/>
                        <w:right w:val="none" w:sz="0" w:space="0" w:color="auto"/>
                      </w:divBdr>
                    </w:div>
                    <w:div w:id="1874685898">
                      <w:marLeft w:val="0"/>
                      <w:marRight w:val="0"/>
                      <w:marTop w:val="0"/>
                      <w:marBottom w:val="0"/>
                      <w:divBdr>
                        <w:top w:val="none" w:sz="0" w:space="0" w:color="auto"/>
                        <w:left w:val="none" w:sz="0" w:space="0" w:color="auto"/>
                        <w:bottom w:val="none" w:sz="0" w:space="0" w:color="auto"/>
                        <w:right w:val="none" w:sz="0" w:space="0" w:color="auto"/>
                      </w:divBdr>
                    </w:div>
                  </w:divsChild>
                </w:div>
                <w:div w:id="203565235">
                  <w:marLeft w:val="0"/>
                  <w:marRight w:val="0"/>
                  <w:marTop w:val="0"/>
                  <w:marBottom w:val="0"/>
                  <w:divBdr>
                    <w:top w:val="none" w:sz="0" w:space="0" w:color="auto"/>
                    <w:left w:val="none" w:sz="0" w:space="0" w:color="auto"/>
                    <w:bottom w:val="none" w:sz="0" w:space="0" w:color="auto"/>
                    <w:right w:val="none" w:sz="0" w:space="0" w:color="auto"/>
                  </w:divBdr>
                  <w:divsChild>
                    <w:div w:id="1798839175">
                      <w:marLeft w:val="0"/>
                      <w:marRight w:val="0"/>
                      <w:marTop w:val="0"/>
                      <w:marBottom w:val="0"/>
                      <w:divBdr>
                        <w:top w:val="none" w:sz="0" w:space="0" w:color="auto"/>
                        <w:left w:val="none" w:sz="0" w:space="0" w:color="auto"/>
                        <w:bottom w:val="none" w:sz="0" w:space="0" w:color="auto"/>
                        <w:right w:val="none" w:sz="0" w:space="0" w:color="auto"/>
                      </w:divBdr>
                    </w:div>
                  </w:divsChild>
                </w:div>
                <w:div w:id="326633560">
                  <w:marLeft w:val="0"/>
                  <w:marRight w:val="0"/>
                  <w:marTop w:val="0"/>
                  <w:marBottom w:val="0"/>
                  <w:divBdr>
                    <w:top w:val="none" w:sz="0" w:space="0" w:color="auto"/>
                    <w:left w:val="none" w:sz="0" w:space="0" w:color="auto"/>
                    <w:bottom w:val="none" w:sz="0" w:space="0" w:color="auto"/>
                    <w:right w:val="none" w:sz="0" w:space="0" w:color="auto"/>
                  </w:divBdr>
                  <w:divsChild>
                    <w:div w:id="827751340">
                      <w:marLeft w:val="0"/>
                      <w:marRight w:val="0"/>
                      <w:marTop w:val="0"/>
                      <w:marBottom w:val="0"/>
                      <w:divBdr>
                        <w:top w:val="none" w:sz="0" w:space="0" w:color="auto"/>
                        <w:left w:val="none" w:sz="0" w:space="0" w:color="auto"/>
                        <w:bottom w:val="none" w:sz="0" w:space="0" w:color="auto"/>
                        <w:right w:val="none" w:sz="0" w:space="0" w:color="auto"/>
                      </w:divBdr>
                    </w:div>
                  </w:divsChild>
                </w:div>
                <w:div w:id="329918423">
                  <w:marLeft w:val="0"/>
                  <w:marRight w:val="0"/>
                  <w:marTop w:val="0"/>
                  <w:marBottom w:val="0"/>
                  <w:divBdr>
                    <w:top w:val="none" w:sz="0" w:space="0" w:color="auto"/>
                    <w:left w:val="none" w:sz="0" w:space="0" w:color="auto"/>
                    <w:bottom w:val="none" w:sz="0" w:space="0" w:color="auto"/>
                    <w:right w:val="none" w:sz="0" w:space="0" w:color="auto"/>
                  </w:divBdr>
                  <w:divsChild>
                    <w:div w:id="1460342842">
                      <w:marLeft w:val="0"/>
                      <w:marRight w:val="0"/>
                      <w:marTop w:val="0"/>
                      <w:marBottom w:val="0"/>
                      <w:divBdr>
                        <w:top w:val="none" w:sz="0" w:space="0" w:color="auto"/>
                        <w:left w:val="none" w:sz="0" w:space="0" w:color="auto"/>
                        <w:bottom w:val="none" w:sz="0" w:space="0" w:color="auto"/>
                        <w:right w:val="none" w:sz="0" w:space="0" w:color="auto"/>
                      </w:divBdr>
                    </w:div>
                  </w:divsChild>
                </w:div>
                <w:div w:id="342821182">
                  <w:marLeft w:val="0"/>
                  <w:marRight w:val="0"/>
                  <w:marTop w:val="0"/>
                  <w:marBottom w:val="0"/>
                  <w:divBdr>
                    <w:top w:val="none" w:sz="0" w:space="0" w:color="auto"/>
                    <w:left w:val="none" w:sz="0" w:space="0" w:color="auto"/>
                    <w:bottom w:val="none" w:sz="0" w:space="0" w:color="auto"/>
                    <w:right w:val="none" w:sz="0" w:space="0" w:color="auto"/>
                  </w:divBdr>
                  <w:divsChild>
                    <w:div w:id="2036497254">
                      <w:marLeft w:val="0"/>
                      <w:marRight w:val="0"/>
                      <w:marTop w:val="0"/>
                      <w:marBottom w:val="0"/>
                      <w:divBdr>
                        <w:top w:val="none" w:sz="0" w:space="0" w:color="auto"/>
                        <w:left w:val="none" w:sz="0" w:space="0" w:color="auto"/>
                        <w:bottom w:val="none" w:sz="0" w:space="0" w:color="auto"/>
                        <w:right w:val="none" w:sz="0" w:space="0" w:color="auto"/>
                      </w:divBdr>
                    </w:div>
                  </w:divsChild>
                </w:div>
                <w:div w:id="353729904">
                  <w:marLeft w:val="0"/>
                  <w:marRight w:val="0"/>
                  <w:marTop w:val="0"/>
                  <w:marBottom w:val="0"/>
                  <w:divBdr>
                    <w:top w:val="none" w:sz="0" w:space="0" w:color="auto"/>
                    <w:left w:val="none" w:sz="0" w:space="0" w:color="auto"/>
                    <w:bottom w:val="none" w:sz="0" w:space="0" w:color="auto"/>
                    <w:right w:val="none" w:sz="0" w:space="0" w:color="auto"/>
                  </w:divBdr>
                  <w:divsChild>
                    <w:div w:id="960307980">
                      <w:marLeft w:val="0"/>
                      <w:marRight w:val="0"/>
                      <w:marTop w:val="0"/>
                      <w:marBottom w:val="0"/>
                      <w:divBdr>
                        <w:top w:val="none" w:sz="0" w:space="0" w:color="auto"/>
                        <w:left w:val="none" w:sz="0" w:space="0" w:color="auto"/>
                        <w:bottom w:val="none" w:sz="0" w:space="0" w:color="auto"/>
                        <w:right w:val="none" w:sz="0" w:space="0" w:color="auto"/>
                      </w:divBdr>
                    </w:div>
                  </w:divsChild>
                </w:div>
                <w:div w:id="413354134">
                  <w:marLeft w:val="0"/>
                  <w:marRight w:val="0"/>
                  <w:marTop w:val="0"/>
                  <w:marBottom w:val="0"/>
                  <w:divBdr>
                    <w:top w:val="none" w:sz="0" w:space="0" w:color="auto"/>
                    <w:left w:val="none" w:sz="0" w:space="0" w:color="auto"/>
                    <w:bottom w:val="none" w:sz="0" w:space="0" w:color="auto"/>
                    <w:right w:val="none" w:sz="0" w:space="0" w:color="auto"/>
                  </w:divBdr>
                  <w:divsChild>
                    <w:div w:id="885529225">
                      <w:marLeft w:val="0"/>
                      <w:marRight w:val="0"/>
                      <w:marTop w:val="0"/>
                      <w:marBottom w:val="0"/>
                      <w:divBdr>
                        <w:top w:val="none" w:sz="0" w:space="0" w:color="auto"/>
                        <w:left w:val="none" w:sz="0" w:space="0" w:color="auto"/>
                        <w:bottom w:val="none" w:sz="0" w:space="0" w:color="auto"/>
                        <w:right w:val="none" w:sz="0" w:space="0" w:color="auto"/>
                      </w:divBdr>
                    </w:div>
                  </w:divsChild>
                </w:div>
                <w:div w:id="419645420">
                  <w:marLeft w:val="0"/>
                  <w:marRight w:val="0"/>
                  <w:marTop w:val="0"/>
                  <w:marBottom w:val="0"/>
                  <w:divBdr>
                    <w:top w:val="none" w:sz="0" w:space="0" w:color="auto"/>
                    <w:left w:val="none" w:sz="0" w:space="0" w:color="auto"/>
                    <w:bottom w:val="none" w:sz="0" w:space="0" w:color="auto"/>
                    <w:right w:val="none" w:sz="0" w:space="0" w:color="auto"/>
                  </w:divBdr>
                  <w:divsChild>
                    <w:div w:id="280846296">
                      <w:marLeft w:val="0"/>
                      <w:marRight w:val="0"/>
                      <w:marTop w:val="0"/>
                      <w:marBottom w:val="0"/>
                      <w:divBdr>
                        <w:top w:val="none" w:sz="0" w:space="0" w:color="auto"/>
                        <w:left w:val="none" w:sz="0" w:space="0" w:color="auto"/>
                        <w:bottom w:val="none" w:sz="0" w:space="0" w:color="auto"/>
                        <w:right w:val="none" w:sz="0" w:space="0" w:color="auto"/>
                      </w:divBdr>
                    </w:div>
                  </w:divsChild>
                </w:div>
                <w:div w:id="441459767">
                  <w:marLeft w:val="0"/>
                  <w:marRight w:val="0"/>
                  <w:marTop w:val="0"/>
                  <w:marBottom w:val="0"/>
                  <w:divBdr>
                    <w:top w:val="none" w:sz="0" w:space="0" w:color="auto"/>
                    <w:left w:val="none" w:sz="0" w:space="0" w:color="auto"/>
                    <w:bottom w:val="none" w:sz="0" w:space="0" w:color="auto"/>
                    <w:right w:val="none" w:sz="0" w:space="0" w:color="auto"/>
                  </w:divBdr>
                  <w:divsChild>
                    <w:div w:id="1941793810">
                      <w:marLeft w:val="0"/>
                      <w:marRight w:val="0"/>
                      <w:marTop w:val="0"/>
                      <w:marBottom w:val="0"/>
                      <w:divBdr>
                        <w:top w:val="none" w:sz="0" w:space="0" w:color="auto"/>
                        <w:left w:val="none" w:sz="0" w:space="0" w:color="auto"/>
                        <w:bottom w:val="none" w:sz="0" w:space="0" w:color="auto"/>
                        <w:right w:val="none" w:sz="0" w:space="0" w:color="auto"/>
                      </w:divBdr>
                    </w:div>
                  </w:divsChild>
                </w:div>
                <w:div w:id="497229908">
                  <w:marLeft w:val="0"/>
                  <w:marRight w:val="0"/>
                  <w:marTop w:val="0"/>
                  <w:marBottom w:val="0"/>
                  <w:divBdr>
                    <w:top w:val="none" w:sz="0" w:space="0" w:color="auto"/>
                    <w:left w:val="none" w:sz="0" w:space="0" w:color="auto"/>
                    <w:bottom w:val="none" w:sz="0" w:space="0" w:color="auto"/>
                    <w:right w:val="none" w:sz="0" w:space="0" w:color="auto"/>
                  </w:divBdr>
                  <w:divsChild>
                    <w:div w:id="716970991">
                      <w:marLeft w:val="0"/>
                      <w:marRight w:val="0"/>
                      <w:marTop w:val="0"/>
                      <w:marBottom w:val="0"/>
                      <w:divBdr>
                        <w:top w:val="none" w:sz="0" w:space="0" w:color="auto"/>
                        <w:left w:val="none" w:sz="0" w:space="0" w:color="auto"/>
                        <w:bottom w:val="none" w:sz="0" w:space="0" w:color="auto"/>
                        <w:right w:val="none" w:sz="0" w:space="0" w:color="auto"/>
                      </w:divBdr>
                    </w:div>
                  </w:divsChild>
                </w:div>
                <w:div w:id="528418992">
                  <w:marLeft w:val="0"/>
                  <w:marRight w:val="0"/>
                  <w:marTop w:val="0"/>
                  <w:marBottom w:val="0"/>
                  <w:divBdr>
                    <w:top w:val="none" w:sz="0" w:space="0" w:color="auto"/>
                    <w:left w:val="none" w:sz="0" w:space="0" w:color="auto"/>
                    <w:bottom w:val="none" w:sz="0" w:space="0" w:color="auto"/>
                    <w:right w:val="none" w:sz="0" w:space="0" w:color="auto"/>
                  </w:divBdr>
                  <w:divsChild>
                    <w:div w:id="1660888334">
                      <w:marLeft w:val="0"/>
                      <w:marRight w:val="0"/>
                      <w:marTop w:val="0"/>
                      <w:marBottom w:val="0"/>
                      <w:divBdr>
                        <w:top w:val="none" w:sz="0" w:space="0" w:color="auto"/>
                        <w:left w:val="none" w:sz="0" w:space="0" w:color="auto"/>
                        <w:bottom w:val="none" w:sz="0" w:space="0" w:color="auto"/>
                        <w:right w:val="none" w:sz="0" w:space="0" w:color="auto"/>
                      </w:divBdr>
                    </w:div>
                  </w:divsChild>
                </w:div>
                <w:div w:id="560023384">
                  <w:marLeft w:val="0"/>
                  <w:marRight w:val="0"/>
                  <w:marTop w:val="0"/>
                  <w:marBottom w:val="0"/>
                  <w:divBdr>
                    <w:top w:val="none" w:sz="0" w:space="0" w:color="auto"/>
                    <w:left w:val="none" w:sz="0" w:space="0" w:color="auto"/>
                    <w:bottom w:val="none" w:sz="0" w:space="0" w:color="auto"/>
                    <w:right w:val="none" w:sz="0" w:space="0" w:color="auto"/>
                  </w:divBdr>
                  <w:divsChild>
                    <w:div w:id="447547030">
                      <w:marLeft w:val="0"/>
                      <w:marRight w:val="0"/>
                      <w:marTop w:val="0"/>
                      <w:marBottom w:val="0"/>
                      <w:divBdr>
                        <w:top w:val="none" w:sz="0" w:space="0" w:color="auto"/>
                        <w:left w:val="none" w:sz="0" w:space="0" w:color="auto"/>
                        <w:bottom w:val="none" w:sz="0" w:space="0" w:color="auto"/>
                        <w:right w:val="none" w:sz="0" w:space="0" w:color="auto"/>
                      </w:divBdr>
                    </w:div>
                  </w:divsChild>
                </w:div>
                <w:div w:id="659046346">
                  <w:marLeft w:val="0"/>
                  <w:marRight w:val="0"/>
                  <w:marTop w:val="0"/>
                  <w:marBottom w:val="0"/>
                  <w:divBdr>
                    <w:top w:val="none" w:sz="0" w:space="0" w:color="auto"/>
                    <w:left w:val="none" w:sz="0" w:space="0" w:color="auto"/>
                    <w:bottom w:val="none" w:sz="0" w:space="0" w:color="auto"/>
                    <w:right w:val="none" w:sz="0" w:space="0" w:color="auto"/>
                  </w:divBdr>
                  <w:divsChild>
                    <w:div w:id="904605497">
                      <w:marLeft w:val="0"/>
                      <w:marRight w:val="0"/>
                      <w:marTop w:val="0"/>
                      <w:marBottom w:val="0"/>
                      <w:divBdr>
                        <w:top w:val="none" w:sz="0" w:space="0" w:color="auto"/>
                        <w:left w:val="none" w:sz="0" w:space="0" w:color="auto"/>
                        <w:bottom w:val="none" w:sz="0" w:space="0" w:color="auto"/>
                        <w:right w:val="none" w:sz="0" w:space="0" w:color="auto"/>
                      </w:divBdr>
                    </w:div>
                  </w:divsChild>
                </w:div>
                <w:div w:id="684550116">
                  <w:marLeft w:val="0"/>
                  <w:marRight w:val="0"/>
                  <w:marTop w:val="0"/>
                  <w:marBottom w:val="0"/>
                  <w:divBdr>
                    <w:top w:val="none" w:sz="0" w:space="0" w:color="auto"/>
                    <w:left w:val="none" w:sz="0" w:space="0" w:color="auto"/>
                    <w:bottom w:val="none" w:sz="0" w:space="0" w:color="auto"/>
                    <w:right w:val="none" w:sz="0" w:space="0" w:color="auto"/>
                  </w:divBdr>
                  <w:divsChild>
                    <w:div w:id="905995879">
                      <w:marLeft w:val="0"/>
                      <w:marRight w:val="0"/>
                      <w:marTop w:val="0"/>
                      <w:marBottom w:val="0"/>
                      <w:divBdr>
                        <w:top w:val="none" w:sz="0" w:space="0" w:color="auto"/>
                        <w:left w:val="none" w:sz="0" w:space="0" w:color="auto"/>
                        <w:bottom w:val="none" w:sz="0" w:space="0" w:color="auto"/>
                        <w:right w:val="none" w:sz="0" w:space="0" w:color="auto"/>
                      </w:divBdr>
                    </w:div>
                  </w:divsChild>
                </w:div>
                <w:div w:id="700785348">
                  <w:marLeft w:val="0"/>
                  <w:marRight w:val="0"/>
                  <w:marTop w:val="0"/>
                  <w:marBottom w:val="0"/>
                  <w:divBdr>
                    <w:top w:val="none" w:sz="0" w:space="0" w:color="auto"/>
                    <w:left w:val="none" w:sz="0" w:space="0" w:color="auto"/>
                    <w:bottom w:val="none" w:sz="0" w:space="0" w:color="auto"/>
                    <w:right w:val="none" w:sz="0" w:space="0" w:color="auto"/>
                  </w:divBdr>
                  <w:divsChild>
                    <w:div w:id="502400448">
                      <w:marLeft w:val="0"/>
                      <w:marRight w:val="0"/>
                      <w:marTop w:val="0"/>
                      <w:marBottom w:val="0"/>
                      <w:divBdr>
                        <w:top w:val="none" w:sz="0" w:space="0" w:color="auto"/>
                        <w:left w:val="none" w:sz="0" w:space="0" w:color="auto"/>
                        <w:bottom w:val="none" w:sz="0" w:space="0" w:color="auto"/>
                        <w:right w:val="none" w:sz="0" w:space="0" w:color="auto"/>
                      </w:divBdr>
                    </w:div>
                  </w:divsChild>
                </w:div>
                <w:div w:id="825974032">
                  <w:marLeft w:val="0"/>
                  <w:marRight w:val="0"/>
                  <w:marTop w:val="0"/>
                  <w:marBottom w:val="0"/>
                  <w:divBdr>
                    <w:top w:val="none" w:sz="0" w:space="0" w:color="auto"/>
                    <w:left w:val="none" w:sz="0" w:space="0" w:color="auto"/>
                    <w:bottom w:val="none" w:sz="0" w:space="0" w:color="auto"/>
                    <w:right w:val="none" w:sz="0" w:space="0" w:color="auto"/>
                  </w:divBdr>
                  <w:divsChild>
                    <w:div w:id="415783490">
                      <w:marLeft w:val="0"/>
                      <w:marRight w:val="0"/>
                      <w:marTop w:val="0"/>
                      <w:marBottom w:val="0"/>
                      <w:divBdr>
                        <w:top w:val="none" w:sz="0" w:space="0" w:color="auto"/>
                        <w:left w:val="none" w:sz="0" w:space="0" w:color="auto"/>
                        <w:bottom w:val="none" w:sz="0" w:space="0" w:color="auto"/>
                        <w:right w:val="none" w:sz="0" w:space="0" w:color="auto"/>
                      </w:divBdr>
                    </w:div>
                  </w:divsChild>
                </w:div>
                <w:div w:id="869414372">
                  <w:marLeft w:val="0"/>
                  <w:marRight w:val="0"/>
                  <w:marTop w:val="0"/>
                  <w:marBottom w:val="0"/>
                  <w:divBdr>
                    <w:top w:val="none" w:sz="0" w:space="0" w:color="auto"/>
                    <w:left w:val="none" w:sz="0" w:space="0" w:color="auto"/>
                    <w:bottom w:val="none" w:sz="0" w:space="0" w:color="auto"/>
                    <w:right w:val="none" w:sz="0" w:space="0" w:color="auto"/>
                  </w:divBdr>
                  <w:divsChild>
                    <w:div w:id="867915363">
                      <w:marLeft w:val="0"/>
                      <w:marRight w:val="0"/>
                      <w:marTop w:val="0"/>
                      <w:marBottom w:val="0"/>
                      <w:divBdr>
                        <w:top w:val="none" w:sz="0" w:space="0" w:color="auto"/>
                        <w:left w:val="none" w:sz="0" w:space="0" w:color="auto"/>
                        <w:bottom w:val="none" w:sz="0" w:space="0" w:color="auto"/>
                        <w:right w:val="none" w:sz="0" w:space="0" w:color="auto"/>
                      </w:divBdr>
                    </w:div>
                  </w:divsChild>
                </w:div>
                <w:div w:id="872689063">
                  <w:marLeft w:val="0"/>
                  <w:marRight w:val="0"/>
                  <w:marTop w:val="0"/>
                  <w:marBottom w:val="0"/>
                  <w:divBdr>
                    <w:top w:val="none" w:sz="0" w:space="0" w:color="auto"/>
                    <w:left w:val="none" w:sz="0" w:space="0" w:color="auto"/>
                    <w:bottom w:val="none" w:sz="0" w:space="0" w:color="auto"/>
                    <w:right w:val="none" w:sz="0" w:space="0" w:color="auto"/>
                  </w:divBdr>
                  <w:divsChild>
                    <w:div w:id="2090080185">
                      <w:marLeft w:val="0"/>
                      <w:marRight w:val="0"/>
                      <w:marTop w:val="0"/>
                      <w:marBottom w:val="0"/>
                      <w:divBdr>
                        <w:top w:val="none" w:sz="0" w:space="0" w:color="auto"/>
                        <w:left w:val="none" w:sz="0" w:space="0" w:color="auto"/>
                        <w:bottom w:val="none" w:sz="0" w:space="0" w:color="auto"/>
                        <w:right w:val="none" w:sz="0" w:space="0" w:color="auto"/>
                      </w:divBdr>
                    </w:div>
                  </w:divsChild>
                </w:div>
                <w:div w:id="875971959">
                  <w:marLeft w:val="0"/>
                  <w:marRight w:val="0"/>
                  <w:marTop w:val="0"/>
                  <w:marBottom w:val="0"/>
                  <w:divBdr>
                    <w:top w:val="none" w:sz="0" w:space="0" w:color="auto"/>
                    <w:left w:val="none" w:sz="0" w:space="0" w:color="auto"/>
                    <w:bottom w:val="none" w:sz="0" w:space="0" w:color="auto"/>
                    <w:right w:val="none" w:sz="0" w:space="0" w:color="auto"/>
                  </w:divBdr>
                  <w:divsChild>
                    <w:div w:id="1866746359">
                      <w:marLeft w:val="0"/>
                      <w:marRight w:val="0"/>
                      <w:marTop w:val="0"/>
                      <w:marBottom w:val="0"/>
                      <w:divBdr>
                        <w:top w:val="none" w:sz="0" w:space="0" w:color="auto"/>
                        <w:left w:val="none" w:sz="0" w:space="0" w:color="auto"/>
                        <w:bottom w:val="none" w:sz="0" w:space="0" w:color="auto"/>
                        <w:right w:val="none" w:sz="0" w:space="0" w:color="auto"/>
                      </w:divBdr>
                    </w:div>
                  </w:divsChild>
                </w:div>
                <w:div w:id="948852333">
                  <w:marLeft w:val="0"/>
                  <w:marRight w:val="0"/>
                  <w:marTop w:val="0"/>
                  <w:marBottom w:val="0"/>
                  <w:divBdr>
                    <w:top w:val="none" w:sz="0" w:space="0" w:color="auto"/>
                    <w:left w:val="none" w:sz="0" w:space="0" w:color="auto"/>
                    <w:bottom w:val="none" w:sz="0" w:space="0" w:color="auto"/>
                    <w:right w:val="none" w:sz="0" w:space="0" w:color="auto"/>
                  </w:divBdr>
                  <w:divsChild>
                    <w:div w:id="1989506374">
                      <w:marLeft w:val="0"/>
                      <w:marRight w:val="0"/>
                      <w:marTop w:val="0"/>
                      <w:marBottom w:val="0"/>
                      <w:divBdr>
                        <w:top w:val="none" w:sz="0" w:space="0" w:color="auto"/>
                        <w:left w:val="none" w:sz="0" w:space="0" w:color="auto"/>
                        <w:bottom w:val="none" w:sz="0" w:space="0" w:color="auto"/>
                        <w:right w:val="none" w:sz="0" w:space="0" w:color="auto"/>
                      </w:divBdr>
                    </w:div>
                  </w:divsChild>
                </w:div>
                <w:div w:id="968437447">
                  <w:marLeft w:val="0"/>
                  <w:marRight w:val="0"/>
                  <w:marTop w:val="0"/>
                  <w:marBottom w:val="0"/>
                  <w:divBdr>
                    <w:top w:val="none" w:sz="0" w:space="0" w:color="auto"/>
                    <w:left w:val="none" w:sz="0" w:space="0" w:color="auto"/>
                    <w:bottom w:val="none" w:sz="0" w:space="0" w:color="auto"/>
                    <w:right w:val="none" w:sz="0" w:space="0" w:color="auto"/>
                  </w:divBdr>
                  <w:divsChild>
                    <w:div w:id="319964790">
                      <w:marLeft w:val="0"/>
                      <w:marRight w:val="0"/>
                      <w:marTop w:val="0"/>
                      <w:marBottom w:val="0"/>
                      <w:divBdr>
                        <w:top w:val="none" w:sz="0" w:space="0" w:color="auto"/>
                        <w:left w:val="none" w:sz="0" w:space="0" w:color="auto"/>
                        <w:bottom w:val="none" w:sz="0" w:space="0" w:color="auto"/>
                        <w:right w:val="none" w:sz="0" w:space="0" w:color="auto"/>
                      </w:divBdr>
                    </w:div>
                  </w:divsChild>
                </w:div>
                <w:div w:id="1009647781">
                  <w:marLeft w:val="0"/>
                  <w:marRight w:val="0"/>
                  <w:marTop w:val="0"/>
                  <w:marBottom w:val="0"/>
                  <w:divBdr>
                    <w:top w:val="none" w:sz="0" w:space="0" w:color="auto"/>
                    <w:left w:val="none" w:sz="0" w:space="0" w:color="auto"/>
                    <w:bottom w:val="none" w:sz="0" w:space="0" w:color="auto"/>
                    <w:right w:val="none" w:sz="0" w:space="0" w:color="auto"/>
                  </w:divBdr>
                  <w:divsChild>
                    <w:div w:id="455487089">
                      <w:marLeft w:val="0"/>
                      <w:marRight w:val="0"/>
                      <w:marTop w:val="0"/>
                      <w:marBottom w:val="0"/>
                      <w:divBdr>
                        <w:top w:val="none" w:sz="0" w:space="0" w:color="auto"/>
                        <w:left w:val="none" w:sz="0" w:space="0" w:color="auto"/>
                        <w:bottom w:val="none" w:sz="0" w:space="0" w:color="auto"/>
                        <w:right w:val="none" w:sz="0" w:space="0" w:color="auto"/>
                      </w:divBdr>
                    </w:div>
                  </w:divsChild>
                </w:div>
                <w:div w:id="1012881018">
                  <w:marLeft w:val="0"/>
                  <w:marRight w:val="0"/>
                  <w:marTop w:val="0"/>
                  <w:marBottom w:val="0"/>
                  <w:divBdr>
                    <w:top w:val="none" w:sz="0" w:space="0" w:color="auto"/>
                    <w:left w:val="none" w:sz="0" w:space="0" w:color="auto"/>
                    <w:bottom w:val="none" w:sz="0" w:space="0" w:color="auto"/>
                    <w:right w:val="none" w:sz="0" w:space="0" w:color="auto"/>
                  </w:divBdr>
                  <w:divsChild>
                    <w:div w:id="646937817">
                      <w:marLeft w:val="0"/>
                      <w:marRight w:val="0"/>
                      <w:marTop w:val="0"/>
                      <w:marBottom w:val="0"/>
                      <w:divBdr>
                        <w:top w:val="none" w:sz="0" w:space="0" w:color="auto"/>
                        <w:left w:val="none" w:sz="0" w:space="0" w:color="auto"/>
                        <w:bottom w:val="none" w:sz="0" w:space="0" w:color="auto"/>
                        <w:right w:val="none" w:sz="0" w:space="0" w:color="auto"/>
                      </w:divBdr>
                    </w:div>
                  </w:divsChild>
                </w:div>
                <w:div w:id="1018462092">
                  <w:marLeft w:val="0"/>
                  <w:marRight w:val="0"/>
                  <w:marTop w:val="0"/>
                  <w:marBottom w:val="0"/>
                  <w:divBdr>
                    <w:top w:val="none" w:sz="0" w:space="0" w:color="auto"/>
                    <w:left w:val="none" w:sz="0" w:space="0" w:color="auto"/>
                    <w:bottom w:val="none" w:sz="0" w:space="0" w:color="auto"/>
                    <w:right w:val="none" w:sz="0" w:space="0" w:color="auto"/>
                  </w:divBdr>
                  <w:divsChild>
                    <w:div w:id="975722170">
                      <w:marLeft w:val="0"/>
                      <w:marRight w:val="0"/>
                      <w:marTop w:val="0"/>
                      <w:marBottom w:val="0"/>
                      <w:divBdr>
                        <w:top w:val="none" w:sz="0" w:space="0" w:color="auto"/>
                        <w:left w:val="none" w:sz="0" w:space="0" w:color="auto"/>
                        <w:bottom w:val="none" w:sz="0" w:space="0" w:color="auto"/>
                        <w:right w:val="none" w:sz="0" w:space="0" w:color="auto"/>
                      </w:divBdr>
                    </w:div>
                  </w:divsChild>
                </w:div>
                <w:div w:id="1073897213">
                  <w:marLeft w:val="0"/>
                  <w:marRight w:val="0"/>
                  <w:marTop w:val="0"/>
                  <w:marBottom w:val="0"/>
                  <w:divBdr>
                    <w:top w:val="none" w:sz="0" w:space="0" w:color="auto"/>
                    <w:left w:val="none" w:sz="0" w:space="0" w:color="auto"/>
                    <w:bottom w:val="none" w:sz="0" w:space="0" w:color="auto"/>
                    <w:right w:val="none" w:sz="0" w:space="0" w:color="auto"/>
                  </w:divBdr>
                  <w:divsChild>
                    <w:div w:id="1624730066">
                      <w:marLeft w:val="0"/>
                      <w:marRight w:val="0"/>
                      <w:marTop w:val="0"/>
                      <w:marBottom w:val="0"/>
                      <w:divBdr>
                        <w:top w:val="none" w:sz="0" w:space="0" w:color="auto"/>
                        <w:left w:val="none" w:sz="0" w:space="0" w:color="auto"/>
                        <w:bottom w:val="none" w:sz="0" w:space="0" w:color="auto"/>
                        <w:right w:val="none" w:sz="0" w:space="0" w:color="auto"/>
                      </w:divBdr>
                    </w:div>
                  </w:divsChild>
                </w:div>
                <w:div w:id="1095512162">
                  <w:marLeft w:val="0"/>
                  <w:marRight w:val="0"/>
                  <w:marTop w:val="0"/>
                  <w:marBottom w:val="0"/>
                  <w:divBdr>
                    <w:top w:val="none" w:sz="0" w:space="0" w:color="auto"/>
                    <w:left w:val="none" w:sz="0" w:space="0" w:color="auto"/>
                    <w:bottom w:val="none" w:sz="0" w:space="0" w:color="auto"/>
                    <w:right w:val="none" w:sz="0" w:space="0" w:color="auto"/>
                  </w:divBdr>
                  <w:divsChild>
                    <w:div w:id="1816681000">
                      <w:marLeft w:val="0"/>
                      <w:marRight w:val="0"/>
                      <w:marTop w:val="0"/>
                      <w:marBottom w:val="0"/>
                      <w:divBdr>
                        <w:top w:val="none" w:sz="0" w:space="0" w:color="auto"/>
                        <w:left w:val="none" w:sz="0" w:space="0" w:color="auto"/>
                        <w:bottom w:val="none" w:sz="0" w:space="0" w:color="auto"/>
                        <w:right w:val="none" w:sz="0" w:space="0" w:color="auto"/>
                      </w:divBdr>
                    </w:div>
                  </w:divsChild>
                </w:div>
                <w:div w:id="1130784808">
                  <w:marLeft w:val="0"/>
                  <w:marRight w:val="0"/>
                  <w:marTop w:val="0"/>
                  <w:marBottom w:val="0"/>
                  <w:divBdr>
                    <w:top w:val="none" w:sz="0" w:space="0" w:color="auto"/>
                    <w:left w:val="none" w:sz="0" w:space="0" w:color="auto"/>
                    <w:bottom w:val="none" w:sz="0" w:space="0" w:color="auto"/>
                    <w:right w:val="none" w:sz="0" w:space="0" w:color="auto"/>
                  </w:divBdr>
                  <w:divsChild>
                    <w:div w:id="1675453302">
                      <w:marLeft w:val="0"/>
                      <w:marRight w:val="0"/>
                      <w:marTop w:val="0"/>
                      <w:marBottom w:val="0"/>
                      <w:divBdr>
                        <w:top w:val="none" w:sz="0" w:space="0" w:color="auto"/>
                        <w:left w:val="none" w:sz="0" w:space="0" w:color="auto"/>
                        <w:bottom w:val="none" w:sz="0" w:space="0" w:color="auto"/>
                        <w:right w:val="none" w:sz="0" w:space="0" w:color="auto"/>
                      </w:divBdr>
                    </w:div>
                  </w:divsChild>
                </w:div>
                <w:div w:id="1149664976">
                  <w:marLeft w:val="0"/>
                  <w:marRight w:val="0"/>
                  <w:marTop w:val="0"/>
                  <w:marBottom w:val="0"/>
                  <w:divBdr>
                    <w:top w:val="none" w:sz="0" w:space="0" w:color="auto"/>
                    <w:left w:val="none" w:sz="0" w:space="0" w:color="auto"/>
                    <w:bottom w:val="none" w:sz="0" w:space="0" w:color="auto"/>
                    <w:right w:val="none" w:sz="0" w:space="0" w:color="auto"/>
                  </w:divBdr>
                  <w:divsChild>
                    <w:div w:id="962080740">
                      <w:marLeft w:val="0"/>
                      <w:marRight w:val="0"/>
                      <w:marTop w:val="0"/>
                      <w:marBottom w:val="0"/>
                      <w:divBdr>
                        <w:top w:val="none" w:sz="0" w:space="0" w:color="auto"/>
                        <w:left w:val="none" w:sz="0" w:space="0" w:color="auto"/>
                        <w:bottom w:val="none" w:sz="0" w:space="0" w:color="auto"/>
                        <w:right w:val="none" w:sz="0" w:space="0" w:color="auto"/>
                      </w:divBdr>
                    </w:div>
                  </w:divsChild>
                </w:div>
                <w:div w:id="1201238364">
                  <w:marLeft w:val="0"/>
                  <w:marRight w:val="0"/>
                  <w:marTop w:val="0"/>
                  <w:marBottom w:val="0"/>
                  <w:divBdr>
                    <w:top w:val="none" w:sz="0" w:space="0" w:color="auto"/>
                    <w:left w:val="none" w:sz="0" w:space="0" w:color="auto"/>
                    <w:bottom w:val="none" w:sz="0" w:space="0" w:color="auto"/>
                    <w:right w:val="none" w:sz="0" w:space="0" w:color="auto"/>
                  </w:divBdr>
                  <w:divsChild>
                    <w:div w:id="251666036">
                      <w:marLeft w:val="0"/>
                      <w:marRight w:val="0"/>
                      <w:marTop w:val="0"/>
                      <w:marBottom w:val="0"/>
                      <w:divBdr>
                        <w:top w:val="none" w:sz="0" w:space="0" w:color="auto"/>
                        <w:left w:val="none" w:sz="0" w:space="0" w:color="auto"/>
                        <w:bottom w:val="none" w:sz="0" w:space="0" w:color="auto"/>
                        <w:right w:val="none" w:sz="0" w:space="0" w:color="auto"/>
                      </w:divBdr>
                    </w:div>
                  </w:divsChild>
                </w:div>
                <w:div w:id="1255817811">
                  <w:marLeft w:val="0"/>
                  <w:marRight w:val="0"/>
                  <w:marTop w:val="0"/>
                  <w:marBottom w:val="0"/>
                  <w:divBdr>
                    <w:top w:val="none" w:sz="0" w:space="0" w:color="auto"/>
                    <w:left w:val="none" w:sz="0" w:space="0" w:color="auto"/>
                    <w:bottom w:val="none" w:sz="0" w:space="0" w:color="auto"/>
                    <w:right w:val="none" w:sz="0" w:space="0" w:color="auto"/>
                  </w:divBdr>
                  <w:divsChild>
                    <w:div w:id="416245025">
                      <w:marLeft w:val="0"/>
                      <w:marRight w:val="0"/>
                      <w:marTop w:val="0"/>
                      <w:marBottom w:val="0"/>
                      <w:divBdr>
                        <w:top w:val="none" w:sz="0" w:space="0" w:color="auto"/>
                        <w:left w:val="none" w:sz="0" w:space="0" w:color="auto"/>
                        <w:bottom w:val="none" w:sz="0" w:space="0" w:color="auto"/>
                        <w:right w:val="none" w:sz="0" w:space="0" w:color="auto"/>
                      </w:divBdr>
                    </w:div>
                    <w:div w:id="1515265427">
                      <w:marLeft w:val="0"/>
                      <w:marRight w:val="0"/>
                      <w:marTop w:val="0"/>
                      <w:marBottom w:val="0"/>
                      <w:divBdr>
                        <w:top w:val="none" w:sz="0" w:space="0" w:color="auto"/>
                        <w:left w:val="none" w:sz="0" w:space="0" w:color="auto"/>
                        <w:bottom w:val="none" w:sz="0" w:space="0" w:color="auto"/>
                        <w:right w:val="none" w:sz="0" w:space="0" w:color="auto"/>
                      </w:divBdr>
                    </w:div>
                  </w:divsChild>
                </w:div>
                <w:div w:id="1333797664">
                  <w:marLeft w:val="0"/>
                  <w:marRight w:val="0"/>
                  <w:marTop w:val="0"/>
                  <w:marBottom w:val="0"/>
                  <w:divBdr>
                    <w:top w:val="none" w:sz="0" w:space="0" w:color="auto"/>
                    <w:left w:val="none" w:sz="0" w:space="0" w:color="auto"/>
                    <w:bottom w:val="none" w:sz="0" w:space="0" w:color="auto"/>
                    <w:right w:val="none" w:sz="0" w:space="0" w:color="auto"/>
                  </w:divBdr>
                  <w:divsChild>
                    <w:div w:id="148598634">
                      <w:marLeft w:val="0"/>
                      <w:marRight w:val="0"/>
                      <w:marTop w:val="0"/>
                      <w:marBottom w:val="0"/>
                      <w:divBdr>
                        <w:top w:val="none" w:sz="0" w:space="0" w:color="auto"/>
                        <w:left w:val="none" w:sz="0" w:space="0" w:color="auto"/>
                        <w:bottom w:val="none" w:sz="0" w:space="0" w:color="auto"/>
                        <w:right w:val="none" w:sz="0" w:space="0" w:color="auto"/>
                      </w:divBdr>
                    </w:div>
                  </w:divsChild>
                </w:div>
                <w:div w:id="1335957922">
                  <w:marLeft w:val="0"/>
                  <w:marRight w:val="0"/>
                  <w:marTop w:val="0"/>
                  <w:marBottom w:val="0"/>
                  <w:divBdr>
                    <w:top w:val="none" w:sz="0" w:space="0" w:color="auto"/>
                    <w:left w:val="none" w:sz="0" w:space="0" w:color="auto"/>
                    <w:bottom w:val="none" w:sz="0" w:space="0" w:color="auto"/>
                    <w:right w:val="none" w:sz="0" w:space="0" w:color="auto"/>
                  </w:divBdr>
                  <w:divsChild>
                    <w:div w:id="753018391">
                      <w:marLeft w:val="0"/>
                      <w:marRight w:val="0"/>
                      <w:marTop w:val="0"/>
                      <w:marBottom w:val="0"/>
                      <w:divBdr>
                        <w:top w:val="none" w:sz="0" w:space="0" w:color="auto"/>
                        <w:left w:val="none" w:sz="0" w:space="0" w:color="auto"/>
                        <w:bottom w:val="none" w:sz="0" w:space="0" w:color="auto"/>
                        <w:right w:val="none" w:sz="0" w:space="0" w:color="auto"/>
                      </w:divBdr>
                    </w:div>
                  </w:divsChild>
                </w:div>
                <w:div w:id="1455830234">
                  <w:marLeft w:val="0"/>
                  <w:marRight w:val="0"/>
                  <w:marTop w:val="0"/>
                  <w:marBottom w:val="0"/>
                  <w:divBdr>
                    <w:top w:val="none" w:sz="0" w:space="0" w:color="auto"/>
                    <w:left w:val="none" w:sz="0" w:space="0" w:color="auto"/>
                    <w:bottom w:val="none" w:sz="0" w:space="0" w:color="auto"/>
                    <w:right w:val="none" w:sz="0" w:space="0" w:color="auto"/>
                  </w:divBdr>
                  <w:divsChild>
                    <w:div w:id="648676111">
                      <w:marLeft w:val="0"/>
                      <w:marRight w:val="0"/>
                      <w:marTop w:val="0"/>
                      <w:marBottom w:val="0"/>
                      <w:divBdr>
                        <w:top w:val="none" w:sz="0" w:space="0" w:color="auto"/>
                        <w:left w:val="none" w:sz="0" w:space="0" w:color="auto"/>
                        <w:bottom w:val="none" w:sz="0" w:space="0" w:color="auto"/>
                        <w:right w:val="none" w:sz="0" w:space="0" w:color="auto"/>
                      </w:divBdr>
                    </w:div>
                  </w:divsChild>
                </w:div>
                <w:div w:id="1507206865">
                  <w:marLeft w:val="0"/>
                  <w:marRight w:val="0"/>
                  <w:marTop w:val="0"/>
                  <w:marBottom w:val="0"/>
                  <w:divBdr>
                    <w:top w:val="none" w:sz="0" w:space="0" w:color="auto"/>
                    <w:left w:val="none" w:sz="0" w:space="0" w:color="auto"/>
                    <w:bottom w:val="none" w:sz="0" w:space="0" w:color="auto"/>
                    <w:right w:val="none" w:sz="0" w:space="0" w:color="auto"/>
                  </w:divBdr>
                  <w:divsChild>
                    <w:div w:id="1099253497">
                      <w:marLeft w:val="0"/>
                      <w:marRight w:val="0"/>
                      <w:marTop w:val="0"/>
                      <w:marBottom w:val="0"/>
                      <w:divBdr>
                        <w:top w:val="none" w:sz="0" w:space="0" w:color="auto"/>
                        <w:left w:val="none" w:sz="0" w:space="0" w:color="auto"/>
                        <w:bottom w:val="none" w:sz="0" w:space="0" w:color="auto"/>
                        <w:right w:val="none" w:sz="0" w:space="0" w:color="auto"/>
                      </w:divBdr>
                    </w:div>
                  </w:divsChild>
                </w:div>
                <w:div w:id="1535728085">
                  <w:marLeft w:val="0"/>
                  <w:marRight w:val="0"/>
                  <w:marTop w:val="0"/>
                  <w:marBottom w:val="0"/>
                  <w:divBdr>
                    <w:top w:val="none" w:sz="0" w:space="0" w:color="auto"/>
                    <w:left w:val="none" w:sz="0" w:space="0" w:color="auto"/>
                    <w:bottom w:val="none" w:sz="0" w:space="0" w:color="auto"/>
                    <w:right w:val="none" w:sz="0" w:space="0" w:color="auto"/>
                  </w:divBdr>
                  <w:divsChild>
                    <w:div w:id="1235896254">
                      <w:marLeft w:val="0"/>
                      <w:marRight w:val="0"/>
                      <w:marTop w:val="0"/>
                      <w:marBottom w:val="0"/>
                      <w:divBdr>
                        <w:top w:val="none" w:sz="0" w:space="0" w:color="auto"/>
                        <w:left w:val="none" w:sz="0" w:space="0" w:color="auto"/>
                        <w:bottom w:val="none" w:sz="0" w:space="0" w:color="auto"/>
                        <w:right w:val="none" w:sz="0" w:space="0" w:color="auto"/>
                      </w:divBdr>
                    </w:div>
                  </w:divsChild>
                </w:div>
                <w:div w:id="1537238308">
                  <w:marLeft w:val="0"/>
                  <w:marRight w:val="0"/>
                  <w:marTop w:val="0"/>
                  <w:marBottom w:val="0"/>
                  <w:divBdr>
                    <w:top w:val="none" w:sz="0" w:space="0" w:color="auto"/>
                    <w:left w:val="none" w:sz="0" w:space="0" w:color="auto"/>
                    <w:bottom w:val="none" w:sz="0" w:space="0" w:color="auto"/>
                    <w:right w:val="none" w:sz="0" w:space="0" w:color="auto"/>
                  </w:divBdr>
                  <w:divsChild>
                    <w:div w:id="2140107810">
                      <w:marLeft w:val="0"/>
                      <w:marRight w:val="0"/>
                      <w:marTop w:val="0"/>
                      <w:marBottom w:val="0"/>
                      <w:divBdr>
                        <w:top w:val="none" w:sz="0" w:space="0" w:color="auto"/>
                        <w:left w:val="none" w:sz="0" w:space="0" w:color="auto"/>
                        <w:bottom w:val="none" w:sz="0" w:space="0" w:color="auto"/>
                        <w:right w:val="none" w:sz="0" w:space="0" w:color="auto"/>
                      </w:divBdr>
                    </w:div>
                  </w:divsChild>
                </w:div>
                <w:div w:id="1543857704">
                  <w:marLeft w:val="0"/>
                  <w:marRight w:val="0"/>
                  <w:marTop w:val="0"/>
                  <w:marBottom w:val="0"/>
                  <w:divBdr>
                    <w:top w:val="none" w:sz="0" w:space="0" w:color="auto"/>
                    <w:left w:val="none" w:sz="0" w:space="0" w:color="auto"/>
                    <w:bottom w:val="none" w:sz="0" w:space="0" w:color="auto"/>
                    <w:right w:val="none" w:sz="0" w:space="0" w:color="auto"/>
                  </w:divBdr>
                  <w:divsChild>
                    <w:div w:id="1993870389">
                      <w:marLeft w:val="0"/>
                      <w:marRight w:val="0"/>
                      <w:marTop w:val="0"/>
                      <w:marBottom w:val="0"/>
                      <w:divBdr>
                        <w:top w:val="none" w:sz="0" w:space="0" w:color="auto"/>
                        <w:left w:val="none" w:sz="0" w:space="0" w:color="auto"/>
                        <w:bottom w:val="none" w:sz="0" w:space="0" w:color="auto"/>
                        <w:right w:val="none" w:sz="0" w:space="0" w:color="auto"/>
                      </w:divBdr>
                    </w:div>
                  </w:divsChild>
                </w:div>
                <w:div w:id="1555044785">
                  <w:marLeft w:val="0"/>
                  <w:marRight w:val="0"/>
                  <w:marTop w:val="0"/>
                  <w:marBottom w:val="0"/>
                  <w:divBdr>
                    <w:top w:val="none" w:sz="0" w:space="0" w:color="auto"/>
                    <w:left w:val="none" w:sz="0" w:space="0" w:color="auto"/>
                    <w:bottom w:val="none" w:sz="0" w:space="0" w:color="auto"/>
                    <w:right w:val="none" w:sz="0" w:space="0" w:color="auto"/>
                  </w:divBdr>
                  <w:divsChild>
                    <w:div w:id="972753272">
                      <w:marLeft w:val="0"/>
                      <w:marRight w:val="0"/>
                      <w:marTop w:val="0"/>
                      <w:marBottom w:val="0"/>
                      <w:divBdr>
                        <w:top w:val="none" w:sz="0" w:space="0" w:color="auto"/>
                        <w:left w:val="none" w:sz="0" w:space="0" w:color="auto"/>
                        <w:bottom w:val="none" w:sz="0" w:space="0" w:color="auto"/>
                        <w:right w:val="none" w:sz="0" w:space="0" w:color="auto"/>
                      </w:divBdr>
                    </w:div>
                  </w:divsChild>
                </w:div>
                <w:div w:id="1562640440">
                  <w:marLeft w:val="0"/>
                  <w:marRight w:val="0"/>
                  <w:marTop w:val="0"/>
                  <w:marBottom w:val="0"/>
                  <w:divBdr>
                    <w:top w:val="none" w:sz="0" w:space="0" w:color="auto"/>
                    <w:left w:val="none" w:sz="0" w:space="0" w:color="auto"/>
                    <w:bottom w:val="none" w:sz="0" w:space="0" w:color="auto"/>
                    <w:right w:val="none" w:sz="0" w:space="0" w:color="auto"/>
                  </w:divBdr>
                  <w:divsChild>
                    <w:div w:id="553809083">
                      <w:marLeft w:val="0"/>
                      <w:marRight w:val="0"/>
                      <w:marTop w:val="0"/>
                      <w:marBottom w:val="0"/>
                      <w:divBdr>
                        <w:top w:val="none" w:sz="0" w:space="0" w:color="auto"/>
                        <w:left w:val="none" w:sz="0" w:space="0" w:color="auto"/>
                        <w:bottom w:val="none" w:sz="0" w:space="0" w:color="auto"/>
                        <w:right w:val="none" w:sz="0" w:space="0" w:color="auto"/>
                      </w:divBdr>
                    </w:div>
                  </w:divsChild>
                </w:div>
                <w:div w:id="1589461291">
                  <w:marLeft w:val="0"/>
                  <w:marRight w:val="0"/>
                  <w:marTop w:val="0"/>
                  <w:marBottom w:val="0"/>
                  <w:divBdr>
                    <w:top w:val="none" w:sz="0" w:space="0" w:color="auto"/>
                    <w:left w:val="none" w:sz="0" w:space="0" w:color="auto"/>
                    <w:bottom w:val="none" w:sz="0" w:space="0" w:color="auto"/>
                    <w:right w:val="none" w:sz="0" w:space="0" w:color="auto"/>
                  </w:divBdr>
                  <w:divsChild>
                    <w:div w:id="119423730">
                      <w:marLeft w:val="0"/>
                      <w:marRight w:val="0"/>
                      <w:marTop w:val="0"/>
                      <w:marBottom w:val="0"/>
                      <w:divBdr>
                        <w:top w:val="none" w:sz="0" w:space="0" w:color="auto"/>
                        <w:left w:val="none" w:sz="0" w:space="0" w:color="auto"/>
                        <w:bottom w:val="none" w:sz="0" w:space="0" w:color="auto"/>
                        <w:right w:val="none" w:sz="0" w:space="0" w:color="auto"/>
                      </w:divBdr>
                    </w:div>
                  </w:divsChild>
                </w:div>
                <w:div w:id="1591231708">
                  <w:marLeft w:val="0"/>
                  <w:marRight w:val="0"/>
                  <w:marTop w:val="0"/>
                  <w:marBottom w:val="0"/>
                  <w:divBdr>
                    <w:top w:val="none" w:sz="0" w:space="0" w:color="auto"/>
                    <w:left w:val="none" w:sz="0" w:space="0" w:color="auto"/>
                    <w:bottom w:val="none" w:sz="0" w:space="0" w:color="auto"/>
                    <w:right w:val="none" w:sz="0" w:space="0" w:color="auto"/>
                  </w:divBdr>
                  <w:divsChild>
                    <w:div w:id="1170756002">
                      <w:marLeft w:val="0"/>
                      <w:marRight w:val="0"/>
                      <w:marTop w:val="0"/>
                      <w:marBottom w:val="0"/>
                      <w:divBdr>
                        <w:top w:val="none" w:sz="0" w:space="0" w:color="auto"/>
                        <w:left w:val="none" w:sz="0" w:space="0" w:color="auto"/>
                        <w:bottom w:val="none" w:sz="0" w:space="0" w:color="auto"/>
                        <w:right w:val="none" w:sz="0" w:space="0" w:color="auto"/>
                      </w:divBdr>
                    </w:div>
                  </w:divsChild>
                </w:div>
                <w:div w:id="1635526415">
                  <w:marLeft w:val="0"/>
                  <w:marRight w:val="0"/>
                  <w:marTop w:val="0"/>
                  <w:marBottom w:val="0"/>
                  <w:divBdr>
                    <w:top w:val="none" w:sz="0" w:space="0" w:color="auto"/>
                    <w:left w:val="none" w:sz="0" w:space="0" w:color="auto"/>
                    <w:bottom w:val="none" w:sz="0" w:space="0" w:color="auto"/>
                    <w:right w:val="none" w:sz="0" w:space="0" w:color="auto"/>
                  </w:divBdr>
                  <w:divsChild>
                    <w:div w:id="1525945431">
                      <w:marLeft w:val="0"/>
                      <w:marRight w:val="0"/>
                      <w:marTop w:val="0"/>
                      <w:marBottom w:val="0"/>
                      <w:divBdr>
                        <w:top w:val="none" w:sz="0" w:space="0" w:color="auto"/>
                        <w:left w:val="none" w:sz="0" w:space="0" w:color="auto"/>
                        <w:bottom w:val="none" w:sz="0" w:space="0" w:color="auto"/>
                        <w:right w:val="none" w:sz="0" w:space="0" w:color="auto"/>
                      </w:divBdr>
                    </w:div>
                  </w:divsChild>
                </w:div>
                <w:div w:id="1769035882">
                  <w:marLeft w:val="0"/>
                  <w:marRight w:val="0"/>
                  <w:marTop w:val="0"/>
                  <w:marBottom w:val="0"/>
                  <w:divBdr>
                    <w:top w:val="none" w:sz="0" w:space="0" w:color="auto"/>
                    <w:left w:val="none" w:sz="0" w:space="0" w:color="auto"/>
                    <w:bottom w:val="none" w:sz="0" w:space="0" w:color="auto"/>
                    <w:right w:val="none" w:sz="0" w:space="0" w:color="auto"/>
                  </w:divBdr>
                  <w:divsChild>
                    <w:div w:id="305286722">
                      <w:marLeft w:val="0"/>
                      <w:marRight w:val="0"/>
                      <w:marTop w:val="0"/>
                      <w:marBottom w:val="0"/>
                      <w:divBdr>
                        <w:top w:val="none" w:sz="0" w:space="0" w:color="auto"/>
                        <w:left w:val="none" w:sz="0" w:space="0" w:color="auto"/>
                        <w:bottom w:val="none" w:sz="0" w:space="0" w:color="auto"/>
                        <w:right w:val="none" w:sz="0" w:space="0" w:color="auto"/>
                      </w:divBdr>
                    </w:div>
                  </w:divsChild>
                </w:div>
                <w:div w:id="1796408404">
                  <w:marLeft w:val="0"/>
                  <w:marRight w:val="0"/>
                  <w:marTop w:val="0"/>
                  <w:marBottom w:val="0"/>
                  <w:divBdr>
                    <w:top w:val="none" w:sz="0" w:space="0" w:color="auto"/>
                    <w:left w:val="none" w:sz="0" w:space="0" w:color="auto"/>
                    <w:bottom w:val="none" w:sz="0" w:space="0" w:color="auto"/>
                    <w:right w:val="none" w:sz="0" w:space="0" w:color="auto"/>
                  </w:divBdr>
                  <w:divsChild>
                    <w:div w:id="1371611391">
                      <w:marLeft w:val="0"/>
                      <w:marRight w:val="0"/>
                      <w:marTop w:val="0"/>
                      <w:marBottom w:val="0"/>
                      <w:divBdr>
                        <w:top w:val="none" w:sz="0" w:space="0" w:color="auto"/>
                        <w:left w:val="none" w:sz="0" w:space="0" w:color="auto"/>
                        <w:bottom w:val="none" w:sz="0" w:space="0" w:color="auto"/>
                        <w:right w:val="none" w:sz="0" w:space="0" w:color="auto"/>
                      </w:divBdr>
                    </w:div>
                  </w:divsChild>
                </w:div>
                <w:div w:id="1978219036">
                  <w:marLeft w:val="0"/>
                  <w:marRight w:val="0"/>
                  <w:marTop w:val="0"/>
                  <w:marBottom w:val="0"/>
                  <w:divBdr>
                    <w:top w:val="none" w:sz="0" w:space="0" w:color="auto"/>
                    <w:left w:val="none" w:sz="0" w:space="0" w:color="auto"/>
                    <w:bottom w:val="none" w:sz="0" w:space="0" w:color="auto"/>
                    <w:right w:val="none" w:sz="0" w:space="0" w:color="auto"/>
                  </w:divBdr>
                  <w:divsChild>
                    <w:div w:id="503856896">
                      <w:marLeft w:val="0"/>
                      <w:marRight w:val="0"/>
                      <w:marTop w:val="0"/>
                      <w:marBottom w:val="0"/>
                      <w:divBdr>
                        <w:top w:val="none" w:sz="0" w:space="0" w:color="auto"/>
                        <w:left w:val="none" w:sz="0" w:space="0" w:color="auto"/>
                        <w:bottom w:val="none" w:sz="0" w:space="0" w:color="auto"/>
                        <w:right w:val="none" w:sz="0" w:space="0" w:color="auto"/>
                      </w:divBdr>
                    </w:div>
                  </w:divsChild>
                </w:div>
                <w:div w:id="2010594265">
                  <w:marLeft w:val="0"/>
                  <w:marRight w:val="0"/>
                  <w:marTop w:val="0"/>
                  <w:marBottom w:val="0"/>
                  <w:divBdr>
                    <w:top w:val="none" w:sz="0" w:space="0" w:color="auto"/>
                    <w:left w:val="none" w:sz="0" w:space="0" w:color="auto"/>
                    <w:bottom w:val="none" w:sz="0" w:space="0" w:color="auto"/>
                    <w:right w:val="none" w:sz="0" w:space="0" w:color="auto"/>
                  </w:divBdr>
                  <w:divsChild>
                    <w:div w:id="1168248089">
                      <w:marLeft w:val="0"/>
                      <w:marRight w:val="0"/>
                      <w:marTop w:val="0"/>
                      <w:marBottom w:val="0"/>
                      <w:divBdr>
                        <w:top w:val="none" w:sz="0" w:space="0" w:color="auto"/>
                        <w:left w:val="none" w:sz="0" w:space="0" w:color="auto"/>
                        <w:bottom w:val="none" w:sz="0" w:space="0" w:color="auto"/>
                        <w:right w:val="none" w:sz="0" w:space="0" w:color="auto"/>
                      </w:divBdr>
                    </w:div>
                  </w:divsChild>
                </w:div>
                <w:div w:id="2058973387">
                  <w:marLeft w:val="0"/>
                  <w:marRight w:val="0"/>
                  <w:marTop w:val="0"/>
                  <w:marBottom w:val="0"/>
                  <w:divBdr>
                    <w:top w:val="none" w:sz="0" w:space="0" w:color="auto"/>
                    <w:left w:val="none" w:sz="0" w:space="0" w:color="auto"/>
                    <w:bottom w:val="none" w:sz="0" w:space="0" w:color="auto"/>
                    <w:right w:val="none" w:sz="0" w:space="0" w:color="auto"/>
                  </w:divBdr>
                  <w:divsChild>
                    <w:div w:id="488981592">
                      <w:marLeft w:val="0"/>
                      <w:marRight w:val="0"/>
                      <w:marTop w:val="0"/>
                      <w:marBottom w:val="0"/>
                      <w:divBdr>
                        <w:top w:val="none" w:sz="0" w:space="0" w:color="auto"/>
                        <w:left w:val="none" w:sz="0" w:space="0" w:color="auto"/>
                        <w:bottom w:val="none" w:sz="0" w:space="0" w:color="auto"/>
                        <w:right w:val="none" w:sz="0" w:space="0" w:color="auto"/>
                      </w:divBdr>
                    </w:div>
                  </w:divsChild>
                </w:div>
                <w:div w:id="2118480722">
                  <w:marLeft w:val="0"/>
                  <w:marRight w:val="0"/>
                  <w:marTop w:val="0"/>
                  <w:marBottom w:val="0"/>
                  <w:divBdr>
                    <w:top w:val="none" w:sz="0" w:space="0" w:color="auto"/>
                    <w:left w:val="none" w:sz="0" w:space="0" w:color="auto"/>
                    <w:bottom w:val="none" w:sz="0" w:space="0" w:color="auto"/>
                    <w:right w:val="none" w:sz="0" w:space="0" w:color="auto"/>
                  </w:divBdr>
                  <w:divsChild>
                    <w:div w:id="211586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810729">
          <w:marLeft w:val="0"/>
          <w:marRight w:val="0"/>
          <w:marTop w:val="0"/>
          <w:marBottom w:val="0"/>
          <w:divBdr>
            <w:top w:val="none" w:sz="0" w:space="0" w:color="auto"/>
            <w:left w:val="none" w:sz="0" w:space="0" w:color="auto"/>
            <w:bottom w:val="none" w:sz="0" w:space="0" w:color="auto"/>
            <w:right w:val="none" w:sz="0" w:space="0" w:color="auto"/>
          </w:divBdr>
        </w:div>
        <w:div w:id="1192455966">
          <w:marLeft w:val="0"/>
          <w:marRight w:val="0"/>
          <w:marTop w:val="0"/>
          <w:marBottom w:val="0"/>
          <w:divBdr>
            <w:top w:val="none" w:sz="0" w:space="0" w:color="auto"/>
            <w:left w:val="none" w:sz="0" w:space="0" w:color="auto"/>
            <w:bottom w:val="none" w:sz="0" w:space="0" w:color="auto"/>
            <w:right w:val="none" w:sz="0" w:space="0" w:color="auto"/>
          </w:divBdr>
        </w:div>
        <w:div w:id="1590308090">
          <w:marLeft w:val="0"/>
          <w:marRight w:val="0"/>
          <w:marTop w:val="0"/>
          <w:marBottom w:val="0"/>
          <w:divBdr>
            <w:top w:val="none" w:sz="0" w:space="0" w:color="auto"/>
            <w:left w:val="none" w:sz="0" w:space="0" w:color="auto"/>
            <w:bottom w:val="none" w:sz="0" w:space="0" w:color="auto"/>
            <w:right w:val="none" w:sz="0" w:space="0" w:color="auto"/>
          </w:divBdr>
        </w:div>
        <w:div w:id="1626035987">
          <w:marLeft w:val="0"/>
          <w:marRight w:val="0"/>
          <w:marTop w:val="0"/>
          <w:marBottom w:val="0"/>
          <w:divBdr>
            <w:top w:val="none" w:sz="0" w:space="0" w:color="auto"/>
            <w:left w:val="none" w:sz="0" w:space="0" w:color="auto"/>
            <w:bottom w:val="none" w:sz="0" w:space="0" w:color="auto"/>
            <w:right w:val="none" w:sz="0" w:space="0" w:color="auto"/>
          </w:divBdr>
        </w:div>
      </w:divsChild>
    </w:div>
    <w:div w:id="210269589">
      <w:bodyDiv w:val="1"/>
      <w:marLeft w:val="0"/>
      <w:marRight w:val="0"/>
      <w:marTop w:val="0"/>
      <w:marBottom w:val="0"/>
      <w:divBdr>
        <w:top w:val="none" w:sz="0" w:space="0" w:color="auto"/>
        <w:left w:val="none" w:sz="0" w:space="0" w:color="auto"/>
        <w:bottom w:val="none" w:sz="0" w:space="0" w:color="auto"/>
        <w:right w:val="none" w:sz="0" w:space="0" w:color="auto"/>
      </w:divBdr>
    </w:div>
    <w:div w:id="331299913">
      <w:bodyDiv w:val="1"/>
      <w:marLeft w:val="0"/>
      <w:marRight w:val="0"/>
      <w:marTop w:val="0"/>
      <w:marBottom w:val="0"/>
      <w:divBdr>
        <w:top w:val="none" w:sz="0" w:space="0" w:color="auto"/>
        <w:left w:val="none" w:sz="0" w:space="0" w:color="auto"/>
        <w:bottom w:val="none" w:sz="0" w:space="0" w:color="auto"/>
        <w:right w:val="none" w:sz="0" w:space="0" w:color="auto"/>
      </w:divBdr>
      <w:divsChild>
        <w:div w:id="115830263">
          <w:marLeft w:val="0"/>
          <w:marRight w:val="0"/>
          <w:marTop w:val="0"/>
          <w:marBottom w:val="0"/>
          <w:divBdr>
            <w:top w:val="none" w:sz="0" w:space="0" w:color="auto"/>
            <w:left w:val="none" w:sz="0" w:space="0" w:color="auto"/>
            <w:bottom w:val="none" w:sz="0" w:space="0" w:color="auto"/>
            <w:right w:val="none" w:sz="0" w:space="0" w:color="auto"/>
          </w:divBdr>
        </w:div>
        <w:div w:id="769086432">
          <w:marLeft w:val="0"/>
          <w:marRight w:val="0"/>
          <w:marTop w:val="0"/>
          <w:marBottom w:val="0"/>
          <w:divBdr>
            <w:top w:val="none" w:sz="0" w:space="0" w:color="auto"/>
            <w:left w:val="none" w:sz="0" w:space="0" w:color="auto"/>
            <w:bottom w:val="none" w:sz="0" w:space="0" w:color="auto"/>
            <w:right w:val="none" w:sz="0" w:space="0" w:color="auto"/>
          </w:divBdr>
        </w:div>
        <w:div w:id="1044405332">
          <w:marLeft w:val="0"/>
          <w:marRight w:val="0"/>
          <w:marTop w:val="0"/>
          <w:marBottom w:val="0"/>
          <w:divBdr>
            <w:top w:val="none" w:sz="0" w:space="0" w:color="auto"/>
            <w:left w:val="none" w:sz="0" w:space="0" w:color="auto"/>
            <w:bottom w:val="none" w:sz="0" w:space="0" w:color="auto"/>
            <w:right w:val="none" w:sz="0" w:space="0" w:color="auto"/>
          </w:divBdr>
        </w:div>
        <w:div w:id="1321273011">
          <w:marLeft w:val="0"/>
          <w:marRight w:val="0"/>
          <w:marTop w:val="0"/>
          <w:marBottom w:val="0"/>
          <w:divBdr>
            <w:top w:val="none" w:sz="0" w:space="0" w:color="auto"/>
            <w:left w:val="none" w:sz="0" w:space="0" w:color="auto"/>
            <w:bottom w:val="none" w:sz="0" w:space="0" w:color="auto"/>
            <w:right w:val="none" w:sz="0" w:space="0" w:color="auto"/>
          </w:divBdr>
          <w:divsChild>
            <w:div w:id="1955403039">
              <w:marLeft w:val="-75"/>
              <w:marRight w:val="0"/>
              <w:marTop w:val="30"/>
              <w:marBottom w:val="30"/>
              <w:divBdr>
                <w:top w:val="none" w:sz="0" w:space="0" w:color="auto"/>
                <w:left w:val="none" w:sz="0" w:space="0" w:color="auto"/>
                <w:bottom w:val="none" w:sz="0" w:space="0" w:color="auto"/>
                <w:right w:val="none" w:sz="0" w:space="0" w:color="auto"/>
              </w:divBdr>
              <w:divsChild>
                <w:div w:id="96098552">
                  <w:marLeft w:val="0"/>
                  <w:marRight w:val="0"/>
                  <w:marTop w:val="0"/>
                  <w:marBottom w:val="0"/>
                  <w:divBdr>
                    <w:top w:val="none" w:sz="0" w:space="0" w:color="auto"/>
                    <w:left w:val="none" w:sz="0" w:space="0" w:color="auto"/>
                    <w:bottom w:val="none" w:sz="0" w:space="0" w:color="auto"/>
                    <w:right w:val="none" w:sz="0" w:space="0" w:color="auto"/>
                  </w:divBdr>
                  <w:divsChild>
                    <w:div w:id="1944990627">
                      <w:marLeft w:val="0"/>
                      <w:marRight w:val="0"/>
                      <w:marTop w:val="0"/>
                      <w:marBottom w:val="0"/>
                      <w:divBdr>
                        <w:top w:val="none" w:sz="0" w:space="0" w:color="auto"/>
                        <w:left w:val="none" w:sz="0" w:space="0" w:color="auto"/>
                        <w:bottom w:val="none" w:sz="0" w:space="0" w:color="auto"/>
                        <w:right w:val="none" w:sz="0" w:space="0" w:color="auto"/>
                      </w:divBdr>
                    </w:div>
                  </w:divsChild>
                </w:div>
                <w:div w:id="107282457">
                  <w:marLeft w:val="0"/>
                  <w:marRight w:val="0"/>
                  <w:marTop w:val="0"/>
                  <w:marBottom w:val="0"/>
                  <w:divBdr>
                    <w:top w:val="none" w:sz="0" w:space="0" w:color="auto"/>
                    <w:left w:val="none" w:sz="0" w:space="0" w:color="auto"/>
                    <w:bottom w:val="none" w:sz="0" w:space="0" w:color="auto"/>
                    <w:right w:val="none" w:sz="0" w:space="0" w:color="auto"/>
                  </w:divBdr>
                  <w:divsChild>
                    <w:div w:id="93328048">
                      <w:marLeft w:val="0"/>
                      <w:marRight w:val="0"/>
                      <w:marTop w:val="0"/>
                      <w:marBottom w:val="0"/>
                      <w:divBdr>
                        <w:top w:val="none" w:sz="0" w:space="0" w:color="auto"/>
                        <w:left w:val="none" w:sz="0" w:space="0" w:color="auto"/>
                        <w:bottom w:val="none" w:sz="0" w:space="0" w:color="auto"/>
                        <w:right w:val="none" w:sz="0" w:space="0" w:color="auto"/>
                      </w:divBdr>
                    </w:div>
                  </w:divsChild>
                </w:div>
                <w:div w:id="121464010">
                  <w:marLeft w:val="0"/>
                  <w:marRight w:val="0"/>
                  <w:marTop w:val="0"/>
                  <w:marBottom w:val="0"/>
                  <w:divBdr>
                    <w:top w:val="none" w:sz="0" w:space="0" w:color="auto"/>
                    <w:left w:val="none" w:sz="0" w:space="0" w:color="auto"/>
                    <w:bottom w:val="none" w:sz="0" w:space="0" w:color="auto"/>
                    <w:right w:val="none" w:sz="0" w:space="0" w:color="auto"/>
                  </w:divBdr>
                  <w:divsChild>
                    <w:div w:id="954601690">
                      <w:marLeft w:val="0"/>
                      <w:marRight w:val="0"/>
                      <w:marTop w:val="0"/>
                      <w:marBottom w:val="0"/>
                      <w:divBdr>
                        <w:top w:val="none" w:sz="0" w:space="0" w:color="auto"/>
                        <w:left w:val="none" w:sz="0" w:space="0" w:color="auto"/>
                        <w:bottom w:val="none" w:sz="0" w:space="0" w:color="auto"/>
                        <w:right w:val="none" w:sz="0" w:space="0" w:color="auto"/>
                      </w:divBdr>
                    </w:div>
                  </w:divsChild>
                </w:div>
                <w:div w:id="153112936">
                  <w:marLeft w:val="0"/>
                  <w:marRight w:val="0"/>
                  <w:marTop w:val="0"/>
                  <w:marBottom w:val="0"/>
                  <w:divBdr>
                    <w:top w:val="none" w:sz="0" w:space="0" w:color="auto"/>
                    <w:left w:val="none" w:sz="0" w:space="0" w:color="auto"/>
                    <w:bottom w:val="none" w:sz="0" w:space="0" w:color="auto"/>
                    <w:right w:val="none" w:sz="0" w:space="0" w:color="auto"/>
                  </w:divBdr>
                  <w:divsChild>
                    <w:div w:id="1018387122">
                      <w:marLeft w:val="0"/>
                      <w:marRight w:val="0"/>
                      <w:marTop w:val="0"/>
                      <w:marBottom w:val="0"/>
                      <w:divBdr>
                        <w:top w:val="none" w:sz="0" w:space="0" w:color="auto"/>
                        <w:left w:val="none" w:sz="0" w:space="0" w:color="auto"/>
                        <w:bottom w:val="none" w:sz="0" w:space="0" w:color="auto"/>
                        <w:right w:val="none" w:sz="0" w:space="0" w:color="auto"/>
                      </w:divBdr>
                    </w:div>
                  </w:divsChild>
                </w:div>
                <w:div w:id="233399724">
                  <w:marLeft w:val="0"/>
                  <w:marRight w:val="0"/>
                  <w:marTop w:val="0"/>
                  <w:marBottom w:val="0"/>
                  <w:divBdr>
                    <w:top w:val="none" w:sz="0" w:space="0" w:color="auto"/>
                    <w:left w:val="none" w:sz="0" w:space="0" w:color="auto"/>
                    <w:bottom w:val="none" w:sz="0" w:space="0" w:color="auto"/>
                    <w:right w:val="none" w:sz="0" w:space="0" w:color="auto"/>
                  </w:divBdr>
                  <w:divsChild>
                    <w:div w:id="1002123958">
                      <w:marLeft w:val="0"/>
                      <w:marRight w:val="0"/>
                      <w:marTop w:val="0"/>
                      <w:marBottom w:val="0"/>
                      <w:divBdr>
                        <w:top w:val="none" w:sz="0" w:space="0" w:color="auto"/>
                        <w:left w:val="none" w:sz="0" w:space="0" w:color="auto"/>
                        <w:bottom w:val="none" w:sz="0" w:space="0" w:color="auto"/>
                        <w:right w:val="none" w:sz="0" w:space="0" w:color="auto"/>
                      </w:divBdr>
                    </w:div>
                  </w:divsChild>
                </w:div>
                <w:div w:id="235483640">
                  <w:marLeft w:val="0"/>
                  <w:marRight w:val="0"/>
                  <w:marTop w:val="0"/>
                  <w:marBottom w:val="0"/>
                  <w:divBdr>
                    <w:top w:val="none" w:sz="0" w:space="0" w:color="auto"/>
                    <w:left w:val="none" w:sz="0" w:space="0" w:color="auto"/>
                    <w:bottom w:val="none" w:sz="0" w:space="0" w:color="auto"/>
                    <w:right w:val="none" w:sz="0" w:space="0" w:color="auto"/>
                  </w:divBdr>
                  <w:divsChild>
                    <w:div w:id="1088430566">
                      <w:marLeft w:val="0"/>
                      <w:marRight w:val="0"/>
                      <w:marTop w:val="0"/>
                      <w:marBottom w:val="0"/>
                      <w:divBdr>
                        <w:top w:val="none" w:sz="0" w:space="0" w:color="auto"/>
                        <w:left w:val="none" w:sz="0" w:space="0" w:color="auto"/>
                        <w:bottom w:val="none" w:sz="0" w:space="0" w:color="auto"/>
                        <w:right w:val="none" w:sz="0" w:space="0" w:color="auto"/>
                      </w:divBdr>
                    </w:div>
                  </w:divsChild>
                </w:div>
                <w:div w:id="262346699">
                  <w:marLeft w:val="0"/>
                  <w:marRight w:val="0"/>
                  <w:marTop w:val="0"/>
                  <w:marBottom w:val="0"/>
                  <w:divBdr>
                    <w:top w:val="none" w:sz="0" w:space="0" w:color="auto"/>
                    <w:left w:val="none" w:sz="0" w:space="0" w:color="auto"/>
                    <w:bottom w:val="none" w:sz="0" w:space="0" w:color="auto"/>
                    <w:right w:val="none" w:sz="0" w:space="0" w:color="auto"/>
                  </w:divBdr>
                  <w:divsChild>
                    <w:div w:id="1072198124">
                      <w:marLeft w:val="0"/>
                      <w:marRight w:val="0"/>
                      <w:marTop w:val="0"/>
                      <w:marBottom w:val="0"/>
                      <w:divBdr>
                        <w:top w:val="none" w:sz="0" w:space="0" w:color="auto"/>
                        <w:left w:val="none" w:sz="0" w:space="0" w:color="auto"/>
                        <w:bottom w:val="none" w:sz="0" w:space="0" w:color="auto"/>
                        <w:right w:val="none" w:sz="0" w:space="0" w:color="auto"/>
                      </w:divBdr>
                    </w:div>
                  </w:divsChild>
                </w:div>
                <w:div w:id="326061830">
                  <w:marLeft w:val="0"/>
                  <w:marRight w:val="0"/>
                  <w:marTop w:val="0"/>
                  <w:marBottom w:val="0"/>
                  <w:divBdr>
                    <w:top w:val="none" w:sz="0" w:space="0" w:color="auto"/>
                    <w:left w:val="none" w:sz="0" w:space="0" w:color="auto"/>
                    <w:bottom w:val="none" w:sz="0" w:space="0" w:color="auto"/>
                    <w:right w:val="none" w:sz="0" w:space="0" w:color="auto"/>
                  </w:divBdr>
                  <w:divsChild>
                    <w:div w:id="645014728">
                      <w:marLeft w:val="0"/>
                      <w:marRight w:val="0"/>
                      <w:marTop w:val="0"/>
                      <w:marBottom w:val="0"/>
                      <w:divBdr>
                        <w:top w:val="none" w:sz="0" w:space="0" w:color="auto"/>
                        <w:left w:val="none" w:sz="0" w:space="0" w:color="auto"/>
                        <w:bottom w:val="none" w:sz="0" w:space="0" w:color="auto"/>
                        <w:right w:val="none" w:sz="0" w:space="0" w:color="auto"/>
                      </w:divBdr>
                    </w:div>
                  </w:divsChild>
                </w:div>
                <w:div w:id="338197304">
                  <w:marLeft w:val="0"/>
                  <w:marRight w:val="0"/>
                  <w:marTop w:val="0"/>
                  <w:marBottom w:val="0"/>
                  <w:divBdr>
                    <w:top w:val="none" w:sz="0" w:space="0" w:color="auto"/>
                    <w:left w:val="none" w:sz="0" w:space="0" w:color="auto"/>
                    <w:bottom w:val="none" w:sz="0" w:space="0" w:color="auto"/>
                    <w:right w:val="none" w:sz="0" w:space="0" w:color="auto"/>
                  </w:divBdr>
                  <w:divsChild>
                    <w:div w:id="600793979">
                      <w:marLeft w:val="0"/>
                      <w:marRight w:val="0"/>
                      <w:marTop w:val="0"/>
                      <w:marBottom w:val="0"/>
                      <w:divBdr>
                        <w:top w:val="none" w:sz="0" w:space="0" w:color="auto"/>
                        <w:left w:val="none" w:sz="0" w:space="0" w:color="auto"/>
                        <w:bottom w:val="none" w:sz="0" w:space="0" w:color="auto"/>
                        <w:right w:val="none" w:sz="0" w:space="0" w:color="auto"/>
                      </w:divBdr>
                    </w:div>
                  </w:divsChild>
                </w:div>
                <w:div w:id="365103629">
                  <w:marLeft w:val="0"/>
                  <w:marRight w:val="0"/>
                  <w:marTop w:val="0"/>
                  <w:marBottom w:val="0"/>
                  <w:divBdr>
                    <w:top w:val="none" w:sz="0" w:space="0" w:color="auto"/>
                    <w:left w:val="none" w:sz="0" w:space="0" w:color="auto"/>
                    <w:bottom w:val="none" w:sz="0" w:space="0" w:color="auto"/>
                    <w:right w:val="none" w:sz="0" w:space="0" w:color="auto"/>
                  </w:divBdr>
                  <w:divsChild>
                    <w:div w:id="1691444478">
                      <w:marLeft w:val="0"/>
                      <w:marRight w:val="0"/>
                      <w:marTop w:val="0"/>
                      <w:marBottom w:val="0"/>
                      <w:divBdr>
                        <w:top w:val="none" w:sz="0" w:space="0" w:color="auto"/>
                        <w:left w:val="none" w:sz="0" w:space="0" w:color="auto"/>
                        <w:bottom w:val="none" w:sz="0" w:space="0" w:color="auto"/>
                        <w:right w:val="none" w:sz="0" w:space="0" w:color="auto"/>
                      </w:divBdr>
                    </w:div>
                  </w:divsChild>
                </w:div>
                <w:div w:id="400297990">
                  <w:marLeft w:val="0"/>
                  <w:marRight w:val="0"/>
                  <w:marTop w:val="0"/>
                  <w:marBottom w:val="0"/>
                  <w:divBdr>
                    <w:top w:val="none" w:sz="0" w:space="0" w:color="auto"/>
                    <w:left w:val="none" w:sz="0" w:space="0" w:color="auto"/>
                    <w:bottom w:val="none" w:sz="0" w:space="0" w:color="auto"/>
                    <w:right w:val="none" w:sz="0" w:space="0" w:color="auto"/>
                  </w:divBdr>
                  <w:divsChild>
                    <w:div w:id="956908556">
                      <w:marLeft w:val="0"/>
                      <w:marRight w:val="0"/>
                      <w:marTop w:val="0"/>
                      <w:marBottom w:val="0"/>
                      <w:divBdr>
                        <w:top w:val="none" w:sz="0" w:space="0" w:color="auto"/>
                        <w:left w:val="none" w:sz="0" w:space="0" w:color="auto"/>
                        <w:bottom w:val="none" w:sz="0" w:space="0" w:color="auto"/>
                        <w:right w:val="none" w:sz="0" w:space="0" w:color="auto"/>
                      </w:divBdr>
                    </w:div>
                  </w:divsChild>
                </w:div>
                <w:div w:id="488205745">
                  <w:marLeft w:val="0"/>
                  <w:marRight w:val="0"/>
                  <w:marTop w:val="0"/>
                  <w:marBottom w:val="0"/>
                  <w:divBdr>
                    <w:top w:val="none" w:sz="0" w:space="0" w:color="auto"/>
                    <w:left w:val="none" w:sz="0" w:space="0" w:color="auto"/>
                    <w:bottom w:val="none" w:sz="0" w:space="0" w:color="auto"/>
                    <w:right w:val="none" w:sz="0" w:space="0" w:color="auto"/>
                  </w:divBdr>
                  <w:divsChild>
                    <w:div w:id="599532554">
                      <w:marLeft w:val="0"/>
                      <w:marRight w:val="0"/>
                      <w:marTop w:val="0"/>
                      <w:marBottom w:val="0"/>
                      <w:divBdr>
                        <w:top w:val="none" w:sz="0" w:space="0" w:color="auto"/>
                        <w:left w:val="none" w:sz="0" w:space="0" w:color="auto"/>
                        <w:bottom w:val="none" w:sz="0" w:space="0" w:color="auto"/>
                        <w:right w:val="none" w:sz="0" w:space="0" w:color="auto"/>
                      </w:divBdr>
                    </w:div>
                  </w:divsChild>
                </w:div>
                <w:div w:id="520901646">
                  <w:marLeft w:val="0"/>
                  <w:marRight w:val="0"/>
                  <w:marTop w:val="0"/>
                  <w:marBottom w:val="0"/>
                  <w:divBdr>
                    <w:top w:val="none" w:sz="0" w:space="0" w:color="auto"/>
                    <w:left w:val="none" w:sz="0" w:space="0" w:color="auto"/>
                    <w:bottom w:val="none" w:sz="0" w:space="0" w:color="auto"/>
                    <w:right w:val="none" w:sz="0" w:space="0" w:color="auto"/>
                  </w:divBdr>
                  <w:divsChild>
                    <w:div w:id="573707736">
                      <w:marLeft w:val="0"/>
                      <w:marRight w:val="0"/>
                      <w:marTop w:val="0"/>
                      <w:marBottom w:val="0"/>
                      <w:divBdr>
                        <w:top w:val="none" w:sz="0" w:space="0" w:color="auto"/>
                        <w:left w:val="none" w:sz="0" w:space="0" w:color="auto"/>
                        <w:bottom w:val="none" w:sz="0" w:space="0" w:color="auto"/>
                        <w:right w:val="none" w:sz="0" w:space="0" w:color="auto"/>
                      </w:divBdr>
                    </w:div>
                  </w:divsChild>
                </w:div>
                <w:div w:id="687877692">
                  <w:marLeft w:val="0"/>
                  <w:marRight w:val="0"/>
                  <w:marTop w:val="0"/>
                  <w:marBottom w:val="0"/>
                  <w:divBdr>
                    <w:top w:val="none" w:sz="0" w:space="0" w:color="auto"/>
                    <w:left w:val="none" w:sz="0" w:space="0" w:color="auto"/>
                    <w:bottom w:val="none" w:sz="0" w:space="0" w:color="auto"/>
                    <w:right w:val="none" w:sz="0" w:space="0" w:color="auto"/>
                  </w:divBdr>
                  <w:divsChild>
                    <w:div w:id="93938079">
                      <w:marLeft w:val="0"/>
                      <w:marRight w:val="0"/>
                      <w:marTop w:val="0"/>
                      <w:marBottom w:val="0"/>
                      <w:divBdr>
                        <w:top w:val="none" w:sz="0" w:space="0" w:color="auto"/>
                        <w:left w:val="none" w:sz="0" w:space="0" w:color="auto"/>
                        <w:bottom w:val="none" w:sz="0" w:space="0" w:color="auto"/>
                        <w:right w:val="none" w:sz="0" w:space="0" w:color="auto"/>
                      </w:divBdr>
                    </w:div>
                  </w:divsChild>
                </w:div>
                <w:div w:id="709453442">
                  <w:marLeft w:val="0"/>
                  <w:marRight w:val="0"/>
                  <w:marTop w:val="0"/>
                  <w:marBottom w:val="0"/>
                  <w:divBdr>
                    <w:top w:val="none" w:sz="0" w:space="0" w:color="auto"/>
                    <w:left w:val="none" w:sz="0" w:space="0" w:color="auto"/>
                    <w:bottom w:val="none" w:sz="0" w:space="0" w:color="auto"/>
                    <w:right w:val="none" w:sz="0" w:space="0" w:color="auto"/>
                  </w:divBdr>
                  <w:divsChild>
                    <w:div w:id="1351226991">
                      <w:marLeft w:val="0"/>
                      <w:marRight w:val="0"/>
                      <w:marTop w:val="0"/>
                      <w:marBottom w:val="0"/>
                      <w:divBdr>
                        <w:top w:val="none" w:sz="0" w:space="0" w:color="auto"/>
                        <w:left w:val="none" w:sz="0" w:space="0" w:color="auto"/>
                        <w:bottom w:val="none" w:sz="0" w:space="0" w:color="auto"/>
                        <w:right w:val="none" w:sz="0" w:space="0" w:color="auto"/>
                      </w:divBdr>
                    </w:div>
                  </w:divsChild>
                </w:div>
                <w:div w:id="732895077">
                  <w:marLeft w:val="0"/>
                  <w:marRight w:val="0"/>
                  <w:marTop w:val="0"/>
                  <w:marBottom w:val="0"/>
                  <w:divBdr>
                    <w:top w:val="none" w:sz="0" w:space="0" w:color="auto"/>
                    <w:left w:val="none" w:sz="0" w:space="0" w:color="auto"/>
                    <w:bottom w:val="none" w:sz="0" w:space="0" w:color="auto"/>
                    <w:right w:val="none" w:sz="0" w:space="0" w:color="auto"/>
                  </w:divBdr>
                  <w:divsChild>
                    <w:div w:id="1307278522">
                      <w:marLeft w:val="0"/>
                      <w:marRight w:val="0"/>
                      <w:marTop w:val="0"/>
                      <w:marBottom w:val="0"/>
                      <w:divBdr>
                        <w:top w:val="none" w:sz="0" w:space="0" w:color="auto"/>
                        <w:left w:val="none" w:sz="0" w:space="0" w:color="auto"/>
                        <w:bottom w:val="none" w:sz="0" w:space="0" w:color="auto"/>
                        <w:right w:val="none" w:sz="0" w:space="0" w:color="auto"/>
                      </w:divBdr>
                    </w:div>
                  </w:divsChild>
                </w:div>
                <w:div w:id="775097009">
                  <w:marLeft w:val="0"/>
                  <w:marRight w:val="0"/>
                  <w:marTop w:val="0"/>
                  <w:marBottom w:val="0"/>
                  <w:divBdr>
                    <w:top w:val="none" w:sz="0" w:space="0" w:color="auto"/>
                    <w:left w:val="none" w:sz="0" w:space="0" w:color="auto"/>
                    <w:bottom w:val="none" w:sz="0" w:space="0" w:color="auto"/>
                    <w:right w:val="none" w:sz="0" w:space="0" w:color="auto"/>
                  </w:divBdr>
                  <w:divsChild>
                    <w:div w:id="77098810">
                      <w:marLeft w:val="0"/>
                      <w:marRight w:val="0"/>
                      <w:marTop w:val="0"/>
                      <w:marBottom w:val="0"/>
                      <w:divBdr>
                        <w:top w:val="none" w:sz="0" w:space="0" w:color="auto"/>
                        <w:left w:val="none" w:sz="0" w:space="0" w:color="auto"/>
                        <w:bottom w:val="none" w:sz="0" w:space="0" w:color="auto"/>
                        <w:right w:val="none" w:sz="0" w:space="0" w:color="auto"/>
                      </w:divBdr>
                    </w:div>
                  </w:divsChild>
                </w:div>
                <w:div w:id="786195462">
                  <w:marLeft w:val="0"/>
                  <w:marRight w:val="0"/>
                  <w:marTop w:val="0"/>
                  <w:marBottom w:val="0"/>
                  <w:divBdr>
                    <w:top w:val="none" w:sz="0" w:space="0" w:color="auto"/>
                    <w:left w:val="none" w:sz="0" w:space="0" w:color="auto"/>
                    <w:bottom w:val="none" w:sz="0" w:space="0" w:color="auto"/>
                    <w:right w:val="none" w:sz="0" w:space="0" w:color="auto"/>
                  </w:divBdr>
                  <w:divsChild>
                    <w:div w:id="1103645222">
                      <w:marLeft w:val="0"/>
                      <w:marRight w:val="0"/>
                      <w:marTop w:val="0"/>
                      <w:marBottom w:val="0"/>
                      <w:divBdr>
                        <w:top w:val="none" w:sz="0" w:space="0" w:color="auto"/>
                        <w:left w:val="none" w:sz="0" w:space="0" w:color="auto"/>
                        <w:bottom w:val="none" w:sz="0" w:space="0" w:color="auto"/>
                        <w:right w:val="none" w:sz="0" w:space="0" w:color="auto"/>
                      </w:divBdr>
                    </w:div>
                  </w:divsChild>
                </w:div>
                <w:div w:id="811602833">
                  <w:marLeft w:val="0"/>
                  <w:marRight w:val="0"/>
                  <w:marTop w:val="0"/>
                  <w:marBottom w:val="0"/>
                  <w:divBdr>
                    <w:top w:val="none" w:sz="0" w:space="0" w:color="auto"/>
                    <w:left w:val="none" w:sz="0" w:space="0" w:color="auto"/>
                    <w:bottom w:val="none" w:sz="0" w:space="0" w:color="auto"/>
                    <w:right w:val="none" w:sz="0" w:space="0" w:color="auto"/>
                  </w:divBdr>
                  <w:divsChild>
                    <w:div w:id="1597472705">
                      <w:marLeft w:val="0"/>
                      <w:marRight w:val="0"/>
                      <w:marTop w:val="0"/>
                      <w:marBottom w:val="0"/>
                      <w:divBdr>
                        <w:top w:val="none" w:sz="0" w:space="0" w:color="auto"/>
                        <w:left w:val="none" w:sz="0" w:space="0" w:color="auto"/>
                        <w:bottom w:val="none" w:sz="0" w:space="0" w:color="auto"/>
                        <w:right w:val="none" w:sz="0" w:space="0" w:color="auto"/>
                      </w:divBdr>
                    </w:div>
                  </w:divsChild>
                </w:div>
                <w:div w:id="876430357">
                  <w:marLeft w:val="0"/>
                  <w:marRight w:val="0"/>
                  <w:marTop w:val="0"/>
                  <w:marBottom w:val="0"/>
                  <w:divBdr>
                    <w:top w:val="none" w:sz="0" w:space="0" w:color="auto"/>
                    <w:left w:val="none" w:sz="0" w:space="0" w:color="auto"/>
                    <w:bottom w:val="none" w:sz="0" w:space="0" w:color="auto"/>
                    <w:right w:val="none" w:sz="0" w:space="0" w:color="auto"/>
                  </w:divBdr>
                  <w:divsChild>
                    <w:div w:id="820855664">
                      <w:marLeft w:val="0"/>
                      <w:marRight w:val="0"/>
                      <w:marTop w:val="0"/>
                      <w:marBottom w:val="0"/>
                      <w:divBdr>
                        <w:top w:val="none" w:sz="0" w:space="0" w:color="auto"/>
                        <w:left w:val="none" w:sz="0" w:space="0" w:color="auto"/>
                        <w:bottom w:val="none" w:sz="0" w:space="0" w:color="auto"/>
                        <w:right w:val="none" w:sz="0" w:space="0" w:color="auto"/>
                      </w:divBdr>
                    </w:div>
                  </w:divsChild>
                </w:div>
                <w:div w:id="957569870">
                  <w:marLeft w:val="0"/>
                  <w:marRight w:val="0"/>
                  <w:marTop w:val="0"/>
                  <w:marBottom w:val="0"/>
                  <w:divBdr>
                    <w:top w:val="none" w:sz="0" w:space="0" w:color="auto"/>
                    <w:left w:val="none" w:sz="0" w:space="0" w:color="auto"/>
                    <w:bottom w:val="none" w:sz="0" w:space="0" w:color="auto"/>
                    <w:right w:val="none" w:sz="0" w:space="0" w:color="auto"/>
                  </w:divBdr>
                  <w:divsChild>
                    <w:div w:id="1525288892">
                      <w:marLeft w:val="0"/>
                      <w:marRight w:val="0"/>
                      <w:marTop w:val="0"/>
                      <w:marBottom w:val="0"/>
                      <w:divBdr>
                        <w:top w:val="none" w:sz="0" w:space="0" w:color="auto"/>
                        <w:left w:val="none" w:sz="0" w:space="0" w:color="auto"/>
                        <w:bottom w:val="none" w:sz="0" w:space="0" w:color="auto"/>
                        <w:right w:val="none" w:sz="0" w:space="0" w:color="auto"/>
                      </w:divBdr>
                    </w:div>
                  </w:divsChild>
                </w:div>
                <w:div w:id="964695271">
                  <w:marLeft w:val="0"/>
                  <w:marRight w:val="0"/>
                  <w:marTop w:val="0"/>
                  <w:marBottom w:val="0"/>
                  <w:divBdr>
                    <w:top w:val="none" w:sz="0" w:space="0" w:color="auto"/>
                    <w:left w:val="none" w:sz="0" w:space="0" w:color="auto"/>
                    <w:bottom w:val="none" w:sz="0" w:space="0" w:color="auto"/>
                    <w:right w:val="none" w:sz="0" w:space="0" w:color="auto"/>
                  </w:divBdr>
                  <w:divsChild>
                    <w:div w:id="1268655345">
                      <w:marLeft w:val="0"/>
                      <w:marRight w:val="0"/>
                      <w:marTop w:val="0"/>
                      <w:marBottom w:val="0"/>
                      <w:divBdr>
                        <w:top w:val="none" w:sz="0" w:space="0" w:color="auto"/>
                        <w:left w:val="none" w:sz="0" w:space="0" w:color="auto"/>
                        <w:bottom w:val="none" w:sz="0" w:space="0" w:color="auto"/>
                        <w:right w:val="none" w:sz="0" w:space="0" w:color="auto"/>
                      </w:divBdr>
                    </w:div>
                  </w:divsChild>
                </w:div>
                <w:div w:id="998770743">
                  <w:marLeft w:val="0"/>
                  <w:marRight w:val="0"/>
                  <w:marTop w:val="0"/>
                  <w:marBottom w:val="0"/>
                  <w:divBdr>
                    <w:top w:val="none" w:sz="0" w:space="0" w:color="auto"/>
                    <w:left w:val="none" w:sz="0" w:space="0" w:color="auto"/>
                    <w:bottom w:val="none" w:sz="0" w:space="0" w:color="auto"/>
                    <w:right w:val="none" w:sz="0" w:space="0" w:color="auto"/>
                  </w:divBdr>
                  <w:divsChild>
                    <w:div w:id="1983384742">
                      <w:marLeft w:val="0"/>
                      <w:marRight w:val="0"/>
                      <w:marTop w:val="0"/>
                      <w:marBottom w:val="0"/>
                      <w:divBdr>
                        <w:top w:val="none" w:sz="0" w:space="0" w:color="auto"/>
                        <w:left w:val="none" w:sz="0" w:space="0" w:color="auto"/>
                        <w:bottom w:val="none" w:sz="0" w:space="0" w:color="auto"/>
                        <w:right w:val="none" w:sz="0" w:space="0" w:color="auto"/>
                      </w:divBdr>
                    </w:div>
                  </w:divsChild>
                </w:div>
                <w:div w:id="1001129530">
                  <w:marLeft w:val="0"/>
                  <w:marRight w:val="0"/>
                  <w:marTop w:val="0"/>
                  <w:marBottom w:val="0"/>
                  <w:divBdr>
                    <w:top w:val="none" w:sz="0" w:space="0" w:color="auto"/>
                    <w:left w:val="none" w:sz="0" w:space="0" w:color="auto"/>
                    <w:bottom w:val="none" w:sz="0" w:space="0" w:color="auto"/>
                    <w:right w:val="none" w:sz="0" w:space="0" w:color="auto"/>
                  </w:divBdr>
                  <w:divsChild>
                    <w:div w:id="1466460946">
                      <w:marLeft w:val="0"/>
                      <w:marRight w:val="0"/>
                      <w:marTop w:val="0"/>
                      <w:marBottom w:val="0"/>
                      <w:divBdr>
                        <w:top w:val="none" w:sz="0" w:space="0" w:color="auto"/>
                        <w:left w:val="none" w:sz="0" w:space="0" w:color="auto"/>
                        <w:bottom w:val="none" w:sz="0" w:space="0" w:color="auto"/>
                        <w:right w:val="none" w:sz="0" w:space="0" w:color="auto"/>
                      </w:divBdr>
                    </w:div>
                  </w:divsChild>
                </w:div>
                <w:div w:id="1011302176">
                  <w:marLeft w:val="0"/>
                  <w:marRight w:val="0"/>
                  <w:marTop w:val="0"/>
                  <w:marBottom w:val="0"/>
                  <w:divBdr>
                    <w:top w:val="none" w:sz="0" w:space="0" w:color="auto"/>
                    <w:left w:val="none" w:sz="0" w:space="0" w:color="auto"/>
                    <w:bottom w:val="none" w:sz="0" w:space="0" w:color="auto"/>
                    <w:right w:val="none" w:sz="0" w:space="0" w:color="auto"/>
                  </w:divBdr>
                  <w:divsChild>
                    <w:div w:id="1596477374">
                      <w:marLeft w:val="0"/>
                      <w:marRight w:val="0"/>
                      <w:marTop w:val="0"/>
                      <w:marBottom w:val="0"/>
                      <w:divBdr>
                        <w:top w:val="none" w:sz="0" w:space="0" w:color="auto"/>
                        <w:left w:val="none" w:sz="0" w:space="0" w:color="auto"/>
                        <w:bottom w:val="none" w:sz="0" w:space="0" w:color="auto"/>
                        <w:right w:val="none" w:sz="0" w:space="0" w:color="auto"/>
                      </w:divBdr>
                    </w:div>
                  </w:divsChild>
                </w:div>
                <w:div w:id="1026902660">
                  <w:marLeft w:val="0"/>
                  <w:marRight w:val="0"/>
                  <w:marTop w:val="0"/>
                  <w:marBottom w:val="0"/>
                  <w:divBdr>
                    <w:top w:val="none" w:sz="0" w:space="0" w:color="auto"/>
                    <w:left w:val="none" w:sz="0" w:space="0" w:color="auto"/>
                    <w:bottom w:val="none" w:sz="0" w:space="0" w:color="auto"/>
                    <w:right w:val="none" w:sz="0" w:space="0" w:color="auto"/>
                  </w:divBdr>
                  <w:divsChild>
                    <w:div w:id="1765958124">
                      <w:marLeft w:val="0"/>
                      <w:marRight w:val="0"/>
                      <w:marTop w:val="0"/>
                      <w:marBottom w:val="0"/>
                      <w:divBdr>
                        <w:top w:val="none" w:sz="0" w:space="0" w:color="auto"/>
                        <w:left w:val="none" w:sz="0" w:space="0" w:color="auto"/>
                        <w:bottom w:val="none" w:sz="0" w:space="0" w:color="auto"/>
                        <w:right w:val="none" w:sz="0" w:space="0" w:color="auto"/>
                      </w:divBdr>
                    </w:div>
                  </w:divsChild>
                </w:div>
                <w:div w:id="1046561743">
                  <w:marLeft w:val="0"/>
                  <w:marRight w:val="0"/>
                  <w:marTop w:val="0"/>
                  <w:marBottom w:val="0"/>
                  <w:divBdr>
                    <w:top w:val="none" w:sz="0" w:space="0" w:color="auto"/>
                    <w:left w:val="none" w:sz="0" w:space="0" w:color="auto"/>
                    <w:bottom w:val="none" w:sz="0" w:space="0" w:color="auto"/>
                    <w:right w:val="none" w:sz="0" w:space="0" w:color="auto"/>
                  </w:divBdr>
                  <w:divsChild>
                    <w:div w:id="2061007332">
                      <w:marLeft w:val="0"/>
                      <w:marRight w:val="0"/>
                      <w:marTop w:val="0"/>
                      <w:marBottom w:val="0"/>
                      <w:divBdr>
                        <w:top w:val="none" w:sz="0" w:space="0" w:color="auto"/>
                        <w:left w:val="none" w:sz="0" w:space="0" w:color="auto"/>
                        <w:bottom w:val="none" w:sz="0" w:space="0" w:color="auto"/>
                        <w:right w:val="none" w:sz="0" w:space="0" w:color="auto"/>
                      </w:divBdr>
                    </w:div>
                  </w:divsChild>
                </w:div>
                <w:div w:id="1104227853">
                  <w:marLeft w:val="0"/>
                  <w:marRight w:val="0"/>
                  <w:marTop w:val="0"/>
                  <w:marBottom w:val="0"/>
                  <w:divBdr>
                    <w:top w:val="none" w:sz="0" w:space="0" w:color="auto"/>
                    <w:left w:val="none" w:sz="0" w:space="0" w:color="auto"/>
                    <w:bottom w:val="none" w:sz="0" w:space="0" w:color="auto"/>
                    <w:right w:val="none" w:sz="0" w:space="0" w:color="auto"/>
                  </w:divBdr>
                  <w:divsChild>
                    <w:div w:id="416487297">
                      <w:marLeft w:val="0"/>
                      <w:marRight w:val="0"/>
                      <w:marTop w:val="0"/>
                      <w:marBottom w:val="0"/>
                      <w:divBdr>
                        <w:top w:val="none" w:sz="0" w:space="0" w:color="auto"/>
                        <w:left w:val="none" w:sz="0" w:space="0" w:color="auto"/>
                        <w:bottom w:val="none" w:sz="0" w:space="0" w:color="auto"/>
                        <w:right w:val="none" w:sz="0" w:space="0" w:color="auto"/>
                      </w:divBdr>
                    </w:div>
                  </w:divsChild>
                </w:div>
                <w:div w:id="1127626661">
                  <w:marLeft w:val="0"/>
                  <w:marRight w:val="0"/>
                  <w:marTop w:val="0"/>
                  <w:marBottom w:val="0"/>
                  <w:divBdr>
                    <w:top w:val="none" w:sz="0" w:space="0" w:color="auto"/>
                    <w:left w:val="none" w:sz="0" w:space="0" w:color="auto"/>
                    <w:bottom w:val="none" w:sz="0" w:space="0" w:color="auto"/>
                    <w:right w:val="none" w:sz="0" w:space="0" w:color="auto"/>
                  </w:divBdr>
                  <w:divsChild>
                    <w:div w:id="1297905741">
                      <w:marLeft w:val="0"/>
                      <w:marRight w:val="0"/>
                      <w:marTop w:val="0"/>
                      <w:marBottom w:val="0"/>
                      <w:divBdr>
                        <w:top w:val="none" w:sz="0" w:space="0" w:color="auto"/>
                        <w:left w:val="none" w:sz="0" w:space="0" w:color="auto"/>
                        <w:bottom w:val="none" w:sz="0" w:space="0" w:color="auto"/>
                        <w:right w:val="none" w:sz="0" w:space="0" w:color="auto"/>
                      </w:divBdr>
                    </w:div>
                  </w:divsChild>
                </w:div>
                <w:div w:id="1280255392">
                  <w:marLeft w:val="0"/>
                  <w:marRight w:val="0"/>
                  <w:marTop w:val="0"/>
                  <w:marBottom w:val="0"/>
                  <w:divBdr>
                    <w:top w:val="none" w:sz="0" w:space="0" w:color="auto"/>
                    <w:left w:val="none" w:sz="0" w:space="0" w:color="auto"/>
                    <w:bottom w:val="none" w:sz="0" w:space="0" w:color="auto"/>
                    <w:right w:val="none" w:sz="0" w:space="0" w:color="auto"/>
                  </w:divBdr>
                  <w:divsChild>
                    <w:div w:id="335963849">
                      <w:marLeft w:val="0"/>
                      <w:marRight w:val="0"/>
                      <w:marTop w:val="0"/>
                      <w:marBottom w:val="0"/>
                      <w:divBdr>
                        <w:top w:val="none" w:sz="0" w:space="0" w:color="auto"/>
                        <w:left w:val="none" w:sz="0" w:space="0" w:color="auto"/>
                        <w:bottom w:val="none" w:sz="0" w:space="0" w:color="auto"/>
                        <w:right w:val="none" w:sz="0" w:space="0" w:color="auto"/>
                      </w:divBdr>
                    </w:div>
                  </w:divsChild>
                </w:div>
                <w:div w:id="1280600807">
                  <w:marLeft w:val="0"/>
                  <w:marRight w:val="0"/>
                  <w:marTop w:val="0"/>
                  <w:marBottom w:val="0"/>
                  <w:divBdr>
                    <w:top w:val="none" w:sz="0" w:space="0" w:color="auto"/>
                    <w:left w:val="none" w:sz="0" w:space="0" w:color="auto"/>
                    <w:bottom w:val="none" w:sz="0" w:space="0" w:color="auto"/>
                    <w:right w:val="none" w:sz="0" w:space="0" w:color="auto"/>
                  </w:divBdr>
                  <w:divsChild>
                    <w:div w:id="2051570752">
                      <w:marLeft w:val="0"/>
                      <w:marRight w:val="0"/>
                      <w:marTop w:val="0"/>
                      <w:marBottom w:val="0"/>
                      <w:divBdr>
                        <w:top w:val="none" w:sz="0" w:space="0" w:color="auto"/>
                        <w:left w:val="none" w:sz="0" w:space="0" w:color="auto"/>
                        <w:bottom w:val="none" w:sz="0" w:space="0" w:color="auto"/>
                        <w:right w:val="none" w:sz="0" w:space="0" w:color="auto"/>
                      </w:divBdr>
                    </w:div>
                  </w:divsChild>
                </w:div>
                <w:div w:id="1381981160">
                  <w:marLeft w:val="0"/>
                  <w:marRight w:val="0"/>
                  <w:marTop w:val="0"/>
                  <w:marBottom w:val="0"/>
                  <w:divBdr>
                    <w:top w:val="none" w:sz="0" w:space="0" w:color="auto"/>
                    <w:left w:val="none" w:sz="0" w:space="0" w:color="auto"/>
                    <w:bottom w:val="none" w:sz="0" w:space="0" w:color="auto"/>
                    <w:right w:val="none" w:sz="0" w:space="0" w:color="auto"/>
                  </w:divBdr>
                  <w:divsChild>
                    <w:div w:id="2081638030">
                      <w:marLeft w:val="0"/>
                      <w:marRight w:val="0"/>
                      <w:marTop w:val="0"/>
                      <w:marBottom w:val="0"/>
                      <w:divBdr>
                        <w:top w:val="none" w:sz="0" w:space="0" w:color="auto"/>
                        <w:left w:val="none" w:sz="0" w:space="0" w:color="auto"/>
                        <w:bottom w:val="none" w:sz="0" w:space="0" w:color="auto"/>
                        <w:right w:val="none" w:sz="0" w:space="0" w:color="auto"/>
                      </w:divBdr>
                    </w:div>
                  </w:divsChild>
                </w:div>
                <w:div w:id="1421557928">
                  <w:marLeft w:val="0"/>
                  <w:marRight w:val="0"/>
                  <w:marTop w:val="0"/>
                  <w:marBottom w:val="0"/>
                  <w:divBdr>
                    <w:top w:val="none" w:sz="0" w:space="0" w:color="auto"/>
                    <w:left w:val="none" w:sz="0" w:space="0" w:color="auto"/>
                    <w:bottom w:val="none" w:sz="0" w:space="0" w:color="auto"/>
                    <w:right w:val="none" w:sz="0" w:space="0" w:color="auto"/>
                  </w:divBdr>
                  <w:divsChild>
                    <w:div w:id="662271443">
                      <w:marLeft w:val="0"/>
                      <w:marRight w:val="0"/>
                      <w:marTop w:val="0"/>
                      <w:marBottom w:val="0"/>
                      <w:divBdr>
                        <w:top w:val="none" w:sz="0" w:space="0" w:color="auto"/>
                        <w:left w:val="none" w:sz="0" w:space="0" w:color="auto"/>
                        <w:bottom w:val="none" w:sz="0" w:space="0" w:color="auto"/>
                        <w:right w:val="none" w:sz="0" w:space="0" w:color="auto"/>
                      </w:divBdr>
                    </w:div>
                  </w:divsChild>
                </w:div>
                <w:div w:id="1506899462">
                  <w:marLeft w:val="0"/>
                  <w:marRight w:val="0"/>
                  <w:marTop w:val="0"/>
                  <w:marBottom w:val="0"/>
                  <w:divBdr>
                    <w:top w:val="none" w:sz="0" w:space="0" w:color="auto"/>
                    <w:left w:val="none" w:sz="0" w:space="0" w:color="auto"/>
                    <w:bottom w:val="none" w:sz="0" w:space="0" w:color="auto"/>
                    <w:right w:val="none" w:sz="0" w:space="0" w:color="auto"/>
                  </w:divBdr>
                  <w:divsChild>
                    <w:div w:id="753092362">
                      <w:marLeft w:val="0"/>
                      <w:marRight w:val="0"/>
                      <w:marTop w:val="0"/>
                      <w:marBottom w:val="0"/>
                      <w:divBdr>
                        <w:top w:val="none" w:sz="0" w:space="0" w:color="auto"/>
                        <w:left w:val="none" w:sz="0" w:space="0" w:color="auto"/>
                        <w:bottom w:val="none" w:sz="0" w:space="0" w:color="auto"/>
                        <w:right w:val="none" w:sz="0" w:space="0" w:color="auto"/>
                      </w:divBdr>
                    </w:div>
                  </w:divsChild>
                </w:div>
                <w:div w:id="1541476225">
                  <w:marLeft w:val="0"/>
                  <w:marRight w:val="0"/>
                  <w:marTop w:val="0"/>
                  <w:marBottom w:val="0"/>
                  <w:divBdr>
                    <w:top w:val="none" w:sz="0" w:space="0" w:color="auto"/>
                    <w:left w:val="none" w:sz="0" w:space="0" w:color="auto"/>
                    <w:bottom w:val="none" w:sz="0" w:space="0" w:color="auto"/>
                    <w:right w:val="none" w:sz="0" w:space="0" w:color="auto"/>
                  </w:divBdr>
                  <w:divsChild>
                    <w:div w:id="1163542021">
                      <w:marLeft w:val="0"/>
                      <w:marRight w:val="0"/>
                      <w:marTop w:val="0"/>
                      <w:marBottom w:val="0"/>
                      <w:divBdr>
                        <w:top w:val="none" w:sz="0" w:space="0" w:color="auto"/>
                        <w:left w:val="none" w:sz="0" w:space="0" w:color="auto"/>
                        <w:bottom w:val="none" w:sz="0" w:space="0" w:color="auto"/>
                        <w:right w:val="none" w:sz="0" w:space="0" w:color="auto"/>
                      </w:divBdr>
                    </w:div>
                  </w:divsChild>
                </w:div>
                <w:div w:id="1714036294">
                  <w:marLeft w:val="0"/>
                  <w:marRight w:val="0"/>
                  <w:marTop w:val="0"/>
                  <w:marBottom w:val="0"/>
                  <w:divBdr>
                    <w:top w:val="none" w:sz="0" w:space="0" w:color="auto"/>
                    <w:left w:val="none" w:sz="0" w:space="0" w:color="auto"/>
                    <w:bottom w:val="none" w:sz="0" w:space="0" w:color="auto"/>
                    <w:right w:val="none" w:sz="0" w:space="0" w:color="auto"/>
                  </w:divBdr>
                  <w:divsChild>
                    <w:div w:id="591089068">
                      <w:marLeft w:val="0"/>
                      <w:marRight w:val="0"/>
                      <w:marTop w:val="0"/>
                      <w:marBottom w:val="0"/>
                      <w:divBdr>
                        <w:top w:val="none" w:sz="0" w:space="0" w:color="auto"/>
                        <w:left w:val="none" w:sz="0" w:space="0" w:color="auto"/>
                        <w:bottom w:val="none" w:sz="0" w:space="0" w:color="auto"/>
                        <w:right w:val="none" w:sz="0" w:space="0" w:color="auto"/>
                      </w:divBdr>
                    </w:div>
                  </w:divsChild>
                </w:div>
                <w:div w:id="1745184197">
                  <w:marLeft w:val="0"/>
                  <w:marRight w:val="0"/>
                  <w:marTop w:val="0"/>
                  <w:marBottom w:val="0"/>
                  <w:divBdr>
                    <w:top w:val="none" w:sz="0" w:space="0" w:color="auto"/>
                    <w:left w:val="none" w:sz="0" w:space="0" w:color="auto"/>
                    <w:bottom w:val="none" w:sz="0" w:space="0" w:color="auto"/>
                    <w:right w:val="none" w:sz="0" w:space="0" w:color="auto"/>
                  </w:divBdr>
                  <w:divsChild>
                    <w:div w:id="980812823">
                      <w:marLeft w:val="0"/>
                      <w:marRight w:val="0"/>
                      <w:marTop w:val="0"/>
                      <w:marBottom w:val="0"/>
                      <w:divBdr>
                        <w:top w:val="none" w:sz="0" w:space="0" w:color="auto"/>
                        <w:left w:val="none" w:sz="0" w:space="0" w:color="auto"/>
                        <w:bottom w:val="none" w:sz="0" w:space="0" w:color="auto"/>
                        <w:right w:val="none" w:sz="0" w:space="0" w:color="auto"/>
                      </w:divBdr>
                    </w:div>
                  </w:divsChild>
                </w:div>
                <w:div w:id="1775007026">
                  <w:marLeft w:val="0"/>
                  <w:marRight w:val="0"/>
                  <w:marTop w:val="0"/>
                  <w:marBottom w:val="0"/>
                  <w:divBdr>
                    <w:top w:val="none" w:sz="0" w:space="0" w:color="auto"/>
                    <w:left w:val="none" w:sz="0" w:space="0" w:color="auto"/>
                    <w:bottom w:val="none" w:sz="0" w:space="0" w:color="auto"/>
                    <w:right w:val="none" w:sz="0" w:space="0" w:color="auto"/>
                  </w:divBdr>
                  <w:divsChild>
                    <w:div w:id="1345128878">
                      <w:marLeft w:val="0"/>
                      <w:marRight w:val="0"/>
                      <w:marTop w:val="0"/>
                      <w:marBottom w:val="0"/>
                      <w:divBdr>
                        <w:top w:val="none" w:sz="0" w:space="0" w:color="auto"/>
                        <w:left w:val="none" w:sz="0" w:space="0" w:color="auto"/>
                        <w:bottom w:val="none" w:sz="0" w:space="0" w:color="auto"/>
                        <w:right w:val="none" w:sz="0" w:space="0" w:color="auto"/>
                      </w:divBdr>
                    </w:div>
                  </w:divsChild>
                </w:div>
                <w:div w:id="1775831019">
                  <w:marLeft w:val="0"/>
                  <w:marRight w:val="0"/>
                  <w:marTop w:val="0"/>
                  <w:marBottom w:val="0"/>
                  <w:divBdr>
                    <w:top w:val="none" w:sz="0" w:space="0" w:color="auto"/>
                    <w:left w:val="none" w:sz="0" w:space="0" w:color="auto"/>
                    <w:bottom w:val="none" w:sz="0" w:space="0" w:color="auto"/>
                    <w:right w:val="none" w:sz="0" w:space="0" w:color="auto"/>
                  </w:divBdr>
                  <w:divsChild>
                    <w:div w:id="1183521022">
                      <w:marLeft w:val="0"/>
                      <w:marRight w:val="0"/>
                      <w:marTop w:val="0"/>
                      <w:marBottom w:val="0"/>
                      <w:divBdr>
                        <w:top w:val="none" w:sz="0" w:space="0" w:color="auto"/>
                        <w:left w:val="none" w:sz="0" w:space="0" w:color="auto"/>
                        <w:bottom w:val="none" w:sz="0" w:space="0" w:color="auto"/>
                        <w:right w:val="none" w:sz="0" w:space="0" w:color="auto"/>
                      </w:divBdr>
                    </w:div>
                  </w:divsChild>
                </w:div>
                <w:div w:id="1795096735">
                  <w:marLeft w:val="0"/>
                  <w:marRight w:val="0"/>
                  <w:marTop w:val="0"/>
                  <w:marBottom w:val="0"/>
                  <w:divBdr>
                    <w:top w:val="none" w:sz="0" w:space="0" w:color="auto"/>
                    <w:left w:val="none" w:sz="0" w:space="0" w:color="auto"/>
                    <w:bottom w:val="none" w:sz="0" w:space="0" w:color="auto"/>
                    <w:right w:val="none" w:sz="0" w:space="0" w:color="auto"/>
                  </w:divBdr>
                  <w:divsChild>
                    <w:div w:id="347024236">
                      <w:marLeft w:val="0"/>
                      <w:marRight w:val="0"/>
                      <w:marTop w:val="0"/>
                      <w:marBottom w:val="0"/>
                      <w:divBdr>
                        <w:top w:val="none" w:sz="0" w:space="0" w:color="auto"/>
                        <w:left w:val="none" w:sz="0" w:space="0" w:color="auto"/>
                        <w:bottom w:val="none" w:sz="0" w:space="0" w:color="auto"/>
                        <w:right w:val="none" w:sz="0" w:space="0" w:color="auto"/>
                      </w:divBdr>
                    </w:div>
                  </w:divsChild>
                </w:div>
                <w:div w:id="1815174109">
                  <w:marLeft w:val="0"/>
                  <w:marRight w:val="0"/>
                  <w:marTop w:val="0"/>
                  <w:marBottom w:val="0"/>
                  <w:divBdr>
                    <w:top w:val="none" w:sz="0" w:space="0" w:color="auto"/>
                    <w:left w:val="none" w:sz="0" w:space="0" w:color="auto"/>
                    <w:bottom w:val="none" w:sz="0" w:space="0" w:color="auto"/>
                    <w:right w:val="none" w:sz="0" w:space="0" w:color="auto"/>
                  </w:divBdr>
                  <w:divsChild>
                    <w:div w:id="341474602">
                      <w:marLeft w:val="0"/>
                      <w:marRight w:val="0"/>
                      <w:marTop w:val="0"/>
                      <w:marBottom w:val="0"/>
                      <w:divBdr>
                        <w:top w:val="none" w:sz="0" w:space="0" w:color="auto"/>
                        <w:left w:val="none" w:sz="0" w:space="0" w:color="auto"/>
                        <w:bottom w:val="none" w:sz="0" w:space="0" w:color="auto"/>
                        <w:right w:val="none" w:sz="0" w:space="0" w:color="auto"/>
                      </w:divBdr>
                    </w:div>
                  </w:divsChild>
                </w:div>
                <w:div w:id="1943410714">
                  <w:marLeft w:val="0"/>
                  <w:marRight w:val="0"/>
                  <w:marTop w:val="0"/>
                  <w:marBottom w:val="0"/>
                  <w:divBdr>
                    <w:top w:val="none" w:sz="0" w:space="0" w:color="auto"/>
                    <w:left w:val="none" w:sz="0" w:space="0" w:color="auto"/>
                    <w:bottom w:val="none" w:sz="0" w:space="0" w:color="auto"/>
                    <w:right w:val="none" w:sz="0" w:space="0" w:color="auto"/>
                  </w:divBdr>
                  <w:divsChild>
                    <w:div w:id="1556770493">
                      <w:marLeft w:val="0"/>
                      <w:marRight w:val="0"/>
                      <w:marTop w:val="0"/>
                      <w:marBottom w:val="0"/>
                      <w:divBdr>
                        <w:top w:val="none" w:sz="0" w:space="0" w:color="auto"/>
                        <w:left w:val="none" w:sz="0" w:space="0" w:color="auto"/>
                        <w:bottom w:val="none" w:sz="0" w:space="0" w:color="auto"/>
                        <w:right w:val="none" w:sz="0" w:space="0" w:color="auto"/>
                      </w:divBdr>
                    </w:div>
                  </w:divsChild>
                </w:div>
                <w:div w:id="1973897381">
                  <w:marLeft w:val="0"/>
                  <w:marRight w:val="0"/>
                  <w:marTop w:val="0"/>
                  <w:marBottom w:val="0"/>
                  <w:divBdr>
                    <w:top w:val="none" w:sz="0" w:space="0" w:color="auto"/>
                    <w:left w:val="none" w:sz="0" w:space="0" w:color="auto"/>
                    <w:bottom w:val="none" w:sz="0" w:space="0" w:color="auto"/>
                    <w:right w:val="none" w:sz="0" w:space="0" w:color="auto"/>
                  </w:divBdr>
                  <w:divsChild>
                    <w:div w:id="94712171">
                      <w:marLeft w:val="0"/>
                      <w:marRight w:val="0"/>
                      <w:marTop w:val="0"/>
                      <w:marBottom w:val="0"/>
                      <w:divBdr>
                        <w:top w:val="none" w:sz="0" w:space="0" w:color="auto"/>
                        <w:left w:val="none" w:sz="0" w:space="0" w:color="auto"/>
                        <w:bottom w:val="none" w:sz="0" w:space="0" w:color="auto"/>
                        <w:right w:val="none" w:sz="0" w:space="0" w:color="auto"/>
                      </w:divBdr>
                    </w:div>
                  </w:divsChild>
                </w:div>
                <w:div w:id="1987122247">
                  <w:marLeft w:val="0"/>
                  <w:marRight w:val="0"/>
                  <w:marTop w:val="0"/>
                  <w:marBottom w:val="0"/>
                  <w:divBdr>
                    <w:top w:val="none" w:sz="0" w:space="0" w:color="auto"/>
                    <w:left w:val="none" w:sz="0" w:space="0" w:color="auto"/>
                    <w:bottom w:val="none" w:sz="0" w:space="0" w:color="auto"/>
                    <w:right w:val="none" w:sz="0" w:space="0" w:color="auto"/>
                  </w:divBdr>
                  <w:divsChild>
                    <w:div w:id="1095594001">
                      <w:marLeft w:val="0"/>
                      <w:marRight w:val="0"/>
                      <w:marTop w:val="0"/>
                      <w:marBottom w:val="0"/>
                      <w:divBdr>
                        <w:top w:val="none" w:sz="0" w:space="0" w:color="auto"/>
                        <w:left w:val="none" w:sz="0" w:space="0" w:color="auto"/>
                        <w:bottom w:val="none" w:sz="0" w:space="0" w:color="auto"/>
                        <w:right w:val="none" w:sz="0" w:space="0" w:color="auto"/>
                      </w:divBdr>
                    </w:div>
                  </w:divsChild>
                </w:div>
                <w:div w:id="2010206028">
                  <w:marLeft w:val="0"/>
                  <w:marRight w:val="0"/>
                  <w:marTop w:val="0"/>
                  <w:marBottom w:val="0"/>
                  <w:divBdr>
                    <w:top w:val="none" w:sz="0" w:space="0" w:color="auto"/>
                    <w:left w:val="none" w:sz="0" w:space="0" w:color="auto"/>
                    <w:bottom w:val="none" w:sz="0" w:space="0" w:color="auto"/>
                    <w:right w:val="none" w:sz="0" w:space="0" w:color="auto"/>
                  </w:divBdr>
                  <w:divsChild>
                    <w:div w:id="178393412">
                      <w:marLeft w:val="0"/>
                      <w:marRight w:val="0"/>
                      <w:marTop w:val="0"/>
                      <w:marBottom w:val="0"/>
                      <w:divBdr>
                        <w:top w:val="none" w:sz="0" w:space="0" w:color="auto"/>
                        <w:left w:val="none" w:sz="0" w:space="0" w:color="auto"/>
                        <w:bottom w:val="none" w:sz="0" w:space="0" w:color="auto"/>
                        <w:right w:val="none" w:sz="0" w:space="0" w:color="auto"/>
                      </w:divBdr>
                    </w:div>
                  </w:divsChild>
                </w:div>
                <w:div w:id="2045983085">
                  <w:marLeft w:val="0"/>
                  <w:marRight w:val="0"/>
                  <w:marTop w:val="0"/>
                  <w:marBottom w:val="0"/>
                  <w:divBdr>
                    <w:top w:val="none" w:sz="0" w:space="0" w:color="auto"/>
                    <w:left w:val="none" w:sz="0" w:space="0" w:color="auto"/>
                    <w:bottom w:val="none" w:sz="0" w:space="0" w:color="auto"/>
                    <w:right w:val="none" w:sz="0" w:space="0" w:color="auto"/>
                  </w:divBdr>
                  <w:divsChild>
                    <w:div w:id="1047876360">
                      <w:marLeft w:val="0"/>
                      <w:marRight w:val="0"/>
                      <w:marTop w:val="0"/>
                      <w:marBottom w:val="0"/>
                      <w:divBdr>
                        <w:top w:val="none" w:sz="0" w:space="0" w:color="auto"/>
                        <w:left w:val="none" w:sz="0" w:space="0" w:color="auto"/>
                        <w:bottom w:val="none" w:sz="0" w:space="0" w:color="auto"/>
                        <w:right w:val="none" w:sz="0" w:space="0" w:color="auto"/>
                      </w:divBdr>
                    </w:div>
                  </w:divsChild>
                </w:div>
                <w:div w:id="2066945180">
                  <w:marLeft w:val="0"/>
                  <w:marRight w:val="0"/>
                  <w:marTop w:val="0"/>
                  <w:marBottom w:val="0"/>
                  <w:divBdr>
                    <w:top w:val="none" w:sz="0" w:space="0" w:color="auto"/>
                    <w:left w:val="none" w:sz="0" w:space="0" w:color="auto"/>
                    <w:bottom w:val="none" w:sz="0" w:space="0" w:color="auto"/>
                    <w:right w:val="none" w:sz="0" w:space="0" w:color="auto"/>
                  </w:divBdr>
                  <w:divsChild>
                    <w:div w:id="1431316259">
                      <w:marLeft w:val="0"/>
                      <w:marRight w:val="0"/>
                      <w:marTop w:val="0"/>
                      <w:marBottom w:val="0"/>
                      <w:divBdr>
                        <w:top w:val="none" w:sz="0" w:space="0" w:color="auto"/>
                        <w:left w:val="none" w:sz="0" w:space="0" w:color="auto"/>
                        <w:bottom w:val="none" w:sz="0" w:space="0" w:color="auto"/>
                        <w:right w:val="none" w:sz="0" w:space="0" w:color="auto"/>
                      </w:divBdr>
                    </w:div>
                  </w:divsChild>
                </w:div>
                <w:div w:id="2124422044">
                  <w:marLeft w:val="0"/>
                  <w:marRight w:val="0"/>
                  <w:marTop w:val="0"/>
                  <w:marBottom w:val="0"/>
                  <w:divBdr>
                    <w:top w:val="none" w:sz="0" w:space="0" w:color="auto"/>
                    <w:left w:val="none" w:sz="0" w:space="0" w:color="auto"/>
                    <w:bottom w:val="none" w:sz="0" w:space="0" w:color="auto"/>
                    <w:right w:val="none" w:sz="0" w:space="0" w:color="auto"/>
                  </w:divBdr>
                  <w:divsChild>
                    <w:div w:id="28555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173791">
          <w:marLeft w:val="0"/>
          <w:marRight w:val="0"/>
          <w:marTop w:val="0"/>
          <w:marBottom w:val="0"/>
          <w:divBdr>
            <w:top w:val="none" w:sz="0" w:space="0" w:color="auto"/>
            <w:left w:val="none" w:sz="0" w:space="0" w:color="auto"/>
            <w:bottom w:val="none" w:sz="0" w:space="0" w:color="auto"/>
            <w:right w:val="none" w:sz="0" w:space="0" w:color="auto"/>
          </w:divBdr>
        </w:div>
        <w:div w:id="1569808095">
          <w:marLeft w:val="0"/>
          <w:marRight w:val="0"/>
          <w:marTop w:val="0"/>
          <w:marBottom w:val="0"/>
          <w:divBdr>
            <w:top w:val="none" w:sz="0" w:space="0" w:color="auto"/>
            <w:left w:val="none" w:sz="0" w:space="0" w:color="auto"/>
            <w:bottom w:val="none" w:sz="0" w:space="0" w:color="auto"/>
            <w:right w:val="none" w:sz="0" w:space="0" w:color="auto"/>
          </w:divBdr>
        </w:div>
        <w:div w:id="1704600349">
          <w:marLeft w:val="0"/>
          <w:marRight w:val="0"/>
          <w:marTop w:val="0"/>
          <w:marBottom w:val="0"/>
          <w:divBdr>
            <w:top w:val="none" w:sz="0" w:space="0" w:color="auto"/>
            <w:left w:val="none" w:sz="0" w:space="0" w:color="auto"/>
            <w:bottom w:val="none" w:sz="0" w:space="0" w:color="auto"/>
            <w:right w:val="none" w:sz="0" w:space="0" w:color="auto"/>
          </w:divBdr>
        </w:div>
        <w:div w:id="2070223728">
          <w:marLeft w:val="0"/>
          <w:marRight w:val="0"/>
          <w:marTop w:val="0"/>
          <w:marBottom w:val="0"/>
          <w:divBdr>
            <w:top w:val="none" w:sz="0" w:space="0" w:color="auto"/>
            <w:left w:val="none" w:sz="0" w:space="0" w:color="auto"/>
            <w:bottom w:val="none" w:sz="0" w:space="0" w:color="auto"/>
            <w:right w:val="none" w:sz="0" w:space="0" w:color="auto"/>
          </w:divBdr>
          <w:divsChild>
            <w:div w:id="996615954">
              <w:marLeft w:val="-75"/>
              <w:marRight w:val="0"/>
              <w:marTop w:val="30"/>
              <w:marBottom w:val="30"/>
              <w:divBdr>
                <w:top w:val="none" w:sz="0" w:space="0" w:color="auto"/>
                <w:left w:val="none" w:sz="0" w:space="0" w:color="auto"/>
                <w:bottom w:val="none" w:sz="0" w:space="0" w:color="auto"/>
                <w:right w:val="none" w:sz="0" w:space="0" w:color="auto"/>
              </w:divBdr>
              <w:divsChild>
                <w:div w:id="3753272">
                  <w:marLeft w:val="0"/>
                  <w:marRight w:val="0"/>
                  <w:marTop w:val="0"/>
                  <w:marBottom w:val="0"/>
                  <w:divBdr>
                    <w:top w:val="none" w:sz="0" w:space="0" w:color="auto"/>
                    <w:left w:val="none" w:sz="0" w:space="0" w:color="auto"/>
                    <w:bottom w:val="none" w:sz="0" w:space="0" w:color="auto"/>
                    <w:right w:val="none" w:sz="0" w:space="0" w:color="auto"/>
                  </w:divBdr>
                  <w:divsChild>
                    <w:div w:id="1116868302">
                      <w:marLeft w:val="0"/>
                      <w:marRight w:val="0"/>
                      <w:marTop w:val="0"/>
                      <w:marBottom w:val="0"/>
                      <w:divBdr>
                        <w:top w:val="none" w:sz="0" w:space="0" w:color="auto"/>
                        <w:left w:val="none" w:sz="0" w:space="0" w:color="auto"/>
                        <w:bottom w:val="none" w:sz="0" w:space="0" w:color="auto"/>
                        <w:right w:val="none" w:sz="0" w:space="0" w:color="auto"/>
                      </w:divBdr>
                    </w:div>
                    <w:div w:id="1274094032">
                      <w:marLeft w:val="0"/>
                      <w:marRight w:val="0"/>
                      <w:marTop w:val="0"/>
                      <w:marBottom w:val="0"/>
                      <w:divBdr>
                        <w:top w:val="none" w:sz="0" w:space="0" w:color="auto"/>
                        <w:left w:val="none" w:sz="0" w:space="0" w:color="auto"/>
                        <w:bottom w:val="none" w:sz="0" w:space="0" w:color="auto"/>
                        <w:right w:val="none" w:sz="0" w:space="0" w:color="auto"/>
                      </w:divBdr>
                    </w:div>
                  </w:divsChild>
                </w:div>
                <w:div w:id="17514786">
                  <w:marLeft w:val="0"/>
                  <w:marRight w:val="0"/>
                  <w:marTop w:val="0"/>
                  <w:marBottom w:val="0"/>
                  <w:divBdr>
                    <w:top w:val="none" w:sz="0" w:space="0" w:color="auto"/>
                    <w:left w:val="none" w:sz="0" w:space="0" w:color="auto"/>
                    <w:bottom w:val="none" w:sz="0" w:space="0" w:color="auto"/>
                    <w:right w:val="none" w:sz="0" w:space="0" w:color="auto"/>
                  </w:divBdr>
                  <w:divsChild>
                    <w:div w:id="2000495358">
                      <w:marLeft w:val="0"/>
                      <w:marRight w:val="0"/>
                      <w:marTop w:val="0"/>
                      <w:marBottom w:val="0"/>
                      <w:divBdr>
                        <w:top w:val="none" w:sz="0" w:space="0" w:color="auto"/>
                        <w:left w:val="none" w:sz="0" w:space="0" w:color="auto"/>
                        <w:bottom w:val="none" w:sz="0" w:space="0" w:color="auto"/>
                        <w:right w:val="none" w:sz="0" w:space="0" w:color="auto"/>
                      </w:divBdr>
                    </w:div>
                  </w:divsChild>
                </w:div>
                <w:div w:id="55056679">
                  <w:marLeft w:val="0"/>
                  <w:marRight w:val="0"/>
                  <w:marTop w:val="0"/>
                  <w:marBottom w:val="0"/>
                  <w:divBdr>
                    <w:top w:val="none" w:sz="0" w:space="0" w:color="auto"/>
                    <w:left w:val="none" w:sz="0" w:space="0" w:color="auto"/>
                    <w:bottom w:val="none" w:sz="0" w:space="0" w:color="auto"/>
                    <w:right w:val="none" w:sz="0" w:space="0" w:color="auto"/>
                  </w:divBdr>
                  <w:divsChild>
                    <w:div w:id="598101805">
                      <w:marLeft w:val="0"/>
                      <w:marRight w:val="0"/>
                      <w:marTop w:val="0"/>
                      <w:marBottom w:val="0"/>
                      <w:divBdr>
                        <w:top w:val="none" w:sz="0" w:space="0" w:color="auto"/>
                        <w:left w:val="none" w:sz="0" w:space="0" w:color="auto"/>
                        <w:bottom w:val="none" w:sz="0" w:space="0" w:color="auto"/>
                        <w:right w:val="none" w:sz="0" w:space="0" w:color="auto"/>
                      </w:divBdr>
                    </w:div>
                  </w:divsChild>
                </w:div>
                <w:div w:id="62871884">
                  <w:marLeft w:val="0"/>
                  <w:marRight w:val="0"/>
                  <w:marTop w:val="0"/>
                  <w:marBottom w:val="0"/>
                  <w:divBdr>
                    <w:top w:val="none" w:sz="0" w:space="0" w:color="auto"/>
                    <w:left w:val="none" w:sz="0" w:space="0" w:color="auto"/>
                    <w:bottom w:val="none" w:sz="0" w:space="0" w:color="auto"/>
                    <w:right w:val="none" w:sz="0" w:space="0" w:color="auto"/>
                  </w:divBdr>
                  <w:divsChild>
                    <w:div w:id="1264417040">
                      <w:marLeft w:val="0"/>
                      <w:marRight w:val="0"/>
                      <w:marTop w:val="0"/>
                      <w:marBottom w:val="0"/>
                      <w:divBdr>
                        <w:top w:val="none" w:sz="0" w:space="0" w:color="auto"/>
                        <w:left w:val="none" w:sz="0" w:space="0" w:color="auto"/>
                        <w:bottom w:val="none" w:sz="0" w:space="0" w:color="auto"/>
                        <w:right w:val="none" w:sz="0" w:space="0" w:color="auto"/>
                      </w:divBdr>
                    </w:div>
                  </w:divsChild>
                </w:div>
                <w:div w:id="150558593">
                  <w:marLeft w:val="0"/>
                  <w:marRight w:val="0"/>
                  <w:marTop w:val="0"/>
                  <w:marBottom w:val="0"/>
                  <w:divBdr>
                    <w:top w:val="none" w:sz="0" w:space="0" w:color="auto"/>
                    <w:left w:val="none" w:sz="0" w:space="0" w:color="auto"/>
                    <w:bottom w:val="none" w:sz="0" w:space="0" w:color="auto"/>
                    <w:right w:val="none" w:sz="0" w:space="0" w:color="auto"/>
                  </w:divBdr>
                  <w:divsChild>
                    <w:div w:id="662246718">
                      <w:marLeft w:val="0"/>
                      <w:marRight w:val="0"/>
                      <w:marTop w:val="0"/>
                      <w:marBottom w:val="0"/>
                      <w:divBdr>
                        <w:top w:val="none" w:sz="0" w:space="0" w:color="auto"/>
                        <w:left w:val="none" w:sz="0" w:space="0" w:color="auto"/>
                        <w:bottom w:val="none" w:sz="0" w:space="0" w:color="auto"/>
                        <w:right w:val="none" w:sz="0" w:space="0" w:color="auto"/>
                      </w:divBdr>
                    </w:div>
                  </w:divsChild>
                </w:div>
                <w:div w:id="187110231">
                  <w:marLeft w:val="0"/>
                  <w:marRight w:val="0"/>
                  <w:marTop w:val="0"/>
                  <w:marBottom w:val="0"/>
                  <w:divBdr>
                    <w:top w:val="none" w:sz="0" w:space="0" w:color="auto"/>
                    <w:left w:val="none" w:sz="0" w:space="0" w:color="auto"/>
                    <w:bottom w:val="none" w:sz="0" w:space="0" w:color="auto"/>
                    <w:right w:val="none" w:sz="0" w:space="0" w:color="auto"/>
                  </w:divBdr>
                  <w:divsChild>
                    <w:div w:id="214976374">
                      <w:marLeft w:val="0"/>
                      <w:marRight w:val="0"/>
                      <w:marTop w:val="0"/>
                      <w:marBottom w:val="0"/>
                      <w:divBdr>
                        <w:top w:val="none" w:sz="0" w:space="0" w:color="auto"/>
                        <w:left w:val="none" w:sz="0" w:space="0" w:color="auto"/>
                        <w:bottom w:val="none" w:sz="0" w:space="0" w:color="auto"/>
                        <w:right w:val="none" w:sz="0" w:space="0" w:color="auto"/>
                      </w:divBdr>
                    </w:div>
                  </w:divsChild>
                </w:div>
                <w:div w:id="195317129">
                  <w:marLeft w:val="0"/>
                  <w:marRight w:val="0"/>
                  <w:marTop w:val="0"/>
                  <w:marBottom w:val="0"/>
                  <w:divBdr>
                    <w:top w:val="none" w:sz="0" w:space="0" w:color="auto"/>
                    <w:left w:val="none" w:sz="0" w:space="0" w:color="auto"/>
                    <w:bottom w:val="none" w:sz="0" w:space="0" w:color="auto"/>
                    <w:right w:val="none" w:sz="0" w:space="0" w:color="auto"/>
                  </w:divBdr>
                  <w:divsChild>
                    <w:div w:id="1933514333">
                      <w:marLeft w:val="0"/>
                      <w:marRight w:val="0"/>
                      <w:marTop w:val="0"/>
                      <w:marBottom w:val="0"/>
                      <w:divBdr>
                        <w:top w:val="none" w:sz="0" w:space="0" w:color="auto"/>
                        <w:left w:val="none" w:sz="0" w:space="0" w:color="auto"/>
                        <w:bottom w:val="none" w:sz="0" w:space="0" w:color="auto"/>
                        <w:right w:val="none" w:sz="0" w:space="0" w:color="auto"/>
                      </w:divBdr>
                    </w:div>
                  </w:divsChild>
                </w:div>
                <w:div w:id="286011999">
                  <w:marLeft w:val="0"/>
                  <w:marRight w:val="0"/>
                  <w:marTop w:val="0"/>
                  <w:marBottom w:val="0"/>
                  <w:divBdr>
                    <w:top w:val="none" w:sz="0" w:space="0" w:color="auto"/>
                    <w:left w:val="none" w:sz="0" w:space="0" w:color="auto"/>
                    <w:bottom w:val="none" w:sz="0" w:space="0" w:color="auto"/>
                    <w:right w:val="none" w:sz="0" w:space="0" w:color="auto"/>
                  </w:divBdr>
                  <w:divsChild>
                    <w:div w:id="1175730227">
                      <w:marLeft w:val="0"/>
                      <w:marRight w:val="0"/>
                      <w:marTop w:val="0"/>
                      <w:marBottom w:val="0"/>
                      <w:divBdr>
                        <w:top w:val="none" w:sz="0" w:space="0" w:color="auto"/>
                        <w:left w:val="none" w:sz="0" w:space="0" w:color="auto"/>
                        <w:bottom w:val="none" w:sz="0" w:space="0" w:color="auto"/>
                        <w:right w:val="none" w:sz="0" w:space="0" w:color="auto"/>
                      </w:divBdr>
                    </w:div>
                  </w:divsChild>
                </w:div>
                <w:div w:id="314339112">
                  <w:marLeft w:val="0"/>
                  <w:marRight w:val="0"/>
                  <w:marTop w:val="0"/>
                  <w:marBottom w:val="0"/>
                  <w:divBdr>
                    <w:top w:val="none" w:sz="0" w:space="0" w:color="auto"/>
                    <w:left w:val="none" w:sz="0" w:space="0" w:color="auto"/>
                    <w:bottom w:val="none" w:sz="0" w:space="0" w:color="auto"/>
                    <w:right w:val="none" w:sz="0" w:space="0" w:color="auto"/>
                  </w:divBdr>
                  <w:divsChild>
                    <w:div w:id="184294336">
                      <w:marLeft w:val="0"/>
                      <w:marRight w:val="0"/>
                      <w:marTop w:val="0"/>
                      <w:marBottom w:val="0"/>
                      <w:divBdr>
                        <w:top w:val="none" w:sz="0" w:space="0" w:color="auto"/>
                        <w:left w:val="none" w:sz="0" w:space="0" w:color="auto"/>
                        <w:bottom w:val="none" w:sz="0" w:space="0" w:color="auto"/>
                        <w:right w:val="none" w:sz="0" w:space="0" w:color="auto"/>
                      </w:divBdr>
                    </w:div>
                  </w:divsChild>
                </w:div>
                <w:div w:id="346101361">
                  <w:marLeft w:val="0"/>
                  <w:marRight w:val="0"/>
                  <w:marTop w:val="0"/>
                  <w:marBottom w:val="0"/>
                  <w:divBdr>
                    <w:top w:val="none" w:sz="0" w:space="0" w:color="auto"/>
                    <w:left w:val="none" w:sz="0" w:space="0" w:color="auto"/>
                    <w:bottom w:val="none" w:sz="0" w:space="0" w:color="auto"/>
                    <w:right w:val="none" w:sz="0" w:space="0" w:color="auto"/>
                  </w:divBdr>
                  <w:divsChild>
                    <w:div w:id="873427803">
                      <w:marLeft w:val="0"/>
                      <w:marRight w:val="0"/>
                      <w:marTop w:val="0"/>
                      <w:marBottom w:val="0"/>
                      <w:divBdr>
                        <w:top w:val="none" w:sz="0" w:space="0" w:color="auto"/>
                        <w:left w:val="none" w:sz="0" w:space="0" w:color="auto"/>
                        <w:bottom w:val="none" w:sz="0" w:space="0" w:color="auto"/>
                        <w:right w:val="none" w:sz="0" w:space="0" w:color="auto"/>
                      </w:divBdr>
                    </w:div>
                  </w:divsChild>
                </w:div>
                <w:div w:id="401297805">
                  <w:marLeft w:val="0"/>
                  <w:marRight w:val="0"/>
                  <w:marTop w:val="0"/>
                  <w:marBottom w:val="0"/>
                  <w:divBdr>
                    <w:top w:val="none" w:sz="0" w:space="0" w:color="auto"/>
                    <w:left w:val="none" w:sz="0" w:space="0" w:color="auto"/>
                    <w:bottom w:val="none" w:sz="0" w:space="0" w:color="auto"/>
                    <w:right w:val="none" w:sz="0" w:space="0" w:color="auto"/>
                  </w:divBdr>
                  <w:divsChild>
                    <w:div w:id="1430128040">
                      <w:marLeft w:val="0"/>
                      <w:marRight w:val="0"/>
                      <w:marTop w:val="0"/>
                      <w:marBottom w:val="0"/>
                      <w:divBdr>
                        <w:top w:val="none" w:sz="0" w:space="0" w:color="auto"/>
                        <w:left w:val="none" w:sz="0" w:space="0" w:color="auto"/>
                        <w:bottom w:val="none" w:sz="0" w:space="0" w:color="auto"/>
                        <w:right w:val="none" w:sz="0" w:space="0" w:color="auto"/>
                      </w:divBdr>
                    </w:div>
                  </w:divsChild>
                </w:div>
                <w:div w:id="416368836">
                  <w:marLeft w:val="0"/>
                  <w:marRight w:val="0"/>
                  <w:marTop w:val="0"/>
                  <w:marBottom w:val="0"/>
                  <w:divBdr>
                    <w:top w:val="none" w:sz="0" w:space="0" w:color="auto"/>
                    <w:left w:val="none" w:sz="0" w:space="0" w:color="auto"/>
                    <w:bottom w:val="none" w:sz="0" w:space="0" w:color="auto"/>
                    <w:right w:val="none" w:sz="0" w:space="0" w:color="auto"/>
                  </w:divBdr>
                  <w:divsChild>
                    <w:div w:id="557320311">
                      <w:marLeft w:val="0"/>
                      <w:marRight w:val="0"/>
                      <w:marTop w:val="0"/>
                      <w:marBottom w:val="0"/>
                      <w:divBdr>
                        <w:top w:val="none" w:sz="0" w:space="0" w:color="auto"/>
                        <w:left w:val="none" w:sz="0" w:space="0" w:color="auto"/>
                        <w:bottom w:val="none" w:sz="0" w:space="0" w:color="auto"/>
                        <w:right w:val="none" w:sz="0" w:space="0" w:color="auto"/>
                      </w:divBdr>
                    </w:div>
                    <w:div w:id="1490176556">
                      <w:marLeft w:val="0"/>
                      <w:marRight w:val="0"/>
                      <w:marTop w:val="0"/>
                      <w:marBottom w:val="0"/>
                      <w:divBdr>
                        <w:top w:val="none" w:sz="0" w:space="0" w:color="auto"/>
                        <w:left w:val="none" w:sz="0" w:space="0" w:color="auto"/>
                        <w:bottom w:val="none" w:sz="0" w:space="0" w:color="auto"/>
                        <w:right w:val="none" w:sz="0" w:space="0" w:color="auto"/>
                      </w:divBdr>
                    </w:div>
                  </w:divsChild>
                </w:div>
                <w:div w:id="421295968">
                  <w:marLeft w:val="0"/>
                  <w:marRight w:val="0"/>
                  <w:marTop w:val="0"/>
                  <w:marBottom w:val="0"/>
                  <w:divBdr>
                    <w:top w:val="none" w:sz="0" w:space="0" w:color="auto"/>
                    <w:left w:val="none" w:sz="0" w:space="0" w:color="auto"/>
                    <w:bottom w:val="none" w:sz="0" w:space="0" w:color="auto"/>
                    <w:right w:val="none" w:sz="0" w:space="0" w:color="auto"/>
                  </w:divBdr>
                  <w:divsChild>
                    <w:div w:id="289481007">
                      <w:marLeft w:val="0"/>
                      <w:marRight w:val="0"/>
                      <w:marTop w:val="0"/>
                      <w:marBottom w:val="0"/>
                      <w:divBdr>
                        <w:top w:val="none" w:sz="0" w:space="0" w:color="auto"/>
                        <w:left w:val="none" w:sz="0" w:space="0" w:color="auto"/>
                        <w:bottom w:val="none" w:sz="0" w:space="0" w:color="auto"/>
                        <w:right w:val="none" w:sz="0" w:space="0" w:color="auto"/>
                      </w:divBdr>
                    </w:div>
                  </w:divsChild>
                </w:div>
                <w:div w:id="431976586">
                  <w:marLeft w:val="0"/>
                  <w:marRight w:val="0"/>
                  <w:marTop w:val="0"/>
                  <w:marBottom w:val="0"/>
                  <w:divBdr>
                    <w:top w:val="none" w:sz="0" w:space="0" w:color="auto"/>
                    <w:left w:val="none" w:sz="0" w:space="0" w:color="auto"/>
                    <w:bottom w:val="none" w:sz="0" w:space="0" w:color="auto"/>
                    <w:right w:val="none" w:sz="0" w:space="0" w:color="auto"/>
                  </w:divBdr>
                  <w:divsChild>
                    <w:div w:id="544027759">
                      <w:marLeft w:val="0"/>
                      <w:marRight w:val="0"/>
                      <w:marTop w:val="0"/>
                      <w:marBottom w:val="0"/>
                      <w:divBdr>
                        <w:top w:val="none" w:sz="0" w:space="0" w:color="auto"/>
                        <w:left w:val="none" w:sz="0" w:space="0" w:color="auto"/>
                        <w:bottom w:val="none" w:sz="0" w:space="0" w:color="auto"/>
                        <w:right w:val="none" w:sz="0" w:space="0" w:color="auto"/>
                      </w:divBdr>
                    </w:div>
                  </w:divsChild>
                </w:div>
                <w:div w:id="592519542">
                  <w:marLeft w:val="0"/>
                  <w:marRight w:val="0"/>
                  <w:marTop w:val="0"/>
                  <w:marBottom w:val="0"/>
                  <w:divBdr>
                    <w:top w:val="none" w:sz="0" w:space="0" w:color="auto"/>
                    <w:left w:val="none" w:sz="0" w:space="0" w:color="auto"/>
                    <w:bottom w:val="none" w:sz="0" w:space="0" w:color="auto"/>
                    <w:right w:val="none" w:sz="0" w:space="0" w:color="auto"/>
                  </w:divBdr>
                  <w:divsChild>
                    <w:div w:id="1430352781">
                      <w:marLeft w:val="0"/>
                      <w:marRight w:val="0"/>
                      <w:marTop w:val="0"/>
                      <w:marBottom w:val="0"/>
                      <w:divBdr>
                        <w:top w:val="none" w:sz="0" w:space="0" w:color="auto"/>
                        <w:left w:val="none" w:sz="0" w:space="0" w:color="auto"/>
                        <w:bottom w:val="none" w:sz="0" w:space="0" w:color="auto"/>
                        <w:right w:val="none" w:sz="0" w:space="0" w:color="auto"/>
                      </w:divBdr>
                    </w:div>
                  </w:divsChild>
                </w:div>
                <w:div w:id="619142224">
                  <w:marLeft w:val="0"/>
                  <w:marRight w:val="0"/>
                  <w:marTop w:val="0"/>
                  <w:marBottom w:val="0"/>
                  <w:divBdr>
                    <w:top w:val="none" w:sz="0" w:space="0" w:color="auto"/>
                    <w:left w:val="none" w:sz="0" w:space="0" w:color="auto"/>
                    <w:bottom w:val="none" w:sz="0" w:space="0" w:color="auto"/>
                    <w:right w:val="none" w:sz="0" w:space="0" w:color="auto"/>
                  </w:divBdr>
                  <w:divsChild>
                    <w:div w:id="1172063107">
                      <w:marLeft w:val="0"/>
                      <w:marRight w:val="0"/>
                      <w:marTop w:val="0"/>
                      <w:marBottom w:val="0"/>
                      <w:divBdr>
                        <w:top w:val="none" w:sz="0" w:space="0" w:color="auto"/>
                        <w:left w:val="none" w:sz="0" w:space="0" w:color="auto"/>
                        <w:bottom w:val="none" w:sz="0" w:space="0" w:color="auto"/>
                        <w:right w:val="none" w:sz="0" w:space="0" w:color="auto"/>
                      </w:divBdr>
                    </w:div>
                  </w:divsChild>
                </w:div>
                <w:div w:id="806317499">
                  <w:marLeft w:val="0"/>
                  <w:marRight w:val="0"/>
                  <w:marTop w:val="0"/>
                  <w:marBottom w:val="0"/>
                  <w:divBdr>
                    <w:top w:val="none" w:sz="0" w:space="0" w:color="auto"/>
                    <w:left w:val="none" w:sz="0" w:space="0" w:color="auto"/>
                    <w:bottom w:val="none" w:sz="0" w:space="0" w:color="auto"/>
                    <w:right w:val="none" w:sz="0" w:space="0" w:color="auto"/>
                  </w:divBdr>
                  <w:divsChild>
                    <w:div w:id="949044824">
                      <w:marLeft w:val="0"/>
                      <w:marRight w:val="0"/>
                      <w:marTop w:val="0"/>
                      <w:marBottom w:val="0"/>
                      <w:divBdr>
                        <w:top w:val="none" w:sz="0" w:space="0" w:color="auto"/>
                        <w:left w:val="none" w:sz="0" w:space="0" w:color="auto"/>
                        <w:bottom w:val="none" w:sz="0" w:space="0" w:color="auto"/>
                        <w:right w:val="none" w:sz="0" w:space="0" w:color="auto"/>
                      </w:divBdr>
                    </w:div>
                  </w:divsChild>
                </w:div>
                <w:div w:id="819931722">
                  <w:marLeft w:val="0"/>
                  <w:marRight w:val="0"/>
                  <w:marTop w:val="0"/>
                  <w:marBottom w:val="0"/>
                  <w:divBdr>
                    <w:top w:val="none" w:sz="0" w:space="0" w:color="auto"/>
                    <w:left w:val="none" w:sz="0" w:space="0" w:color="auto"/>
                    <w:bottom w:val="none" w:sz="0" w:space="0" w:color="auto"/>
                    <w:right w:val="none" w:sz="0" w:space="0" w:color="auto"/>
                  </w:divBdr>
                  <w:divsChild>
                    <w:div w:id="527791817">
                      <w:marLeft w:val="0"/>
                      <w:marRight w:val="0"/>
                      <w:marTop w:val="0"/>
                      <w:marBottom w:val="0"/>
                      <w:divBdr>
                        <w:top w:val="none" w:sz="0" w:space="0" w:color="auto"/>
                        <w:left w:val="none" w:sz="0" w:space="0" w:color="auto"/>
                        <w:bottom w:val="none" w:sz="0" w:space="0" w:color="auto"/>
                        <w:right w:val="none" w:sz="0" w:space="0" w:color="auto"/>
                      </w:divBdr>
                    </w:div>
                  </w:divsChild>
                </w:div>
                <w:div w:id="827209308">
                  <w:marLeft w:val="0"/>
                  <w:marRight w:val="0"/>
                  <w:marTop w:val="0"/>
                  <w:marBottom w:val="0"/>
                  <w:divBdr>
                    <w:top w:val="none" w:sz="0" w:space="0" w:color="auto"/>
                    <w:left w:val="none" w:sz="0" w:space="0" w:color="auto"/>
                    <w:bottom w:val="none" w:sz="0" w:space="0" w:color="auto"/>
                    <w:right w:val="none" w:sz="0" w:space="0" w:color="auto"/>
                  </w:divBdr>
                  <w:divsChild>
                    <w:div w:id="1037311840">
                      <w:marLeft w:val="0"/>
                      <w:marRight w:val="0"/>
                      <w:marTop w:val="0"/>
                      <w:marBottom w:val="0"/>
                      <w:divBdr>
                        <w:top w:val="none" w:sz="0" w:space="0" w:color="auto"/>
                        <w:left w:val="none" w:sz="0" w:space="0" w:color="auto"/>
                        <w:bottom w:val="none" w:sz="0" w:space="0" w:color="auto"/>
                        <w:right w:val="none" w:sz="0" w:space="0" w:color="auto"/>
                      </w:divBdr>
                    </w:div>
                  </w:divsChild>
                </w:div>
                <w:div w:id="842402348">
                  <w:marLeft w:val="0"/>
                  <w:marRight w:val="0"/>
                  <w:marTop w:val="0"/>
                  <w:marBottom w:val="0"/>
                  <w:divBdr>
                    <w:top w:val="none" w:sz="0" w:space="0" w:color="auto"/>
                    <w:left w:val="none" w:sz="0" w:space="0" w:color="auto"/>
                    <w:bottom w:val="none" w:sz="0" w:space="0" w:color="auto"/>
                    <w:right w:val="none" w:sz="0" w:space="0" w:color="auto"/>
                  </w:divBdr>
                  <w:divsChild>
                    <w:div w:id="585647257">
                      <w:marLeft w:val="0"/>
                      <w:marRight w:val="0"/>
                      <w:marTop w:val="0"/>
                      <w:marBottom w:val="0"/>
                      <w:divBdr>
                        <w:top w:val="none" w:sz="0" w:space="0" w:color="auto"/>
                        <w:left w:val="none" w:sz="0" w:space="0" w:color="auto"/>
                        <w:bottom w:val="none" w:sz="0" w:space="0" w:color="auto"/>
                        <w:right w:val="none" w:sz="0" w:space="0" w:color="auto"/>
                      </w:divBdr>
                    </w:div>
                  </w:divsChild>
                </w:div>
                <w:div w:id="897935672">
                  <w:marLeft w:val="0"/>
                  <w:marRight w:val="0"/>
                  <w:marTop w:val="0"/>
                  <w:marBottom w:val="0"/>
                  <w:divBdr>
                    <w:top w:val="none" w:sz="0" w:space="0" w:color="auto"/>
                    <w:left w:val="none" w:sz="0" w:space="0" w:color="auto"/>
                    <w:bottom w:val="none" w:sz="0" w:space="0" w:color="auto"/>
                    <w:right w:val="none" w:sz="0" w:space="0" w:color="auto"/>
                  </w:divBdr>
                  <w:divsChild>
                    <w:div w:id="1931743004">
                      <w:marLeft w:val="0"/>
                      <w:marRight w:val="0"/>
                      <w:marTop w:val="0"/>
                      <w:marBottom w:val="0"/>
                      <w:divBdr>
                        <w:top w:val="none" w:sz="0" w:space="0" w:color="auto"/>
                        <w:left w:val="none" w:sz="0" w:space="0" w:color="auto"/>
                        <w:bottom w:val="none" w:sz="0" w:space="0" w:color="auto"/>
                        <w:right w:val="none" w:sz="0" w:space="0" w:color="auto"/>
                      </w:divBdr>
                    </w:div>
                  </w:divsChild>
                </w:div>
                <w:div w:id="968778310">
                  <w:marLeft w:val="0"/>
                  <w:marRight w:val="0"/>
                  <w:marTop w:val="0"/>
                  <w:marBottom w:val="0"/>
                  <w:divBdr>
                    <w:top w:val="none" w:sz="0" w:space="0" w:color="auto"/>
                    <w:left w:val="none" w:sz="0" w:space="0" w:color="auto"/>
                    <w:bottom w:val="none" w:sz="0" w:space="0" w:color="auto"/>
                    <w:right w:val="none" w:sz="0" w:space="0" w:color="auto"/>
                  </w:divBdr>
                  <w:divsChild>
                    <w:div w:id="296109593">
                      <w:marLeft w:val="0"/>
                      <w:marRight w:val="0"/>
                      <w:marTop w:val="0"/>
                      <w:marBottom w:val="0"/>
                      <w:divBdr>
                        <w:top w:val="none" w:sz="0" w:space="0" w:color="auto"/>
                        <w:left w:val="none" w:sz="0" w:space="0" w:color="auto"/>
                        <w:bottom w:val="none" w:sz="0" w:space="0" w:color="auto"/>
                        <w:right w:val="none" w:sz="0" w:space="0" w:color="auto"/>
                      </w:divBdr>
                    </w:div>
                  </w:divsChild>
                </w:div>
                <w:div w:id="1035614568">
                  <w:marLeft w:val="0"/>
                  <w:marRight w:val="0"/>
                  <w:marTop w:val="0"/>
                  <w:marBottom w:val="0"/>
                  <w:divBdr>
                    <w:top w:val="none" w:sz="0" w:space="0" w:color="auto"/>
                    <w:left w:val="none" w:sz="0" w:space="0" w:color="auto"/>
                    <w:bottom w:val="none" w:sz="0" w:space="0" w:color="auto"/>
                    <w:right w:val="none" w:sz="0" w:space="0" w:color="auto"/>
                  </w:divBdr>
                  <w:divsChild>
                    <w:div w:id="660163154">
                      <w:marLeft w:val="0"/>
                      <w:marRight w:val="0"/>
                      <w:marTop w:val="0"/>
                      <w:marBottom w:val="0"/>
                      <w:divBdr>
                        <w:top w:val="none" w:sz="0" w:space="0" w:color="auto"/>
                        <w:left w:val="none" w:sz="0" w:space="0" w:color="auto"/>
                        <w:bottom w:val="none" w:sz="0" w:space="0" w:color="auto"/>
                        <w:right w:val="none" w:sz="0" w:space="0" w:color="auto"/>
                      </w:divBdr>
                    </w:div>
                  </w:divsChild>
                </w:div>
                <w:div w:id="1048802683">
                  <w:marLeft w:val="0"/>
                  <w:marRight w:val="0"/>
                  <w:marTop w:val="0"/>
                  <w:marBottom w:val="0"/>
                  <w:divBdr>
                    <w:top w:val="none" w:sz="0" w:space="0" w:color="auto"/>
                    <w:left w:val="none" w:sz="0" w:space="0" w:color="auto"/>
                    <w:bottom w:val="none" w:sz="0" w:space="0" w:color="auto"/>
                    <w:right w:val="none" w:sz="0" w:space="0" w:color="auto"/>
                  </w:divBdr>
                  <w:divsChild>
                    <w:div w:id="1118450446">
                      <w:marLeft w:val="0"/>
                      <w:marRight w:val="0"/>
                      <w:marTop w:val="0"/>
                      <w:marBottom w:val="0"/>
                      <w:divBdr>
                        <w:top w:val="none" w:sz="0" w:space="0" w:color="auto"/>
                        <w:left w:val="none" w:sz="0" w:space="0" w:color="auto"/>
                        <w:bottom w:val="none" w:sz="0" w:space="0" w:color="auto"/>
                        <w:right w:val="none" w:sz="0" w:space="0" w:color="auto"/>
                      </w:divBdr>
                    </w:div>
                  </w:divsChild>
                </w:div>
                <w:div w:id="1161853339">
                  <w:marLeft w:val="0"/>
                  <w:marRight w:val="0"/>
                  <w:marTop w:val="0"/>
                  <w:marBottom w:val="0"/>
                  <w:divBdr>
                    <w:top w:val="none" w:sz="0" w:space="0" w:color="auto"/>
                    <w:left w:val="none" w:sz="0" w:space="0" w:color="auto"/>
                    <w:bottom w:val="none" w:sz="0" w:space="0" w:color="auto"/>
                    <w:right w:val="none" w:sz="0" w:space="0" w:color="auto"/>
                  </w:divBdr>
                  <w:divsChild>
                    <w:div w:id="1988046236">
                      <w:marLeft w:val="0"/>
                      <w:marRight w:val="0"/>
                      <w:marTop w:val="0"/>
                      <w:marBottom w:val="0"/>
                      <w:divBdr>
                        <w:top w:val="none" w:sz="0" w:space="0" w:color="auto"/>
                        <w:left w:val="none" w:sz="0" w:space="0" w:color="auto"/>
                        <w:bottom w:val="none" w:sz="0" w:space="0" w:color="auto"/>
                        <w:right w:val="none" w:sz="0" w:space="0" w:color="auto"/>
                      </w:divBdr>
                    </w:div>
                  </w:divsChild>
                </w:div>
                <w:div w:id="1186671853">
                  <w:marLeft w:val="0"/>
                  <w:marRight w:val="0"/>
                  <w:marTop w:val="0"/>
                  <w:marBottom w:val="0"/>
                  <w:divBdr>
                    <w:top w:val="none" w:sz="0" w:space="0" w:color="auto"/>
                    <w:left w:val="none" w:sz="0" w:space="0" w:color="auto"/>
                    <w:bottom w:val="none" w:sz="0" w:space="0" w:color="auto"/>
                    <w:right w:val="none" w:sz="0" w:space="0" w:color="auto"/>
                  </w:divBdr>
                  <w:divsChild>
                    <w:div w:id="973020327">
                      <w:marLeft w:val="0"/>
                      <w:marRight w:val="0"/>
                      <w:marTop w:val="0"/>
                      <w:marBottom w:val="0"/>
                      <w:divBdr>
                        <w:top w:val="none" w:sz="0" w:space="0" w:color="auto"/>
                        <w:left w:val="none" w:sz="0" w:space="0" w:color="auto"/>
                        <w:bottom w:val="none" w:sz="0" w:space="0" w:color="auto"/>
                        <w:right w:val="none" w:sz="0" w:space="0" w:color="auto"/>
                      </w:divBdr>
                    </w:div>
                  </w:divsChild>
                </w:div>
                <w:div w:id="1207795493">
                  <w:marLeft w:val="0"/>
                  <w:marRight w:val="0"/>
                  <w:marTop w:val="0"/>
                  <w:marBottom w:val="0"/>
                  <w:divBdr>
                    <w:top w:val="none" w:sz="0" w:space="0" w:color="auto"/>
                    <w:left w:val="none" w:sz="0" w:space="0" w:color="auto"/>
                    <w:bottom w:val="none" w:sz="0" w:space="0" w:color="auto"/>
                    <w:right w:val="none" w:sz="0" w:space="0" w:color="auto"/>
                  </w:divBdr>
                  <w:divsChild>
                    <w:div w:id="159545891">
                      <w:marLeft w:val="0"/>
                      <w:marRight w:val="0"/>
                      <w:marTop w:val="0"/>
                      <w:marBottom w:val="0"/>
                      <w:divBdr>
                        <w:top w:val="none" w:sz="0" w:space="0" w:color="auto"/>
                        <w:left w:val="none" w:sz="0" w:space="0" w:color="auto"/>
                        <w:bottom w:val="none" w:sz="0" w:space="0" w:color="auto"/>
                        <w:right w:val="none" w:sz="0" w:space="0" w:color="auto"/>
                      </w:divBdr>
                    </w:div>
                  </w:divsChild>
                </w:div>
                <w:div w:id="1224291303">
                  <w:marLeft w:val="0"/>
                  <w:marRight w:val="0"/>
                  <w:marTop w:val="0"/>
                  <w:marBottom w:val="0"/>
                  <w:divBdr>
                    <w:top w:val="none" w:sz="0" w:space="0" w:color="auto"/>
                    <w:left w:val="none" w:sz="0" w:space="0" w:color="auto"/>
                    <w:bottom w:val="none" w:sz="0" w:space="0" w:color="auto"/>
                    <w:right w:val="none" w:sz="0" w:space="0" w:color="auto"/>
                  </w:divBdr>
                  <w:divsChild>
                    <w:div w:id="920600439">
                      <w:marLeft w:val="0"/>
                      <w:marRight w:val="0"/>
                      <w:marTop w:val="0"/>
                      <w:marBottom w:val="0"/>
                      <w:divBdr>
                        <w:top w:val="none" w:sz="0" w:space="0" w:color="auto"/>
                        <w:left w:val="none" w:sz="0" w:space="0" w:color="auto"/>
                        <w:bottom w:val="none" w:sz="0" w:space="0" w:color="auto"/>
                        <w:right w:val="none" w:sz="0" w:space="0" w:color="auto"/>
                      </w:divBdr>
                    </w:div>
                  </w:divsChild>
                </w:div>
                <w:div w:id="1228607349">
                  <w:marLeft w:val="0"/>
                  <w:marRight w:val="0"/>
                  <w:marTop w:val="0"/>
                  <w:marBottom w:val="0"/>
                  <w:divBdr>
                    <w:top w:val="none" w:sz="0" w:space="0" w:color="auto"/>
                    <w:left w:val="none" w:sz="0" w:space="0" w:color="auto"/>
                    <w:bottom w:val="none" w:sz="0" w:space="0" w:color="auto"/>
                    <w:right w:val="none" w:sz="0" w:space="0" w:color="auto"/>
                  </w:divBdr>
                  <w:divsChild>
                    <w:div w:id="1684670186">
                      <w:marLeft w:val="0"/>
                      <w:marRight w:val="0"/>
                      <w:marTop w:val="0"/>
                      <w:marBottom w:val="0"/>
                      <w:divBdr>
                        <w:top w:val="none" w:sz="0" w:space="0" w:color="auto"/>
                        <w:left w:val="none" w:sz="0" w:space="0" w:color="auto"/>
                        <w:bottom w:val="none" w:sz="0" w:space="0" w:color="auto"/>
                        <w:right w:val="none" w:sz="0" w:space="0" w:color="auto"/>
                      </w:divBdr>
                    </w:div>
                  </w:divsChild>
                </w:div>
                <w:div w:id="1279146243">
                  <w:marLeft w:val="0"/>
                  <w:marRight w:val="0"/>
                  <w:marTop w:val="0"/>
                  <w:marBottom w:val="0"/>
                  <w:divBdr>
                    <w:top w:val="none" w:sz="0" w:space="0" w:color="auto"/>
                    <w:left w:val="none" w:sz="0" w:space="0" w:color="auto"/>
                    <w:bottom w:val="none" w:sz="0" w:space="0" w:color="auto"/>
                    <w:right w:val="none" w:sz="0" w:space="0" w:color="auto"/>
                  </w:divBdr>
                  <w:divsChild>
                    <w:div w:id="454639325">
                      <w:marLeft w:val="0"/>
                      <w:marRight w:val="0"/>
                      <w:marTop w:val="0"/>
                      <w:marBottom w:val="0"/>
                      <w:divBdr>
                        <w:top w:val="none" w:sz="0" w:space="0" w:color="auto"/>
                        <w:left w:val="none" w:sz="0" w:space="0" w:color="auto"/>
                        <w:bottom w:val="none" w:sz="0" w:space="0" w:color="auto"/>
                        <w:right w:val="none" w:sz="0" w:space="0" w:color="auto"/>
                      </w:divBdr>
                    </w:div>
                  </w:divsChild>
                </w:div>
                <w:div w:id="1305938356">
                  <w:marLeft w:val="0"/>
                  <w:marRight w:val="0"/>
                  <w:marTop w:val="0"/>
                  <w:marBottom w:val="0"/>
                  <w:divBdr>
                    <w:top w:val="none" w:sz="0" w:space="0" w:color="auto"/>
                    <w:left w:val="none" w:sz="0" w:space="0" w:color="auto"/>
                    <w:bottom w:val="none" w:sz="0" w:space="0" w:color="auto"/>
                    <w:right w:val="none" w:sz="0" w:space="0" w:color="auto"/>
                  </w:divBdr>
                  <w:divsChild>
                    <w:div w:id="1931548909">
                      <w:marLeft w:val="0"/>
                      <w:marRight w:val="0"/>
                      <w:marTop w:val="0"/>
                      <w:marBottom w:val="0"/>
                      <w:divBdr>
                        <w:top w:val="none" w:sz="0" w:space="0" w:color="auto"/>
                        <w:left w:val="none" w:sz="0" w:space="0" w:color="auto"/>
                        <w:bottom w:val="none" w:sz="0" w:space="0" w:color="auto"/>
                        <w:right w:val="none" w:sz="0" w:space="0" w:color="auto"/>
                      </w:divBdr>
                    </w:div>
                  </w:divsChild>
                </w:div>
                <w:div w:id="1349791300">
                  <w:marLeft w:val="0"/>
                  <w:marRight w:val="0"/>
                  <w:marTop w:val="0"/>
                  <w:marBottom w:val="0"/>
                  <w:divBdr>
                    <w:top w:val="none" w:sz="0" w:space="0" w:color="auto"/>
                    <w:left w:val="none" w:sz="0" w:space="0" w:color="auto"/>
                    <w:bottom w:val="none" w:sz="0" w:space="0" w:color="auto"/>
                    <w:right w:val="none" w:sz="0" w:space="0" w:color="auto"/>
                  </w:divBdr>
                  <w:divsChild>
                    <w:div w:id="647589281">
                      <w:marLeft w:val="0"/>
                      <w:marRight w:val="0"/>
                      <w:marTop w:val="0"/>
                      <w:marBottom w:val="0"/>
                      <w:divBdr>
                        <w:top w:val="none" w:sz="0" w:space="0" w:color="auto"/>
                        <w:left w:val="none" w:sz="0" w:space="0" w:color="auto"/>
                        <w:bottom w:val="none" w:sz="0" w:space="0" w:color="auto"/>
                        <w:right w:val="none" w:sz="0" w:space="0" w:color="auto"/>
                      </w:divBdr>
                    </w:div>
                  </w:divsChild>
                </w:div>
                <w:div w:id="1447887277">
                  <w:marLeft w:val="0"/>
                  <w:marRight w:val="0"/>
                  <w:marTop w:val="0"/>
                  <w:marBottom w:val="0"/>
                  <w:divBdr>
                    <w:top w:val="none" w:sz="0" w:space="0" w:color="auto"/>
                    <w:left w:val="none" w:sz="0" w:space="0" w:color="auto"/>
                    <w:bottom w:val="none" w:sz="0" w:space="0" w:color="auto"/>
                    <w:right w:val="none" w:sz="0" w:space="0" w:color="auto"/>
                  </w:divBdr>
                  <w:divsChild>
                    <w:div w:id="788401922">
                      <w:marLeft w:val="0"/>
                      <w:marRight w:val="0"/>
                      <w:marTop w:val="0"/>
                      <w:marBottom w:val="0"/>
                      <w:divBdr>
                        <w:top w:val="none" w:sz="0" w:space="0" w:color="auto"/>
                        <w:left w:val="none" w:sz="0" w:space="0" w:color="auto"/>
                        <w:bottom w:val="none" w:sz="0" w:space="0" w:color="auto"/>
                        <w:right w:val="none" w:sz="0" w:space="0" w:color="auto"/>
                      </w:divBdr>
                    </w:div>
                  </w:divsChild>
                </w:div>
                <w:div w:id="1461679612">
                  <w:marLeft w:val="0"/>
                  <w:marRight w:val="0"/>
                  <w:marTop w:val="0"/>
                  <w:marBottom w:val="0"/>
                  <w:divBdr>
                    <w:top w:val="none" w:sz="0" w:space="0" w:color="auto"/>
                    <w:left w:val="none" w:sz="0" w:space="0" w:color="auto"/>
                    <w:bottom w:val="none" w:sz="0" w:space="0" w:color="auto"/>
                    <w:right w:val="none" w:sz="0" w:space="0" w:color="auto"/>
                  </w:divBdr>
                  <w:divsChild>
                    <w:div w:id="1891845647">
                      <w:marLeft w:val="0"/>
                      <w:marRight w:val="0"/>
                      <w:marTop w:val="0"/>
                      <w:marBottom w:val="0"/>
                      <w:divBdr>
                        <w:top w:val="none" w:sz="0" w:space="0" w:color="auto"/>
                        <w:left w:val="none" w:sz="0" w:space="0" w:color="auto"/>
                        <w:bottom w:val="none" w:sz="0" w:space="0" w:color="auto"/>
                        <w:right w:val="none" w:sz="0" w:space="0" w:color="auto"/>
                      </w:divBdr>
                    </w:div>
                  </w:divsChild>
                </w:div>
                <w:div w:id="1494028002">
                  <w:marLeft w:val="0"/>
                  <w:marRight w:val="0"/>
                  <w:marTop w:val="0"/>
                  <w:marBottom w:val="0"/>
                  <w:divBdr>
                    <w:top w:val="none" w:sz="0" w:space="0" w:color="auto"/>
                    <w:left w:val="none" w:sz="0" w:space="0" w:color="auto"/>
                    <w:bottom w:val="none" w:sz="0" w:space="0" w:color="auto"/>
                    <w:right w:val="none" w:sz="0" w:space="0" w:color="auto"/>
                  </w:divBdr>
                  <w:divsChild>
                    <w:div w:id="889462458">
                      <w:marLeft w:val="0"/>
                      <w:marRight w:val="0"/>
                      <w:marTop w:val="0"/>
                      <w:marBottom w:val="0"/>
                      <w:divBdr>
                        <w:top w:val="none" w:sz="0" w:space="0" w:color="auto"/>
                        <w:left w:val="none" w:sz="0" w:space="0" w:color="auto"/>
                        <w:bottom w:val="none" w:sz="0" w:space="0" w:color="auto"/>
                        <w:right w:val="none" w:sz="0" w:space="0" w:color="auto"/>
                      </w:divBdr>
                    </w:div>
                  </w:divsChild>
                </w:div>
                <w:div w:id="1552619949">
                  <w:marLeft w:val="0"/>
                  <w:marRight w:val="0"/>
                  <w:marTop w:val="0"/>
                  <w:marBottom w:val="0"/>
                  <w:divBdr>
                    <w:top w:val="none" w:sz="0" w:space="0" w:color="auto"/>
                    <w:left w:val="none" w:sz="0" w:space="0" w:color="auto"/>
                    <w:bottom w:val="none" w:sz="0" w:space="0" w:color="auto"/>
                    <w:right w:val="none" w:sz="0" w:space="0" w:color="auto"/>
                  </w:divBdr>
                  <w:divsChild>
                    <w:div w:id="571814588">
                      <w:marLeft w:val="0"/>
                      <w:marRight w:val="0"/>
                      <w:marTop w:val="0"/>
                      <w:marBottom w:val="0"/>
                      <w:divBdr>
                        <w:top w:val="none" w:sz="0" w:space="0" w:color="auto"/>
                        <w:left w:val="none" w:sz="0" w:space="0" w:color="auto"/>
                        <w:bottom w:val="none" w:sz="0" w:space="0" w:color="auto"/>
                        <w:right w:val="none" w:sz="0" w:space="0" w:color="auto"/>
                      </w:divBdr>
                    </w:div>
                  </w:divsChild>
                </w:div>
                <w:div w:id="1601378569">
                  <w:marLeft w:val="0"/>
                  <w:marRight w:val="0"/>
                  <w:marTop w:val="0"/>
                  <w:marBottom w:val="0"/>
                  <w:divBdr>
                    <w:top w:val="none" w:sz="0" w:space="0" w:color="auto"/>
                    <w:left w:val="none" w:sz="0" w:space="0" w:color="auto"/>
                    <w:bottom w:val="none" w:sz="0" w:space="0" w:color="auto"/>
                    <w:right w:val="none" w:sz="0" w:space="0" w:color="auto"/>
                  </w:divBdr>
                  <w:divsChild>
                    <w:div w:id="1530609074">
                      <w:marLeft w:val="0"/>
                      <w:marRight w:val="0"/>
                      <w:marTop w:val="0"/>
                      <w:marBottom w:val="0"/>
                      <w:divBdr>
                        <w:top w:val="none" w:sz="0" w:space="0" w:color="auto"/>
                        <w:left w:val="none" w:sz="0" w:space="0" w:color="auto"/>
                        <w:bottom w:val="none" w:sz="0" w:space="0" w:color="auto"/>
                        <w:right w:val="none" w:sz="0" w:space="0" w:color="auto"/>
                      </w:divBdr>
                    </w:div>
                  </w:divsChild>
                </w:div>
                <w:div w:id="1675500150">
                  <w:marLeft w:val="0"/>
                  <w:marRight w:val="0"/>
                  <w:marTop w:val="0"/>
                  <w:marBottom w:val="0"/>
                  <w:divBdr>
                    <w:top w:val="none" w:sz="0" w:space="0" w:color="auto"/>
                    <w:left w:val="none" w:sz="0" w:space="0" w:color="auto"/>
                    <w:bottom w:val="none" w:sz="0" w:space="0" w:color="auto"/>
                    <w:right w:val="none" w:sz="0" w:space="0" w:color="auto"/>
                  </w:divBdr>
                  <w:divsChild>
                    <w:div w:id="470712275">
                      <w:marLeft w:val="0"/>
                      <w:marRight w:val="0"/>
                      <w:marTop w:val="0"/>
                      <w:marBottom w:val="0"/>
                      <w:divBdr>
                        <w:top w:val="none" w:sz="0" w:space="0" w:color="auto"/>
                        <w:left w:val="none" w:sz="0" w:space="0" w:color="auto"/>
                        <w:bottom w:val="none" w:sz="0" w:space="0" w:color="auto"/>
                        <w:right w:val="none" w:sz="0" w:space="0" w:color="auto"/>
                      </w:divBdr>
                    </w:div>
                  </w:divsChild>
                </w:div>
                <w:div w:id="1707951468">
                  <w:marLeft w:val="0"/>
                  <w:marRight w:val="0"/>
                  <w:marTop w:val="0"/>
                  <w:marBottom w:val="0"/>
                  <w:divBdr>
                    <w:top w:val="none" w:sz="0" w:space="0" w:color="auto"/>
                    <w:left w:val="none" w:sz="0" w:space="0" w:color="auto"/>
                    <w:bottom w:val="none" w:sz="0" w:space="0" w:color="auto"/>
                    <w:right w:val="none" w:sz="0" w:space="0" w:color="auto"/>
                  </w:divBdr>
                  <w:divsChild>
                    <w:div w:id="1872376771">
                      <w:marLeft w:val="0"/>
                      <w:marRight w:val="0"/>
                      <w:marTop w:val="0"/>
                      <w:marBottom w:val="0"/>
                      <w:divBdr>
                        <w:top w:val="none" w:sz="0" w:space="0" w:color="auto"/>
                        <w:left w:val="none" w:sz="0" w:space="0" w:color="auto"/>
                        <w:bottom w:val="none" w:sz="0" w:space="0" w:color="auto"/>
                        <w:right w:val="none" w:sz="0" w:space="0" w:color="auto"/>
                      </w:divBdr>
                    </w:div>
                  </w:divsChild>
                </w:div>
                <w:div w:id="1721248310">
                  <w:marLeft w:val="0"/>
                  <w:marRight w:val="0"/>
                  <w:marTop w:val="0"/>
                  <w:marBottom w:val="0"/>
                  <w:divBdr>
                    <w:top w:val="none" w:sz="0" w:space="0" w:color="auto"/>
                    <w:left w:val="none" w:sz="0" w:space="0" w:color="auto"/>
                    <w:bottom w:val="none" w:sz="0" w:space="0" w:color="auto"/>
                    <w:right w:val="none" w:sz="0" w:space="0" w:color="auto"/>
                  </w:divBdr>
                  <w:divsChild>
                    <w:div w:id="579680556">
                      <w:marLeft w:val="0"/>
                      <w:marRight w:val="0"/>
                      <w:marTop w:val="0"/>
                      <w:marBottom w:val="0"/>
                      <w:divBdr>
                        <w:top w:val="none" w:sz="0" w:space="0" w:color="auto"/>
                        <w:left w:val="none" w:sz="0" w:space="0" w:color="auto"/>
                        <w:bottom w:val="none" w:sz="0" w:space="0" w:color="auto"/>
                        <w:right w:val="none" w:sz="0" w:space="0" w:color="auto"/>
                      </w:divBdr>
                    </w:div>
                  </w:divsChild>
                </w:div>
                <w:div w:id="1784421219">
                  <w:marLeft w:val="0"/>
                  <w:marRight w:val="0"/>
                  <w:marTop w:val="0"/>
                  <w:marBottom w:val="0"/>
                  <w:divBdr>
                    <w:top w:val="none" w:sz="0" w:space="0" w:color="auto"/>
                    <w:left w:val="none" w:sz="0" w:space="0" w:color="auto"/>
                    <w:bottom w:val="none" w:sz="0" w:space="0" w:color="auto"/>
                    <w:right w:val="none" w:sz="0" w:space="0" w:color="auto"/>
                  </w:divBdr>
                  <w:divsChild>
                    <w:div w:id="120466431">
                      <w:marLeft w:val="0"/>
                      <w:marRight w:val="0"/>
                      <w:marTop w:val="0"/>
                      <w:marBottom w:val="0"/>
                      <w:divBdr>
                        <w:top w:val="none" w:sz="0" w:space="0" w:color="auto"/>
                        <w:left w:val="none" w:sz="0" w:space="0" w:color="auto"/>
                        <w:bottom w:val="none" w:sz="0" w:space="0" w:color="auto"/>
                        <w:right w:val="none" w:sz="0" w:space="0" w:color="auto"/>
                      </w:divBdr>
                    </w:div>
                  </w:divsChild>
                </w:div>
                <w:div w:id="1797062705">
                  <w:marLeft w:val="0"/>
                  <w:marRight w:val="0"/>
                  <w:marTop w:val="0"/>
                  <w:marBottom w:val="0"/>
                  <w:divBdr>
                    <w:top w:val="none" w:sz="0" w:space="0" w:color="auto"/>
                    <w:left w:val="none" w:sz="0" w:space="0" w:color="auto"/>
                    <w:bottom w:val="none" w:sz="0" w:space="0" w:color="auto"/>
                    <w:right w:val="none" w:sz="0" w:space="0" w:color="auto"/>
                  </w:divBdr>
                  <w:divsChild>
                    <w:div w:id="1522206216">
                      <w:marLeft w:val="0"/>
                      <w:marRight w:val="0"/>
                      <w:marTop w:val="0"/>
                      <w:marBottom w:val="0"/>
                      <w:divBdr>
                        <w:top w:val="none" w:sz="0" w:space="0" w:color="auto"/>
                        <w:left w:val="none" w:sz="0" w:space="0" w:color="auto"/>
                        <w:bottom w:val="none" w:sz="0" w:space="0" w:color="auto"/>
                        <w:right w:val="none" w:sz="0" w:space="0" w:color="auto"/>
                      </w:divBdr>
                    </w:div>
                  </w:divsChild>
                </w:div>
                <w:div w:id="1799227720">
                  <w:marLeft w:val="0"/>
                  <w:marRight w:val="0"/>
                  <w:marTop w:val="0"/>
                  <w:marBottom w:val="0"/>
                  <w:divBdr>
                    <w:top w:val="none" w:sz="0" w:space="0" w:color="auto"/>
                    <w:left w:val="none" w:sz="0" w:space="0" w:color="auto"/>
                    <w:bottom w:val="none" w:sz="0" w:space="0" w:color="auto"/>
                    <w:right w:val="none" w:sz="0" w:space="0" w:color="auto"/>
                  </w:divBdr>
                  <w:divsChild>
                    <w:div w:id="270164414">
                      <w:marLeft w:val="0"/>
                      <w:marRight w:val="0"/>
                      <w:marTop w:val="0"/>
                      <w:marBottom w:val="0"/>
                      <w:divBdr>
                        <w:top w:val="none" w:sz="0" w:space="0" w:color="auto"/>
                        <w:left w:val="none" w:sz="0" w:space="0" w:color="auto"/>
                        <w:bottom w:val="none" w:sz="0" w:space="0" w:color="auto"/>
                        <w:right w:val="none" w:sz="0" w:space="0" w:color="auto"/>
                      </w:divBdr>
                    </w:div>
                  </w:divsChild>
                </w:div>
                <w:div w:id="1854488154">
                  <w:marLeft w:val="0"/>
                  <w:marRight w:val="0"/>
                  <w:marTop w:val="0"/>
                  <w:marBottom w:val="0"/>
                  <w:divBdr>
                    <w:top w:val="none" w:sz="0" w:space="0" w:color="auto"/>
                    <w:left w:val="none" w:sz="0" w:space="0" w:color="auto"/>
                    <w:bottom w:val="none" w:sz="0" w:space="0" w:color="auto"/>
                    <w:right w:val="none" w:sz="0" w:space="0" w:color="auto"/>
                  </w:divBdr>
                  <w:divsChild>
                    <w:div w:id="584731182">
                      <w:marLeft w:val="0"/>
                      <w:marRight w:val="0"/>
                      <w:marTop w:val="0"/>
                      <w:marBottom w:val="0"/>
                      <w:divBdr>
                        <w:top w:val="none" w:sz="0" w:space="0" w:color="auto"/>
                        <w:left w:val="none" w:sz="0" w:space="0" w:color="auto"/>
                        <w:bottom w:val="none" w:sz="0" w:space="0" w:color="auto"/>
                        <w:right w:val="none" w:sz="0" w:space="0" w:color="auto"/>
                      </w:divBdr>
                    </w:div>
                  </w:divsChild>
                </w:div>
                <w:div w:id="1899826479">
                  <w:marLeft w:val="0"/>
                  <w:marRight w:val="0"/>
                  <w:marTop w:val="0"/>
                  <w:marBottom w:val="0"/>
                  <w:divBdr>
                    <w:top w:val="none" w:sz="0" w:space="0" w:color="auto"/>
                    <w:left w:val="none" w:sz="0" w:space="0" w:color="auto"/>
                    <w:bottom w:val="none" w:sz="0" w:space="0" w:color="auto"/>
                    <w:right w:val="none" w:sz="0" w:space="0" w:color="auto"/>
                  </w:divBdr>
                  <w:divsChild>
                    <w:div w:id="1786190052">
                      <w:marLeft w:val="0"/>
                      <w:marRight w:val="0"/>
                      <w:marTop w:val="0"/>
                      <w:marBottom w:val="0"/>
                      <w:divBdr>
                        <w:top w:val="none" w:sz="0" w:space="0" w:color="auto"/>
                        <w:left w:val="none" w:sz="0" w:space="0" w:color="auto"/>
                        <w:bottom w:val="none" w:sz="0" w:space="0" w:color="auto"/>
                        <w:right w:val="none" w:sz="0" w:space="0" w:color="auto"/>
                      </w:divBdr>
                    </w:div>
                  </w:divsChild>
                </w:div>
                <w:div w:id="1916355390">
                  <w:marLeft w:val="0"/>
                  <w:marRight w:val="0"/>
                  <w:marTop w:val="0"/>
                  <w:marBottom w:val="0"/>
                  <w:divBdr>
                    <w:top w:val="none" w:sz="0" w:space="0" w:color="auto"/>
                    <w:left w:val="none" w:sz="0" w:space="0" w:color="auto"/>
                    <w:bottom w:val="none" w:sz="0" w:space="0" w:color="auto"/>
                    <w:right w:val="none" w:sz="0" w:space="0" w:color="auto"/>
                  </w:divBdr>
                  <w:divsChild>
                    <w:div w:id="384255834">
                      <w:marLeft w:val="0"/>
                      <w:marRight w:val="0"/>
                      <w:marTop w:val="0"/>
                      <w:marBottom w:val="0"/>
                      <w:divBdr>
                        <w:top w:val="none" w:sz="0" w:space="0" w:color="auto"/>
                        <w:left w:val="none" w:sz="0" w:space="0" w:color="auto"/>
                        <w:bottom w:val="none" w:sz="0" w:space="0" w:color="auto"/>
                        <w:right w:val="none" w:sz="0" w:space="0" w:color="auto"/>
                      </w:divBdr>
                    </w:div>
                  </w:divsChild>
                </w:div>
                <w:div w:id="1937597331">
                  <w:marLeft w:val="0"/>
                  <w:marRight w:val="0"/>
                  <w:marTop w:val="0"/>
                  <w:marBottom w:val="0"/>
                  <w:divBdr>
                    <w:top w:val="none" w:sz="0" w:space="0" w:color="auto"/>
                    <w:left w:val="none" w:sz="0" w:space="0" w:color="auto"/>
                    <w:bottom w:val="none" w:sz="0" w:space="0" w:color="auto"/>
                    <w:right w:val="none" w:sz="0" w:space="0" w:color="auto"/>
                  </w:divBdr>
                  <w:divsChild>
                    <w:div w:id="1188301130">
                      <w:marLeft w:val="0"/>
                      <w:marRight w:val="0"/>
                      <w:marTop w:val="0"/>
                      <w:marBottom w:val="0"/>
                      <w:divBdr>
                        <w:top w:val="none" w:sz="0" w:space="0" w:color="auto"/>
                        <w:left w:val="none" w:sz="0" w:space="0" w:color="auto"/>
                        <w:bottom w:val="none" w:sz="0" w:space="0" w:color="auto"/>
                        <w:right w:val="none" w:sz="0" w:space="0" w:color="auto"/>
                      </w:divBdr>
                    </w:div>
                  </w:divsChild>
                </w:div>
                <w:div w:id="2020505366">
                  <w:marLeft w:val="0"/>
                  <w:marRight w:val="0"/>
                  <w:marTop w:val="0"/>
                  <w:marBottom w:val="0"/>
                  <w:divBdr>
                    <w:top w:val="none" w:sz="0" w:space="0" w:color="auto"/>
                    <w:left w:val="none" w:sz="0" w:space="0" w:color="auto"/>
                    <w:bottom w:val="none" w:sz="0" w:space="0" w:color="auto"/>
                    <w:right w:val="none" w:sz="0" w:space="0" w:color="auto"/>
                  </w:divBdr>
                  <w:divsChild>
                    <w:div w:id="1571230541">
                      <w:marLeft w:val="0"/>
                      <w:marRight w:val="0"/>
                      <w:marTop w:val="0"/>
                      <w:marBottom w:val="0"/>
                      <w:divBdr>
                        <w:top w:val="none" w:sz="0" w:space="0" w:color="auto"/>
                        <w:left w:val="none" w:sz="0" w:space="0" w:color="auto"/>
                        <w:bottom w:val="none" w:sz="0" w:space="0" w:color="auto"/>
                        <w:right w:val="none" w:sz="0" w:space="0" w:color="auto"/>
                      </w:divBdr>
                    </w:div>
                  </w:divsChild>
                </w:div>
                <w:div w:id="2052028429">
                  <w:marLeft w:val="0"/>
                  <w:marRight w:val="0"/>
                  <w:marTop w:val="0"/>
                  <w:marBottom w:val="0"/>
                  <w:divBdr>
                    <w:top w:val="none" w:sz="0" w:space="0" w:color="auto"/>
                    <w:left w:val="none" w:sz="0" w:space="0" w:color="auto"/>
                    <w:bottom w:val="none" w:sz="0" w:space="0" w:color="auto"/>
                    <w:right w:val="none" w:sz="0" w:space="0" w:color="auto"/>
                  </w:divBdr>
                  <w:divsChild>
                    <w:div w:id="571499904">
                      <w:marLeft w:val="0"/>
                      <w:marRight w:val="0"/>
                      <w:marTop w:val="0"/>
                      <w:marBottom w:val="0"/>
                      <w:divBdr>
                        <w:top w:val="none" w:sz="0" w:space="0" w:color="auto"/>
                        <w:left w:val="none" w:sz="0" w:space="0" w:color="auto"/>
                        <w:bottom w:val="none" w:sz="0" w:space="0" w:color="auto"/>
                        <w:right w:val="none" w:sz="0" w:space="0" w:color="auto"/>
                      </w:divBdr>
                    </w:div>
                  </w:divsChild>
                </w:div>
                <w:div w:id="2082369491">
                  <w:marLeft w:val="0"/>
                  <w:marRight w:val="0"/>
                  <w:marTop w:val="0"/>
                  <w:marBottom w:val="0"/>
                  <w:divBdr>
                    <w:top w:val="none" w:sz="0" w:space="0" w:color="auto"/>
                    <w:left w:val="none" w:sz="0" w:space="0" w:color="auto"/>
                    <w:bottom w:val="none" w:sz="0" w:space="0" w:color="auto"/>
                    <w:right w:val="none" w:sz="0" w:space="0" w:color="auto"/>
                  </w:divBdr>
                  <w:divsChild>
                    <w:div w:id="816532979">
                      <w:marLeft w:val="0"/>
                      <w:marRight w:val="0"/>
                      <w:marTop w:val="0"/>
                      <w:marBottom w:val="0"/>
                      <w:divBdr>
                        <w:top w:val="none" w:sz="0" w:space="0" w:color="auto"/>
                        <w:left w:val="none" w:sz="0" w:space="0" w:color="auto"/>
                        <w:bottom w:val="none" w:sz="0" w:space="0" w:color="auto"/>
                        <w:right w:val="none" w:sz="0" w:space="0" w:color="auto"/>
                      </w:divBdr>
                    </w:div>
                  </w:divsChild>
                </w:div>
                <w:div w:id="2098404736">
                  <w:marLeft w:val="0"/>
                  <w:marRight w:val="0"/>
                  <w:marTop w:val="0"/>
                  <w:marBottom w:val="0"/>
                  <w:divBdr>
                    <w:top w:val="none" w:sz="0" w:space="0" w:color="auto"/>
                    <w:left w:val="none" w:sz="0" w:space="0" w:color="auto"/>
                    <w:bottom w:val="none" w:sz="0" w:space="0" w:color="auto"/>
                    <w:right w:val="none" w:sz="0" w:space="0" w:color="auto"/>
                  </w:divBdr>
                  <w:divsChild>
                    <w:div w:id="122116345">
                      <w:marLeft w:val="0"/>
                      <w:marRight w:val="0"/>
                      <w:marTop w:val="0"/>
                      <w:marBottom w:val="0"/>
                      <w:divBdr>
                        <w:top w:val="none" w:sz="0" w:space="0" w:color="auto"/>
                        <w:left w:val="none" w:sz="0" w:space="0" w:color="auto"/>
                        <w:bottom w:val="none" w:sz="0" w:space="0" w:color="auto"/>
                        <w:right w:val="none" w:sz="0" w:space="0" w:color="auto"/>
                      </w:divBdr>
                    </w:div>
                  </w:divsChild>
                </w:div>
                <w:div w:id="2109083223">
                  <w:marLeft w:val="0"/>
                  <w:marRight w:val="0"/>
                  <w:marTop w:val="0"/>
                  <w:marBottom w:val="0"/>
                  <w:divBdr>
                    <w:top w:val="none" w:sz="0" w:space="0" w:color="auto"/>
                    <w:left w:val="none" w:sz="0" w:space="0" w:color="auto"/>
                    <w:bottom w:val="none" w:sz="0" w:space="0" w:color="auto"/>
                    <w:right w:val="none" w:sz="0" w:space="0" w:color="auto"/>
                  </w:divBdr>
                  <w:divsChild>
                    <w:div w:id="118878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793390">
      <w:bodyDiv w:val="1"/>
      <w:marLeft w:val="0"/>
      <w:marRight w:val="0"/>
      <w:marTop w:val="0"/>
      <w:marBottom w:val="0"/>
      <w:divBdr>
        <w:top w:val="none" w:sz="0" w:space="0" w:color="auto"/>
        <w:left w:val="none" w:sz="0" w:space="0" w:color="auto"/>
        <w:bottom w:val="none" w:sz="0" w:space="0" w:color="auto"/>
        <w:right w:val="none" w:sz="0" w:space="0" w:color="auto"/>
      </w:divBdr>
      <w:divsChild>
        <w:div w:id="112865306">
          <w:marLeft w:val="0"/>
          <w:marRight w:val="0"/>
          <w:marTop w:val="0"/>
          <w:marBottom w:val="0"/>
          <w:divBdr>
            <w:top w:val="none" w:sz="0" w:space="0" w:color="auto"/>
            <w:left w:val="none" w:sz="0" w:space="0" w:color="auto"/>
            <w:bottom w:val="none" w:sz="0" w:space="0" w:color="auto"/>
            <w:right w:val="none" w:sz="0" w:space="0" w:color="auto"/>
          </w:divBdr>
        </w:div>
        <w:div w:id="796337111">
          <w:marLeft w:val="0"/>
          <w:marRight w:val="0"/>
          <w:marTop w:val="0"/>
          <w:marBottom w:val="0"/>
          <w:divBdr>
            <w:top w:val="none" w:sz="0" w:space="0" w:color="auto"/>
            <w:left w:val="none" w:sz="0" w:space="0" w:color="auto"/>
            <w:bottom w:val="none" w:sz="0" w:space="0" w:color="auto"/>
            <w:right w:val="none" w:sz="0" w:space="0" w:color="auto"/>
          </w:divBdr>
          <w:divsChild>
            <w:div w:id="2085906137">
              <w:marLeft w:val="-75"/>
              <w:marRight w:val="0"/>
              <w:marTop w:val="30"/>
              <w:marBottom w:val="30"/>
              <w:divBdr>
                <w:top w:val="none" w:sz="0" w:space="0" w:color="auto"/>
                <w:left w:val="none" w:sz="0" w:space="0" w:color="auto"/>
                <w:bottom w:val="none" w:sz="0" w:space="0" w:color="auto"/>
                <w:right w:val="none" w:sz="0" w:space="0" w:color="auto"/>
              </w:divBdr>
              <w:divsChild>
                <w:div w:id="11809863">
                  <w:marLeft w:val="0"/>
                  <w:marRight w:val="0"/>
                  <w:marTop w:val="0"/>
                  <w:marBottom w:val="0"/>
                  <w:divBdr>
                    <w:top w:val="none" w:sz="0" w:space="0" w:color="auto"/>
                    <w:left w:val="none" w:sz="0" w:space="0" w:color="auto"/>
                    <w:bottom w:val="none" w:sz="0" w:space="0" w:color="auto"/>
                    <w:right w:val="none" w:sz="0" w:space="0" w:color="auto"/>
                  </w:divBdr>
                  <w:divsChild>
                    <w:div w:id="299464612">
                      <w:marLeft w:val="0"/>
                      <w:marRight w:val="0"/>
                      <w:marTop w:val="0"/>
                      <w:marBottom w:val="0"/>
                      <w:divBdr>
                        <w:top w:val="none" w:sz="0" w:space="0" w:color="auto"/>
                        <w:left w:val="none" w:sz="0" w:space="0" w:color="auto"/>
                        <w:bottom w:val="none" w:sz="0" w:space="0" w:color="auto"/>
                        <w:right w:val="none" w:sz="0" w:space="0" w:color="auto"/>
                      </w:divBdr>
                    </w:div>
                  </w:divsChild>
                </w:div>
                <w:div w:id="48504827">
                  <w:marLeft w:val="0"/>
                  <w:marRight w:val="0"/>
                  <w:marTop w:val="0"/>
                  <w:marBottom w:val="0"/>
                  <w:divBdr>
                    <w:top w:val="none" w:sz="0" w:space="0" w:color="auto"/>
                    <w:left w:val="none" w:sz="0" w:space="0" w:color="auto"/>
                    <w:bottom w:val="none" w:sz="0" w:space="0" w:color="auto"/>
                    <w:right w:val="none" w:sz="0" w:space="0" w:color="auto"/>
                  </w:divBdr>
                  <w:divsChild>
                    <w:div w:id="810944256">
                      <w:marLeft w:val="0"/>
                      <w:marRight w:val="0"/>
                      <w:marTop w:val="0"/>
                      <w:marBottom w:val="0"/>
                      <w:divBdr>
                        <w:top w:val="none" w:sz="0" w:space="0" w:color="auto"/>
                        <w:left w:val="none" w:sz="0" w:space="0" w:color="auto"/>
                        <w:bottom w:val="none" w:sz="0" w:space="0" w:color="auto"/>
                        <w:right w:val="none" w:sz="0" w:space="0" w:color="auto"/>
                      </w:divBdr>
                    </w:div>
                  </w:divsChild>
                </w:div>
                <w:div w:id="81338022">
                  <w:marLeft w:val="0"/>
                  <w:marRight w:val="0"/>
                  <w:marTop w:val="0"/>
                  <w:marBottom w:val="0"/>
                  <w:divBdr>
                    <w:top w:val="none" w:sz="0" w:space="0" w:color="auto"/>
                    <w:left w:val="none" w:sz="0" w:space="0" w:color="auto"/>
                    <w:bottom w:val="none" w:sz="0" w:space="0" w:color="auto"/>
                    <w:right w:val="none" w:sz="0" w:space="0" w:color="auto"/>
                  </w:divBdr>
                  <w:divsChild>
                    <w:div w:id="1045763557">
                      <w:marLeft w:val="0"/>
                      <w:marRight w:val="0"/>
                      <w:marTop w:val="0"/>
                      <w:marBottom w:val="0"/>
                      <w:divBdr>
                        <w:top w:val="none" w:sz="0" w:space="0" w:color="auto"/>
                        <w:left w:val="none" w:sz="0" w:space="0" w:color="auto"/>
                        <w:bottom w:val="none" w:sz="0" w:space="0" w:color="auto"/>
                        <w:right w:val="none" w:sz="0" w:space="0" w:color="auto"/>
                      </w:divBdr>
                    </w:div>
                  </w:divsChild>
                </w:div>
                <w:div w:id="83115302">
                  <w:marLeft w:val="0"/>
                  <w:marRight w:val="0"/>
                  <w:marTop w:val="0"/>
                  <w:marBottom w:val="0"/>
                  <w:divBdr>
                    <w:top w:val="none" w:sz="0" w:space="0" w:color="auto"/>
                    <w:left w:val="none" w:sz="0" w:space="0" w:color="auto"/>
                    <w:bottom w:val="none" w:sz="0" w:space="0" w:color="auto"/>
                    <w:right w:val="none" w:sz="0" w:space="0" w:color="auto"/>
                  </w:divBdr>
                  <w:divsChild>
                    <w:div w:id="1591695590">
                      <w:marLeft w:val="0"/>
                      <w:marRight w:val="0"/>
                      <w:marTop w:val="0"/>
                      <w:marBottom w:val="0"/>
                      <w:divBdr>
                        <w:top w:val="none" w:sz="0" w:space="0" w:color="auto"/>
                        <w:left w:val="none" w:sz="0" w:space="0" w:color="auto"/>
                        <w:bottom w:val="none" w:sz="0" w:space="0" w:color="auto"/>
                        <w:right w:val="none" w:sz="0" w:space="0" w:color="auto"/>
                      </w:divBdr>
                    </w:div>
                  </w:divsChild>
                </w:div>
                <w:div w:id="119231913">
                  <w:marLeft w:val="0"/>
                  <w:marRight w:val="0"/>
                  <w:marTop w:val="0"/>
                  <w:marBottom w:val="0"/>
                  <w:divBdr>
                    <w:top w:val="none" w:sz="0" w:space="0" w:color="auto"/>
                    <w:left w:val="none" w:sz="0" w:space="0" w:color="auto"/>
                    <w:bottom w:val="none" w:sz="0" w:space="0" w:color="auto"/>
                    <w:right w:val="none" w:sz="0" w:space="0" w:color="auto"/>
                  </w:divBdr>
                  <w:divsChild>
                    <w:div w:id="316765673">
                      <w:marLeft w:val="0"/>
                      <w:marRight w:val="0"/>
                      <w:marTop w:val="0"/>
                      <w:marBottom w:val="0"/>
                      <w:divBdr>
                        <w:top w:val="none" w:sz="0" w:space="0" w:color="auto"/>
                        <w:left w:val="none" w:sz="0" w:space="0" w:color="auto"/>
                        <w:bottom w:val="none" w:sz="0" w:space="0" w:color="auto"/>
                        <w:right w:val="none" w:sz="0" w:space="0" w:color="auto"/>
                      </w:divBdr>
                    </w:div>
                  </w:divsChild>
                </w:div>
                <w:div w:id="126820860">
                  <w:marLeft w:val="0"/>
                  <w:marRight w:val="0"/>
                  <w:marTop w:val="0"/>
                  <w:marBottom w:val="0"/>
                  <w:divBdr>
                    <w:top w:val="none" w:sz="0" w:space="0" w:color="auto"/>
                    <w:left w:val="none" w:sz="0" w:space="0" w:color="auto"/>
                    <w:bottom w:val="none" w:sz="0" w:space="0" w:color="auto"/>
                    <w:right w:val="none" w:sz="0" w:space="0" w:color="auto"/>
                  </w:divBdr>
                  <w:divsChild>
                    <w:div w:id="109590075">
                      <w:marLeft w:val="0"/>
                      <w:marRight w:val="0"/>
                      <w:marTop w:val="0"/>
                      <w:marBottom w:val="0"/>
                      <w:divBdr>
                        <w:top w:val="none" w:sz="0" w:space="0" w:color="auto"/>
                        <w:left w:val="none" w:sz="0" w:space="0" w:color="auto"/>
                        <w:bottom w:val="none" w:sz="0" w:space="0" w:color="auto"/>
                        <w:right w:val="none" w:sz="0" w:space="0" w:color="auto"/>
                      </w:divBdr>
                    </w:div>
                  </w:divsChild>
                </w:div>
                <w:div w:id="236867163">
                  <w:marLeft w:val="0"/>
                  <w:marRight w:val="0"/>
                  <w:marTop w:val="0"/>
                  <w:marBottom w:val="0"/>
                  <w:divBdr>
                    <w:top w:val="none" w:sz="0" w:space="0" w:color="auto"/>
                    <w:left w:val="none" w:sz="0" w:space="0" w:color="auto"/>
                    <w:bottom w:val="none" w:sz="0" w:space="0" w:color="auto"/>
                    <w:right w:val="none" w:sz="0" w:space="0" w:color="auto"/>
                  </w:divBdr>
                  <w:divsChild>
                    <w:div w:id="62874858">
                      <w:marLeft w:val="0"/>
                      <w:marRight w:val="0"/>
                      <w:marTop w:val="0"/>
                      <w:marBottom w:val="0"/>
                      <w:divBdr>
                        <w:top w:val="none" w:sz="0" w:space="0" w:color="auto"/>
                        <w:left w:val="none" w:sz="0" w:space="0" w:color="auto"/>
                        <w:bottom w:val="none" w:sz="0" w:space="0" w:color="auto"/>
                        <w:right w:val="none" w:sz="0" w:space="0" w:color="auto"/>
                      </w:divBdr>
                    </w:div>
                  </w:divsChild>
                </w:div>
                <w:div w:id="241718710">
                  <w:marLeft w:val="0"/>
                  <w:marRight w:val="0"/>
                  <w:marTop w:val="0"/>
                  <w:marBottom w:val="0"/>
                  <w:divBdr>
                    <w:top w:val="none" w:sz="0" w:space="0" w:color="auto"/>
                    <w:left w:val="none" w:sz="0" w:space="0" w:color="auto"/>
                    <w:bottom w:val="none" w:sz="0" w:space="0" w:color="auto"/>
                    <w:right w:val="none" w:sz="0" w:space="0" w:color="auto"/>
                  </w:divBdr>
                  <w:divsChild>
                    <w:div w:id="426001279">
                      <w:marLeft w:val="0"/>
                      <w:marRight w:val="0"/>
                      <w:marTop w:val="0"/>
                      <w:marBottom w:val="0"/>
                      <w:divBdr>
                        <w:top w:val="none" w:sz="0" w:space="0" w:color="auto"/>
                        <w:left w:val="none" w:sz="0" w:space="0" w:color="auto"/>
                        <w:bottom w:val="none" w:sz="0" w:space="0" w:color="auto"/>
                        <w:right w:val="none" w:sz="0" w:space="0" w:color="auto"/>
                      </w:divBdr>
                    </w:div>
                  </w:divsChild>
                </w:div>
                <w:div w:id="246614377">
                  <w:marLeft w:val="0"/>
                  <w:marRight w:val="0"/>
                  <w:marTop w:val="0"/>
                  <w:marBottom w:val="0"/>
                  <w:divBdr>
                    <w:top w:val="none" w:sz="0" w:space="0" w:color="auto"/>
                    <w:left w:val="none" w:sz="0" w:space="0" w:color="auto"/>
                    <w:bottom w:val="none" w:sz="0" w:space="0" w:color="auto"/>
                    <w:right w:val="none" w:sz="0" w:space="0" w:color="auto"/>
                  </w:divBdr>
                  <w:divsChild>
                    <w:div w:id="171801284">
                      <w:marLeft w:val="0"/>
                      <w:marRight w:val="0"/>
                      <w:marTop w:val="0"/>
                      <w:marBottom w:val="0"/>
                      <w:divBdr>
                        <w:top w:val="none" w:sz="0" w:space="0" w:color="auto"/>
                        <w:left w:val="none" w:sz="0" w:space="0" w:color="auto"/>
                        <w:bottom w:val="none" w:sz="0" w:space="0" w:color="auto"/>
                        <w:right w:val="none" w:sz="0" w:space="0" w:color="auto"/>
                      </w:divBdr>
                    </w:div>
                    <w:div w:id="1418869421">
                      <w:marLeft w:val="0"/>
                      <w:marRight w:val="0"/>
                      <w:marTop w:val="0"/>
                      <w:marBottom w:val="0"/>
                      <w:divBdr>
                        <w:top w:val="none" w:sz="0" w:space="0" w:color="auto"/>
                        <w:left w:val="none" w:sz="0" w:space="0" w:color="auto"/>
                        <w:bottom w:val="none" w:sz="0" w:space="0" w:color="auto"/>
                        <w:right w:val="none" w:sz="0" w:space="0" w:color="auto"/>
                      </w:divBdr>
                    </w:div>
                  </w:divsChild>
                </w:div>
                <w:div w:id="251932609">
                  <w:marLeft w:val="0"/>
                  <w:marRight w:val="0"/>
                  <w:marTop w:val="0"/>
                  <w:marBottom w:val="0"/>
                  <w:divBdr>
                    <w:top w:val="none" w:sz="0" w:space="0" w:color="auto"/>
                    <w:left w:val="none" w:sz="0" w:space="0" w:color="auto"/>
                    <w:bottom w:val="none" w:sz="0" w:space="0" w:color="auto"/>
                    <w:right w:val="none" w:sz="0" w:space="0" w:color="auto"/>
                  </w:divBdr>
                  <w:divsChild>
                    <w:div w:id="169762423">
                      <w:marLeft w:val="0"/>
                      <w:marRight w:val="0"/>
                      <w:marTop w:val="0"/>
                      <w:marBottom w:val="0"/>
                      <w:divBdr>
                        <w:top w:val="none" w:sz="0" w:space="0" w:color="auto"/>
                        <w:left w:val="none" w:sz="0" w:space="0" w:color="auto"/>
                        <w:bottom w:val="none" w:sz="0" w:space="0" w:color="auto"/>
                        <w:right w:val="none" w:sz="0" w:space="0" w:color="auto"/>
                      </w:divBdr>
                    </w:div>
                  </w:divsChild>
                </w:div>
                <w:div w:id="288626832">
                  <w:marLeft w:val="0"/>
                  <w:marRight w:val="0"/>
                  <w:marTop w:val="0"/>
                  <w:marBottom w:val="0"/>
                  <w:divBdr>
                    <w:top w:val="none" w:sz="0" w:space="0" w:color="auto"/>
                    <w:left w:val="none" w:sz="0" w:space="0" w:color="auto"/>
                    <w:bottom w:val="none" w:sz="0" w:space="0" w:color="auto"/>
                    <w:right w:val="none" w:sz="0" w:space="0" w:color="auto"/>
                  </w:divBdr>
                  <w:divsChild>
                    <w:div w:id="927732955">
                      <w:marLeft w:val="0"/>
                      <w:marRight w:val="0"/>
                      <w:marTop w:val="0"/>
                      <w:marBottom w:val="0"/>
                      <w:divBdr>
                        <w:top w:val="none" w:sz="0" w:space="0" w:color="auto"/>
                        <w:left w:val="none" w:sz="0" w:space="0" w:color="auto"/>
                        <w:bottom w:val="none" w:sz="0" w:space="0" w:color="auto"/>
                        <w:right w:val="none" w:sz="0" w:space="0" w:color="auto"/>
                      </w:divBdr>
                    </w:div>
                  </w:divsChild>
                </w:div>
                <w:div w:id="302274097">
                  <w:marLeft w:val="0"/>
                  <w:marRight w:val="0"/>
                  <w:marTop w:val="0"/>
                  <w:marBottom w:val="0"/>
                  <w:divBdr>
                    <w:top w:val="none" w:sz="0" w:space="0" w:color="auto"/>
                    <w:left w:val="none" w:sz="0" w:space="0" w:color="auto"/>
                    <w:bottom w:val="none" w:sz="0" w:space="0" w:color="auto"/>
                    <w:right w:val="none" w:sz="0" w:space="0" w:color="auto"/>
                  </w:divBdr>
                  <w:divsChild>
                    <w:div w:id="2031250033">
                      <w:marLeft w:val="0"/>
                      <w:marRight w:val="0"/>
                      <w:marTop w:val="0"/>
                      <w:marBottom w:val="0"/>
                      <w:divBdr>
                        <w:top w:val="none" w:sz="0" w:space="0" w:color="auto"/>
                        <w:left w:val="none" w:sz="0" w:space="0" w:color="auto"/>
                        <w:bottom w:val="none" w:sz="0" w:space="0" w:color="auto"/>
                        <w:right w:val="none" w:sz="0" w:space="0" w:color="auto"/>
                      </w:divBdr>
                    </w:div>
                  </w:divsChild>
                </w:div>
                <w:div w:id="328021907">
                  <w:marLeft w:val="0"/>
                  <w:marRight w:val="0"/>
                  <w:marTop w:val="0"/>
                  <w:marBottom w:val="0"/>
                  <w:divBdr>
                    <w:top w:val="none" w:sz="0" w:space="0" w:color="auto"/>
                    <w:left w:val="none" w:sz="0" w:space="0" w:color="auto"/>
                    <w:bottom w:val="none" w:sz="0" w:space="0" w:color="auto"/>
                    <w:right w:val="none" w:sz="0" w:space="0" w:color="auto"/>
                  </w:divBdr>
                  <w:divsChild>
                    <w:div w:id="709375837">
                      <w:marLeft w:val="0"/>
                      <w:marRight w:val="0"/>
                      <w:marTop w:val="0"/>
                      <w:marBottom w:val="0"/>
                      <w:divBdr>
                        <w:top w:val="none" w:sz="0" w:space="0" w:color="auto"/>
                        <w:left w:val="none" w:sz="0" w:space="0" w:color="auto"/>
                        <w:bottom w:val="none" w:sz="0" w:space="0" w:color="auto"/>
                        <w:right w:val="none" w:sz="0" w:space="0" w:color="auto"/>
                      </w:divBdr>
                    </w:div>
                  </w:divsChild>
                </w:div>
                <w:div w:id="350953350">
                  <w:marLeft w:val="0"/>
                  <w:marRight w:val="0"/>
                  <w:marTop w:val="0"/>
                  <w:marBottom w:val="0"/>
                  <w:divBdr>
                    <w:top w:val="none" w:sz="0" w:space="0" w:color="auto"/>
                    <w:left w:val="none" w:sz="0" w:space="0" w:color="auto"/>
                    <w:bottom w:val="none" w:sz="0" w:space="0" w:color="auto"/>
                    <w:right w:val="none" w:sz="0" w:space="0" w:color="auto"/>
                  </w:divBdr>
                  <w:divsChild>
                    <w:div w:id="1541891613">
                      <w:marLeft w:val="0"/>
                      <w:marRight w:val="0"/>
                      <w:marTop w:val="0"/>
                      <w:marBottom w:val="0"/>
                      <w:divBdr>
                        <w:top w:val="none" w:sz="0" w:space="0" w:color="auto"/>
                        <w:left w:val="none" w:sz="0" w:space="0" w:color="auto"/>
                        <w:bottom w:val="none" w:sz="0" w:space="0" w:color="auto"/>
                        <w:right w:val="none" w:sz="0" w:space="0" w:color="auto"/>
                      </w:divBdr>
                    </w:div>
                  </w:divsChild>
                </w:div>
                <w:div w:id="372315791">
                  <w:marLeft w:val="0"/>
                  <w:marRight w:val="0"/>
                  <w:marTop w:val="0"/>
                  <w:marBottom w:val="0"/>
                  <w:divBdr>
                    <w:top w:val="none" w:sz="0" w:space="0" w:color="auto"/>
                    <w:left w:val="none" w:sz="0" w:space="0" w:color="auto"/>
                    <w:bottom w:val="none" w:sz="0" w:space="0" w:color="auto"/>
                    <w:right w:val="none" w:sz="0" w:space="0" w:color="auto"/>
                  </w:divBdr>
                  <w:divsChild>
                    <w:div w:id="1404180128">
                      <w:marLeft w:val="0"/>
                      <w:marRight w:val="0"/>
                      <w:marTop w:val="0"/>
                      <w:marBottom w:val="0"/>
                      <w:divBdr>
                        <w:top w:val="none" w:sz="0" w:space="0" w:color="auto"/>
                        <w:left w:val="none" w:sz="0" w:space="0" w:color="auto"/>
                        <w:bottom w:val="none" w:sz="0" w:space="0" w:color="auto"/>
                        <w:right w:val="none" w:sz="0" w:space="0" w:color="auto"/>
                      </w:divBdr>
                    </w:div>
                  </w:divsChild>
                </w:div>
                <w:div w:id="386685846">
                  <w:marLeft w:val="0"/>
                  <w:marRight w:val="0"/>
                  <w:marTop w:val="0"/>
                  <w:marBottom w:val="0"/>
                  <w:divBdr>
                    <w:top w:val="none" w:sz="0" w:space="0" w:color="auto"/>
                    <w:left w:val="none" w:sz="0" w:space="0" w:color="auto"/>
                    <w:bottom w:val="none" w:sz="0" w:space="0" w:color="auto"/>
                    <w:right w:val="none" w:sz="0" w:space="0" w:color="auto"/>
                  </w:divBdr>
                  <w:divsChild>
                    <w:div w:id="822047482">
                      <w:marLeft w:val="0"/>
                      <w:marRight w:val="0"/>
                      <w:marTop w:val="0"/>
                      <w:marBottom w:val="0"/>
                      <w:divBdr>
                        <w:top w:val="none" w:sz="0" w:space="0" w:color="auto"/>
                        <w:left w:val="none" w:sz="0" w:space="0" w:color="auto"/>
                        <w:bottom w:val="none" w:sz="0" w:space="0" w:color="auto"/>
                        <w:right w:val="none" w:sz="0" w:space="0" w:color="auto"/>
                      </w:divBdr>
                    </w:div>
                  </w:divsChild>
                </w:div>
                <w:div w:id="420445769">
                  <w:marLeft w:val="0"/>
                  <w:marRight w:val="0"/>
                  <w:marTop w:val="0"/>
                  <w:marBottom w:val="0"/>
                  <w:divBdr>
                    <w:top w:val="none" w:sz="0" w:space="0" w:color="auto"/>
                    <w:left w:val="none" w:sz="0" w:space="0" w:color="auto"/>
                    <w:bottom w:val="none" w:sz="0" w:space="0" w:color="auto"/>
                    <w:right w:val="none" w:sz="0" w:space="0" w:color="auto"/>
                  </w:divBdr>
                  <w:divsChild>
                    <w:div w:id="1070693192">
                      <w:marLeft w:val="0"/>
                      <w:marRight w:val="0"/>
                      <w:marTop w:val="0"/>
                      <w:marBottom w:val="0"/>
                      <w:divBdr>
                        <w:top w:val="none" w:sz="0" w:space="0" w:color="auto"/>
                        <w:left w:val="none" w:sz="0" w:space="0" w:color="auto"/>
                        <w:bottom w:val="none" w:sz="0" w:space="0" w:color="auto"/>
                        <w:right w:val="none" w:sz="0" w:space="0" w:color="auto"/>
                      </w:divBdr>
                    </w:div>
                  </w:divsChild>
                </w:div>
                <w:div w:id="490684438">
                  <w:marLeft w:val="0"/>
                  <w:marRight w:val="0"/>
                  <w:marTop w:val="0"/>
                  <w:marBottom w:val="0"/>
                  <w:divBdr>
                    <w:top w:val="none" w:sz="0" w:space="0" w:color="auto"/>
                    <w:left w:val="none" w:sz="0" w:space="0" w:color="auto"/>
                    <w:bottom w:val="none" w:sz="0" w:space="0" w:color="auto"/>
                    <w:right w:val="none" w:sz="0" w:space="0" w:color="auto"/>
                  </w:divBdr>
                  <w:divsChild>
                    <w:div w:id="1581209527">
                      <w:marLeft w:val="0"/>
                      <w:marRight w:val="0"/>
                      <w:marTop w:val="0"/>
                      <w:marBottom w:val="0"/>
                      <w:divBdr>
                        <w:top w:val="none" w:sz="0" w:space="0" w:color="auto"/>
                        <w:left w:val="none" w:sz="0" w:space="0" w:color="auto"/>
                        <w:bottom w:val="none" w:sz="0" w:space="0" w:color="auto"/>
                        <w:right w:val="none" w:sz="0" w:space="0" w:color="auto"/>
                      </w:divBdr>
                    </w:div>
                  </w:divsChild>
                </w:div>
                <w:div w:id="569079200">
                  <w:marLeft w:val="0"/>
                  <w:marRight w:val="0"/>
                  <w:marTop w:val="0"/>
                  <w:marBottom w:val="0"/>
                  <w:divBdr>
                    <w:top w:val="none" w:sz="0" w:space="0" w:color="auto"/>
                    <w:left w:val="none" w:sz="0" w:space="0" w:color="auto"/>
                    <w:bottom w:val="none" w:sz="0" w:space="0" w:color="auto"/>
                    <w:right w:val="none" w:sz="0" w:space="0" w:color="auto"/>
                  </w:divBdr>
                  <w:divsChild>
                    <w:div w:id="1961185783">
                      <w:marLeft w:val="0"/>
                      <w:marRight w:val="0"/>
                      <w:marTop w:val="0"/>
                      <w:marBottom w:val="0"/>
                      <w:divBdr>
                        <w:top w:val="none" w:sz="0" w:space="0" w:color="auto"/>
                        <w:left w:val="none" w:sz="0" w:space="0" w:color="auto"/>
                        <w:bottom w:val="none" w:sz="0" w:space="0" w:color="auto"/>
                        <w:right w:val="none" w:sz="0" w:space="0" w:color="auto"/>
                      </w:divBdr>
                    </w:div>
                  </w:divsChild>
                </w:div>
                <w:div w:id="586812998">
                  <w:marLeft w:val="0"/>
                  <w:marRight w:val="0"/>
                  <w:marTop w:val="0"/>
                  <w:marBottom w:val="0"/>
                  <w:divBdr>
                    <w:top w:val="none" w:sz="0" w:space="0" w:color="auto"/>
                    <w:left w:val="none" w:sz="0" w:space="0" w:color="auto"/>
                    <w:bottom w:val="none" w:sz="0" w:space="0" w:color="auto"/>
                    <w:right w:val="none" w:sz="0" w:space="0" w:color="auto"/>
                  </w:divBdr>
                  <w:divsChild>
                    <w:div w:id="900137121">
                      <w:marLeft w:val="0"/>
                      <w:marRight w:val="0"/>
                      <w:marTop w:val="0"/>
                      <w:marBottom w:val="0"/>
                      <w:divBdr>
                        <w:top w:val="none" w:sz="0" w:space="0" w:color="auto"/>
                        <w:left w:val="none" w:sz="0" w:space="0" w:color="auto"/>
                        <w:bottom w:val="none" w:sz="0" w:space="0" w:color="auto"/>
                        <w:right w:val="none" w:sz="0" w:space="0" w:color="auto"/>
                      </w:divBdr>
                    </w:div>
                  </w:divsChild>
                </w:div>
                <w:div w:id="635644059">
                  <w:marLeft w:val="0"/>
                  <w:marRight w:val="0"/>
                  <w:marTop w:val="0"/>
                  <w:marBottom w:val="0"/>
                  <w:divBdr>
                    <w:top w:val="none" w:sz="0" w:space="0" w:color="auto"/>
                    <w:left w:val="none" w:sz="0" w:space="0" w:color="auto"/>
                    <w:bottom w:val="none" w:sz="0" w:space="0" w:color="auto"/>
                    <w:right w:val="none" w:sz="0" w:space="0" w:color="auto"/>
                  </w:divBdr>
                  <w:divsChild>
                    <w:div w:id="463542975">
                      <w:marLeft w:val="0"/>
                      <w:marRight w:val="0"/>
                      <w:marTop w:val="0"/>
                      <w:marBottom w:val="0"/>
                      <w:divBdr>
                        <w:top w:val="none" w:sz="0" w:space="0" w:color="auto"/>
                        <w:left w:val="none" w:sz="0" w:space="0" w:color="auto"/>
                        <w:bottom w:val="none" w:sz="0" w:space="0" w:color="auto"/>
                        <w:right w:val="none" w:sz="0" w:space="0" w:color="auto"/>
                      </w:divBdr>
                    </w:div>
                  </w:divsChild>
                </w:div>
                <w:div w:id="714550363">
                  <w:marLeft w:val="0"/>
                  <w:marRight w:val="0"/>
                  <w:marTop w:val="0"/>
                  <w:marBottom w:val="0"/>
                  <w:divBdr>
                    <w:top w:val="none" w:sz="0" w:space="0" w:color="auto"/>
                    <w:left w:val="none" w:sz="0" w:space="0" w:color="auto"/>
                    <w:bottom w:val="none" w:sz="0" w:space="0" w:color="auto"/>
                    <w:right w:val="none" w:sz="0" w:space="0" w:color="auto"/>
                  </w:divBdr>
                  <w:divsChild>
                    <w:div w:id="539124584">
                      <w:marLeft w:val="0"/>
                      <w:marRight w:val="0"/>
                      <w:marTop w:val="0"/>
                      <w:marBottom w:val="0"/>
                      <w:divBdr>
                        <w:top w:val="none" w:sz="0" w:space="0" w:color="auto"/>
                        <w:left w:val="none" w:sz="0" w:space="0" w:color="auto"/>
                        <w:bottom w:val="none" w:sz="0" w:space="0" w:color="auto"/>
                        <w:right w:val="none" w:sz="0" w:space="0" w:color="auto"/>
                      </w:divBdr>
                    </w:div>
                  </w:divsChild>
                </w:div>
                <w:div w:id="719860419">
                  <w:marLeft w:val="0"/>
                  <w:marRight w:val="0"/>
                  <w:marTop w:val="0"/>
                  <w:marBottom w:val="0"/>
                  <w:divBdr>
                    <w:top w:val="none" w:sz="0" w:space="0" w:color="auto"/>
                    <w:left w:val="none" w:sz="0" w:space="0" w:color="auto"/>
                    <w:bottom w:val="none" w:sz="0" w:space="0" w:color="auto"/>
                    <w:right w:val="none" w:sz="0" w:space="0" w:color="auto"/>
                  </w:divBdr>
                  <w:divsChild>
                    <w:div w:id="731851029">
                      <w:marLeft w:val="0"/>
                      <w:marRight w:val="0"/>
                      <w:marTop w:val="0"/>
                      <w:marBottom w:val="0"/>
                      <w:divBdr>
                        <w:top w:val="none" w:sz="0" w:space="0" w:color="auto"/>
                        <w:left w:val="none" w:sz="0" w:space="0" w:color="auto"/>
                        <w:bottom w:val="none" w:sz="0" w:space="0" w:color="auto"/>
                        <w:right w:val="none" w:sz="0" w:space="0" w:color="auto"/>
                      </w:divBdr>
                    </w:div>
                    <w:div w:id="1732577508">
                      <w:marLeft w:val="0"/>
                      <w:marRight w:val="0"/>
                      <w:marTop w:val="0"/>
                      <w:marBottom w:val="0"/>
                      <w:divBdr>
                        <w:top w:val="none" w:sz="0" w:space="0" w:color="auto"/>
                        <w:left w:val="none" w:sz="0" w:space="0" w:color="auto"/>
                        <w:bottom w:val="none" w:sz="0" w:space="0" w:color="auto"/>
                        <w:right w:val="none" w:sz="0" w:space="0" w:color="auto"/>
                      </w:divBdr>
                    </w:div>
                  </w:divsChild>
                </w:div>
                <w:div w:id="752119643">
                  <w:marLeft w:val="0"/>
                  <w:marRight w:val="0"/>
                  <w:marTop w:val="0"/>
                  <w:marBottom w:val="0"/>
                  <w:divBdr>
                    <w:top w:val="none" w:sz="0" w:space="0" w:color="auto"/>
                    <w:left w:val="none" w:sz="0" w:space="0" w:color="auto"/>
                    <w:bottom w:val="none" w:sz="0" w:space="0" w:color="auto"/>
                    <w:right w:val="none" w:sz="0" w:space="0" w:color="auto"/>
                  </w:divBdr>
                  <w:divsChild>
                    <w:div w:id="1643804628">
                      <w:marLeft w:val="0"/>
                      <w:marRight w:val="0"/>
                      <w:marTop w:val="0"/>
                      <w:marBottom w:val="0"/>
                      <w:divBdr>
                        <w:top w:val="none" w:sz="0" w:space="0" w:color="auto"/>
                        <w:left w:val="none" w:sz="0" w:space="0" w:color="auto"/>
                        <w:bottom w:val="none" w:sz="0" w:space="0" w:color="auto"/>
                        <w:right w:val="none" w:sz="0" w:space="0" w:color="auto"/>
                      </w:divBdr>
                    </w:div>
                  </w:divsChild>
                </w:div>
                <w:div w:id="792749881">
                  <w:marLeft w:val="0"/>
                  <w:marRight w:val="0"/>
                  <w:marTop w:val="0"/>
                  <w:marBottom w:val="0"/>
                  <w:divBdr>
                    <w:top w:val="none" w:sz="0" w:space="0" w:color="auto"/>
                    <w:left w:val="none" w:sz="0" w:space="0" w:color="auto"/>
                    <w:bottom w:val="none" w:sz="0" w:space="0" w:color="auto"/>
                    <w:right w:val="none" w:sz="0" w:space="0" w:color="auto"/>
                  </w:divBdr>
                  <w:divsChild>
                    <w:div w:id="1749577797">
                      <w:marLeft w:val="0"/>
                      <w:marRight w:val="0"/>
                      <w:marTop w:val="0"/>
                      <w:marBottom w:val="0"/>
                      <w:divBdr>
                        <w:top w:val="none" w:sz="0" w:space="0" w:color="auto"/>
                        <w:left w:val="none" w:sz="0" w:space="0" w:color="auto"/>
                        <w:bottom w:val="none" w:sz="0" w:space="0" w:color="auto"/>
                        <w:right w:val="none" w:sz="0" w:space="0" w:color="auto"/>
                      </w:divBdr>
                    </w:div>
                  </w:divsChild>
                </w:div>
                <w:div w:id="801659077">
                  <w:marLeft w:val="0"/>
                  <w:marRight w:val="0"/>
                  <w:marTop w:val="0"/>
                  <w:marBottom w:val="0"/>
                  <w:divBdr>
                    <w:top w:val="none" w:sz="0" w:space="0" w:color="auto"/>
                    <w:left w:val="none" w:sz="0" w:space="0" w:color="auto"/>
                    <w:bottom w:val="none" w:sz="0" w:space="0" w:color="auto"/>
                    <w:right w:val="none" w:sz="0" w:space="0" w:color="auto"/>
                  </w:divBdr>
                  <w:divsChild>
                    <w:div w:id="1986159607">
                      <w:marLeft w:val="0"/>
                      <w:marRight w:val="0"/>
                      <w:marTop w:val="0"/>
                      <w:marBottom w:val="0"/>
                      <w:divBdr>
                        <w:top w:val="none" w:sz="0" w:space="0" w:color="auto"/>
                        <w:left w:val="none" w:sz="0" w:space="0" w:color="auto"/>
                        <w:bottom w:val="none" w:sz="0" w:space="0" w:color="auto"/>
                        <w:right w:val="none" w:sz="0" w:space="0" w:color="auto"/>
                      </w:divBdr>
                    </w:div>
                  </w:divsChild>
                </w:div>
                <w:div w:id="897285435">
                  <w:marLeft w:val="0"/>
                  <w:marRight w:val="0"/>
                  <w:marTop w:val="0"/>
                  <w:marBottom w:val="0"/>
                  <w:divBdr>
                    <w:top w:val="none" w:sz="0" w:space="0" w:color="auto"/>
                    <w:left w:val="none" w:sz="0" w:space="0" w:color="auto"/>
                    <w:bottom w:val="none" w:sz="0" w:space="0" w:color="auto"/>
                    <w:right w:val="none" w:sz="0" w:space="0" w:color="auto"/>
                  </w:divBdr>
                  <w:divsChild>
                    <w:div w:id="1313174441">
                      <w:marLeft w:val="0"/>
                      <w:marRight w:val="0"/>
                      <w:marTop w:val="0"/>
                      <w:marBottom w:val="0"/>
                      <w:divBdr>
                        <w:top w:val="none" w:sz="0" w:space="0" w:color="auto"/>
                        <w:left w:val="none" w:sz="0" w:space="0" w:color="auto"/>
                        <w:bottom w:val="none" w:sz="0" w:space="0" w:color="auto"/>
                        <w:right w:val="none" w:sz="0" w:space="0" w:color="auto"/>
                      </w:divBdr>
                    </w:div>
                  </w:divsChild>
                </w:div>
                <w:div w:id="952055470">
                  <w:marLeft w:val="0"/>
                  <w:marRight w:val="0"/>
                  <w:marTop w:val="0"/>
                  <w:marBottom w:val="0"/>
                  <w:divBdr>
                    <w:top w:val="none" w:sz="0" w:space="0" w:color="auto"/>
                    <w:left w:val="none" w:sz="0" w:space="0" w:color="auto"/>
                    <w:bottom w:val="none" w:sz="0" w:space="0" w:color="auto"/>
                    <w:right w:val="none" w:sz="0" w:space="0" w:color="auto"/>
                  </w:divBdr>
                  <w:divsChild>
                    <w:div w:id="376707288">
                      <w:marLeft w:val="0"/>
                      <w:marRight w:val="0"/>
                      <w:marTop w:val="0"/>
                      <w:marBottom w:val="0"/>
                      <w:divBdr>
                        <w:top w:val="none" w:sz="0" w:space="0" w:color="auto"/>
                        <w:left w:val="none" w:sz="0" w:space="0" w:color="auto"/>
                        <w:bottom w:val="none" w:sz="0" w:space="0" w:color="auto"/>
                        <w:right w:val="none" w:sz="0" w:space="0" w:color="auto"/>
                      </w:divBdr>
                    </w:div>
                  </w:divsChild>
                </w:div>
                <w:div w:id="994916148">
                  <w:marLeft w:val="0"/>
                  <w:marRight w:val="0"/>
                  <w:marTop w:val="0"/>
                  <w:marBottom w:val="0"/>
                  <w:divBdr>
                    <w:top w:val="none" w:sz="0" w:space="0" w:color="auto"/>
                    <w:left w:val="none" w:sz="0" w:space="0" w:color="auto"/>
                    <w:bottom w:val="none" w:sz="0" w:space="0" w:color="auto"/>
                    <w:right w:val="none" w:sz="0" w:space="0" w:color="auto"/>
                  </w:divBdr>
                  <w:divsChild>
                    <w:div w:id="425736581">
                      <w:marLeft w:val="0"/>
                      <w:marRight w:val="0"/>
                      <w:marTop w:val="0"/>
                      <w:marBottom w:val="0"/>
                      <w:divBdr>
                        <w:top w:val="none" w:sz="0" w:space="0" w:color="auto"/>
                        <w:left w:val="none" w:sz="0" w:space="0" w:color="auto"/>
                        <w:bottom w:val="none" w:sz="0" w:space="0" w:color="auto"/>
                        <w:right w:val="none" w:sz="0" w:space="0" w:color="auto"/>
                      </w:divBdr>
                    </w:div>
                  </w:divsChild>
                </w:div>
                <w:div w:id="997656472">
                  <w:marLeft w:val="0"/>
                  <w:marRight w:val="0"/>
                  <w:marTop w:val="0"/>
                  <w:marBottom w:val="0"/>
                  <w:divBdr>
                    <w:top w:val="none" w:sz="0" w:space="0" w:color="auto"/>
                    <w:left w:val="none" w:sz="0" w:space="0" w:color="auto"/>
                    <w:bottom w:val="none" w:sz="0" w:space="0" w:color="auto"/>
                    <w:right w:val="none" w:sz="0" w:space="0" w:color="auto"/>
                  </w:divBdr>
                  <w:divsChild>
                    <w:div w:id="164438106">
                      <w:marLeft w:val="0"/>
                      <w:marRight w:val="0"/>
                      <w:marTop w:val="0"/>
                      <w:marBottom w:val="0"/>
                      <w:divBdr>
                        <w:top w:val="none" w:sz="0" w:space="0" w:color="auto"/>
                        <w:left w:val="none" w:sz="0" w:space="0" w:color="auto"/>
                        <w:bottom w:val="none" w:sz="0" w:space="0" w:color="auto"/>
                        <w:right w:val="none" w:sz="0" w:space="0" w:color="auto"/>
                      </w:divBdr>
                    </w:div>
                  </w:divsChild>
                </w:div>
                <w:div w:id="1019234882">
                  <w:marLeft w:val="0"/>
                  <w:marRight w:val="0"/>
                  <w:marTop w:val="0"/>
                  <w:marBottom w:val="0"/>
                  <w:divBdr>
                    <w:top w:val="none" w:sz="0" w:space="0" w:color="auto"/>
                    <w:left w:val="none" w:sz="0" w:space="0" w:color="auto"/>
                    <w:bottom w:val="none" w:sz="0" w:space="0" w:color="auto"/>
                    <w:right w:val="none" w:sz="0" w:space="0" w:color="auto"/>
                  </w:divBdr>
                  <w:divsChild>
                    <w:div w:id="940257578">
                      <w:marLeft w:val="0"/>
                      <w:marRight w:val="0"/>
                      <w:marTop w:val="0"/>
                      <w:marBottom w:val="0"/>
                      <w:divBdr>
                        <w:top w:val="none" w:sz="0" w:space="0" w:color="auto"/>
                        <w:left w:val="none" w:sz="0" w:space="0" w:color="auto"/>
                        <w:bottom w:val="none" w:sz="0" w:space="0" w:color="auto"/>
                        <w:right w:val="none" w:sz="0" w:space="0" w:color="auto"/>
                      </w:divBdr>
                    </w:div>
                  </w:divsChild>
                </w:div>
                <w:div w:id="1155881545">
                  <w:marLeft w:val="0"/>
                  <w:marRight w:val="0"/>
                  <w:marTop w:val="0"/>
                  <w:marBottom w:val="0"/>
                  <w:divBdr>
                    <w:top w:val="none" w:sz="0" w:space="0" w:color="auto"/>
                    <w:left w:val="none" w:sz="0" w:space="0" w:color="auto"/>
                    <w:bottom w:val="none" w:sz="0" w:space="0" w:color="auto"/>
                    <w:right w:val="none" w:sz="0" w:space="0" w:color="auto"/>
                  </w:divBdr>
                  <w:divsChild>
                    <w:div w:id="108666570">
                      <w:marLeft w:val="0"/>
                      <w:marRight w:val="0"/>
                      <w:marTop w:val="0"/>
                      <w:marBottom w:val="0"/>
                      <w:divBdr>
                        <w:top w:val="none" w:sz="0" w:space="0" w:color="auto"/>
                        <w:left w:val="none" w:sz="0" w:space="0" w:color="auto"/>
                        <w:bottom w:val="none" w:sz="0" w:space="0" w:color="auto"/>
                        <w:right w:val="none" w:sz="0" w:space="0" w:color="auto"/>
                      </w:divBdr>
                    </w:div>
                  </w:divsChild>
                </w:div>
                <w:div w:id="1192769989">
                  <w:marLeft w:val="0"/>
                  <w:marRight w:val="0"/>
                  <w:marTop w:val="0"/>
                  <w:marBottom w:val="0"/>
                  <w:divBdr>
                    <w:top w:val="none" w:sz="0" w:space="0" w:color="auto"/>
                    <w:left w:val="none" w:sz="0" w:space="0" w:color="auto"/>
                    <w:bottom w:val="none" w:sz="0" w:space="0" w:color="auto"/>
                    <w:right w:val="none" w:sz="0" w:space="0" w:color="auto"/>
                  </w:divBdr>
                  <w:divsChild>
                    <w:div w:id="1932277202">
                      <w:marLeft w:val="0"/>
                      <w:marRight w:val="0"/>
                      <w:marTop w:val="0"/>
                      <w:marBottom w:val="0"/>
                      <w:divBdr>
                        <w:top w:val="none" w:sz="0" w:space="0" w:color="auto"/>
                        <w:left w:val="none" w:sz="0" w:space="0" w:color="auto"/>
                        <w:bottom w:val="none" w:sz="0" w:space="0" w:color="auto"/>
                        <w:right w:val="none" w:sz="0" w:space="0" w:color="auto"/>
                      </w:divBdr>
                    </w:div>
                  </w:divsChild>
                </w:div>
                <w:div w:id="1257055677">
                  <w:marLeft w:val="0"/>
                  <w:marRight w:val="0"/>
                  <w:marTop w:val="0"/>
                  <w:marBottom w:val="0"/>
                  <w:divBdr>
                    <w:top w:val="none" w:sz="0" w:space="0" w:color="auto"/>
                    <w:left w:val="none" w:sz="0" w:space="0" w:color="auto"/>
                    <w:bottom w:val="none" w:sz="0" w:space="0" w:color="auto"/>
                    <w:right w:val="none" w:sz="0" w:space="0" w:color="auto"/>
                  </w:divBdr>
                  <w:divsChild>
                    <w:div w:id="440029882">
                      <w:marLeft w:val="0"/>
                      <w:marRight w:val="0"/>
                      <w:marTop w:val="0"/>
                      <w:marBottom w:val="0"/>
                      <w:divBdr>
                        <w:top w:val="none" w:sz="0" w:space="0" w:color="auto"/>
                        <w:left w:val="none" w:sz="0" w:space="0" w:color="auto"/>
                        <w:bottom w:val="none" w:sz="0" w:space="0" w:color="auto"/>
                        <w:right w:val="none" w:sz="0" w:space="0" w:color="auto"/>
                      </w:divBdr>
                    </w:div>
                  </w:divsChild>
                </w:div>
                <w:div w:id="1355035769">
                  <w:marLeft w:val="0"/>
                  <w:marRight w:val="0"/>
                  <w:marTop w:val="0"/>
                  <w:marBottom w:val="0"/>
                  <w:divBdr>
                    <w:top w:val="none" w:sz="0" w:space="0" w:color="auto"/>
                    <w:left w:val="none" w:sz="0" w:space="0" w:color="auto"/>
                    <w:bottom w:val="none" w:sz="0" w:space="0" w:color="auto"/>
                    <w:right w:val="none" w:sz="0" w:space="0" w:color="auto"/>
                  </w:divBdr>
                  <w:divsChild>
                    <w:div w:id="1428116438">
                      <w:marLeft w:val="0"/>
                      <w:marRight w:val="0"/>
                      <w:marTop w:val="0"/>
                      <w:marBottom w:val="0"/>
                      <w:divBdr>
                        <w:top w:val="none" w:sz="0" w:space="0" w:color="auto"/>
                        <w:left w:val="none" w:sz="0" w:space="0" w:color="auto"/>
                        <w:bottom w:val="none" w:sz="0" w:space="0" w:color="auto"/>
                        <w:right w:val="none" w:sz="0" w:space="0" w:color="auto"/>
                      </w:divBdr>
                    </w:div>
                  </w:divsChild>
                </w:div>
                <w:div w:id="1453479911">
                  <w:marLeft w:val="0"/>
                  <w:marRight w:val="0"/>
                  <w:marTop w:val="0"/>
                  <w:marBottom w:val="0"/>
                  <w:divBdr>
                    <w:top w:val="none" w:sz="0" w:space="0" w:color="auto"/>
                    <w:left w:val="none" w:sz="0" w:space="0" w:color="auto"/>
                    <w:bottom w:val="none" w:sz="0" w:space="0" w:color="auto"/>
                    <w:right w:val="none" w:sz="0" w:space="0" w:color="auto"/>
                  </w:divBdr>
                  <w:divsChild>
                    <w:div w:id="1846045315">
                      <w:marLeft w:val="0"/>
                      <w:marRight w:val="0"/>
                      <w:marTop w:val="0"/>
                      <w:marBottom w:val="0"/>
                      <w:divBdr>
                        <w:top w:val="none" w:sz="0" w:space="0" w:color="auto"/>
                        <w:left w:val="none" w:sz="0" w:space="0" w:color="auto"/>
                        <w:bottom w:val="none" w:sz="0" w:space="0" w:color="auto"/>
                        <w:right w:val="none" w:sz="0" w:space="0" w:color="auto"/>
                      </w:divBdr>
                    </w:div>
                  </w:divsChild>
                </w:div>
                <w:div w:id="1563953159">
                  <w:marLeft w:val="0"/>
                  <w:marRight w:val="0"/>
                  <w:marTop w:val="0"/>
                  <w:marBottom w:val="0"/>
                  <w:divBdr>
                    <w:top w:val="none" w:sz="0" w:space="0" w:color="auto"/>
                    <w:left w:val="none" w:sz="0" w:space="0" w:color="auto"/>
                    <w:bottom w:val="none" w:sz="0" w:space="0" w:color="auto"/>
                    <w:right w:val="none" w:sz="0" w:space="0" w:color="auto"/>
                  </w:divBdr>
                  <w:divsChild>
                    <w:div w:id="1660648279">
                      <w:marLeft w:val="0"/>
                      <w:marRight w:val="0"/>
                      <w:marTop w:val="0"/>
                      <w:marBottom w:val="0"/>
                      <w:divBdr>
                        <w:top w:val="none" w:sz="0" w:space="0" w:color="auto"/>
                        <w:left w:val="none" w:sz="0" w:space="0" w:color="auto"/>
                        <w:bottom w:val="none" w:sz="0" w:space="0" w:color="auto"/>
                        <w:right w:val="none" w:sz="0" w:space="0" w:color="auto"/>
                      </w:divBdr>
                    </w:div>
                  </w:divsChild>
                </w:div>
                <w:div w:id="1582640755">
                  <w:marLeft w:val="0"/>
                  <w:marRight w:val="0"/>
                  <w:marTop w:val="0"/>
                  <w:marBottom w:val="0"/>
                  <w:divBdr>
                    <w:top w:val="none" w:sz="0" w:space="0" w:color="auto"/>
                    <w:left w:val="none" w:sz="0" w:space="0" w:color="auto"/>
                    <w:bottom w:val="none" w:sz="0" w:space="0" w:color="auto"/>
                    <w:right w:val="none" w:sz="0" w:space="0" w:color="auto"/>
                  </w:divBdr>
                  <w:divsChild>
                    <w:div w:id="1850296434">
                      <w:marLeft w:val="0"/>
                      <w:marRight w:val="0"/>
                      <w:marTop w:val="0"/>
                      <w:marBottom w:val="0"/>
                      <w:divBdr>
                        <w:top w:val="none" w:sz="0" w:space="0" w:color="auto"/>
                        <w:left w:val="none" w:sz="0" w:space="0" w:color="auto"/>
                        <w:bottom w:val="none" w:sz="0" w:space="0" w:color="auto"/>
                        <w:right w:val="none" w:sz="0" w:space="0" w:color="auto"/>
                      </w:divBdr>
                    </w:div>
                  </w:divsChild>
                </w:div>
                <w:div w:id="1610889735">
                  <w:marLeft w:val="0"/>
                  <w:marRight w:val="0"/>
                  <w:marTop w:val="0"/>
                  <w:marBottom w:val="0"/>
                  <w:divBdr>
                    <w:top w:val="none" w:sz="0" w:space="0" w:color="auto"/>
                    <w:left w:val="none" w:sz="0" w:space="0" w:color="auto"/>
                    <w:bottom w:val="none" w:sz="0" w:space="0" w:color="auto"/>
                    <w:right w:val="none" w:sz="0" w:space="0" w:color="auto"/>
                  </w:divBdr>
                  <w:divsChild>
                    <w:div w:id="1116681412">
                      <w:marLeft w:val="0"/>
                      <w:marRight w:val="0"/>
                      <w:marTop w:val="0"/>
                      <w:marBottom w:val="0"/>
                      <w:divBdr>
                        <w:top w:val="none" w:sz="0" w:space="0" w:color="auto"/>
                        <w:left w:val="none" w:sz="0" w:space="0" w:color="auto"/>
                        <w:bottom w:val="none" w:sz="0" w:space="0" w:color="auto"/>
                        <w:right w:val="none" w:sz="0" w:space="0" w:color="auto"/>
                      </w:divBdr>
                    </w:div>
                  </w:divsChild>
                </w:div>
                <w:div w:id="1715158494">
                  <w:marLeft w:val="0"/>
                  <w:marRight w:val="0"/>
                  <w:marTop w:val="0"/>
                  <w:marBottom w:val="0"/>
                  <w:divBdr>
                    <w:top w:val="none" w:sz="0" w:space="0" w:color="auto"/>
                    <w:left w:val="none" w:sz="0" w:space="0" w:color="auto"/>
                    <w:bottom w:val="none" w:sz="0" w:space="0" w:color="auto"/>
                    <w:right w:val="none" w:sz="0" w:space="0" w:color="auto"/>
                  </w:divBdr>
                  <w:divsChild>
                    <w:div w:id="239945322">
                      <w:marLeft w:val="0"/>
                      <w:marRight w:val="0"/>
                      <w:marTop w:val="0"/>
                      <w:marBottom w:val="0"/>
                      <w:divBdr>
                        <w:top w:val="none" w:sz="0" w:space="0" w:color="auto"/>
                        <w:left w:val="none" w:sz="0" w:space="0" w:color="auto"/>
                        <w:bottom w:val="none" w:sz="0" w:space="0" w:color="auto"/>
                        <w:right w:val="none" w:sz="0" w:space="0" w:color="auto"/>
                      </w:divBdr>
                    </w:div>
                  </w:divsChild>
                </w:div>
                <w:div w:id="1722248024">
                  <w:marLeft w:val="0"/>
                  <w:marRight w:val="0"/>
                  <w:marTop w:val="0"/>
                  <w:marBottom w:val="0"/>
                  <w:divBdr>
                    <w:top w:val="none" w:sz="0" w:space="0" w:color="auto"/>
                    <w:left w:val="none" w:sz="0" w:space="0" w:color="auto"/>
                    <w:bottom w:val="none" w:sz="0" w:space="0" w:color="auto"/>
                    <w:right w:val="none" w:sz="0" w:space="0" w:color="auto"/>
                  </w:divBdr>
                  <w:divsChild>
                    <w:div w:id="1394279407">
                      <w:marLeft w:val="0"/>
                      <w:marRight w:val="0"/>
                      <w:marTop w:val="0"/>
                      <w:marBottom w:val="0"/>
                      <w:divBdr>
                        <w:top w:val="none" w:sz="0" w:space="0" w:color="auto"/>
                        <w:left w:val="none" w:sz="0" w:space="0" w:color="auto"/>
                        <w:bottom w:val="none" w:sz="0" w:space="0" w:color="auto"/>
                        <w:right w:val="none" w:sz="0" w:space="0" w:color="auto"/>
                      </w:divBdr>
                    </w:div>
                  </w:divsChild>
                </w:div>
                <w:div w:id="1794638047">
                  <w:marLeft w:val="0"/>
                  <w:marRight w:val="0"/>
                  <w:marTop w:val="0"/>
                  <w:marBottom w:val="0"/>
                  <w:divBdr>
                    <w:top w:val="none" w:sz="0" w:space="0" w:color="auto"/>
                    <w:left w:val="none" w:sz="0" w:space="0" w:color="auto"/>
                    <w:bottom w:val="none" w:sz="0" w:space="0" w:color="auto"/>
                    <w:right w:val="none" w:sz="0" w:space="0" w:color="auto"/>
                  </w:divBdr>
                  <w:divsChild>
                    <w:div w:id="647829245">
                      <w:marLeft w:val="0"/>
                      <w:marRight w:val="0"/>
                      <w:marTop w:val="0"/>
                      <w:marBottom w:val="0"/>
                      <w:divBdr>
                        <w:top w:val="none" w:sz="0" w:space="0" w:color="auto"/>
                        <w:left w:val="none" w:sz="0" w:space="0" w:color="auto"/>
                        <w:bottom w:val="none" w:sz="0" w:space="0" w:color="auto"/>
                        <w:right w:val="none" w:sz="0" w:space="0" w:color="auto"/>
                      </w:divBdr>
                    </w:div>
                  </w:divsChild>
                </w:div>
                <w:div w:id="1861703960">
                  <w:marLeft w:val="0"/>
                  <w:marRight w:val="0"/>
                  <w:marTop w:val="0"/>
                  <w:marBottom w:val="0"/>
                  <w:divBdr>
                    <w:top w:val="none" w:sz="0" w:space="0" w:color="auto"/>
                    <w:left w:val="none" w:sz="0" w:space="0" w:color="auto"/>
                    <w:bottom w:val="none" w:sz="0" w:space="0" w:color="auto"/>
                    <w:right w:val="none" w:sz="0" w:space="0" w:color="auto"/>
                  </w:divBdr>
                  <w:divsChild>
                    <w:div w:id="1127621217">
                      <w:marLeft w:val="0"/>
                      <w:marRight w:val="0"/>
                      <w:marTop w:val="0"/>
                      <w:marBottom w:val="0"/>
                      <w:divBdr>
                        <w:top w:val="none" w:sz="0" w:space="0" w:color="auto"/>
                        <w:left w:val="none" w:sz="0" w:space="0" w:color="auto"/>
                        <w:bottom w:val="none" w:sz="0" w:space="0" w:color="auto"/>
                        <w:right w:val="none" w:sz="0" w:space="0" w:color="auto"/>
                      </w:divBdr>
                    </w:div>
                  </w:divsChild>
                </w:div>
                <w:div w:id="1883207566">
                  <w:marLeft w:val="0"/>
                  <w:marRight w:val="0"/>
                  <w:marTop w:val="0"/>
                  <w:marBottom w:val="0"/>
                  <w:divBdr>
                    <w:top w:val="none" w:sz="0" w:space="0" w:color="auto"/>
                    <w:left w:val="none" w:sz="0" w:space="0" w:color="auto"/>
                    <w:bottom w:val="none" w:sz="0" w:space="0" w:color="auto"/>
                    <w:right w:val="none" w:sz="0" w:space="0" w:color="auto"/>
                  </w:divBdr>
                  <w:divsChild>
                    <w:div w:id="1063411028">
                      <w:marLeft w:val="0"/>
                      <w:marRight w:val="0"/>
                      <w:marTop w:val="0"/>
                      <w:marBottom w:val="0"/>
                      <w:divBdr>
                        <w:top w:val="none" w:sz="0" w:space="0" w:color="auto"/>
                        <w:left w:val="none" w:sz="0" w:space="0" w:color="auto"/>
                        <w:bottom w:val="none" w:sz="0" w:space="0" w:color="auto"/>
                        <w:right w:val="none" w:sz="0" w:space="0" w:color="auto"/>
                      </w:divBdr>
                    </w:div>
                  </w:divsChild>
                </w:div>
                <w:div w:id="1928229974">
                  <w:marLeft w:val="0"/>
                  <w:marRight w:val="0"/>
                  <w:marTop w:val="0"/>
                  <w:marBottom w:val="0"/>
                  <w:divBdr>
                    <w:top w:val="none" w:sz="0" w:space="0" w:color="auto"/>
                    <w:left w:val="none" w:sz="0" w:space="0" w:color="auto"/>
                    <w:bottom w:val="none" w:sz="0" w:space="0" w:color="auto"/>
                    <w:right w:val="none" w:sz="0" w:space="0" w:color="auto"/>
                  </w:divBdr>
                  <w:divsChild>
                    <w:div w:id="1344162013">
                      <w:marLeft w:val="0"/>
                      <w:marRight w:val="0"/>
                      <w:marTop w:val="0"/>
                      <w:marBottom w:val="0"/>
                      <w:divBdr>
                        <w:top w:val="none" w:sz="0" w:space="0" w:color="auto"/>
                        <w:left w:val="none" w:sz="0" w:space="0" w:color="auto"/>
                        <w:bottom w:val="none" w:sz="0" w:space="0" w:color="auto"/>
                        <w:right w:val="none" w:sz="0" w:space="0" w:color="auto"/>
                      </w:divBdr>
                    </w:div>
                  </w:divsChild>
                </w:div>
                <w:div w:id="1928344976">
                  <w:marLeft w:val="0"/>
                  <w:marRight w:val="0"/>
                  <w:marTop w:val="0"/>
                  <w:marBottom w:val="0"/>
                  <w:divBdr>
                    <w:top w:val="none" w:sz="0" w:space="0" w:color="auto"/>
                    <w:left w:val="none" w:sz="0" w:space="0" w:color="auto"/>
                    <w:bottom w:val="none" w:sz="0" w:space="0" w:color="auto"/>
                    <w:right w:val="none" w:sz="0" w:space="0" w:color="auto"/>
                  </w:divBdr>
                  <w:divsChild>
                    <w:div w:id="1689479051">
                      <w:marLeft w:val="0"/>
                      <w:marRight w:val="0"/>
                      <w:marTop w:val="0"/>
                      <w:marBottom w:val="0"/>
                      <w:divBdr>
                        <w:top w:val="none" w:sz="0" w:space="0" w:color="auto"/>
                        <w:left w:val="none" w:sz="0" w:space="0" w:color="auto"/>
                        <w:bottom w:val="none" w:sz="0" w:space="0" w:color="auto"/>
                        <w:right w:val="none" w:sz="0" w:space="0" w:color="auto"/>
                      </w:divBdr>
                    </w:div>
                  </w:divsChild>
                </w:div>
                <w:div w:id="1964844727">
                  <w:marLeft w:val="0"/>
                  <w:marRight w:val="0"/>
                  <w:marTop w:val="0"/>
                  <w:marBottom w:val="0"/>
                  <w:divBdr>
                    <w:top w:val="none" w:sz="0" w:space="0" w:color="auto"/>
                    <w:left w:val="none" w:sz="0" w:space="0" w:color="auto"/>
                    <w:bottom w:val="none" w:sz="0" w:space="0" w:color="auto"/>
                    <w:right w:val="none" w:sz="0" w:space="0" w:color="auto"/>
                  </w:divBdr>
                  <w:divsChild>
                    <w:div w:id="702705037">
                      <w:marLeft w:val="0"/>
                      <w:marRight w:val="0"/>
                      <w:marTop w:val="0"/>
                      <w:marBottom w:val="0"/>
                      <w:divBdr>
                        <w:top w:val="none" w:sz="0" w:space="0" w:color="auto"/>
                        <w:left w:val="none" w:sz="0" w:space="0" w:color="auto"/>
                        <w:bottom w:val="none" w:sz="0" w:space="0" w:color="auto"/>
                        <w:right w:val="none" w:sz="0" w:space="0" w:color="auto"/>
                      </w:divBdr>
                    </w:div>
                  </w:divsChild>
                </w:div>
                <w:div w:id="1973050400">
                  <w:marLeft w:val="0"/>
                  <w:marRight w:val="0"/>
                  <w:marTop w:val="0"/>
                  <w:marBottom w:val="0"/>
                  <w:divBdr>
                    <w:top w:val="none" w:sz="0" w:space="0" w:color="auto"/>
                    <w:left w:val="none" w:sz="0" w:space="0" w:color="auto"/>
                    <w:bottom w:val="none" w:sz="0" w:space="0" w:color="auto"/>
                    <w:right w:val="none" w:sz="0" w:space="0" w:color="auto"/>
                  </w:divBdr>
                  <w:divsChild>
                    <w:div w:id="1066877736">
                      <w:marLeft w:val="0"/>
                      <w:marRight w:val="0"/>
                      <w:marTop w:val="0"/>
                      <w:marBottom w:val="0"/>
                      <w:divBdr>
                        <w:top w:val="none" w:sz="0" w:space="0" w:color="auto"/>
                        <w:left w:val="none" w:sz="0" w:space="0" w:color="auto"/>
                        <w:bottom w:val="none" w:sz="0" w:space="0" w:color="auto"/>
                        <w:right w:val="none" w:sz="0" w:space="0" w:color="auto"/>
                      </w:divBdr>
                    </w:div>
                  </w:divsChild>
                </w:div>
                <w:div w:id="1984430434">
                  <w:marLeft w:val="0"/>
                  <w:marRight w:val="0"/>
                  <w:marTop w:val="0"/>
                  <w:marBottom w:val="0"/>
                  <w:divBdr>
                    <w:top w:val="none" w:sz="0" w:space="0" w:color="auto"/>
                    <w:left w:val="none" w:sz="0" w:space="0" w:color="auto"/>
                    <w:bottom w:val="none" w:sz="0" w:space="0" w:color="auto"/>
                    <w:right w:val="none" w:sz="0" w:space="0" w:color="auto"/>
                  </w:divBdr>
                  <w:divsChild>
                    <w:div w:id="1223174193">
                      <w:marLeft w:val="0"/>
                      <w:marRight w:val="0"/>
                      <w:marTop w:val="0"/>
                      <w:marBottom w:val="0"/>
                      <w:divBdr>
                        <w:top w:val="none" w:sz="0" w:space="0" w:color="auto"/>
                        <w:left w:val="none" w:sz="0" w:space="0" w:color="auto"/>
                        <w:bottom w:val="none" w:sz="0" w:space="0" w:color="auto"/>
                        <w:right w:val="none" w:sz="0" w:space="0" w:color="auto"/>
                      </w:divBdr>
                    </w:div>
                  </w:divsChild>
                </w:div>
                <w:div w:id="2035614467">
                  <w:marLeft w:val="0"/>
                  <w:marRight w:val="0"/>
                  <w:marTop w:val="0"/>
                  <w:marBottom w:val="0"/>
                  <w:divBdr>
                    <w:top w:val="none" w:sz="0" w:space="0" w:color="auto"/>
                    <w:left w:val="none" w:sz="0" w:space="0" w:color="auto"/>
                    <w:bottom w:val="none" w:sz="0" w:space="0" w:color="auto"/>
                    <w:right w:val="none" w:sz="0" w:space="0" w:color="auto"/>
                  </w:divBdr>
                  <w:divsChild>
                    <w:div w:id="1858692610">
                      <w:marLeft w:val="0"/>
                      <w:marRight w:val="0"/>
                      <w:marTop w:val="0"/>
                      <w:marBottom w:val="0"/>
                      <w:divBdr>
                        <w:top w:val="none" w:sz="0" w:space="0" w:color="auto"/>
                        <w:left w:val="none" w:sz="0" w:space="0" w:color="auto"/>
                        <w:bottom w:val="none" w:sz="0" w:space="0" w:color="auto"/>
                        <w:right w:val="none" w:sz="0" w:space="0" w:color="auto"/>
                      </w:divBdr>
                    </w:div>
                  </w:divsChild>
                </w:div>
                <w:div w:id="2111267298">
                  <w:marLeft w:val="0"/>
                  <w:marRight w:val="0"/>
                  <w:marTop w:val="0"/>
                  <w:marBottom w:val="0"/>
                  <w:divBdr>
                    <w:top w:val="none" w:sz="0" w:space="0" w:color="auto"/>
                    <w:left w:val="none" w:sz="0" w:space="0" w:color="auto"/>
                    <w:bottom w:val="none" w:sz="0" w:space="0" w:color="auto"/>
                    <w:right w:val="none" w:sz="0" w:space="0" w:color="auto"/>
                  </w:divBdr>
                  <w:divsChild>
                    <w:div w:id="888227341">
                      <w:marLeft w:val="0"/>
                      <w:marRight w:val="0"/>
                      <w:marTop w:val="0"/>
                      <w:marBottom w:val="0"/>
                      <w:divBdr>
                        <w:top w:val="none" w:sz="0" w:space="0" w:color="auto"/>
                        <w:left w:val="none" w:sz="0" w:space="0" w:color="auto"/>
                        <w:bottom w:val="none" w:sz="0" w:space="0" w:color="auto"/>
                        <w:right w:val="none" w:sz="0" w:space="0" w:color="auto"/>
                      </w:divBdr>
                    </w:div>
                  </w:divsChild>
                </w:div>
                <w:div w:id="2117169548">
                  <w:marLeft w:val="0"/>
                  <w:marRight w:val="0"/>
                  <w:marTop w:val="0"/>
                  <w:marBottom w:val="0"/>
                  <w:divBdr>
                    <w:top w:val="none" w:sz="0" w:space="0" w:color="auto"/>
                    <w:left w:val="none" w:sz="0" w:space="0" w:color="auto"/>
                    <w:bottom w:val="none" w:sz="0" w:space="0" w:color="auto"/>
                    <w:right w:val="none" w:sz="0" w:space="0" w:color="auto"/>
                  </w:divBdr>
                  <w:divsChild>
                    <w:div w:id="205862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502157">
          <w:marLeft w:val="0"/>
          <w:marRight w:val="0"/>
          <w:marTop w:val="0"/>
          <w:marBottom w:val="0"/>
          <w:divBdr>
            <w:top w:val="none" w:sz="0" w:space="0" w:color="auto"/>
            <w:left w:val="none" w:sz="0" w:space="0" w:color="auto"/>
            <w:bottom w:val="none" w:sz="0" w:space="0" w:color="auto"/>
            <w:right w:val="none" w:sz="0" w:space="0" w:color="auto"/>
          </w:divBdr>
          <w:divsChild>
            <w:div w:id="2055154699">
              <w:marLeft w:val="-75"/>
              <w:marRight w:val="0"/>
              <w:marTop w:val="30"/>
              <w:marBottom w:val="30"/>
              <w:divBdr>
                <w:top w:val="none" w:sz="0" w:space="0" w:color="auto"/>
                <w:left w:val="none" w:sz="0" w:space="0" w:color="auto"/>
                <w:bottom w:val="none" w:sz="0" w:space="0" w:color="auto"/>
                <w:right w:val="none" w:sz="0" w:space="0" w:color="auto"/>
              </w:divBdr>
              <w:divsChild>
                <w:div w:id="1398549">
                  <w:marLeft w:val="0"/>
                  <w:marRight w:val="0"/>
                  <w:marTop w:val="0"/>
                  <w:marBottom w:val="0"/>
                  <w:divBdr>
                    <w:top w:val="none" w:sz="0" w:space="0" w:color="auto"/>
                    <w:left w:val="none" w:sz="0" w:space="0" w:color="auto"/>
                    <w:bottom w:val="none" w:sz="0" w:space="0" w:color="auto"/>
                    <w:right w:val="none" w:sz="0" w:space="0" w:color="auto"/>
                  </w:divBdr>
                  <w:divsChild>
                    <w:div w:id="745569545">
                      <w:marLeft w:val="0"/>
                      <w:marRight w:val="0"/>
                      <w:marTop w:val="0"/>
                      <w:marBottom w:val="0"/>
                      <w:divBdr>
                        <w:top w:val="none" w:sz="0" w:space="0" w:color="auto"/>
                        <w:left w:val="none" w:sz="0" w:space="0" w:color="auto"/>
                        <w:bottom w:val="none" w:sz="0" w:space="0" w:color="auto"/>
                        <w:right w:val="none" w:sz="0" w:space="0" w:color="auto"/>
                      </w:divBdr>
                    </w:div>
                  </w:divsChild>
                </w:div>
                <w:div w:id="105317323">
                  <w:marLeft w:val="0"/>
                  <w:marRight w:val="0"/>
                  <w:marTop w:val="0"/>
                  <w:marBottom w:val="0"/>
                  <w:divBdr>
                    <w:top w:val="none" w:sz="0" w:space="0" w:color="auto"/>
                    <w:left w:val="none" w:sz="0" w:space="0" w:color="auto"/>
                    <w:bottom w:val="none" w:sz="0" w:space="0" w:color="auto"/>
                    <w:right w:val="none" w:sz="0" w:space="0" w:color="auto"/>
                  </w:divBdr>
                  <w:divsChild>
                    <w:div w:id="1549876545">
                      <w:marLeft w:val="0"/>
                      <w:marRight w:val="0"/>
                      <w:marTop w:val="0"/>
                      <w:marBottom w:val="0"/>
                      <w:divBdr>
                        <w:top w:val="none" w:sz="0" w:space="0" w:color="auto"/>
                        <w:left w:val="none" w:sz="0" w:space="0" w:color="auto"/>
                        <w:bottom w:val="none" w:sz="0" w:space="0" w:color="auto"/>
                        <w:right w:val="none" w:sz="0" w:space="0" w:color="auto"/>
                      </w:divBdr>
                    </w:div>
                  </w:divsChild>
                </w:div>
                <w:div w:id="189144888">
                  <w:marLeft w:val="0"/>
                  <w:marRight w:val="0"/>
                  <w:marTop w:val="0"/>
                  <w:marBottom w:val="0"/>
                  <w:divBdr>
                    <w:top w:val="none" w:sz="0" w:space="0" w:color="auto"/>
                    <w:left w:val="none" w:sz="0" w:space="0" w:color="auto"/>
                    <w:bottom w:val="none" w:sz="0" w:space="0" w:color="auto"/>
                    <w:right w:val="none" w:sz="0" w:space="0" w:color="auto"/>
                  </w:divBdr>
                  <w:divsChild>
                    <w:div w:id="133061138">
                      <w:marLeft w:val="0"/>
                      <w:marRight w:val="0"/>
                      <w:marTop w:val="0"/>
                      <w:marBottom w:val="0"/>
                      <w:divBdr>
                        <w:top w:val="none" w:sz="0" w:space="0" w:color="auto"/>
                        <w:left w:val="none" w:sz="0" w:space="0" w:color="auto"/>
                        <w:bottom w:val="none" w:sz="0" w:space="0" w:color="auto"/>
                        <w:right w:val="none" w:sz="0" w:space="0" w:color="auto"/>
                      </w:divBdr>
                    </w:div>
                  </w:divsChild>
                </w:div>
                <w:div w:id="218638003">
                  <w:marLeft w:val="0"/>
                  <w:marRight w:val="0"/>
                  <w:marTop w:val="0"/>
                  <w:marBottom w:val="0"/>
                  <w:divBdr>
                    <w:top w:val="none" w:sz="0" w:space="0" w:color="auto"/>
                    <w:left w:val="none" w:sz="0" w:space="0" w:color="auto"/>
                    <w:bottom w:val="none" w:sz="0" w:space="0" w:color="auto"/>
                    <w:right w:val="none" w:sz="0" w:space="0" w:color="auto"/>
                  </w:divBdr>
                  <w:divsChild>
                    <w:div w:id="498040654">
                      <w:marLeft w:val="0"/>
                      <w:marRight w:val="0"/>
                      <w:marTop w:val="0"/>
                      <w:marBottom w:val="0"/>
                      <w:divBdr>
                        <w:top w:val="none" w:sz="0" w:space="0" w:color="auto"/>
                        <w:left w:val="none" w:sz="0" w:space="0" w:color="auto"/>
                        <w:bottom w:val="none" w:sz="0" w:space="0" w:color="auto"/>
                        <w:right w:val="none" w:sz="0" w:space="0" w:color="auto"/>
                      </w:divBdr>
                    </w:div>
                  </w:divsChild>
                </w:div>
                <w:div w:id="225797853">
                  <w:marLeft w:val="0"/>
                  <w:marRight w:val="0"/>
                  <w:marTop w:val="0"/>
                  <w:marBottom w:val="0"/>
                  <w:divBdr>
                    <w:top w:val="none" w:sz="0" w:space="0" w:color="auto"/>
                    <w:left w:val="none" w:sz="0" w:space="0" w:color="auto"/>
                    <w:bottom w:val="none" w:sz="0" w:space="0" w:color="auto"/>
                    <w:right w:val="none" w:sz="0" w:space="0" w:color="auto"/>
                  </w:divBdr>
                  <w:divsChild>
                    <w:div w:id="1521554210">
                      <w:marLeft w:val="0"/>
                      <w:marRight w:val="0"/>
                      <w:marTop w:val="0"/>
                      <w:marBottom w:val="0"/>
                      <w:divBdr>
                        <w:top w:val="none" w:sz="0" w:space="0" w:color="auto"/>
                        <w:left w:val="none" w:sz="0" w:space="0" w:color="auto"/>
                        <w:bottom w:val="none" w:sz="0" w:space="0" w:color="auto"/>
                        <w:right w:val="none" w:sz="0" w:space="0" w:color="auto"/>
                      </w:divBdr>
                    </w:div>
                  </w:divsChild>
                </w:div>
                <w:div w:id="263655649">
                  <w:marLeft w:val="0"/>
                  <w:marRight w:val="0"/>
                  <w:marTop w:val="0"/>
                  <w:marBottom w:val="0"/>
                  <w:divBdr>
                    <w:top w:val="none" w:sz="0" w:space="0" w:color="auto"/>
                    <w:left w:val="none" w:sz="0" w:space="0" w:color="auto"/>
                    <w:bottom w:val="none" w:sz="0" w:space="0" w:color="auto"/>
                    <w:right w:val="none" w:sz="0" w:space="0" w:color="auto"/>
                  </w:divBdr>
                  <w:divsChild>
                    <w:div w:id="1009063387">
                      <w:marLeft w:val="0"/>
                      <w:marRight w:val="0"/>
                      <w:marTop w:val="0"/>
                      <w:marBottom w:val="0"/>
                      <w:divBdr>
                        <w:top w:val="none" w:sz="0" w:space="0" w:color="auto"/>
                        <w:left w:val="none" w:sz="0" w:space="0" w:color="auto"/>
                        <w:bottom w:val="none" w:sz="0" w:space="0" w:color="auto"/>
                        <w:right w:val="none" w:sz="0" w:space="0" w:color="auto"/>
                      </w:divBdr>
                    </w:div>
                  </w:divsChild>
                </w:div>
                <w:div w:id="278415694">
                  <w:marLeft w:val="0"/>
                  <w:marRight w:val="0"/>
                  <w:marTop w:val="0"/>
                  <w:marBottom w:val="0"/>
                  <w:divBdr>
                    <w:top w:val="none" w:sz="0" w:space="0" w:color="auto"/>
                    <w:left w:val="none" w:sz="0" w:space="0" w:color="auto"/>
                    <w:bottom w:val="none" w:sz="0" w:space="0" w:color="auto"/>
                    <w:right w:val="none" w:sz="0" w:space="0" w:color="auto"/>
                  </w:divBdr>
                  <w:divsChild>
                    <w:div w:id="1601790856">
                      <w:marLeft w:val="0"/>
                      <w:marRight w:val="0"/>
                      <w:marTop w:val="0"/>
                      <w:marBottom w:val="0"/>
                      <w:divBdr>
                        <w:top w:val="none" w:sz="0" w:space="0" w:color="auto"/>
                        <w:left w:val="none" w:sz="0" w:space="0" w:color="auto"/>
                        <w:bottom w:val="none" w:sz="0" w:space="0" w:color="auto"/>
                        <w:right w:val="none" w:sz="0" w:space="0" w:color="auto"/>
                      </w:divBdr>
                    </w:div>
                  </w:divsChild>
                </w:div>
                <w:div w:id="309021549">
                  <w:marLeft w:val="0"/>
                  <w:marRight w:val="0"/>
                  <w:marTop w:val="0"/>
                  <w:marBottom w:val="0"/>
                  <w:divBdr>
                    <w:top w:val="none" w:sz="0" w:space="0" w:color="auto"/>
                    <w:left w:val="none" w:sz="0" w:space="0" w:color="auto"/>
                    <w:bottom w:val="none" w:sz="0" w:space="0" w:color="auto"/>
                    <w:right w:val="none" w:sz="0" w:space="0" w:color="auto"/>
                  </w:divBdr>
                  <w:divsChild>
                    <w:div w:id="846481273">
                      <w:marLeft w:val="0"/>
                      <w:marRight w:val="0"/>
                      <w:marTop w:val="0"/>
                      <w:marBottom w:val="0"/>
                      <w:divBdr>
                        <w:top w:val="none" w:sz="0" w:space="0" w:color="auto"/>
                        <w:left w:val="none" w:sz="0" w:space="0" w:color="auto"/>
                        <w:bottom w:val="none" w:sz="0" w:space="0" w:color="auto"/>
                        <w:right w:val="none" w:sz="0" w:space="0" w:color="auto"/>
                      </w:divBdr>
                    </w:div>
                  </w:divsChild>
                </w:div>
                <w:div w:id="470250535">
                  <w:marLeft w:val="0"/>
                  <w:marRight w:val="0"/>
                  <w:marTop w:val="0"/>
                  <w:marBottom w:val="0"/>
                  <w:divBdr>
                    <w:top w:val="none" w:sz="0" w:space="0" w:color="auto"/>
                    <w:left w:val="none" w:sz="0" w:space="0" w:color="auto"/>
                    <w:bottom w:val="none" w:sz="0" w:space="0" w:color="auto"/>
                    <w:right w:val="none" w:sz="0" w:space="0" w:color="auto"/>
                  </w:divBdr>
                  <w:divsChild>
                    <w:div w:id="2008752838">
                      <w:marLeft w:val="0"/>
                      <w:marRight w:val="0"/>
                      <w:marTop w:val="0"/>
                      <w:marBottom w:val="0"/>
                      <w:divBdr>
                        <w:top w:val="none" w:sz="0" w:space="0" w:color="auto"/>
                        <w:left w:val="none" w:sz="0" w:space="0" w:color="auto"/>
                        <w:bottom w:val="none" w:sz="0" w:space="0" w:color="auto"/>
                        <w:right w:val="none" w:sz="0" w:space="0" w:color="auto"/>
                      </w:divBdr>
                    </w:div>
                  </w:divsChild>
                </w:div>
                <w:div w:id="490213794">
                  <w:marLeft w:val="0"/>
                  <w:marRight w:val="0"/>
                  <w:marTop w:val="0"/>
                  <w:marBottom w:val="0"/>
                  <w:divBdr>
                    <w:top w:val="none" w:sz="0" w:space="0" w:color="auto"/>
                    <w:left w:val="none" w:sz="0" w:space="0" w:color="auto"/>
                    <w:bottom w:val="none" w:sz="0" w:space="0" w:color="auto"/>
                    <w:right w:val="none" w:sz="0" w:space="0" w:color="auto"/>
                  </w:divBdr>
                  <w:divsChild>
                    <w:div w:id="875117666">
                      <w:marLeft w:val="0"/>
                      <w:marRight w:val="0"/>
                      <w:marTop w:val="0"/>
                      <w:marBottom w:val="0"/>
                      <w:divBdr>
                        <w:top w:val="none" w:sz="0" w:space="0" w:color="auto"/>
                        <w:left w:val="none" w:sz="0" w:space="0" w:color="auto"/>
                        <w:bottom w:val="none" w:sz="0" w:space="0" w:color="auto"/>
                        <w:right w:val="none" w:sz="0" w:space="0" w:color="auto"/>
                      </w:divBdr>
                    </w:div>
                  </w:divsChild>
                </w:div>
                <w:div w:id="540749154">
                  <w:marLeft w:val="0"/>
                  <w:marRight w:val="0"/>
                  <w:marTop w:val="0"/>
                  <w:marBottom w:val="0"/>
                  <w:divBdr>
                    <w:top w:val="none" w:sz="0" w:space="0" w:color="auto"/>
                    <w:left w:val="none" w:sz="0" w:space="0" w:color="auto"/>
                    <w:bottom w:val="none" w:sz="0" w:space="0" w:color="auto"/>
                    <w:right w:val="none" w:sz="0" w:space="0" w:color="auto"/>
                  </w:divBdr>
                  <w:divsChild>
                    <w:div w:id="1671978452">
                      <w:marLeft w:val="0"/>
                      <w:marRight w:val="0"/>
                      <w:marTop w:val="0"/>
                      <w:marBottom w:val="0"/>
                      <w:divBdr>
                        <w:top w:val="none" w:sz="0" w:space="0" w:color="auto"/>
                        <w:left w:val="none" w:sz="0" w:space="0" w:color="auto"/>
                        <w:bottom w:val="none" w:sz="0" w:space="0" w:color="auto"/>
                        <w:right w:val="none" w:sz="0" w:space="0" w:color="auto"/>
                      </w:divBdr>
                    </w:div>
                  </w:divsChild>
                </w:div>
                <w:div w:id="546768567">
                  <w:marLeft w:val="0"/>
                  <w:marRight w:val="0"/>
                  <w:marTop w:val="0"/>
                  <w:marBottom w:val="0"/>
                  <w:divBdr>
                    <w:top w:val="none" w:sz="0" w:space="0" w:color="auto"/>
                    <w:left w:val="none" w:sz="0" w:space="0" w:color="auto"/>
                    <w:bottom w:val="none" w:sz="0" w:space="0" w:color="auto"/>
                    <w:right w:val="none" w:sz="0" w:space="0" w:color="auto"/>
                  </w:divBdr>
                  <w:divsChild>
                    <w:div w:id="1420443303">
                      <w:marLeft w:val="0"/>
                      <w:marRight w:val="0"/>
                      <w:marTop w:val="0"/>
                      <w:marBottom w:val="0"/>
                      <w:divBdr>
                        <w:top w:val="none" w:sz="0" w:space="0" w:color="auto"/>
                        <w:left w:val="none" w:sz="0" w:space="0" w:color="auto"/>
                        <w:bottom w:val="none" w:sz="0" w:space="0" w:color="auto"/>
                        <w:right w:val="none" w:sz="0" w:space="0" w:color="auto"/>
                      </w:divBdr>
                    </w:div>
                  </w:divsChild>
                </w:div>
                <w:div w:id="596063377">
                  <w:marLeft w:val="0"/>
                  <w:marRight w:val="0"/>
                  <w:marTop w:val="0"/>
                  <w:marBottom w:val="0"/>
                  <w:divBdr>
                    <w:top w:val="none" w:sz="0" w:space="0" w:color="auto"/>
                    <w:left w:val="none" w:sz="0" w:space="0" w:color="auto"/>
                    <w:bottom w:val="none" w:sz="0" w:space="0" w:color="auto"/>
                    <w:right w:val="none" w:sz="0" w:space="0" w:color="auto"/>
                  </w:divBdr>
                  <w:divsChild>
                    <w:div w:id="2113471399">
                      <w:marLeft w:val="0"/>
                      <w:marRight w:val="0"/>
                      <w:marTop w:val="0"/>
                      <w:marBottom w:val="0"/>
                      <w:divBdr>
                        <w:top w:val="none" w:sz="0" w:space="0" w:color="auto"/>
                        <w:left w:val="none" w:sz="0" w:space="0" w:color="auto"/>
                        <w:bottom w:val="none" w:sz="0" w:space="0" w:color="auto"/>
                        <w:right w:val="none" w:sz="0" w:space="0" w:color="auto"/>
                      </w:divBdr>
                    </w:div>
                  </w:divsChild>
                </w:div>
                <w:div w:id="689649113">
                  <w:marLeft w:val="0"/>
                  <w:marRight w:val="0"/>
                  <w:marTop w:val="0"/>
                  <w:marBottom w:val="0"/>
                  <w:divBdr>
                    <w:top w:val="none" w:sz="0" w:space="0" w:color="auto"/>
                    <w:left w:val="none" w:sz="0" w:space="0" w:color="auto"/>
                    <w:bottom w:val="none" w:sz="0" w:space="0" w:color="auto"/>
                    <w:right w:val="none" w:sz="0" w:space="0" w:color="auto"/>
                  </w:divBdr>
                  <w:divsChild>
                    <w:div w:id="1902397873">
                      <w:marLeft w:val="0"/>
                      <w:marRight w:val="0"/>
                      <w:marTop w:val="0"/>
                      <w:marBottom w:val="0"/>
                      <w:divBdr>
                        <w:top w:val="none" w:sz="0" w:space="0" w:color="auto"/>
                        <w:left w:val="none" w:sz="0" w:space="0" w:color="auto"/>
                        <w:bottom w:val="none" w:sz="0" w:space="0" w:color="auto"/>
                        <w:right w:val="none" w:sz="0" w:space="0" w:color="auto"/>
                      </w:divBdr>
                    </w:div>
                  </w:divsChild>
                </w:div>
                <w:div w:id="723796282">
                  <w:marLeft w:val="0"/>
                  <w:marRight w:val="0"/>
                  <w:marTop w:val="0"/>
                  <w:marBottom w:val="0"/>
                  <w:divBdr>
                    <w:top w:val="none" w:sz="0" w:space="0" w:color="auto"/>
                    <w:left w:val="none" w:sz="0" w:space="0" w:color="auto"/>
                    <w:bottom w:val="none" w:sz="0" w:space="0" w:color="auto"/>
                    <w:right w:val="none" w:sz="0" w:space="0" w:color="auto"/>
                  </w:divBdr>
                  <w:divsChild>
                    <w:div w:id="1766532186">
                      <w:marLeft w:val="0"/>
                      <w:marRight w:val="0"/>
                      <w:marTop w:val="0"/>
                      <w:marBottom w:val="0"/>
                      <w:divBdr>
                        <w:top w:val="none" w:sz="0" w:space="0" w:color="auto"/>
                        <w:left w:val="none" w:sz="0" w:space="0" w:color="auto"/>
                        <w:bottom w:val="none" w:sz="0" w:space="0" w:color="auto"/>
                        <w:right w:val="none" w:sz="0" w:space="0" w:color="auto"/>
                      </w:divBdr>
                    </w:div>
                  </w:divsChild>
                </w:div>
                <w:div w:id="765347391">
                  <w:marLeft w:val="0"/>
                  <w:marRight w:val="0"/>
                  <w:marTop w:val="0"/>
                  <w:marBottom w:val="0"/>
                  <w:divBdr>
                    <w:top w:val="none" w:sz="0" w:space="0" w:color="auto"/>
                    <w:left w:val="none" w:sz="0" w:space="0" w:color="auto"/>
                    <w:bottom w:val="none" w:sz="0" w:space="0" w:color="auto"/>
                    <w:right w:val="none" w:sz="0" w:space="0" w:color="auto"/>
                  </w:divBdr>
                  <w:divsChild>
                    <w:div w:id="1752695369">
                      <w:marLeft w:val="0"/>
                      <w:marRight w:val="0"/>
                      <w:marTop w:val="0"/>
                      <w:marBottom w:val="0"/>
                      <w:divBdr>
                        <w:top w:val="none" w:sz="0" w:space="0" w:color="auto"/>
                        <w:left w:val="none" w:sz="0" w:space="0" w:color="auto"/>
                        <w:bottom w:val="none" w:sz="0" w:space="0" w:color="auto"/>
                        <w:right w:val="none" w:sz="0" w:space="0" w:color="auto"/>
                      </w:divBdr>
                    </w:div>
                  </w:divsChild>
                </w:div>
                <w:div w:id="812261804">
                  <w:marLeft w:val="0"/>
                  <w:marRight w:val="0"/>
                  <w:marTop w:val="0"/>
                  <w:marBottom w:val="0"/>
                  <w:divBdr>
                    <w:top w:val="none" w:sz="0" w:space="0" w:color="auto"/>
                    <w:left w:val="none" w:sz="0" w:space="0" w:color="auto"/>
                    <w:bottom w:val="none" w:sz="0" w:space="0" w:color="auto"/>
                    <w:right w:val="none" w:sz="0" w:space="0" w:color="auto"/>
                  </w:divBdr>
                  <w:divsChild>
                    <w:div w:id="1087308875">
                      <w:marLeft w:val="0"/>
                      <w:marRight w:val="0"/>
                      <w:marTop w:val="0"/>
                      <w:marBottom w:val="0"/>
                      <w:divBdr>
                        <w:top w:val="none" w:sz="0" w:space="0" w:color="auto"/>
                        <w:left w:val="none" w:sz="0" w:space="0" w:color="auto"/>
                        <w:bottom w:val="none" w:sz="0" w:space="0" w:color="auto"/>
                        <w:right w:val="none" w:sz="0" w:space="0" w:color="auto"/>
                      </w:divBdr>
                    </w:div>
                  </w:divsChild>
                </w:div>
                <w:div w:id="841508179">
                  <w:marLeft w:val="0"/>
                  <w:marRight w:val="0"/>
                  <w:marTop w:val="0"/>
                  <w:marBottom w:val="0"/>
                  <w:divBdr>
                    <w:top w:val="none" w:sz="0" w:space="0" w:color="auto"/>
                    <w:left w:val="none" w:sz="0" w:space="0" w:color="auto"/>
                    <w:bottom w:val="none" w:sz="0" w:space="0" w:color="auto"/>
                    <w:right w:val="none" w:sz="0" w:space="0" w:color="auto"/>
                  </w:divBdr>
                  <w:divsChild>
                    <w:div w:id="1997418761">
                      <w:marLeft w:val="0"/>
                      <w:marRight w:val="0"/>
                      <w:marTop w:val="0"/>
                      <w:marBottom w:val="0"/>
                      <w:divBdr>
                        <w:top w:val="none" w:sz="0" w:space="0" w:color="auto"/>
                        <w:left w:val="none" w:sz="0" w:space="0" w:color="auto"/>
                        <w:bottom w:val="none" w:sz="0" w:space="0" w:color="auto"/>
                        <w:right w:val="none" w:sz="0" w:space="0" w:color="auto"/>
                      </w:divBdr>
                    </w:div>
                  </w:divsChild>
                </w:div>
                <w:div w:id="843546316">
                  <w:marLeft w:val="0"/>
                  <w:marRight w:val="0"/>
                  <w:marTop w:val="0"/>
                  <w:marBottom w:val="0"/>
                  <w:divBdr>
                    <w:top w:val="none" w:sz="0" w:space="0" w:color="auto"/>
                    <w:left w:val="none" w:sz="0" w:space="0" w:color="auto"/>
                    <w:bottom w:val="none" w:sz="0" w:space="0" w:color="auto"/>
                    <w:right w:val="none" w:sz="0" w:space="0" w:color="auto"/>
                  </w:divBdr>
                  <w:divsChild>
                    <w:div w:id="1134105169">
                      <w:marLeft w:val="0"/>
                      <w:marRight w:val="0"/>
                      <w:marTop w:val="0"/>
                      <w:marBottom w:val="0"/>
                      <w:divBdr>
                        <w:top w:val="none" w:sz="0" w:space="0" w:color="auto"/>
                        <w:left w:val="none" w:sz="0" w:space="0" w:color="auto"/>
                        <w:bottom w:val="none" w:sz="0" w:space="0" w:color="auto"/>
                        <w:right w:val="none" w:sz="0" w:space="0" w:color="auto"/>
                      </w:divBdr>
                    </w:div>
                  </w:divsChild>
                </w:div>
                <w:div w:id="850291493">
                  <w:marLeft w:val="0"/>
                  <w:marRight w:val="0"/>
                  <w:marTop w:val="0"/>
                  <w:marBottom w:val="0"/>
                  <w:divBdr>
                    <w:top w:val="none" w:sz="0" w:space="0" w:color="auto"/>
                    <w:left w:val="none" w:sz="0" w:space="0" w:color="auto"/>
                    <w:bottom w:val="none" w:sz="0" w:space="0" w:color="auto"/>
                    <w:right w:val="none" w:sz="0" w:space="0" w:color="auto"/>
                  </w:divBdr>
                  <w:divsChild>
                    <w:div w:id="2020084104">
                      <w:marLeft w:val="0"/>
                      <w:marRight w:val="0"/>
                      <w:marTop w:val="0"/>
                      <w:marBottom w:val="0"/>
                      <w:divBdr>
                        <w:top w:val="none" w:sz="0" w:space="0" w:color="auto"/>
                        <w:left w:val="none" w:sz="0" w:space="0" w:color="auto"/>
                        <w:bottom w:val="none" w:sz="0" w:space="0" w:color="auto"/>
                        <w:right w:val="none" w:sz="0" w:space="0" w:color="auto"/>
                      </w:divBdr>
                    </w:div>
                  </w:divsChild>
                </w:div>
                <w:div w:id="941642589">
                  <w:marLeft w:val="0"/>
                  <w:marRight w:val="0"/>
                  <w:marTop w:val="0"/>
                  <w:marBottom w:val="0"/>
                  <w:divBdr>
                    <w:top w:val="none" w:sz="0" w:space="0" w:color="auto"/>
                    <w:left w:val="none" w:sz="0" w:space="0" w:color="auto"/>
                    <w:bottom w:val="none" w:sz="0" w:space="0" w:color="auto"/>
                    <w:right w:val="none" w:sz="0" w:space="0" w:color="auto"/>
                  </w:divBdr>
                  <w:divsChild>
                    <w:div w:id="1272937012">
                      <w:marLeft w:val="0"/>
                      <w:marRight w:val="0"/>
                      <w:marTop w:val="0"/>
                      <w:marBottom w:val="0"/>
                      <w:divBdr>
                        <w:top w:val="none" w:sz="0" w:space="0" w:color="auto"/>
                        <w:left w:val="none" w:sz="0" w:space="0" w:color="auto"/>
                        <w:bottom w:val="none" w:sz="0" w:space="0" w:color="auto"/>
                        <w:right w:val="none" w:sz="0" w:space="0" w:color="auto"/>
                      </w:divBdr>
                    </w:div>
                  </w:divsChild>
                </w:div>
                <w:div w:id="958268549">
                  <w:marLeft w:val="0"/>
                  <w:marRight w:val="0"/>
                  <w:marTop w:val="0"/>
                  <w:marBottom w:val="0"/>
                  <w:divBdr>
                    <w:top w:val="none" w:sz="0" w:space="0" w:color="auto"/>
                    <w:left w:val="none" w:sz="0" w:space="0" w:color="auto"/>
                    <w:bottom w:val="none" w:sz="0" w:space="0" w:color="auto"/>
                    <w:right w:val="none" w:sz="0" w:space="0" w:color="auto"/>
                  </w:divBdr>
                  <w:divsChild>
                    <w:div w:id="1865944630">
                      <w:marLeft w:val="0"/>
                      <w:marRight w:val="0"/>
                      <w:marTop w:val="0"/>
                      <w:marBottom w:val="0"/>
                      <w:divBdr>
                        <w:top w:val="none" w:sz="0" w:space="0" w:color="auto"/>
                        <w:left w:val="none" w:sz="0" w:space="0" w:color="auto"/>
                        <w:bottom w:val="none" w:sz="0" w:space="0" w:color="auto"/>
                        <w:right w:val="none" w:sz="0" w:space="0" w:color="auto"/>
                      </w:divBdr>
                    </w:div>
                  </w:divsChild>
                </w:div>
                <w:div w:id="1036735337">
                  <w:marLeft w:val="0"/>
                  <w:marRight w:val="0"/>
                  <w:marTop w:val="0"/>
                  <w:marBottom w:val="0"/>
                  <w:divBdr>
                    <w:top w:val="none" w:sz="0" w:space="0" w:color="auto"/>
                    <w:left w:val="none" w:sz="0" w:space="0" w:color="auto"/>
                    <w:bottom w:val="none" w:sz="0" w:space="0" w:color="auto"/>
                    <w:right w:val="none" w:sz="0" w:space="0" w:color="auto"/>
                  </w:divBdr>
                  <w:divsChild>
                    <w:div w:id="1616978714">
                      <w:marLeft w:val="0"/>
                      <w:marRight w:val="0"/>
                      <w:marTop w:val="0"/>
                      <w:marBottom w:val="0"/>
                      <w:divBdr>
                        <w:top w:val="none" w:sz="0" w:space="0" w:color="auto"/>
                        <w:left w:val="none" w:sz="0" w:space="0" w:color="auto"/>
                        <w:bottom w:val="none" w:sz="0" w:space="0" w:color="auto"/>
                        <w:right w:val="none" w:sz="0" w:space="0" w:color="auto"/>
                      </w:divBdr>
                    </w:div>
                  </w:divsChild>
                </w:div>
                <w:div w:id="1056274848">
                  <w:marLeft w:val="0"/>
                  <w:marRight w:val="0"/>
                  <w:marTop w:val="0"/>
                  <w:marBottom w:val="0"/>
                  <w:divBdr>
                    <w:top w:val="none" w:sz="0" w:space="0" w:color="auto"/>
                    <w:left w:val="none" w:sz="0" w:space="0" w:color="auto"/>
                    <w:bottom w:val="none" w:sz="0" w:space="0" w:color="auto"/>
                    <w:right w:val="none" w:sz="0" w:space="0" w:color="auto"/>
                  </w:divBdr>
                  <w:divsChild>
                    <w:div w:id="1926258976">
                      <w:marLeft w:val="0"/>
                      <w:marRight w:val="0"/>
                      <w:marTop w:val="0"/>
                      <w:marBottom w:val="0"/>
                      <w:divBdr>
                        <w:top w:val="none" w:sz="0" w:space="0" w:color="auto"/>
                        <w:left w:val="none" w:sz="0" w:space="0" w:color="auto"/>
                        <w:bottom w:val="none" w:sz="0" w:space="0" w:color="auto"/>
                        <w:right w:val="none" w:sz="0" w:space="0" w:color="auto"/>
                      </w:divBdr>
                    </w:div>
                  </w:divsChild>
                </w:div>
                <w:div w:id="1062604076">
                  <w:marLeft w:val="0"/>
                  <w:marRight w:val="0"/>
                  <w:marTop w:val="0"/>
                  <w:marBottom w:val="0"/>
                  <w:divBdr>
                    <w:top w:val="none" w:sz="0" w:space="0" w:color="auto"/>
                    <w:left w:val="none" w:sz="0" w:space="0" w:color="auto"/>
                    <w:bottom w:val="none" w:sz="0" w:space="0" w:color="auto"/>
                    <w:right w:val="none" w:sz="0" w:space="0" w:color="auto"/>
                  </w:divBdr>
                  <w:divsChild>
                    <w:div w:id="2114277640">
                      <w:marLeft w:val="0"/>
                      <w:marRight w:val="0"/>
                      <w:marTop w:val="0"/>
                      <w:marBottom w:val="0"/>
                      <w:divBdr>
                        <w:top w:val="none" w:sz="0" w:space="0" w:color="auto"/>
                        <w:left w:val="none" w:sz="0" w:space="0" w:color="auto"/>
                        <w:bottom w:val="none" w:sz="0" w:space="0" w:color="auto"/>
                        <w:right w:val="none" w:sz="0" w:space="0" w:color="auto"/>
                      </w:divBdr>
                    </w:div>
                  </w:divsChild>
                </w:div>
                <w:div w:id="1070688158">
                  <w:marLeft w:val="0"/>
                  <w:marRight w:val="0"/>
                  <w:marTop w:val="0"/>
                  <w:marBottom w:val="0"/>
                  <w:divBdr>
                    <w:top w:val="none" w:sz="0" w:space="0" w:color="auto"/>
                    <w:left w:val="none" w:sz="0" w:space="0" w:color="auto"/>
                    <w:bottom w:val="none" w:sz="0" w:space="0" w:color="auto"/>
                    <w:right w:val="none" w:sz="0" w:space="0" w:color="auto"/>
                  </w:divBdr>
                  <w:divsChild>
                    <w:div w:id="1536773464">
                      <w:marLeft w:val="0"/>
                      <w:marRight w:val="0"/>
                      <w:marTop w:val="0"/>
                      <w:marBottom w:val="0"/>
                      <w:divBdr>
                        <w:top w:val="none" w:sz="0" w:space="0" w:color="auto"/>
                        <w:left w:val="none" w:sz="0" w:space="0" w:color="auto"/>
                        <w:bottom w:val="none" w:sz="0" w:space="0" w:color="auto"/>
                        <w:right w:val="none" w:sz="0" w:space="0" w:color="auto"/>
                      </w:divBdr>
                    </w:div>
                  </w:divsChild>
                </w:div>
                <w:div w:id="1075129484">
                  <w:marLeft w:val="0"/>
                  <w:marRight w:val="0"/>
                  <w:marTop w:val="0"/>
                  <w:marBottom w:val="0"/>
                  <w:divBdr>
                    <w:top w:val="none" w:sz="0" w:space="0" w:color="auto"/>
                    <w:left w:val="none" w:sz="0" w:space="0" w:color="auto"/>
                    <w:bottom w:val="none" w:sz="0" w:space="0" w:color="auto"/>
                    <w:right w:val="none" w:sz="0" w:space="0" w:color="auto"/>
                  </w:divBdr>
                  <w:divsChild>
                    <w:div w:id="962274502">
                      <w:marLeft w:val="0"/>
                      <w:marRight w:val="0"/>
                      <w:marTop w:val="0"/>
                      <w:marBottom w:val="0"/>
                      <w:divBdr>
                        <w:top w:val="none" w:sz="0" w:space="0" w:color="auto"/>
                        <w:left w:val="none" w:sz="0" w:space="0" w:color="auto"/>
                        <w:bottom w:val="none" w:sz="0" w:space="0" w:color="auto"/>
                        <w:right w:val="none" w:sz="0" w:space="0" w:color="auto"/>
                      </w:divBdr>
                    </w:div>
                  </w:divsChild>
                </w:div>
                <w:div w:id="1128209368">
                  <w:marLeft w:val="0"/>
                  <w:marRight w:val="0"/>
                  <w:marTop w:val="0"/>
                  <w:marBottom w:val="0"/>
                  <w:divBdr>
                    <w:top w:val="none" w:sz="0" w:space="0" w:color="auto"/>
                    <w:left w:val="none" w:sz="0" w:space="0" w:color="auto"/>
                    <w:bottom w:val="none" w:sz="0" w:space="0" w:color="auto"/>
                    <w:right w:val="none" w:sz="0" w:space="0" w:color="auto"/>
                  </w:divBdr>
                  <w:divsChild>
                    <w:div w:id="1489593646">
                      <w:marLeft w:val="0"/>
                      <w:marRight w:val="0"/>
                      <w:marTop w:val="0"/>
                      <w:marBottom w:val="0"/>
                      <w:divBdr>
                        <w:top w:val="none" w:sz="0" w:space="0" w:color="auto"/>
                        <w:left w:val="none" w:sz="0" w:space="0" w:color="auto"/>
                        <w:bottom w:val="none" w:sz="0" w:space="0" w:color="auto"/>
                        <w:right w:val="none" w:sz="0" w:space="0" w:color="auto"/>
                      </w:divBdr>
                    </w:div>
                  </w:divsChild>
                </w:div>
                <w:div w:id="1247152068">
                  <w:marLeft w:val="0"/>
                  <w:marRight w:val="0"/>
                  <w:marTop w:val="0"/>
                  <w:marBottom w:val="0"/>
                  <w:divBdr>
                    <w:top w:val="none" w:sz="0" w:space="0" w:color="auto"/>
                    <w:left w:val="none" w:sz="0" w:space="0" w:color="auto"/>
                    <w:bottom w:val="none" w:sz="0" w:space="0" w:color="auto"/>
                    <w:right w:val="none" w:sz="0" w:space="0" w:color="auto"/>
                  </w:divBdr>
                  <w:divsChild>
                    <w:div w:id="1246183914">
                      <w:marLeft w:val="0"/>
                      <w:marRight w:val="0"/>
                      <w:marTop w:val="0"/>
                      <w:marBottom w:val="0"/>
                      <w:divBdr>
                        <w:top w:val="none" w:sz="0" w:space="0" w:color="auto"/>
                        <w:left w:val="none" w:sz="0" w:space="0" w:color="auto"/>
                        <w:bottom w:val="none" w:sz="0" w:space="0" w:color="auto"/>
                        <w:right w:val="none" w:sz="0" w:space="0" w:color="auto"/>
                      </w:divBdr>
                    </w:div>
                  </w:divsChild>
                </w:div>
                <w:div w:id="1319072452">
                  <w:marLeft w:val="0"/>
                  <w:marRight w:val="0"/>
                  <w:marTop w:val="0"/>
                  <w:marBottom w:val="0"/>
                  <w:divBdr>
                    <w:top w:val="none" w:sz="0" w:space="0" w:color="auto"/>
                    <w:left w:val="none" w:sz="0" w:space="0" w:color="auto"/>
                    <w:bottom w:val="none" w:sz="0" w:space="0" w:color="auto"/>
                    <w:right w:val="none" w:sz="0" w:space="0" w:color="auto"/>
                  </w:divBdr>
                  <w:divsChild>
                    <w:div w:id="1811245285">
                      <w:marLeft w:val="0"/>
                      <w:marRight w:val="0"/>
                      <w:marTop w:val="0"/>
                      <w:marBottom w:val="0"/>
                      <w:divBdr>
                        <w:top w:val="none" w:sz="0" w:space="0" w:color="auto"/>
                        <w:left w:val="none" w:sz="0" w:space="0" w:color="auto"/>
                        <w:bottom w:val="none" w:sz="0" w:space="0" w:color="auto"/>
                        <w:right w:val="none" w:sz="0" w:space="0" w:color="auto"/>
                      </w:divBdr>
                    </w:div>
                  </w:divsChild>
                </w:div>
                <w:div w:id="1339692522">
                  <w:marLeft w:val="0"/>
                  <w:marRight w:val="0"/>
                  <w:marTop w:val="0"/>
                  <w:marBottom w:val="0"/>
                  <w:divBdr>
                    <w:top w:val="none" w:sz="0" w:space="0" w:color="auto"/>
                    <w:left w:val="none" w:sz="0" w:space="0" w:color="auto"/>
                    <w:bottom w:val="none" w:sz="0" w:space="0" w:color="auto"/>
                    <w:right w:val="none" w:sz="0" w:space="0" w:color="auto"/>
                  </w:divBdr>
                  <w:divsChild>
                    <w:div w:id="409079898">
                      <w:marLeft w:val="0"/>
                      <w:marRight w:val="0"/>
                      <w:marTop w:val="0"/>
                      <w:marBottom w:val="0"/>
                      <w:divBdr>
                        <w:top w:val="none" w:sz="0" w:space="0" w:color="auto"/>
                        <w:left w:val="none" w:sz="0" w:space="0" w:color="auto"/>
                        <w:bottom w:val="none" w:sz="0" w:space="0" w:color="auto"/>
                        <w:right w:val="none" w:sz="0" w:space="0" w:color="auto"/>
                      </w:divBdr>
                    </w:div>
                  </w:divsChild>
                </w:div>
                <w:div w:id="1448616681">
                  <w:marLeft w:val="0"/>
                  <w:marRight w:val="0"/>
                  <w:marTop w:val="0"/>
                  <w:marBottom w:val="0"/>
                  <w:divBdr>
                    <w:top w:val="none" w:sz="0" w:space="0" w:color="auto"/>
                    <w:left w:val="none" w:sz="0" w:space="0" w:color="auto"/>
                    <w:bottom w:val="none" w:sz="0" w:space="0" w:color="auto"/>
                    <w:right w:val="none" w:sz="0" w:space="0" w:color="auto"/>
                  </w:divBdr>
                  <w:divsChild>
                    <w:div w:id="1620722435">
                      <w:marLeft w:val="0"/>
                      <w:marRight w:val="0"/>
                      <w:marTop w:val="0"/>
                      <w:marBottom w:val="0"/>
                      <w:divBdr>
                        <w:top w:val="none" w:sz="0" w:space="0" w:color="auto"/>
                        <w:left w:val="none" w:sz="0" w:space="0" w:color="auto"/>
                        <w:bottom w:val="none" w:sz="0" w:space="0" w:color="auto"/>
                        <w:right w:val="none" w:sz="0" w:space="0" w:color="auto"/>
                      </w:divBdr>
                    </w:div>
                  </w:divsChild>
                </w:div>
                <w:div w:id="1459566038">
                  <w:marLeft w:val="0"/>
                  <w:marRight w:val="0"/>
                  <w:marTop w:val="0"/>
                  <w:marBottom w:val="0"/>
                  <w:divBdr>
                    <w:top w:val="none" w:sz="0" w:space="0" w:color="auto"/>
                    <w:left w:val="none" w:sz="0" w:space="0" w:color="auto"/>
                    <w:bottom w:val="none" w:sz="0" w:space="0" w:color="auto"/>
                    <w:right w:val="none" w:sz="0" w:space="0" w:color="auto"/>
                  </w:divBdr>
                  <w:divsChild>
                    <w:div w:id="211039695">
                      <w:marLeft w:val="0"/>
                      <w:marRight w:val="0"/>
                      <w:marTop w:val="0"/>
                      <w:marBottom w:val="0"/>
                      <w:divBdr>
                        <w:top w:val="none" w:sz="0" w:space="0" w:color="auto"/>
                        <w:left w:val="none" w:sz="0" w:space="0" w:color="auto"/>
                        <w:bottom w:val="none" w:sz="0" w:space="0" w:color="auto"/>
                        <w:right w:val="none" w:sz="0" w:space="0" w:color="auto"/>
                      </w:divBdr>
                    </w:div>
                  </w:divsChild>
                </w:div>
                <w:div w:id="1484154308">
                  <w:marLeft w:val="0"/>
                  <w:marRight w:val="0"/>
                  <w:marTop w:val="0"/>
                  <w:marBottom w:val="0"/>
                  <w:divBdr>
                    <w:top w:val="none" w:sz="0" w:space="0" w:color="auto"/>
                    <w:left w:val="none" w:sz="0" w:space="0" w:color="auto"/>
                    <w:bottom w:val="none" w:sz="0" w:space="0" w:color="auto"/>
                    <w:right w:val="none" w:sz="0" w:space="0" w:color="auto"/>
                  </w:divBdr>
                  <w:divsChild>
                    <w:div w:id="1220944427">
                      <w:marLeft w:val="0"/>
                      <w:marRight w:val="0"/>
                      <w:marTop w:val="0"/>
                      <w:marBottom w:val="0"/>
                      <w:divBdr>
                        <w:top w:val="none" w:sz="0" w:space="0" w:color="auto"/>
                        <w:left w:val="none" w:sz="0" w:space="0" w:color="auto"/>
                        <w:bottom w:val="none" w:sz="0" w:space="0" w:color="auto"/>
                        <w:right w:val="none" w:sz="0" w:space="0" w:color="auto"/>
                      </w:divBdr>
                    </w:div>
                  </w:divsChild>
                </w:div>
                <w:div w:id="1542131602">
                  <w:marLeft w:val="0"/>
                  <w:marRight w:val="0"/>
                  <w:marTop w:val="0"/>
                  <w:marBottom w:val="0"/>
                  <w:divBdr>
                    <w:top w:val="none" w:sz="0" w:space="0" w:color="auto"/>
                    <w:left w:val="none" w:sz="0" w:space="0" w:color="auto"/>
                    <w:bottom w:val="none" w:sz="0" w:space="0" w:color="auto"/>
                    <w:right w:val="none" w:sz="0" w:space="0" w:color="auto"/>
                  </w:divBdr>
                  <w:divsChild>
                    <w:div w:id="223178325">
                      <w:marLeft w:val="0"/>
                      <w:marRight w:val="0"/>
                      <w:marTop w:val="0"/>
                      <w:marBottom w:val="0"/>
                      <w:divBdr>
                        <w:top w:val="none" w:sz="0" w:space="0" w:color="auto"/>
                        <w:left w:val="none" w:sz="0" w:space="0" w:color="auto"/>
                        <w:bottom w:val="none" w:sz="0" w:space="0" w:color="auto"/>
                        <w:right w:val="none" w:sz="0" w:space="0" w:color="auto"/>
                      </w:divBdr>
                    </w:div>
                  </w:divsChild>
                </w:div>
                <w:div w:id="1631666163">
                  <w:marLeft w:val="0"/>
                  <w:marRight w:val="0"/>
                  <w:marTop w:val="0"/>
                  <w:marBottom w:val="0"/>
                  <w:divBdr>
                    <w:top w:val="none" w:sz="0" w:space="0" w:color="auto"/>
                    <w:left w:val="none" w:sz="0" w:space="0" w:color="auto"/>
                    <w:bottom w:val="none" w:sz="0" w:space="0" w:color="auto"/>
                    <w:right w:val="none" w:sz="0" w:space="0" w:color="auto"/>
                  </w:divBdr>
                  <w:divsChild>
                    <w:div w:id="832524479">
                      <w:marLeft w:val="0"/>
                      <w:marRight w:val="0"/>
                      <w:marTop w:val="0"/>
                      <w:marBottom w:val="0"/>
                      <w:divBdr>
                        <w:top w:val="none" w:sz="0" w:space="0" w:color="auto"/>
                        <w:left w:val="none" w:sz="0" w:space="0" w:color="auto"/>
                        <w:bottom w:val="none" w:sz="0" w:space="0" w:color="auto"/>
                        <w:right w:val="none" w:sz="0" w:space="0" w:color="auto"/>
                      </w:divBdr>
                    </w:div>
                  </w:divsChild>
                </w:div>
                <w:div w:id="1645507141">
                  <w:marLeft w:val="0"/>
                  <w:marRight w:val="0"/>
                  <w:marTop w:val="0"/>
                  <w:marBottom w:val="0"/>
                  <w:divBdr>
                    <w:top w:val="none" w:sz="0" w:space="0" w:color="auto"/>
                    <w:left w:val="none" w:sz="0" w:space="0" w:color="auto"/>
                    <w:bottom w:val="none" w:sz="0" w:space="0" w:color="auto"/>
                    <w:right w:val="none" w:sz="0" w:space="0" w:color="auto"/>
                  </w:divBdr>
                  <w:divsChild>
                    <w:div w:id="319697292">
                      <w:marLeft w:val="0"/>
                      <w:marRight w:val="0"/>
                      <w:marTop w:val="0"/>
                      <w:marBottom w:val="0"/>
                      <w:divBdr>
                        <w:top w:val="none" w:sz="0" w:space="0" w:color="auto"/>
                        <w:left w:val="none" w:sz="0" w:space="0" w:color="auto"/>
                        <w:bottom w:val="none" w:sz="0" w:space="0" w:color="auto"/>
                        <w:right w:val="none" w:sz="0" w:space="0" w:color="auto"/>
                      </w:divBdr>
                    </w:div>
                  </w:divsChild>
                </w:div>
                <w:div w:id="1766875335">
                  <w:marLeft w:val="0"/>
                  <w:marRight w:val="0"/>
                  <w:marTop w:val="0"/>
                  <w:marBottom w:val="0"/>
                  <w:divBdr>
                    <w:top w:val="none" w:sz="0" w:space="0" w:color="auto"/>
                    <w:left w:val="none" w:sz="0" w:space="0" w:color="auto"/>
                    <w:bottom w:val="none" w:sz="0" w:space="0" w:color="auto"/>
                    <w:right w:val="none" w:sz="0" w:space="0" w:color="auto"/>
                  </w:divBdr>
                  <w:divsChild>
                    <w:div w:id="1507162987">
                      <w:marLeft w:val="0"/>
                      <w:marRight w:val="0"/>
                      <w:marTop w:val="0"/>
                      <w:marBottom w:val="0"/>
                      <w:divBdr>
                        <w:top w:val="none" w:sz="0" w:space="0" w:color="auto"/>
                        <w:left w:val="none" w:sz="0" w:space="0" w:color="auto"/>
                        <w:bottom w:val="none" w:sz="0" w:space="0" w:color="auto"/>
                        <w:right w:val="none" w:sz="0" w:space="0" w:color="auto"/>
                      </w:divBdr>
                    </w:div>
                  </w:divsChild>
                </w:div>
                <w:div w:id="1777679482">
                  <w:marLeft w:val="0"/>
                  <w:marRight w:val="0"/>
                  <w:marTop w:val="0"/>
                  <w:marBottom w:val="0"/>
                  <w:divBdr>
                    <w:top w:val="none" w:sz="0" w:space="0" w:color="auto"/>
                    <w:left w:val="none" w:sz="0" w:space="0" w:color="auto"/>
                    <w:bottom w:val="none" w:sz="0" w:space="0" w:color="auto"/>
                    <w:right w:val="none" w:sz="0" w:space="0" w:color="auto"/>
                  </w:divBdr>
                  <w:divsChild>
                    <w:div w:id="343674717">
                      <w:marLeft w:val="0"/>
                      <w:marRight w:val="0"/>
                      <w:marTop w:val="0"/>
                      <w:marBottom w:val="0"/>
                      <w:divBdr>
                        <w:top w:val="none" w:sz="0" w:space="0" w:color="auto"/>
                        <w:left w:val="none" w:sz="0" w:space="0" w:color="auto"/>
                        <w:bottom w:val="none" w:sz="0" w:space="0" w:color="auto"/>
                        <w:right w:val="none" w:sz="0" w:space="0" w:color="auto"/>
                      </w:divBdr>
                    </w:div>
                  </w:divsChild>
                </w:div>
                <w:div w:id="1802847945">
                  <w:marLeft w:val="0"/>
                  <w:marRight w:val="0"/>
                  <w:marTop w:val="0"/>
                  <w:marBottom w:val="0"/>
                  <w:divBdr>
                    <w:top w:val="none" w:sz="0" w:space="0" w:color="auto"/>
                    <w:left w:val="none" w:sz="0" w:space="0" w:color="auto"/>
                    <w:bottom w:val="none" w:sz="0" w:space="0" w:color="auto"/>
                    <w:right w:val="none" w:sz="0" w:space="0" w:color="auto"/>
                  </w:divBdr>
                  <w:divsChild>
                    <w:div w:id="2021665007">
                      <w:marLeft w:val="0"/>
                      <w:marRight w:val="0"/>
                      <w:marTop w:val="0"/>
                      <w:marBottom w:val="0"/>
                      <w:divBdr>
                        <w:top w:val="none" w:sz="0" w:space="0" w:color="auto"/>
                        <w:left w:val="none" w:sz="0" w:space="0" w:color="auto"/>
                        <w:bottom w:val="none" w:sz="0" w:space="0" w:color="auto"/>
                        <w:right w:val="none" w:sz="0" w:space="0" w:color="auto"/>
                      </w:divBdr>
                    </w:div>
                  </w:divsChild>
                </w:div>
                <w:div w:id="1833984927">
                  <w:marLeft w:val="0"/>
                  <w:marRight w:val="0"/>
                  <w:marTop w:val="0"/>
                  <w:marBottom w:val="0"/>
                  <w:divBdr>
                    <w:top w:val="none" w:sz="0" w:space="0" w:color="auto"/>
                    <w:left w:val="none" w:sz="0" w:space="0" w:color="auto"/>
                    <w:bottom w:val="none" w:sz="0" w:space="0" w:color="auto"/>
                    <w:right w:val="none" w:sz="0" w:space="0" w:color="auto"/>
                  </w:divBdr>
                  <w:divsChild>
                    <w:div w:id="1559130730">
                      <w:marLeft w:val="0"/>
                      <w:marRight w:val="0"/>
                      <w:marTop w:val="0"/>
                      <w:marBottom w:val="0"/>
                      <w:divBdr>
                        <w:top w:val="none" w:sz="0" w:space="0" w:color="auto"/>
                        <w:left w:val="none" w:sz="0" w:space="0" w:color="auto"/>
                        <w:bottom w:val="none" w:sz="0" w:space="0" w:color="auto"/>
                        <w:right w:val="none" w:sz="0" w:space="0" w:color="auto"/>
                      </w:divBdr>
                    </w:div>
                  </w:divsChild>
                </w:div>
                <w:div w:id="1840929313">
                  <w:marLeft w:val="0"/>
                  <w:marRight w:val="0"/>
                  <w:marTop w:val="0"/>
                  <w:marBottom w:val="0"/>
                  <w:divBdr>
                    <w:top w:val="none" w:sz="0" w:space="0" w:color="auto"/>
                    <w:left w:val="none" w:sz="0" w:space="0" w:color="auto"/>
                    <w:bottom w:val="none" w:sz="0" w:space="0" w:color="auto"/>
                    <w:right w:val="none" w:sz="0" w:space="0" w:color="auto"/>
                  </w:divBdr>
                  <w:divsChild>
                    <w:div w:id="391078188">
                      <w:marLeft w:val="0"/>
                      <w:marRight w:val="0"/>
                      <w:marTop w:val="0"/>
                      <w:marBottom w:val="0"/>
                      <w:divBdr>
                        <w:top w:val="none" w:sz="0" w:space="0" w:color="auto"/>
                        <w:left w:val="none" w:sz="0" w:space="0" w:color="auto"/>
                        <w:bottom w:val="none" w:sz="0" w:space="0" w:color="auto"/>
                        <w:right w:val="none" w:sz="0" w:space="0" w:color="auto"/>
                      </w:divBdr>
                    </w:div>
                  </w:divsChild>
                </w:div>
                <w:div w:id="1892185218">
                  <w:marLeft w:val="0"/>
                  <w:marRight w:val="0"/>
                  <w:marTop w:val="0"/>
                  <w:marBottom w:val="0"/>
                  <w:divBdr>
                    <w:top w:val="none" w:sz="0" w:space="0" w:color="auto"/>
                    <w:left w:val="none" w:sz="0" w:space="0" w:color="auto"/>
                    <w:bottom w:val="none" w:sz="0" w:space="0" w:color="auto"/>
                    <w:right w:val="none" w:sz="0" w:space="0" w:color="auto"/>
                  </w:divBdr>
                  <w:divsChild>
                    <w:div w:id="38557164">
                      <w:marLeft w:val="0"/>
                      <w:marRight w:val="0"/>
                      <w:marTop w:val="0"/>
                      <w:marBottom w:val="0"/>
                      <w:divBdr>
                        <w:top w:val="none" w:sz="0" w:space="0" w:color="auto"/>
                        <w:left w:val="none" w:sz="0" w:space="0" w:color="auto"/>
                        <w:bottom w:val="none" w:sz="0" w:space="0" w:color="auto"/>
                        <w:right w:val="none" w:sz="0" w:space="0" w:color="auto"/>
                      </w:divBdr>
                    </w:div>
                  </w:divsChild>
                </w:div>
                <w:div w:id="1905331018">
                  <w:marLeft w:val="0"/>
                  <w:marRight w:val="0"/>
                  <w:marTop w:val="0"/>
                  <w:marBottom w:val="0"/>
                  <w:divBdr>
                    <w:top w:val="none" w:sz="0" w:space="0" w:color="auto"/>
                    <w:left w:val="none" w:sz="0" w:space="0" w:color="auto"/>
                    <w:bottom w:val="none" w:sz="0" w:space="0" w:color="auto"/>
                    <w:right w:val="none" w:sz="0" w:space="0" w:color="auto"/>
                  </w:divBdr>
                  <w:divsChild>
                    <w:div w:id="996541713">
                      <w:marLeft w:val="0"/>
                      <w:marRight w:val="0"/>
                      <w:marTop w:val="0"/>
                      <w:marBottom w:val="0"/>
                      <w:divBdr>
                        <w:top w:val="none" w:sz="0" w:space="0" w:color="auto"/>
                        <w:left w:val="none" w:sz="0" w:space="0" w:color="auto"/>
                        <w:bottom w:val="none" w:sz="0" w:space="0" w:color="auto"/>
                        <w:right w:val="none" w:sz="0" w:space="0" w:color="auto"/>
                      </w:divBdr>
                    </w:div>
                  </w:divsChild>
                </w:div>
                <w:div w:id="1916668151">
                  <w:marLeft w:val="0"/>
                  <w:marRight w:val="0"/>
                  <w:marTop w:val="0"/>
                  <w:marBottom w:val="0"/>
                  <w:divBdr>
                    <w:top w:val="none" w:sz="0" w:space="0" w:color="auto"/>
                    <w:left w:val="none" w:sz="0" w:space="0" w:color="auto"/>
                    <w:bottom w:val="none" w:sz="0" w:space="0" w:color="auto"/>
                    <w:right w:val="none" w:sz="0" w:space="0" w:color="auto"/>
                  </w:divBdr>
                  <w:divsChild>
                    <w:div w:id="1601328247">
                      <w:marLeft w:val="0"/>
                      <w:marRight w:val="0"/>
                      <w:marTop w:val="0"/>
                      <w:marBottom w:val="0"/>
                      <w:divBdr>
                        <w:top w:val="none" w:sz="0" w:space="0" w:color="auto"/>
                        <w:left w:val="none" w:sz="0" w:space="0" w:color="auto"/>
                        <w:bottom w:val="none" w:sz="0" w:space="0" w:color="auto"/>
                        <w:right w:val="none" w:sz="0" w:space="0" w:color="auto"/>
                      </w:divBdr>
                    </w:div>
                  </w:divsChild>
                </w:div>
                <w:div w:id="2031182844">
                  <w:marLeft w:val="0"/>
                  <w:marRight w:val="0"/>
                  <w:marTop w:val="0"/>
                  <w:marBottom w:val="0"/>
                  <w:divBdr>
                    <w:top w:val="none" w:sz="0" w:space="0" w:color="auto"/>
                    <w:left w:val="none" w:sz="0" w:space="0" w:color="auto"/>
                    <w:bottom w:val="none" w:sz="0" w:space="0" w:color="auto"/>
                    <w:right w:val="none" w:sz="0" w:space="0" w:color="auto"/>
                  </w:divBdr>
                  <w:divsChild>
                    <w:div w:id="1045829590">
                      <w:marLeft w:val="0"/>
                      <w:marRight w:val="0"/>
                      <w:marTop w:val="0"/>
                      <w:marBottom w:val="0"/>
                      <w:divBdr>
                        <w:top w:val="none" w:sz="0" w:space="0" w:color="auto"/>
                        <w:left w:val="none" w:sz="0" w:space="0" w:color="auto"/>
                        <w:bottom w:val="none" w:sz="0" w:space="0" w:color="auto"/>
                        <w:right w:val="none" w:sz="0" w:space="0" w:color="auto"/>
                      </w:divBdr>
                    </w:div>
                  </w:divsChild>
                </w:div>
                <w:div w:id="2088190482">
                  <w:marLeft w:val="0"/>
                  <w:marRight w:val="0"/>
                  <w:marTop w:val="0"/>
                  <w:marBottom w:val="0"/>
                  <w:divBdr>
                    <w:top w:val="none" w:sz="0" w:space="0" w:color="auto"/>
                    <w:left w:val="none" w:sz="0" w:space="0" w:color="auto"/>
                    <w:bottom w:val="none" w:sz="0" w:space="0" w:color="auto"/>
                    <w:right w:val="none" w:sz="0" w:space="0" w:color="auto"/>
                  </w:divBdr>
                  <w:divsChild>
                    <w:div w:id="1201094096">
                      <w:marLeft w:val="0"/>
                      <w:marRight w:val="0"/>
                      <w:marTop w:val="0"/>
                      <w:marBottom w:val="0"/>
                      <w:divBdr>
                        <w:top w:val="none" w:sz="0" w:space="0" w:color="auto"/>
                        <w:left w:val="none" w:sz="0" w:space="0" w:color="auto"/>
                        <w:bottom w:val="none" w:sz="0" w:space="0" w:color="auto"/>
                        <w:right w:val="none" w:sz="0" w:space="0" w:color="auto"/>
                      </w:divBdr>
                    </w:div>
                  </w:divsChild>
                </w:div>
                <w:div w:id="2095934241">
                  <w:marLeft w:val="0"/>
                  <w:marRight w:val="0"/>
                  <w:marTop w:val="0"/>
                  <w:marBottom w:val="0"/>
                  <w:divBdr>
                    <w:top w:val="none" w:sz="0" w:space="0" w:color="auto"/>
                    <w:left w:val="none" w:sz="0" w:space="0" w:color="auto"/>
                    <w:bottom w:val="none" w:sz="0" w:space="0" w:color="auto"/>
                    <w:right w:val="none" w:sz="0" w:space="0" w:color="auto"/>
                  </w:divBdr>
                  <w:divsChild>
                    <w:div w:id="33234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400318">
          <w:marLeft w:val="0"/>
          <w:marRight w:val="0"/>
          <w:marTop w:val="0"/>
          <w:marBottom w:val="0"/>
          <w:divBdr>
            <w:top w:val="none" w:sz="0" w:space="0" w:color="auto"/>
            <w:left w:val="none" w:sz="0" w:space="0" w:color="auto"/>
            <w:bottom w:val="none" w:sz="0" w:space="0" w:color="auto"/>
            <w:right w:val="none" w:sz="0" w:space="0" w:color="auto"/>
          </w:divBdr>
        </w:div>
        <w:div w:id="1500852670">
          <w:marLeft w:val="0"/>
          <w:marRight w:val="0"/>
          <w:marTop w:val="0"/>
          <w:marBottom w:val="0"/>
          <w:divBdr>
            <w:top w:val="none" w:sz="0" w:space="0" w:color="auto"/>
            <w:left w:val="none" w:sz="0" w:space="0" w:color="auto"/>
            <w:bottom w:val="none" w:sz="0" w:space="0" w:color="auto"/>
            <w:right w:val="none" w:sz="0" w:space="0" w:color="auto"/>
          </w:divBdr>
        </w:div>
        <w:div w:id="1524321406">
          <w:marLeft w:val="0"/>
          <w:marRight w:val="0"/>
          <w:marTop w:val="0"/>
          <w:marBottom w:val="0"/>
          <w:divBdr>
            <w:top w:val="none" w:sz="0" w:space="0" w:color="auto"/>
            <w:left w:val="none" w:sz="0" w:space="0" w:color="auto"/>
            <w:bottom w:val="none" w:sz="0" w:space="0" w:color="auto"/>
            <w:right w:val="none" w:sz="0" w:space="0" w:color="auto"/>
          </w:divBdr>
        </w:div>
        <w:div w:id="1881279602">
          <w:marLeft w:val="0"/>
          <w:marRight w:val="0"/>
          <w:marTop w:val="0"/>
          <w:marBottom w:val="0"/>
          <w:divBdr>
            <w:top w:val="none" w:sz="0" w:space="0" w:color="auto"/>
            <w:left w:val="none" w:sz="0" w:space="0" w:color="auto"/>
            <w:bottom w:val="none" w:sz="0" w:space="0" w:color="auto"/>
            <w:right w:val="none" w:sz="0" w:space="0" w:color="auto"/>
          </w:divBdr>
        </w:div>
        <w:div w:id="2073231453">
          <w:marLeft w:val="0"/>
          <w:marRight w:val="0"/>
          <w:marTop w:val="0"/>
          <w:marBottom w:val="0"/>
          <w:divBdr>
            <w:top w:val="none" w:sz="0" w:space="0" w:color="auto"/>
            <w:left w:val="none" w:sz="0" w:space="0" w:color="auto"/>
            <w:bottom w:val="none" w:sz="0" w:space="0" w:color="auto"/>
            <w:right w:val="none" w:sz="0" w:space="0" w:color="auto"/>
          </w:divBdr>
        </w:div>
      </w:divsChild>
    </w:div>
    <w:div w:id="754085238">
      <w:bodyDiv w:val="1"/>
      <w:marLeft w:val="0"/>
      <w:marRight w:val="0"/>
      <w:marTop w:val="0"/>
      <w:marBottom w:val="0"/>
      <w:divBdr>
        <w:top w:val="none" w:sz="0" w:space="0" w:color="auto"/>
        <w:left w:val="none" w:sz="0" w:space="0" w:color="auto"/>
        <w:bottom w:val="none" w:sz="0" w:space="0" w:color="auto"/>
        <w:right w:val="none" w:sz="0" w:space="0" w:color="auto"/>
      </w:divBdr>
      <w:divsChild>
        <w:div w:id="181432509">
          <w:marLeft w:val="0"/>
          <w:marRight w:val="0"/>
          <w:marTop w:val="0"/>
          <w:marBottom w:val="0"/>
          <w:divBdr>
            <w:top w:val="none" w:sz="0" w:space="0" w:color="auto"/>
            <w:left w:val="none" w:sz="0" w:space="0" w:color="auto"/>
            <w:bottom w:val="none" w:sz="0" w:space="0" w:color="auto"/>
            <w:right w:val="none" w:sz="0" w:space="0" w:color="auto"/>
          </w:divBdr>
        </w:div>
        <w:div w:id="1971930998">
          <w:marLeft w:val="0"/>
          <w:marRight w:val="0"/>
          <w:marTop w:val="0"/>
          <w:marBottom w:val="0"/>
          <w:divBdr>
            <w:top w:val="none" w:sz="0" w:space="0" w:color="auto"/>
            <w:left w:val="none" w:sz="0" w:space="0" w:color="auto"/>
            <w:bottom w:val="none" w:sz="0" w:space="0" w:color="auto"/>
            <w:right w:val="none" w:sz="0" w:space="0" w:color="auto"/>
          </w:divBdr>
        </w:div>
        <w:div w:id="2074692736">
          <w:marLeft w:val="0"/>
          <w:marRight w:val="0"/>
          <w:marTop w:val="0"/>
          <w:marBottom w:val="0"/>
          <w:divBdr>
            <w:top w:val="none" w:sz="0" w:space="0" w:color="auto"/>
            <w:left w:val="none" w:sz="0" w:space="0" w:color="auto"/>
            <w:bottom w:val="none" w:sz="0" w:space="0" w:color="auto"/>
            <w:right w:val="none" w:sz="0" w:space="0" w:color="auto"/>
          </w:divBdr>
        </w:div>
      </w:divsChild>
    </w:div>
    <w:div w:id="828135107">
      <w:bodyDiv w:val="1"/>
      <w:marLeft w:val="0"/>
      <w:marRight w:val="0"/>
      <w:marTop w:val="0"/>
      <w:marBottom w:val="0"/>
      <w:divBdr>
        <w:top w:val="none" w:sz="0" w:space="0" w:color="auto"/>
        <w:left w:val="none" w:sz="0" w:space="0" w:color="auto"/>
        <w:bottom w:val="none" w:sz="0" w:space="0" w:color="auto"/>
        <w:right w:val="none" w:sz="0" w:space="0" w:color="auto"/>
      </w:divBdr>
      <w:divsChild>
        <w:div w:id="355078342">
          <w:marLeft w:val="0"/>
          <w:marRight w:val="0"/>
          <w:marTop w:val="0"/>
          <w:marBottom w:val="0"/>
          <w:divBdr>
            <w:top w:val="none" w:sz="0" w:space="0" w:color="auto"/>
            <w:left w:val="none" w:sz="0" w:space="0" w:color="auto"/>
            <w:bottom w:val="none" w:sz="0" w:space="0" w:color="auto"/>
            <w:right w:val="none" w:sz="0" w:space="0" w:color="auto"/>
          </w:divBdr>
        </w:div>
        <w:div w:id="1078290240">
          <w:marLeft w:val="0"/>
          <w:marRight w:val="0"/>
          <w:marTop w:val="0"/>
          <w:marBottom w:val="0"/>
          <w:divBdr>
            <w:top w:val="none" w:sz="0" w:space="0" w:color="auto"/>
            <w:left w:val="none" w:sz="0" w:space="0" w:color="auto"/>
            <w:bottom w:val="none" w:sz="0" w:space="0" w:color="auto"/>
            <w:right w:val="none" w:sz="0" w:space="0" w:color="auto"/>
          </w:divBdr>
          <w:divsChild>
            <w:div w:id="1702585973">
              <w:marLeft w:val="0"/>
              <w:marRight w:val="0"/>
              <w:marTop w:val="30"/>
              <w:marBottom w:val="30"/>
              <w:divBdr>
                <w:top w:val="none" w:sz="0" w:space="0" w:color="auto"/>
                <w:left w:val="none" w:sz="0" w:space="0" w:color="auto"/>
                <w:bottom w:val="none" w:sz="0" w:space="0" w:color="auto"/>
                <w:right w:val="none" w:sz="0" w:space="0" w:color="auto"/>
              </w:divBdr>
              <w:divsChild>
                <w:div w:id="13770181">
                  <w:marLeft w:val="0"/>
                  <w:marRight w:val="0"/>
                  <w:marTop w:val="0"/>
                  <w:marBottom w:val="0"/>
                  <w:divBdr>
                    <w:top w:val="none" w:sz="0" w:space="0" w:color="auto"/>
                    <w:left w:val="none" w:sz="0" w:space="0" w:color="auto"/>
                    <w:bottom w:val="none" w:sz="0" w:space="0" w:color="auto"/>
                    <w:right w:val="none" w:sz="0" w:space="0" w:color="auto"/>
                  </w:divBdr>
                  <w:divsChild>
                    <w:div w:id="505247412">
                      <w:marLeft w:val="0"/>
                      <w:marRight w:val="0"/>
                      <w:marTop w:val="0"/>
                      <w:marBottom w:val="0"/>
                      <w:divBdr>
                        <w:top w:val="none" w:sz="0" w:space="0" w:color="auto"/>
                        <w:left w:val="none" w:sz="0" w:space="0" w:color="auto"/>
                        <w:bottom w:val="none" w:sz="0" w:space="0" w:color="auto"/>
                        <w:right w:val="none" w:sz="0" w:space="0" w:color="auto"/>
                      </w:divBdr>
                    </w:div>
                  </w:divsChild>
                </w:div>
                <w:div w:id="27074561">
                  <w:marLeft w:val="0"/>
                  <w:marRight w:val="0"/>
                  <w:marTop w:val="0"/>
                  <w:marBottom w:val="0"/>
                  <w:divBdr>
                    <w:top w:val="none" w:sz="0" w:space="0" w:color="auto"/>
                    <w:left w:val="none" w:sz="0" w:space="0" w:color="auto"/>
                    <w:bottom w:val="none" w:sz="0" w:space="0" w:color="auto"/>
                    <w:right w:val="none" w:sz="0" w:space="0" w:color="auto"/>
                  </w:divBdr>
                  <w:divsChild>
                    <w:div w:id="1759445332">
                      <w:marLeft w:val="0"/>
                      <w:marRight w:val="0"/>
                      <w:marTop w:val="0"/>
                      <w:marBottom w:val="0"/>
                      <w:divBdr>
                        <w:top w:val="none" w:sz="0" w:space="0" w:color="auto"/>
                        <w:left w:val="none" w:sz="0" w:space="0" w:color="auto"/>
                        <w:bottom w:val="none" w:sz="0" w:space="0" w:color="auto"/>
                        <w:right w:val="none" w:sz="0" w:space="0" w:color="auto"/>
                      </w:divBdr>
                    </w:div>
                  </w:divsChild>
                </w:div>
                <w:div w:id="40330452">
                  <w:marLeft w:val="0"/>
                  <w:marRight w:val="0"/>
                  <w:marTop w:val="0"/>
                  <w:marBottom w:val="0"/>
                  <w:divBdr>
                    <w:top w:val="none" w:sz="0" w:space="0" w:color="auto"/>
                    <w:left w:val="none" w:sz="0" w:space="0" w:color="auto"/>
                    <w:bottom w:val="none" w:sz="0" w:space="0" w:color="auto"/>
                    <w:right w:val="none" w:sz="0" w:space="0" w:color="auto"/>
                  </w:divBdr>
                  <w:divsChild>
                    <w:div w:id="1777364366">
                      <w:marLeft w:val="0"/>
                      <w:marRight w:val="0"/>
                      <w:marTop w:val="0"/>
                      <w:marBottom w:val="0"/>
                      <w:divBdr>
                        <w:top w:val="none" w:sz="0" w:space="0" w:color="auto"/>
                        <w:left w:val="none" w:sz="0" w:space="0" w:color="auto"/>
                        <w:bottom w:val="none" w:sz="0" w:space="0" w:color="auto"/>
                        <w:right w:val="none" w:sz="0" w:space="0" w:color="auto"/>
                      </w:divBdr>
                    </w:div>
                  </w:divsChild>
                </w:div>
                <w:div w:id="93523195">
                  <w:marLeft w:val="0"/>
                  <w:marRight w:val="0"/>
                  <w:marTop w:val="0"/>
                  <w:marBottom w:val="0"/>
                  <w:divBdr>
                    <w:top w:val="none" w:sz="0" w:space="0" w:color="auto"/>
                    <w:left w:val="none" w:sz="0" w:space="0" w:color="auto"/>
                    <w:bottom w:val="none" w:sz="0" w:space="0" w:color="auto"/>
                    <w:right w:val="none" w:sz="0" w:space="0" w:color="auto"/>
                  </w:divBdr>
                  <w:divsChild>
                    <w:div w:id="1277104983">
                      <w:marLeft w:val="0"/>
                      <w:marRight w:val="0"/>
                      <w:marTop w:val="0"/>
                      <w:marBottom w:val="0"/>
                      <w:divBdr>
                        <w:top w:val="none" w:sz="0" w:space="0" w:color="auto"/>
                        <w:left w:val="none" w:sz="0" w:space="0" w:color="auto"/>
                        <w:bottom w:val="none" w:sz="0" w:space="0" w:color="auto"/>
                        <w:right w:val="none" w:sz="0" w:space="0" w:color="auto"/>
                      </w:divBdr>
                    </w:div>
                  </w:divsChild>
                </w:div>
                <w:div w:id="127474298">
                  <w:marLeft w:val="0"/>
                  <w:marRight w:val="0"/>
                  <w:marTop w:val="0"/>
                  <w:marBottom w:val="0"/>
                  <w:divBdr>
                    <w:top w:val="none" w:sz="0" w:space="0" w:color="auto"/>
                    <w:left w:val="none" w:sz="0" w:space="0" w:color="auto"/>
                    <w:bottom w:val="none" w:sz="0" w:space="0" w:color="auto"/>
                    <w:right w:val="none" w:sz="0" w:space="0" w:color="auto"/>
                  </w:divBdr>
                  <w:divsChild>
                    <w:div w:id="1884780716">
                      <w:marLeft w:val="0"/>
                      <w:marRight w:val="0"/>
                      <w:marTop w:val="0"/>
                      <w:marBottom w:val="0"/>
                      <w:divBdr>
                        <w:top w:val="none" w:sz="0" w:space="0" w:color="auto"/>
                        <w:left w:val="none" w:sz="0" w:space="0" w:color="auto"/>
                        <w:bottom w:val="none" w:sz="0" w:space="0" w:color="auto"/>
                        <w:right w:val="none" w:sz="0" w:space="0" w:color="auto"/>
                      </w:divBdr>
                    </w:div>
                  </w:divsChild>
                </w:div>
                <w:div w:id="164591522">
                  <w:marLeft w:val="0"/>
                  <w:marRight w:val="0"/>
                  <w:marTop w:val="0"/>
                  <w:marBottom w:val="0"/>
                  <w:divBdr>
                    <w:top w:val="none" w:sz="0" w:space="0" w:color="auto"/>
                    <w:left w:val="none" w:sz="0" w:space="0" w:color="auto"/>
                    <w:bottom w:val="none" w:sz="0" w:space="0" w:color="auto"/>
                    <w:right w:val="none" w:sz="0" w:space="0" w:color="auto"/>
                  </w:divBdr>
                  <w:divsChild>
                    <w:div w:id="50810726">
                      <w:marLeft w:val="0"/>
                      <w:marRight w:val="0"/>
                      <w:marTop w:val="0"/>
                      <w:marBottom w:val="0"/>
                      <w:divBdr>
                        <w:top w:val="none" w:sz="0" w:space="0" w:color="auto"/>
                        <w:left w:val="none" w:sz="0" w:space="0" w:color="auto"/>
                        <w:bottom w:val="none" w:sz="0" w:space="0" w:color="auto"/>
                        <w:right w:val="none" w:sz="0" w:space="0" w:color="auto"/>
                      </w:divBdr>
                    </w:div>
                  </w:divsChild>
                </w:div>
                <w:div w:id="378287039">
                  <w:marLeft w:val="0"/>
                  <w:marRight w:val="0"/>
                  <w:marTop w:val="0"/>
                  <w:marBottom w:val="0"/>
                  <w:divBdr>
                    <w:top w:val="none" w:sz="0" w:space="0" w:color="auto"/>
                    <w:left w:val="none" w:sz="0" w:space="0" w:color="auto"/>
                    <w:bottom w:val="none" w:sz="0" w:space="0" w:color="auto"/>
                    <w:right w:val="none" w:sz="0" w:space="0" w:color="auto"/>
                  </w:divBdr>
                  <w:divsChild>
                    <w:div w:id="1290280442">
                      <w:marLeft w:val="0"/>
                      <w:marRight w:val="0"/>
                      <w:marTop w:val="0"/>
                      <w:marBottom w:val="0"/>
                      <w:divBdr>
                        <w:top w:val="none" w:sz="0" w:space="0" w:color="auto"/>
                        <w:left w:val="none" w:sz="0" w:space="0" w:color="auto"/>
                        <w:bottom w:val="none" w:sz="0" w:space="0" w:color="auto"/>
                        <w:right w:val="none" w:sz="0" w:space="0" w:color="auto"/>
                      </w:divBdr>
                    </w:div>
                  </w:divsChild>
                </w:div>
                <w:div w:id="429937371">
                  <w:marLeft w:val="0"/>
                  <w:marRight w:val="0"/>
                  <w:marTop w:val="0"/>
                  <w:marBottom w:val="0"/>
                  <w:divBdr>
                    <w:top w:val="none" w:sz="0" w:space="0" w:color="auto"/>
                    <w:left w:val="none" w:sz="0" w:space="0" w:color="auto"/>
                    <w:bottom w:val="none" w:sz="0" w:space="0" w:color="auto"/>
                    <w:right w:val="none" w:sz="0" w:space="0" w:color="auto"/>
                  </w:divBdr>
                  <w:divsChild>
                    <w:div w:id="53042677">
                      <w:marLeft w:val="0"/>
                      <w:marRight w:val="0"/>
                      <w:marTop w:val="0"/>
                      <w:marBottom w:val="0"/>
                      <w:divBdr>
                        <w:top w:val="none" w:sz="0" w:space="0" w:color="auto"/>
                        <w:left w:val="none" w:sz="0" w:space="0" w:color="auto"/>
                        <w:bottom w:val="none" w:sz="0" w:space="0" w:color="auto"/>
                        <w:right w:val="none" w:sz="0" w:space="0" w:color="auto"/>
                      </w:divBdr>
                    </w:div>
                  </w:divsChild>
                </w:div>
                <w:div w:id="448477393">
                  <w:marLeft w:val="0"/>
                  <w:marRight w:val="0"/>
                  <w:marTop w:val="0"/>
                  <w:marBottom w:val="0"/>
                  <w:divBdr>
                    <w:top w:val="none" w:sz="0" w:space="0" w:color="auto"/>
                    <w:left w:val="none" w:sz="0" w:space="0" w:color="auto"/>
                    <w:bottom w:val="none" w:sz="0" w:space="0" w:color="auto"/>
                    <w:right w:val="none" w:sz="0" w:space="0" w:color="auto"/>
                  </w:divBdr>
                  <w:divsChild>
                    <w:div w:id="235936790">
                      <w:marLeft w:val="0"/>
                      <w:marRight w:val="0"/>
                      <w:marTop w:val="0"/>
                      <w:marBottom w:val="0"/>
                      <w:divBdr>
                        <w:top w:val="none" w:sz="0" w:space="0" w:color="auto"/>
                        <w:left w:val="none" w:sz="0" w:space="0" w:color="auto"/>
                        <w:bottom w:val="none" w:sz="0" w:space="0" w:color="auto"/>
                        <w:right w:val="none" w:sz="0" w:space="0" w:color="auto"/>
                      </w:divBdr>
                    </w:div>
                  </w:divsChild>
                </w:div>
                <w:div w:id="520582681">
                  <w:marLeft w:val="0"/>
                  <w:marRight w:val="0"/>
                  <w:marTop w:val="0"/>
                  <w:marBottom w:val="0"/>
                  <w:divBdr>
                    <w:top w:val="none" w:sz="0" w:space="0" w:color="auto"/>
                    <w:left w:val="none" w:sz="0" w:space="0" w:color="auto"/>
                    <w:bottom w:val="none" w:sz="0" w:space="0" w:color="auto"/>
                    <w:right w:val="none" w:sz="0" w:space="0" w:color="auto"/>
                  </w:divBdr>
                  <w:divsChild>
                    <w:div w:id="760829982">
                      <w:marLeft w:val="0"/>
                      <w:marRight w:val="0"/>
                      <w:marTop w:val="0"/>
                      <w:marBottom w:val="0"/>
                      <w:divBdr>
                        <w:top w:val="none" w:sz="0" w:space="0" w:color="auto"/>
                        <w:left w:val="none" w:sz="0" w:space="0" w:color="auto"/>
                        <w:bottom w:val="none" w:sz="0" w:space="0" w:color="auto"/>
                        <w:right w:val="none" w:sz="0" w:space="0" w:color="auto"/>
                      </w:divBdr>
                    </w:div>
                  </w:divsChild>
                </w:div>
                <w:div w:id="563641059">
                  <w:marLeft w:val="0"/>
                  <w:marRight w:val="0"/>
                  <w:marTop w:val="0"/>
                  <w:marBottom w:val="0"/>
                  <w:divBdr>
                    <w:top w:val="none" w:sz="0" w:space="0" w:color="auto"/>
                    <w:left w:val="none" w:sz="0" w:space="0" w:color="auto"/>
                    <w:bottom w:val="none" w:sz="0" w:space="0" w:color="auto"/>
                    <w:right w:val="none" w:sz="0" w:space="0" w:color="auto"/>
                  </w:divBdr>
                  <w:divsChild>
                    <w:div w:id="2137485918">
                      <w:marLeft w:val="0"/>
                      <w:marRight w:val="0"/>
                      <w:marTop w:val="0"/>
                      <w:marBottom w:val="0"/>
                      <w:divBdr>
                        <w:top w:val="none" w:sz="0" w:space="0" w:color="auto"/>
                        <w:left w:val="none" w:sz="0" w:space="0" w:color="auto"/>
                        <w:bottom w:val="none" w:sz="0" w:space="0" w:color="auto"/>
                        <w:right w:val="none" w:sz="0" w:space="0" w:color="auto"/>
                      </w:divBdr>
                    </w:div>
                  </w:divsChild>
                </w:div>
                <w:div w:id="595285634">
                  <w:marLeft w:val="0"/>
                  <w:marRight w:val="0"/>
                  <w:marTop w:val="0"/>
                  <w:marBottom w:val="0"/>
                  <w:divBdr>
                    <w:top w:val="none" w:sz="0" w:space="0" w:color="auto"/>
                    <w:left w:val="none" w:sz="0" w:space="0" w:color="auto"/>
                    <w:bottom w:val="none" w:sz="0" w:space="0" w:color="auto"/>
                    <w:right w:val="none" w:sz="0" w:space="0" w:color="auto"/>
                  </w:divBdr>
                  <w:divsChild>
                    <w:div w:id="1911228681">
                      <w:marLeft w:val="0"/>
                      <w:marRight w:val="0"/>
                      <w:marTop w:val="0"/>
                      <w:marBottom w:val="0"/>
                      <w:divBdr>
                        <w:top w:val="none" w:sz="0" w:space="0" w:color="auto"/>
                        <w:left w:val="none" w:sz="0" w:space="0" w:color="auto"/>
                        <w:bottom w:val="none" w:sz="0" w:space="0" w:color="auto"/>
                        <w:right w:val="none" w:sz="0" w:space="0" w:color="auto"/>
                      </w:divBdr>
                    </w:div>
                  </w:divsChild>
                </w:div>
                <w:div w:id="603612713">
                  <w:marLeft w:val="0"/>
                  <w:marRight w:val="0"/>
                  <w:marTop w:val="0"/>
                  <w:marBottom w:val="0"/>
                  <w:divBdr>
                    <w:top w:val="none" w:sz="0" w:space="0" w:color="auto"/>
                    <w:left w:val="none" w:sz="0" w:space="0" w:color="auto"/>
                    <w:bottom w:val="none" w:sz="0" w:space="0" w:color="auto"/>
                    <w:right w:val="none" w:sz="0" w:space="0" w:color="auto"/>
                  </w:divBdr>
                  <w:divsChild>
                    <w:div w:id="1532651588">
                      <w:marLeft w:val="0"/>
                      <w:marRight w:val="0"/>
                      <w:marTop w:val="0"/>
                      <w:marBottom w:val="0"/>
                      <w:divBdr>
                        <w:top w:val="none" w:sz="0" w:space="0" w:color="auto"/>
                        <w:left w:val="none" w:sz="0" w:space="0" w:color="auto"/>
                        <w:bottom w:val="none" w:sz="0" w:space="0" w:color="auto"/>
                        <w:right w:val="none" w:sz="0" w:space="0" w:color="auto"/>
                      </w:divBdr>
                    </w:div>
                  </w:divsChild>
                </w:div>
                <w:div w:id="661856461">
                  <w:marLeft w:val="0"/>
                  <w:marRight w:val="0"/>
                  <w:marTop w:val="0"/>
                  <w:marBottom w:val="0"/>
                  <w:divBdr>
                    <w:top w:val="none" w:sz="0" w:space="0" w:color="auto"/>
                    <w:left w:val="none" w:sz="0" w:space="0" w:color="auto"/>
                    <w:bottom w:val="none" w:sz="0" w:space="0" w:color="auto"/>
                    <w:right w:val="none" w:sz="0" w:space="0" w:color="auto"/>
                  </w:divBdr>
                  <w:divsChild>
                    <w:div w:id="200169622">
                      <w:marLeft w:val="0"/>
                      <w:marRight w:val="0"/>
                      <w:marTop w:val="0"/>
                      <w:marBottom w:val="0"/>
                      <w:divBdr>
                        <w:top w:val="none" w:sz="0" w:space="0" w:color="auto"/>
                        <w:left w:val="none" w:sz="0" w:space="0" w:color="auto"/>
                        <w:bottom w:val="none" w:sz="0" w:space="0" w:color="auto"/>
                        <w:right w:val="none" w:sz="0" w:space="0" w:color="auto"/>
                      </w:divBdr>
                    </w:div>
                  </w:divsChild>
                </w:div>
                <w:div w:id="679165951">
                  <w:marLeft w:val="0"/>
                  <w:marRight w:val="0"/>
                  <w:marTop w:val="0"/>
                  <w:marBottom w:val="0"/>
                  <w:divBdr>
                    <w:top w:val="none" w:sz="0" w:space="0" w:color="auto"/>
                    <w:left w:val="none" w:sz="0" w:space="0" w:color="auto"/>
                    <w:bottom w:val="none" w:sz="0" w:space="0" w:color="auto"/>
                    <w:right w:val="none" w:sz="0" w:space="0" w:color="auto"/>
                  </w:divBdr>
                  <w:divsChild>
                    <w:div w:id="1793743059">
                      <w:marLeft w:val="0"/>
                      <w:marRight w:val="0"/>
                      <w:marTop w:val="0"/>
                      <w:marBottom w:val="0"/>
                      <w:divBdr>
                        <w:top w:val="none" w:sz="0" w:space="0" w:color="auto"/>
                        <w:left w:val="none" w:sz="0" w:space="0" w:color="auto"/>
                        <w:bottom w:val="none" w:sz="0" w:space="0" w:color="auto"/>
                        <w:right w:val="none" w:sz="0" w:space="0" w:color="auto"/>
                      </w:divBdr>
                    </w:div>
                  </w:divsChild>
                </w:div>
                <w:div w:id="743456775">
                  <w:marLeft w:val="0"/>
                  <w:marRight w:val="0"/>
                  <w:marTop w:val="0"/>
                  <w:marBottom w:val="0"/>
                  <w:divBdr>
                    <w:top w:val="none" w:sz="0" w:space="0" w:color="auto"/>
                    <w:left w:val="none" w:sz="0" w:space="0" w:color="auto"/>
                    <w:bottom w:val="none" w:sz="0" w:space="0" w:color="auto"/>
                    <w:right w:val="none" w:sz="0" w:space="0" w:color="auto"/>
                  </w:divBdr>
                  <w:divsChild>
                    <w:div w:id="1172454492">
                      <w:marLeft w:val="0"/>
                      <w:marRight w:val="0"/>
                      <w:marTop w:val="0"/>
                      <w:marBottom w:val="0"/>
                      <w:divBdr>
                        <w:top w:val="none" w:sz="0" w:space="0" w:color="auto"/>
                        <w:left w:val="none" w:sz="0" w:space="0" w:color="auto"/>
                        <w:bottom w:val="none" w:sz="0" w:space="0" w:color="auto"/>
                        <w:right w:val="none" w:sz="0" w:space="0" w:color="auto"/>
                      </w:divBdr>
                    </w:div>
                  </w:divsChild>
                </w:div>
                <w:div w:id="759719848">
                  <w:marLeft w:val="0"/>
                  <w:marRight w:val="0"/>
                  <w:marTop w:val="0"/>
                  <w:marBottom w:val="0"/>
                  <w:divBdr>
                    <w:top w:val="none" w:sz="0" w:space="0" w:color="auto"/>
                    <w:left w:val="none" w:sz="0" w:space="0" w:color="auto"/>
                    <w:bottom w:val="none" w:sz="0" w:space="0" w:color="auto"/>
                    <w:right w:val="none" w:sz="0" w:space="0" w:color="auto"/>
                  </w:divBdr>
                  <w:divsChild>
                    <w:div w:id="1481342402">
                      <w:marLeft w:val="0"/>
                      <w:marRight w:val="0"/>
                      <w:marTop w:val="0"/>
                      <w:marBottom w:val="0"/>
                      <w:divBdr>
                        <w:top w:val="none" w:sz="0" w:space="0" w:color="auto"/>
                        <w:left w:val="none" w:sz="0" w:space="0" w:color="auto"/>
                        <w:bottom w:val="none" w:sz="0" w:space="0" w:color="auto"/>
                        <w:right w:val="none" w:sz="0" w:space="0" w:color="auto"/>
                      </w:divBdr>
                    </w:div>
                  </w:divsChild>
                </w:div>
                <w:div w:id="788933202">
                  <w:marLeft w:val="0"/>
                  <w:marRight w:val="0"/>
                  <w:marTop w:val="0"/>
                  <w:marBottom w:val="0"/>
                  <w:divBdr>
                    <w:top w:val="none" w:sz="0" w:space="0" w:color="auto"/>
                    <w:left w:val="none" w:sz="0" w:space="0" w:color="auto"/>
                    <w:bottom w:val="none" w:sz="0" w:space="0" w:color="auto"/>
                    <w:right w:val="none" w:sz="0" w:space="0" w:color="auto"/>
                  </w:divBdr>
                  <w:divsChild>
                    <w:div w:id="540635398">
                      <w:marLeft w:val="0"/>
                      <w:marRight w:val="0"/>
                      <w:marTop w:val="0"/>
                      <w:marBottom w:val="0"/>
                      <w:divBdr>
                        <w:top w:val="none" w:sz="0" w:space="0" w:color="auto"/>
                        <w:left w:val="none" w:sz="0" w:space="0" w:color="auto"/>
                        <w:bottom w:val="none" w:sz="0" w:space="0" w:color="auto"/>
                        <w:right w:val="none" w:sz="0" w:space="0" w:color="auto"/>
                      </w:divBdr>
                    </w:div>
                  </w:divsChild>
                </w:div>
                <w:div w:id="802311144">
                  <w:marLeft w:val="0"/>
                  <w:marRight w:val="0"/>
                  <w:marTop w:val="0"/>
                  <w:marBottom w:val="0"/>
                  <w:divBdr>
                    <w:top w:val="none" w:sz="0" w:space="0" w:color="auto"/>
                    <w:left w:val="none" w:sz="0" w:space="0" w:color="auto"/>
                    <w:bottom w:val="none" w:sz="0" w:space="0" w:color="auto"/>
                    <w:right w:val="none" w:sz="0" w:space="0" w:color="auto"/>
                  </w:divBdr>
                  <w:divsChild>
                    <w:div w:id="955333984">
                      <w:marLeft w:val="0"/>
                      <w:marRight w:val="0"/>
                      <w:marTop w:val="0"/>
                      <w:marBottom w:val="0"/>
                      <w:divBdr>
                        <w:top w:val="none" w:sz="0" w:space="0" w:color="auto"/>
                        <w:left w:val="none" w:sz="0" w:space="0" w:color="auto"/>
                        <w:bottom w:val="none" w:sz="0" w:space="0" w:color="auto"/>
                        <w:right w:val="none" w:sz="0" w:space="0" w:color="auto"/>
                      </w:divBdr>
                    </w:div>
                  </w:divsChild>
                </w:div>
                <w:div w:id="830364033">
                  <w:marLeft w:val="0"/>
                  <w:marRight w:val="0"/>
                  <w:marTop w:val="0"/>
                  <w:marBottom w:val="0"/>
                  <w:divBdr>
                    <w:top w:val="none" w:sz="0" w:space="0" w:color="auto"/>
                    <w:left w:val="none" w:sz="0" w:space="0" w:color="auto"/>
                    <w:bottom w:val="none" w:sz="0" w:space="0" w:color="auto"/>
                    <w:right w:val="none" w:sz="0" w:space="0" w:color="auto"/>
                  </w:divBdr>
                  <w:divsChild>
                    <w:div w:id="1204057731">
                      <w:marLeft w:val="0"/>
                      <w:marRight w:val="0"/>
                      <w:marTop w:val="0"/>
                      <w:marBottom w:val="0"/>
                      <w:divBdr>
                        <w:top w:val="none" w:sz="0" w:space="0" w:color="auto"/>
                        <w:left w:val="none" w:sz="0" w:space="0" w:color="auto"/>
                        <w:bottom w:val="none" w:sz="0" w:space="0" w:color="auto"/>
                        <w:right w:val="none" w:sz="0" w:space="0" w:color="auto"/>
                      </w:divBdr>
                    </w:div>
                  </w:divsChild>
                </w:div>
                <w:div w:id="855579625">
                  <w:marLeft w:val="0"/>
                  <w:marRight w:val="0"/>
                  <w:marTop w:val="0"/>
                  <w:marBottom w:val="0"/>
                  <w:divBdr>
                    <w:top w:val="none" w:sz="0" w:space="0" w:color="auto"/>
                    <w:left w:val="none" w:sz="0" w:space="0" w:color="auto"/>
                    <w:bottom w:val="none" w:sz="0" w:space="0" w:color="auto"/>
                    <w:right w:val="none" w:sz="0" w:space="0" w:color="auto"/>
                  </w:divBdr>
                  <w:divsChild>
                    <w:div w:id="561253241">
                      <w:marLeft w:val="0"/>
                      <w:marRight w:val="0"/>
                      <w:marTop w:val="0"/>
                      <w:marBottom w:val="0"/>
                      <w:divBdr>
                        <w:top w:val="none" w:sz="0" w:space="0" w:color="auto"/>
                        <w:left w:val="none" w:sz="0" w:space="0" w:color="auto"/>
                        <w:bottom w:val="none" w:sz="0" w:space="0" w:color="auto"/>
                        <w:right w:val="none" w:sz="0" w:space="0" w:color="auto"/>
                      </w:divBdr>
                    </w:div>
                  </w:divsChild>
                </w:div>
                <w:div w:id="880365021">
                  <w:marLeft w:val="0"/>
                  <w:marRight w:val="0"/>
                  <w:marTop w:val="0"/>
                  <w:marBottom w:val="0"/>
                  <w:divBdr>
                    <w:top w:val="none" w:sz="0" w:space="0" w:color="auto"/>
                    <w:left w:val="none" w:sz="0" w:space="0" w:color="auto"/>
                    <w:bottom w:val="none" w:sz="0" w:space="0" w:color="auto"/>
                    <w:right w:val="none" w:sz="0" w:space="0" w:color="auto"/>
                  </w:divBdr>
                  <w:divsChild>
                    <w:div w:id="2061250141">
                      <w:marLeft w:val="0"/>
                      <w:marRight w:val="0"/>
                      <w:marTop w:val="0"/>
                      <w:marBottom w:val="0"/>
                      <w:divBdr>
                        <w:top w:val="none" w:sz="0" w:space="0" w:color="auto"/>
                        <w:left w:val="none" w:sz="0" w:space="0" w:color="auto"/>
                        <w:bottom w:val="none" w:sz="0" w:space="0" w:color="auto"/>
                        <w:right w:val="none" w:sz="0" w:space="0" w:color="auto"/>
                      </w:divBdr>
                    </w:div>
                  </w:divsChild>
                </w:div>
                <w:div w:id="894467287">
                  <w:marLeft w:val="0"/>
                  <w:marRight w:val="0"/>
                  <w:marTop w:val="0"/>
                  <w:marBottom w:val="0"/>
                  <w:divBdr>
                    <w:top w:val="none" w:sz="0" w:space="0" w:color="auto"/>
                    <w:left w:val="none" w:sz="0" w:space="0" w:color="auto"/>
                    <w:bottom w:val="none" w:sz="0" w:space="0" w:color="auto"/>
                    <w:right w:val="none" w:sz="0" w:space="0" w:color="auto"/>
                  </w:divBdr>
                  <w:divsChild>
                    <w:div w:id="1483428407">
                      <w:marLeft w:val="0"/>
                      <w:marRight w:val="0"/>
                      <w:marTop w:val="0"/>
                      <w:marBottom w:val="0"/>
                      <w:divBdr>
                        <w:top w:val="none" w:sz="0" w:space="0" w:color="auto"/>
                        <w:left w:val="none" w:sz="0" w:space="0" w:color="auto"/>
                        <w:bottom w:val="none" w:sz="0" w:space="0" w:color="auto"/>
                        <w:right w:val="none" w:sz="0" w:space="0" w:color="auto"/>
                      </w:divBdr>
                    </w:div>
                  </w:divsChild>
                </w:div>
                <w:div w:id="928467221">
                  <w:marLeft w:val="0"/>
                  <w:marRight w:val="0"/>
                  <w:marTop w:val="0"/>
                  <w:marBottom w:val="0"/>
                  <w:divBdr>
                    <w:top w:val="none" w:sz="0" w:space="0" w:color="auto"/>
                    <w:left w:val="none" w:sz="0" w:space="0" w:color="auto"/>
                    <w:bottom w:val="none" w:sz="0" w:space="0" w:color="auto"/>
                    <w:right w:val="none" w:sz="0" w:space="0" w:color="auto"/>
                  </w:divBdr>
                  <w:divsChild>
                    <w:div w:id="1256284061">
                      <w:marLeft w:val="0"/>
                      <w:marRight w:val="0"/>
                      <w:marTop w:val="0"/>
                      <w:marBottom w:val="0"/>
                      <w:divBdr>
                        <w:top w:val="none" w:sz="0" w:space="0" w:color="auto"/>
                        <w:left w:val="none" w:sz="0" w:space="0" w:color="auto"/>
                        <w:bottom w:val="none" w:sz="0" w:space="0" w:color="auto"/>
                        <w:right w:val="none" w:sz="0" w:space="0" w:color="auto"/>
                      </w:divBdr>
                    </w:div>
                  </w:divsChild>
                </w:div>
                <w:div w:id="938180453">
                  <w:marLeft w:val="0"/>
                  <w:marRight w:val="0"/>
                  <w:marTop w:val="0"/>
                  <w:marBottom w:val="0"/>
                  <w:divBdr>
                    <w:top w:val="none" w:sz="0" w:space="0" w:color="auto"/>
                    <w:left w:val="none" w:sz="0" w:space="0" w:color="auto"/>
                    <w:bottom w:val="none" w:sz="0" w:space="0" w:color="auto"/>
                    <w:right w:val="none" w:sz="0" w:space="0" w:color="auto"/>
                  </w:divBdr>
                  <w:divsChild>
                    <w:div w:id="1449738923">
                      <w:marLeft w:val="0"/>
                      <w:marRight w:val="0"/>
                      <w:marTop w:val="0"/>
                      <w:marBottom w:val="0"/>
                      <w:divBdr>
                        <w:top w:val="none" w:sz="0" w:space="0" w:color="auto"/>
                        <w:left w:val="none" w:sz="0" w:space="0" w:color="auto"/>
                        <w:bottom w:val="none" w:sz="0" w:space="0" w:color="auto"/>
                        <w:right w:val="none" w:sz="0" w:space="0" w:color="auto"/>
                      </w:divBdr>
                    </w:div>
                  </w:divsChild>
                </w:div>
                <w:div w:id="1045714632">
                  <w:marLeft w:val="0"/>
                  <w:marRight w:val="0"/>
                  <w:marTop w:val="0"/>
                  <w:marBottom w:val="0"/>
                  <w:divBdr>
                    <w:top w:val="none" w:sz="0" w:space="0" w:color="auto"/>
                    <w:left w:val="none" w:sz="0" w:space="0" w:color="auto"/>
                    <w:bottom w:val="none" w:sz="0" w:space="0" w:color="auto"/>
                    <w:right w:val="none" w:sz="0" w:space="0" w:color="auto"/>
                  </w:divBdr>
                  <w:divsChild>
                    <w:div w:id="370351181">
                      <w:marLeft w:val="0"/>
                      <w:marRight w:val="0"/>
                      <w:marTop w:val="0"/>
                      <w:marBottom w:val="0"/>
                      <w:divBdr>
                        <w:top w:val="none" w:sz="0" w:space="0" w:color="auto"/>
                        <w:left w:val="none" w:sz="0" w:space="0" w:color="auto"/>
                        <w:bottom w:val="none" w:sz="0" w:space="0" w:color="auto"/>
                        <w:right w:val="none" w:sz="0" w:space="0" w:color="auto"/>
                      </w:divBdr>
                    </w:div>
                  </w:divsChild>
                </w:div>
                <w:div w:id="1399086831">
                  <w:marLeft w:val="0"/>
                  <w:marRight w:val="0"/>
                  <w:marTop w:val="0"/>
                  <w:marBottom w:val="0"/>
                  <w:divBdr>
                    <w:top w:val="none" w:sz="0" w:space="0" w:color="auto"/>
                    <w:left w:val="none" w:sz="0" w:space="0" w:color="auto"/>
                    <w:bottom w:val="none" w:sz="0" w:space="0" w:color="auto"/>
                    <w:right w:val="none" w:sz="0" w:space="0" w:color="auto"/>
                  </w:divBdr>
                  <w:divsChild>
                    <w:div w:id="1884247025">
                      <w:marLeft w:val="0"/>
                      <w:marRight w:val="0"/>
                      <w:marTop w:val="0"/>
                      <w:marBottom w:val="0"/>
                      <w:divBdr>
                        <w:top w:val="none" w:sz="0" w:space="0" w:color="auto"/>
                        <w:left w:val="none" w:sz="0" w:space="0" w:color="auto"/>
                        <w:bottom w:val="none" w:sz="0" w:space="0" w:color="auto"/>
                        <w:right w:val="none" w:sz="0" w:space="0" w:color="auto"/>
                      </w:divBdr>
                    </w:div>
                  </w:divsChild>
                </w:div>
                <w:div w:id="1408922888">
                  <w:marLeft w:val="0"/>
                  <w:marRight w:val="0"/>
                  <w:marTop w:val="0"/>
                  <w:marBottom w:val="0"/>
                  <w:divBdr>
                    <w:top w:val="none" w:sz="0" w:space="0" w:color="auto"/>
                    <w:left w:val="none" w:sz="0" w:space="0" w:color="auto"/>
                    <w:bottom w:val="none" w:sz="0" w:space="0" w:color="auto"/>
                    <w:right w:val="none" w:sz="0" w:space="0" w:color="auto"/>
                  </w:divBdr>
                  <w:divsChild>
                    <w:div w:id="1864855986">
                      <w:marLeft w:val="0"/>
                      <w:marRight w:val="0"/>
                      <w:marTop w:val="0"/>
                      <w:marBottom w:val="0"/>
                      <w:divBdr>
                        <w:top w:val="none" w:sz="0" w:space="0" w:color="auto"/>
                        <w:left w:val="none" w:sz="0" w:space="0" w:color="auto"/>
                        <w:bottom w:val="none" w:sz="0" w:space="0" w:color="auto"/>
                        <w:right w:val="none" w:sz="0" w:space="0" w:color="auto"/>
                      </w:divBdr>
                    </w:div>
                  </w:divsChild>
                </w:div>
                <w:div w:id="1523979122">
                  <w:marLeft w:val="0"/>
                  <w:marRight w:val="0"/>
                  <w:marTop w:val="0"/>
                  <w:marBottom w:val="0"/>
                  <w:divBdr>
                    <w:top w:val="none" w:sz="0" w:space="0" w:color="auto"/>
                    <w:left w:val="none" w:sz="0" w:space="0" w:color="auto"/>
                    <w:bottom w:val="none" w:sz="0" w:space="0" w:color="auto"/>
                    <w:right w:val="none" w:sz="0" w:space="0" w:color="auto"/>
                  </w:divBdr>
                  <w:divsChild>
                    <w:div w:id="1780041">
                      <w:marLeft w:val="0"/>
                      <w:marRight w:val="0"/>
                      <w:marTop w:val="0"/>
                      <w:marBottom w:val="0"/>
                      <w:divBdr>
                        <w:top w:val="none" w:sz="0" w:space="0" w:color="auto"/>
                        <w:left w:val="none" w:sz="0" w:space="0" w:color="auto"/>
                        <w:bottom w:val="none" w:sz="0" w:space="0" w:color="auto"/>
                        <w:right w:val="none" w:sz="0" w:space="0" w:color="auto"/>
                      </w:divBdr>
                    </w:div>
                  </w:divsChild>
                </w:div>
                <w:div w:id="1526136992">
                  <w:marLeft w:val="0"/>
                  <w:marRight w:val="0"/>
                  <w:marTop w:val="0"/>
                  <w:marBottom w:val="0"/>
                  <w:divBdr>
                    <w:top w:val="none" w:sz="0" w:space="0" w:color="auto"/>
                    <w:left w:val="none" w:sz="0" w:space="0" w:color="auto"/>
                    <w:bottom w:val="none" w:sz="0" w:space="0" w:color="auto"/>
                    <w:right w:val="none" w:sz="0" w:space="0" w:color="auto"/>
                  </w:divBdr>
                  <w:divsChild>
                    <w:div w:id="346640132">
                      <w:marLeft w:val="0"/>
                      <w:marRight w:val="0"/>
                      <w:marTop w:val="0"/>
                      <w:marBottom w:val="0"/>
                      <w:divBdr>
                        <w:top w:val="none" w:sz="0" w:space="0" w:color="auto"/>
                        <w:left w:val="none" w:sz="0" w:space="0" w:color="auto"/>
                        <w:bottom w:val="none" w:sz="0" w:space="0" w:color="auto"/>
                        <w:right w:val="none" w:sz="0" w:space="0" w:color="auto"/>
                      </w:divBdr>
                    </w:div>
                  </w:divsChild>
                </w:div>
                <w:div w:id="1538658988">
                  <w:marLeft w:val="0"/>
                  <w:marRight w:val="0"/>
                  <w:marTop w:val="0"/>
                  <w:marBottom w:val="0"/>
                  <w:divBdr>
                    <w:top w:val="none" w:sz="0" w:space="0" w:color="auto"/>
                    <w:left w:val="none" w:sz="0" w:space="0" w:color="auto"/>
                    <w:bottom w:val="none" w:sz="0" w:space="0" w:color="auto"/>
                    <w:right w:val="none" w:sz="0" w:space="0" w:color="auto"/>
                  </w:divBdr>
                  <w:divsChild>
                    <w:div w:id="392237139">
                      <w:marLeft w:val="0"/>
                      <w:marRight w:val="0"/>
                      <w:marTop w:val="0"/>
                      <w:marBottom w:val="0"/>
                      <w:divBdr>
                        <w:top w:val="none" w:sz="0" w:space="0" w:color="auto"/>
                        <w:left w:val="none" w:sz="0" w:space="0" w:color="auto"/>
                        <w:bottom w:val="none" w:sz="0" w:space="0" w:color="auto"/>
                        <w:right w:val="none" w:sz="0" w:space="0" w:color="auto"/>
                      </w:divBdr>
                    </w:div>
                  </w:divsChild>
                </w:div>
                <w:div w:id="1603101352">
                  <w:marLeft w:val="0"/>
                  <w:marRight w:val="0"/>
                  <w:marTop w:val="0"/>
                  <w:marBottom w:val="0"/>
                  <w:divBdr>
                    <w:top w:val="none" w:sz="0" w:space="0" w:color="auto"/>
                    <w:left w:val="none" w:sz="0" w:space="0" w:color="auto"/>
                    <w:bottom w:val="none" w:sz="0" w:space="0" w:color="auto"/>
                    <w:right w:val="none" w:sz="0" w:space="0" w:color="auto"/>
                  </w:divBdr>
                  <w:divsChild>
                    <w:div w:id="670715482">
                      <w:marLeft w:val="0"/>
                      <w:marRight w:val="0"/>
                      <w:marTop w:val="0"/>
                      <w:marBottom w:val="0"/>
                      <w:divBdr>
                        <w:top w:val="none" w:sz="0" w:space="0" w:color="auto"/>
                        <w:left w:val="none" w:sz="0" w:space="0" w:color="auto"/>
                        <w:bottom w:val="none" w:sz="0" w:space="0" w:color="auto"/>
                        <w:right w:val="none" w:sz="0" w:space="0" w:color="auto"/>
                      </w:divBdr>
                    </w:div>
                  </w:divsChild>
                </w:div>
                <w:div w:id="1629239148">
                  <w:marLeft w:val="0"/>
                  <w:marRight w:val="0"/>
                  <w:marTop w:val="0"/>
                  <w:marBottom w:val="0"/>
                  <w:divBdr>
                    <w:top w:val="none" w:sz="0" w:space="0" w:color="auto"/>
                    <w:left w:val="none" w:sz="0" w:space="0" w:color="auto"/>
                    <w:bottom w:val="none" w:sz="0" w:space="0" w:color="auto"/>
                    <w:right w:val="none" w:sz="0" w:space="0" w:color="auto"/>
                  </w:divBdr>
                  <w:divsChild>
                    <w:div w:id="671303531">
                      <w:marLeft w:val="0"/>
                      <w:marRight w:val="0"/>
                      <w:marTop w:val="0"/>
                      <w:marBottom w:val="0"/>
                      <w:divBdr>
                        <w:top w:val="none" w:sz="0" w:space="0" w:color="auto"/>
                        <w:left w:val="none" w:sz="0" w:space="0" w:color="auto"/>
                        <w:bottom w:val="none" w:sz="0" w:space="0" w:color="auto"/>
                        <w:right w:val="none" w:sz="0" w:space="0" w:color="auto"/>
                      </w:divBdr>
                    </w:div>
                  </w:divsChild>
                </w:div>
                <w:div w:id="1665624659">
                  <w:marLeft w:val="0"/>
                  <w:marRight w:val="0"/>
                  <w:marTop w:val="0"/>
                  <w:marBottom w:val="0"/>
                  <w:divBdr>
                    <w:top w:val="none" w:sz="0" w:space="0" w:color="auto"/>
                    <w:left w:val="none" w:sz="0" w:space="0" w:color="auto"/>
                    <w:bottom w:val="none" w:sz="0" w:space="0" w:color="auto"/>
                    <w:right w:val="none" w:sz="0" w:space="0" w:color="auto"/>
                  </w:divBdr>
                  <w:divsChild>
                    <w:div w:id="816260234">
                      <w:marLeft w:val="0"/>
                      <w:marRight w:val="0"/>
                      <w:marTop w:val="0"/>
                      <w:marBottom w:val="0"/>
                      <w:divBdr>
                        <w:top w:val="none" w:sz="0" w:space="0" w:color="auto"/>
                        <w:left w:val="none" w:sz="0" w:space="0" w:color="auto"/>
                        <w:bottom w:val="none" w:sz="0" w:space="0" w:color="auto"/>
                        <w:right w:val="none" w:sz="0" w:space="0" w:color="auto"/>
                      </w:divBdr>
                    </w:div>
                  </w:divsChild>
                </w:div>
                <w:div w:id="1677616434">
                  <w:marLeft w:val="0"/>
                  <w:marRight w:val="0"/>
                  <w:marTop w:val="0"/>
                  <w:marBottom w:val="0"/>
                  <w:divBdr>
                    <w:top w:val="none" w:sz="0" w:space="0" w:color="auto"/>
                    <w:left w:val="none" w:sz="0" w:space="0" w:color="auto"/>
                    <w:bottom w:val="none" w:sz="0" w:space="0" w:color="auto"/>
                    <w:right w:val="none" w:sz="0" w:space="0" w:color="auto"/>
                  </w:divBdr>
                  <w:divsChild>
                    <w:div w:id="1161891517">
                      <w:marLeft w:val="0"/>
                      <w:marRight w:val="0"/>
                      <w:marTop w:val="0"/>
                      <w:marBottom w:val="0"/>
                      <w:divBdr>
                        <w:top w:val="none" w:sz="0" w:space="0" w:color="auto"/>
                        <w:left w:val="none" w:sz="0" w:space="0" w:color="auto"/>
                        <w:bottom w:val="none" w:sz="0" w:space="0" w:color="auto"/>
                        <w:right w:val="none" w:sz="0" w:space="0" w:color="auto"/>
                      </w:divBdr>
                    </w:div>
                  </w:divsChild>
                </w:div>
                <w:div w:id="1744375676">
                  <w:marLeft w:val="0"/>
                  <w:marRight w:val="0"/>
                  <w:marTop w:val="0"/>
                  <w:marBottom w:val="0"/>
                  <w:divBdr>
                    <w:top w:val="none" w:sz="0" w:space="0" w:color="auto"/>
                    <w:left w:val="none" w:sz="0" w:space="0" w:color="auto"/>
                    <w:bottom w:val="none" w:sz="0" w:space="0" w:color="auto"/>
                    <w:right w:val="none" w:sz="0" w:space="0" w:color="auto"/>
                  </w:divBdr>
                  <w:divsChild>
                    <w:div w:id="539631517">
                      <w:marLeft w:val="0"/>
                      <w:marRight w:val="0"/>
                      <w:marTop w:val="0"/>
                      <w:marBottom w:val="0"/>
                      <w:divBdr>
                        <w:top w:val="none" w:sz="0" w:space="0" w:color="auto"/>
                        <w:left w:val="none" w:sz="0" w:space="0" w:color="auto"/>
                        <w:bottom w:val="none" w:sz="0" w:space="0" w:color="auto"/>
                        <w:right w:val="none" w:sz="0" w:space="0" w:color="auto"/>
                      </w:divBdr>
                    </w:div>
                  </w:divsChild>
                </w:div>
                <w:div w:id="1783845207">
                  <w:marLeft w:val="0"/>
                  <w:marRight w:val="0"/>
                  <w:marTop w:val="0"/>
                  <w:marBottom w:val="0"/>
                  <w:divBdr>
                    <w:top w:val="none" w:sz="0" w:space="0" w:color="auto"/>
                    <w:left w:val="none" w:sz="0" w:space="0" w:color="auto"/>
                    <w:bottom w:val="none" w:sz="0" w:space="0" w:color="auto"/>
                    <w:right w:val="none" w:sz="0" w:space="0" w:color="auto"/>
                  </w:divBdr>
                  <w:divsChild>
                    <w:div w:id="958534513">
                      <w:marLeft w:val="0"/>
                      <w:marRight w:val="0"/>
                      <w:marTop w:val="0"/>
                      <w:marBottom w:val="0"/>
                      <w:divBdr>
                        <w:top w:val="none" w:sz="0" w:space="0" w:color="auto"/>
                        <w:left w:val="none" w:sz="0" w:space="0" w:color="auto"/>
                        <w:bottom w:val="none" w:sz="0" w:space="0" w:color="auto"/>
                        <w:right w:val="none" w:sz="0" w:space="0" w:color="auto"/>
                      </w:divBdr>
                    </w:div>
                  </w:divsChild>
                </w:div>
                <w:div w:id="1788113261">
                  <w:marLeft w:val="0"/>
                  <w:marRight w:val="0"/>
                  <w:marTop w:val="0"/>
                  <w:marBottom w:val="0"/>
                  <w:divBdr>
                    <w:top w:val="none" w:sz="0" w:space="0" w:color="auto"/>
                    <w:left w:val="none" w:sz="0" w:space="0" w:color="auto"/>
                    <w:bottom w:val="none" w:sz="0" w:space="0" w:color="auto"/>
                    <w:right w:val="none" w:sz="0" w:space="0" w:color="auto"/>
                  </w:divBdr>
                  <w:divsChild>
                    <w:div w:id="1239636367">
                      <w:marLeft w:val="0"/>
                      <w:marRight w:val="0"/>
                      <w:marTop w:val="0"/>
                      <w:marBottom w:val="0"/>
                      <w:divBdr>
                        <w:top w:val="none" w:sz="0" w:space="0" w:color="auto"/>
                        <w:left w:val="none" w:sz="0" w:space="0" w:color="auto"/>
                        <w:bottom w:val="none" w:sz="0" w:space="0" w:color="auto"/>
                        <w:right w:val="none" w:sz="0" w:space="0" w:color="auto"/>
                      </w:divBdr>
                    </w:div>
                  </w:divsChild>
                </w:div>
                <w:div w:id="1820535298">
                  <w:marLeft w:val="0"/>
                  <w:marRight w:val="0"/>
                  <w:marTop w:val="0"/>
                  <w:marBottom w:val="0"/>
                  <w:divBdr>
                    <w:top w:val="none" w:sz="0" w:space="0" w:color="auto"/>
                    <w:left w:val="none" w:sz="0" w:space="0" w:color="auto"/>
                    <w:bottom w:val="none" w:sz="0" w:space="0" w:color="auto"/>
                    <w:right w:val="none" w:sz="0" w:space="0" w:color="auto"/>
                  </w:divBdr>
                  <w:divsChild>
                    <w:div w:id="1282178623">
                      <w:marLeft w:val="0"/>
                      <w:marRight w:val="0"/>
                      <w:marTop w:val="0"/>
                      <w:marBottom w:val="0"/>
                      <w:divBdr>
                        <w:top w:val="none" w:sz="0" w:space="0" w:color="auto"/>
                        <w:left w:val="none" w:sz="0" w:space="0" w:color="auto"/>
                        <w:bottom w:val="none" w:sz="0" w:space="0" w:color="auto"/>
                        <w:right w:val="none" w:sz="0" w:space="0" w:color="auto"/>
                      </w:divBdr>
                    </w:div>
                  </w:divsChild>
                </w:div>
                <w:div w:id="1952590022">
                  <w:marLeft w:val="0"/>
                  <w:marRight w:val="0"/>
                  <w:marTop w:val="0"/>
                  <w:marBottom w:val="0"/>
                  <w:divBdr>
                    <w:top w:val="none" w:sz="0" w:space="0" w:color="auto"/>
                    <w:left w:val="none" w:sz="0" w:space="0" w:color="auto"/>
                    <w:bottom w:val="none" w:sz="0" w:space="0" w:color="auto"/>
                    <w:right w:val="none" w:sz="0" w:space="0" w:color="auto"/>
                  </w:divBdr>
                  <w:divsChild>
                    <w:div w:id="1253465101">
                      <w:marLeft w:val="0"/>
                      <w:marRight w:val="0"/>
                      <w:marTop w:val="0"/>
                      <w:marBottom w:val="0"/>
                      <w:divBdr>
                        <w:top w:val="none" w:sz="0" w:space="0" w:color="auto"/>
                        <w:left w:val="none" w:sz="0" w:space="0" w:color="auto"/>
                        <w:bottom w:val="none" w:sz="0" w:space="0" w:color="auto"/>
                        <w:right w:val="none" w:sz="0" w:space="0" w:color="auto"/>
                      </w:divBdr>
                    </w:div>
                  </w:divsChild>
                </w:div>
                <w:div w:id="2005469291">
                  <w:marLeft w:val="0"/>
                  <w:marRight w:val="0"/>
                  <w:marTop w:val="0"/>
                  <w:marBottom w:val="0"/>
                  <w:divBdr>
                    <w:top w:val="none" w:sz="0" w:space="0" w:color="auto"/>
                    <w:left w:val="none" w:sz="0" w:space="0" w:color="auto"/>
                    <w:bottom w:val="none" w:sz="0" w:space="0" w:color="auto"/>
                    <w:right w:val="none" w:sz="0" w:space="0" w:color="auto"/>
                  </w:divBdr>
                  <w:divsChild>
                    <w:div w:id="782575178">
                      <w:marLeft w:val="0"/>
                      <w:marRight w:val="0"/>
                      <w:marTop w:val="0"/>
                      <w:marBottom w:val="0"/>
                      <w:divBdr>
                        <w:top w:val="none" w:sz="0" w:space="0" w:color="auto"/>
                        <w:left w:val="none" w:sz="0" w:space="0" w:color="auto"/>
                        <w:bottom w:val="none" w:sz="0" w:space="0" w:color="auto"/>
                        <w:right w:val="none" w:sz="0" w:space="0" w:color="auto"/>
                      </w:divBdr>
                    </w:div>
                  </w:divsChild>
                </w:div>
                <w:div w:id="2011634955">
                  <w:marLeft w:val="0"/>
                  <w:marRight w:val="0"/>
                  <w:marTop w:val="0"/>
                  <w:marBottom w:val="0"/>
                  <w:divBdr>
                    <w:top w:val="none" w:sz="0" w:space="0" w:color="auto"/>
                    <w:left w:val="none" w:sz="0" w:space="0" w:color="auto"/>
                    <w:bottom w:val="none" w:sz="0" w:space="0" w:color="auto"/>
                    <w:right w:val="none" w:sz="0" w:space="0" w:color="auto"/>
                  </w:divBdr>
                  <w:divsChild>
                    <w:div w:id="933247327">
                      <w:marLeft w:val="0"/>
                      <w:marRight w:val="0"/>
                      <w:marTop w:val="0"/>
                      <w:marBottom w:val="0"/>
                      <w:divBdr>
                        <w:top w:val="none" w:sz="0" w:space="0" w:color="auto"/>
                        <w:left w:val="none" w:sz="0" w:space="0" w:color="auto"/>
                        <w:bottom w:val="none" w:sz="0" w:space="0" w:color="auto"/>
                        <w:right w:val="none" w:sz="0" w:space="0" w:color="auto"/>
                      </w:divBdr>
                    </w:div>
                  </w:divsChild>
                </w:div>
                <w:div w:id="2015109758">
                  <w:marLeft w:val="0"/>
                  <w:marRight w:val="0"/>
                  <w:marTop w:val="0"/>
                  <w:marBottom w:val="0"/>
                  <w:divBdr>
                    <w:top w:val="none" w:sz="0" w:space="0" w:color="auto"/>
                    <w:left w:val="none" w:sz="0" w:space="0" w:color="auto"/>
                    <w:bottom w:val="none" w:sz="0" w:space="0" w:color="auto"/>
                    <w:right w:val="none" w:sz="0" w:space="0" w:color="auto"/>
                  </w:divBdr>
                  <w:divsChild>
                    <w:div w:id="64300121">
                      <w:marLeft w:val="0"/>
                      <w:marRight w:val="0"/>
                      <w:marTop w:val="0"/>
                      <w:marBottom w:val="0"/>
                      <w:divBdr>
                        <w:top w:val="none" w:sz="0" w:space="0" w:color="auto"/>
                        <w:left w:val="none" w:sz="0" w:space="0" w:color="auto"/>
                        <w:bottom w:val="none" w:sz="0" w:space="0" w:color="auto"/>
                        <w:right w:val="none" w:sz="0" w:space="0" w:color="auto"/>
                      </w:divBdr>
                    </w:div>
                  </w:divsChild>
                </w:div>
                <w:div w:id="2035114633">
                  <w:marLeft w:val="0"/>
                  <w:marRight w:val="0"/>
                  <w:marTop w:val="0"/>
                  <w:marBottom w:val="0"/>
                  <w:divBdr>
                    <w:top w:val="none" w:sz="0" w:space="0" w:color="auto"/>
                    <w:left w:val="none" w:sz="0" w:space="0" w:color="auto"/>
                    <w:bottom w:val="none" w:sz="0" w:space="0" w:color="auto"/>
                    <w:right w:val="none" w:sz="0" w:space="0" w:color="auto"/>
                  </w:divBdr>
                  <w:divsChild>
                    <w:div w:id="810754871">
                      <w:marLeft w:val="0"/>
                      <w:marRight w:val="0"/>
                      <w:marTop w:val="0"/>
                      <w:marBottom w:val="0"/>
                      <w:divBdr>
                        <w:top w:val="none" w:sz="0" w:space="0" w:color="auto"/>
                        <w:left w:val="none" w:sz="0" w:space="0" w:color="auto"/>
                        <w:bottom w:val="none" w:sz="0" w:space="0" w:color="auto"/>
                        <w:right w:val="none" w:sz="0" w:space="0" w:color="auto"/>
                      </w:divBdr>
                    </w:div>
                  </w:divsChild>
                </w:div>
                <w:div w:id="2041583581">
                  <w:marLeft w:val="0"/>
                  <w:marRight w:val="0"/>
                  <w:marTop w:val="0"/>
                  <w:marBottom w:val="0"/>
                  <w:divBdr>
                    <w:top w:val="none" w:sz="0" w:space="0" w:color="auto"/>
                    <w:left w:val="none" w:sz="0" w:space="0" w:color="auto"/>
                    <w:bottom w:val="none" w:sz="0" w:space="0" w:color="auto"/>
                    <w:right w:val="none" w:sz="0" w:space="0" w:color="auto"/>
                  </w:divBdr>
                  <w:divsChild>
                    <w:div w:id="1525316223">
                      <w:marLeft w:val="0"/>
                      <w:marRight w:val="0"/>
                      <w:marTop w:val="0"/>
                      <w:marBottom w:val="0"/>
                      <w:divBdr>
                        <w:top w:val="none" w:sz="0" w:space="0" w:color="auto"/>
                        <w:left w:val="none" w:sz="0" w:space="0" w:color="auto"/>
                        <w:bottom w:val="none" w:sz="0" w:space="0" w:color="auto"/>
                        <w:right w:val="none" w:sz="0" w:space="0" w:color="auto"/>
                      </w:divBdr>
                    </w:div>
                  </w:divsChild>
                </w:div>
                <w:div w:id="2051221309">
                  <w:marLeft w:val="0"/>
                  <w:marRight w:val="0"/>
                  <w:marTop w:val="0"/>
                  <w:marBottom w:val="0"/>
                  <w:divBdr>
                    <w:top w:val="none" w:sz="0" w:space="0" w:color="auto"/>
                    <w:left w:val="none" w:sz="0" w:space="0" w:color="auto"/>
                    <w:bottom w:val="none" w:sz="0" w:space="0" w:color="auto"/>
                    <w:right w:val="none" w:sz="0" w:space="0" w:color="auto"/>
                  </w:divBdr>
                  <w:divsChild>
                    <w:div w:id="1218589613">
                      <w:marLeft w:val="0"/>
                      <w:marRight w:val="0"/>
                      <w:marTop w:val="0"/>
                      <w:marBottom w:val="0"/>
                      <w:divBdr>
                        <w:top w:val="none" w:sz="0" w:space="0" w:color="auto"/>
                        <w:left w:val="none" w:sz="0" w:space="0" w:color="auto"/>
                        <w:bottom w:val="none" w:sz="0" w:space="0" w:color="auto"/>
                        <w:right w:val="none" w:sz="0" w:space="0" w:color="auto"/>
                      </w:divBdr>
                    </w:div>
                  </w:divsChild>
                </w:div>
                <w:div w:id="2080710286">
                  <w:marLeft w:val="0"/>
                  <w:marRight w:val="0"/>
                  <w:marTop w:val="0"/>
                  <w:marBottom w:val="0"/>
                  <w:divBdr>
                    <w:top w:val="none" w:sz="0" w:space="0" w:color="auto"/>
                    <w:left w:val="none" w:sz="0" w:space="0" w:color="auto"/>
                    <w:bottom w:val="none" w:sz="0" w:space="0" w:color="auto"/>
                    <w:right w:val="none" w:sz="0" w:space="0" w:color="auto"/>
                  </w:divBdr>
                  <w:divsChild>
                    <w:div w:id="1006052775">
                      <w:marLeft w:val="0"/>
                      <w:marRight w:val="0"/>
                      <w:marTop w:val="0"/>
                      <w:marBottom w:val="0"/>
                      <w:divBdr>
                        <w:top w:val="none" w:sz="0" w:space="0" w:color="auto"/>
                        <w:left w:val="none" w:sz="0" w:space="0" w:color="auto"/>
                        <w:bottom w:val="none" w:sz="0" w:space="0" w:color="auto"/>
                        <w:right w:val="none" w:sz="0" w:space="0" w:color="auto"/>
                      </w:divBdr>
                    </w:div>
                  </w:divsChild>
                </w:div>
                <w:div w:id="2116360276">
                  <w:marLeft w:val="0"/>
                  <w:marRight w:val="0"/>
                  <w:marTop w:val="0"/>
                  <w:marBottom w:val="0"/>
                  <w:divBdr>
                    <w:top w:val="none" w:sz="0" w:space="0" w:color="auto"/>
                    <w:left w:val="none" w:sz="0" w:space="0" w:color="auto"/>
                    <w:bottom w:val="none" w:sz="0" w:space="0" w:color="auto"/>
                    <w:right w:val="none" w:sz="0" w:space="0" w:color="auto"/>
                  </w:divBdr>
                  <w:divsChild>
                    <w:div w:id="122737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857794">
          <w:marLeft w:val="0"/>
          <w:marRight w:val="0"/>
          <w:marTop w:val="0"/>
          <w:marBottom w:val="0"/>
          <w:divBdr>
            <w:top w:val="none" w:sz="0" w:space="0" w:color="auto"/>
            <w:left w:val="none" w:sz="0" w:space="0" w:color="auto"/>
            <w:bottom w:val="none" w:sz="0" w:space="0" w:color="auto"/>
            <w:right w:val="none" w:sz="0" w:space="0" w:color="auto"/>
          </w:divBdr>
        </w:div>
        <w:div w:id="1388215000">
          <w:marLeft w:val="0"/>
          <w:marRight w:val="0"/>
          <w:marTop w:val="0"/>
          <w:marBottom w:val="0"/>
          <w:divBdr>
            <w:top w:val="none" w:sz="0" w:space="0" w:color="auto"/>
            <w:left w:val="none" w:sz="0" w:space="0" w:color="auto"/>
            <w:bottom w:val="none" w:sz="0" w:space="0" w:color="auto"/>
            <w:right w:val="none" w:sz="0" w:space="0" w:color="auto"/>
          </w:divBdr>
          <w:divsChild>
            <w:div w:id="2113671455">
              <w:marLeft w:val="0"/>
              <w:marRight w:val="0"/>
              <w:marTop w:val="30"/>
              <w:marBottom w:val="30"/>
              <w:divBdr>
                <w:top w:val="none" w:sz="0" w:space="0" w:color="auto"/>
                <w:left w:val="none" w:sz="0" w:space="0" w:color="auto"/>
                <w:bottom w:val="none" w:sz="0" w:space="0" w:color="auto"/>
                <w:right w:val="none" w:sz="0" w:space="0" w:color="auto"/>
              </w:divBdr>
              <w:divsChild>
                <w:div w:id="10768416">
                  <w:marLeft w:val="0"/>
                  <w:marRight w:val="0"/>
                  <w:marTop w:val="0"/>
                  <w:marBottom w:val="0"/>
                  <w:divBdr>
                    <w:top w:val="none" w:sz="0" w:space="0" w:color="auto"/>
                    <w:left w:val="none" w:sz="0" w:space="0" w:color="auto"/>
                    <w:bottom w:val="none" w:sz="0" w:space="0" w:color="auto"/>
                    <w:right w:val="none" w:sz="0" w:space="0" w:color="auto"/>
                  </w:divBdr>
                  <w:divsChild>
                    <w:div w:id="2023438123">
                      <w:marLeft w:val="0"/>
                      <w:marRight w:val="0"/>
                      <w:marTop w:val="0"/>
                      <w:marBottom w:val="0"/>
                      <w:divBdr>
                        <w:top w:val="none" w:sz="0" w:space="0" w:color="auto"/>
                        <w:left w:val="none" w:sz="0" w:space="0" w:color="auto"/>
                        <w:bottom w:val="none" w:sz="0" w:space="0" w:color="auto"/>
                        <w:right w:val="none" w:sz="0" w:space="0" w:color="auto"/>
                      </w:divBdr>
                    </w:div>
                  </w:divsChild>
                </w:div>
                <w:div w:id="142159089">
                  <w:marLeft w:val="0"/>
                  <w:marRight w:val="0"/>
                  <w:marTop w:val="0"/>
                  <w:marBottom w:val="0"/>
                  <w:divBdr>
                    <w:top w:val="none" w:sz="0" w:space="0" w:color="auto"/>
                    <w:left w:val="none" w:sz="0" w:space="0" w:color="auto"/>
                    <w:bottom w:val="none" w:sz="0" w:space="0" w:color="auto"/>
                    <w:right w:val="none" w:sz="0" w:space="0" w:color="auto"/>
                  </w:divBdr>
                  <w:divsChild>
                    <w:div w:id="1908563998">
                      <w:marLeft w:val="0"/>
                      <w:marRight w:val="0"/>
                      <w:marTop w:val="0"/>
                      <w:marBottom w:val="0"/>
                      <w:divBdr>
                        <w:top w:val="none" w:sz="0" w:space="0" w:color="auto"/>
                        <w:left w:val="none" w:sz="0" w:space="0" w:color="auto"/>
                        <w:bottom w:val="none" w:sz="0" w:space="0" w:color="auto"/>
                        <w:right w:val="none" w:sz="0" w:space="0" w:color="auto"/>
                      </w:divBdr>
                    </w:div>
                  </w:divsChild>
                </w:div>
                <w:div w:id="165483040">
                  <w:marLeft w:val="0"/>
                  <w:marRight w:val="0"/>
                  <w:marTop w:val="0"/>
                  <w:marBottom w:val="0"/>
                  <w:divBdr>
                    <w:top w:val="none" w:sz="0" w:space="0" w:color="auto"/>
                    <w:left w:val="none" w:sz="0" w:space="0" w:color="auto"/>
                    <w:bottom w:val="none" w:sz="0" w:space="0" w:color="auto"/>
                    <w:right w:val="none" w:sz="0" w:space="0" w:color="auto"/>
                  </w:divBdr>
                  <w:divsChild>
                    <w:div w:id="99302415">
                      <w:marLeft w:val="0"/>
                      <w:marRight w:val="0"/>
                      <w:marTop w:val="0"/>
                      <w:marBottom w:val="0"/>
                      <w:divBdr>
                        <w:top w:val="none" w:sz="0" w:space="0" w:color="auto"/>
                        <w:left w:val="none" w:sz="0" w:space="0" w:color="auto"/>
                        <w:bottom w:val="none" w:sz="0" w:space="0" w:color="auto"/>
                        <w:right w:val="none" w:sz="0" w:space="0" w:color="auto"/>
                      </w:divBdr>
                    </w:div>
                    <w:div w:id="623730755">
                      <w:marLeft w:val="0"/>
                      <w:marRight w:val="0"/>
                      <w:marTop w:val="0"/>
                      <w:marBottom w:val="0"/>
                      <w:divBdr>
                        <w:top w:val="none" w:sz="0" w:space="0" w:color="auto"/>
                        <w:left w:val="none" w:sz="0" w:space="0" w:color="auto"/>
                        <w:bottom w:val="none" w:sz="0" w:space="0" w:color="auto"/>
                        <w:right w:val="none" w:sz="0" w:space="0" w:color="auto"/>
                      </w:divBdr>
                    </w:div>
                  </w:divsChild>
                </w:div>
                <w:div w:id="200166782">
                  <w:marLeft w:val="0"/>
                  <w:marRight w:val="0"/>
                  <w:marTop w:val="0"/>
                  <w:marBottom w:val="0"/>
                  <w:divBdr>
                    <w:top w:val="none" w:sz="0" w:space="0" w:color="auto"/>
                    <w:left w:val="none" w:sz="0" w:space="0" w:color="auto"/>
                    <w:bottom w:val="none" w:sz="0" w:space="0" w:color="auto"/>
                    <w:right w:val="none" w:sz="0" w:space="0" w:color="auto"/>
                  </w:divBdr>
                  <w:divsChild>
                    <w:div w:id="775978467">
                      <w:marLeft w:val="0"/>
                      <w:marRight w:val="0"/>
                      <w:marTop w:val="0"/>
                      <w:marBottom w:val="0"/>
                      <w:divBdr>
                        <w:top w:val="none" w:sz="0" w:space="0" w:color="auto"/>
                        <w:left w:val="none" w:sz="0" w:space="0" w:color="auto"/>
                        <w:bottom w:val="none" w:sz="0" w:space="0" w:color="auto"/>
                        <w:right w:val="none" w:sz="0" w:space="0" w:color="auto"/>
                      </w:divBdr>
                    </w:div>
                  </w:divsChild>
                </w:div>
                <w:div w:id="239019598">
                  <w:marLeft w:val="0"/>
                  <w:marRight w:val="0"/>
                  <w:marTop w:val="0"/>
                  <w:marBottom w:val="0"/>
                  <w:divBdr>
                    <w:top w:val="none" w:sz="0" w:space="0" w:color="auto"/>
                    <w:left w:val="none" w:sz="0" w:space="0" w:color="auto"/>
                    <w:bottom w:val="none" w:sz="0" w:space="0" w:color="auto"/>
                    <w:right w:val="none" w:sz="0" w:space="0" w:color="auto"/>
                  </w:divBdr>
                  <w:divsChild>
                    <w:div w:id="1789011461">
                      <w:marLeft w:val="0"/>
                      <w:marRight w:val="0"/>
                      <w:marTop w:val="0"/>
                      <w:marBottom w:val="0"/>
                      <w:divBdr>
                        <w:top w:val="none" w:sz="0" w:space="0" w:color="auto"/>
                        <w:left w:val="none" w:sz="0" w:space="0" w:color="auto"/>
                        <w:bottom w:val="none" w:sz="0" w:space="0" w:color="auto"/>
                        <w:right w:val="none" w:sz="0" w:space="0" w:color="auto"/>
                      </w:divBdr>
                    </w:div>
                  </w:divsChild>
                </w:div>
                <w:div w:id="239095679">
                  <w:marLeft w:val="0"/>
                  <w:marRight w:val="0"/>
                  <w:marTop w:val="0"/>
                  <w:marBottom w:val="0"/>
                  <w:divBdr>
                    <w:top w:val="none" w:sz="0" w:space="0" w:color="auto"/>
                    <w:left w:val="none" w:sz="0" w:space="0" w:color="auto"/>
                    <w:bottom w:val="none" w:sz="0" w:space="0" w:color="auto"/>
                    <w:right w:val="none" w:sz="0" w:space="0" w:color="auto"/>
                  </w:divBdr>
                  <w:divsChild>
                    <w:div w:id="2138596326">
                      <w:marLeft w:val="0"/>
                      <w:marRight w:val="0"/>
                      <w:marTop w:val="0"/>
                      <w:marBottom w:val="0"/>
                      <w:divBdr>
                        <w:top w:val="none" w:sz="0" w:space="0" w:color="auto"/>
                        <w:left w:val="none" w:sz="0" w:space="0" w:color="auto"/>
                        <w:bottom w:val="none" w:sz="0" w:space="0" w:color="auto"/>
                        <w:right w:val="none" w:sz="0" w:space="0" w:color="auto"/>
                      </w:divBdr>
                    </w:div>
                  </w:divsChild>
                </w:div>
                <w:div w:id="282735255">
                  <w:marLeft w:val="0"/>
                  <w:marRight w:val="0"/>
                  <w:marTop w:val="0"/>
                  <w:marBottom w:val="0"/>
                  <w:divBdr>
                    <w:top w:val="none" w:sz="0" w:space="0" w:color="auto"/>
                    <w:left w:val="none" w:sz="0" w:space="0" w:color="auto"/>
                    <w:bottom w:val="none" w:sz="0" w:space="0" w:color="auto"/>
                    <w:right w:val="none" w:sz="0" w:space="0" w:color="auto"/>
                  </w:divBdr>
                  <w:divsChild>
                    <w:div w:id="554242600">
                      <w:marLeft w:val="0"/>
                      <w:marRight w:val="0"/>
                      <w:marTop w:val="0"/>
                      <w:marBottom w:val="0"/>
                      <w:divBdr>
                        <w:top w:val="none" w:sz="0" w:space="0" w:color="auto"/>
                        <w:left w:val="none" w:sz="0" w:space="0" w:color="auto"/>
                        <w:bottom w:val="none" w:sz="0" w:space="0" w:color="auto"/>
                        <w:right w:val="none" w:sz="0" w:space="0" w:color="auto"/>
                      </w:divBdr>
                    </w:div>
                  </w:divsChild>
                </w:div>
                <w:div w:id="437913838">
                  <w:marLeft w:val="0"/>
                  <w:marRight w:val="0"/>
                  <w:marTop w:val="0"/>
                  <w:marBottom w:val="0"/>
                  <w:divBdr>
                    <w:top w:val="none" w:sz="0" w:space="0" w:color="auto"/>
                    <w:left w:val="none" w:sz="0" w:space="0" w:color="auto"/>
                    <w:bottom w:val="none" w:sz="0" w:space="0" w:color="auto"/>
                    <w:right w:val="none" w:sz="0" w:space="0" w:color="auto"/>
                  </w:divBdr>
                  <w:divsChild>
                    <w:div w:id="1782064601">
                      <w:marLeft w:val="0"/>
                      <w:marRight w:val="0"/>
                      <w:marTop w:val="0"/>
                      <w:marBottom w:val="0"/>
                      <w:divBdr>
                        <w:top w:val="none" w:sz="0" w:space="0" w:color="auto"/>
                        <w:left w:val="none" w:sz="0" w:space="0" w:color="auto"/>
                        <w:bottom w:val="none" w:sz="0" w:space="0" w:color="auto"/>
                        <w:right w:val="none" w:sz="0" w:space="0" w:color="auto"/>
                      </w:divBdr>
                    </w:div>
                  </w:divsChild>
                </w:div>
                <w:div w:id="616064766">
                  <w:marLeft w:val="0"/>
                  <w:marRight w:val="0"/>
                  <w:marTop w:val="0"/>
                  <w:marBottom w:val="0"/>
                  <w:divBdr>
                    <w:top w:val="none" w:sz="0" w:space="0" w:color="auto"/>
                    <w:left w:val="none" w:sz="0" w:space="0" w:color="auto"/>
                    <w:bottom w:val="none" w:sz="0" w:space="0" w:color="auto"/>
                    <w:right w:val="none" w:sz="0" w:space="0" w:color="auto"/>
                  </w:divBdr>
                  <w:divsChild>
                    <w:div w:id="889683040">
                      <w:marLeft w:val="0"/>
                      <w:marRight w:val="0"/>
                      <w:marTop w:val="0"/>
                      <w:marBottom w:val="0"/>
                      <w:divBdr>
                        <w:top w:val="none" w:sz="0" w:space="0" w:color="auto"/>
                        <w:left w:val="none" w:sz="0" w:space="0" w:color="auto"/>
                        <w:bottom w:val="none" w:sz="0" w:space="0" w:color="auto"/>
                        <w:right w:val="none" w:sz="0" w:space="0" w:color="auto"/>
                      </w:divBdr>
                    </w:div>
                  </w:divsChild>
                </w:div>
                <w:div w:id="665862679">
                  <w:marLeft w:val="0"/>
                  <w:marRight w:val="0"/>
                  <w:marTop w:val="0"/>
                  <w:marBottom w:val="0"/>
                  <w:divBdr>
                    <w:top w:val="none" w:sz="0" w:space="0" w:color="auto"/>
                    <w:left w:val="none" w:sz="0" w:space="0" w:color="auto"/>
                    <w:bottom w:val="none" w:sz="0" w:space="0" w:color="auto"/>
                    <w:right w:val="none" w:sz="0" w:space="0" w:color="auto"/>
                  </w:divBdr>
                  <w:divsChild>
                    <w:div w:id="940769621">
                      <w:marLeft w:val="0"/>
                      <w:marRight w:val="0"/>
                      <w:marTop w:val="0"/>
                      <w:marBottom w:val="0"/>
                      <w:divBdr>
                        <w:top w:val="none" w:sz="0" w:space="0" w:color="auto"/>
                        <w:left w:val="none" w:sz="0" w:space="0" w:color="auto"/>
                        <w:bottom w:val="none" w:sz="0" w:space="0" w:color="auto"/>
                        <w:right w:val="none" w:sz="0" w:space="0" w:color="auto"/>
                      </w:divBdr>
                    </w:div>
                  </w:divsChild>
                </w:div>
                <w:div w:id="675811097">
                  <w:marLeft w:val="0"/>
                  <w:marRight w:val="0"/>
                  <w:marTop w:val="0"/>
                  <w:marBottom w:val="0"/>
                  <w:divBdr>
                    <w:top w:val="none" w:sz="0" w:space="0" w:color="auto"/>
                    <w:left w:val="none" w:sz="0" w:space="0" w:color="auto"/>
                    <w:bottom w:val="none" w:sz="0" w:space="0" w:color="auto"/>
                    <w:right w:val="none" w:sz="0" w:space="0" w:color="auto"/>
                  </w:divBdr>
                  <w:divsChild>
                    <w:div w:id="46421616">
                      <w:marLeft w:val="0"/>
                      <w:marRight w:val="0"/>
                      <w:marTop w:val="0"/>
                      <w:marBottom w:val="0"/>
                      <w:divBdr>
                        <w:top w:val="none" w:sz="0" w:space="0" w:color="auto"/>
                        <w:left w:val="none" w:sz="0" w:space="0" w:color="auto"/>
                        <w:bottom w:val="none" w:sz="0" w:space="0" w:color="auto"/>
                        <w:right w:val="none" w:sz="0" w:space="0" w:color="auto"/>
                      </w:divBdr>
                    </w:div>
                  </w:divsChild>
                </w:div>
                <w:div w:id="678581010">
                  <w:marLeft w:val="0"/>
                  <w:marRight w:val="0"/>
                  <w:marTop w:val="0"/>
                  <w:marBottom w:val="0"/>
                  <w:divBdr>
                    <w:top w:val="none" w:sz="0" w:space="0" w:color="auto"/>
                    <w:left w:val="none" w:sz="0" w:space="0" w:color="auto"/>
                    <w:bottom w:val="none" w:sz="0" w:space="0" w:color="auto"/>
                    <w:right w:val="none" w:sz="0" w:space="0" w:color="auto"/>
                  </w:divBdr>
                  <w:divsChild>
                    <w:div w:id="979264430">
                      <w:marLeft w:val="0"/>
                      <w:marRight w:val="0"/>
                      <w:marTop w:val="0"/>
                      <w:marBottom w:val="0"/>
                      <w:divBdr>
                        <w:top w:val="none" w:sz="0" w:space="0" w:color="auto"/>
                        <w:left w:val="none" w:sz="0" w:space="0" w:color="auto"/>
                        <w:bottom w:val="none" w:sz="0" w:space="0" w:color="auto"/>
                        <w:right w:val="none" w:sz="0" w:space="0" w:color="auto"/>
                      </w:divBdr>
                    </w:div>
                  </w:divsChild>
                </w:div>
                <w:div w:id="681903002">
                  <w:marLeft w:val="0"/>
                  <w:marRight w:val="0"/>
                  <w:marTop w:val="0"/>
                  <w:marBottom w:val="0"/>
                  <w:divBdr>
                    <w:top w:val="none" w:sz="0" w:space="0" w:color="auto"/>
                    <w:left w:val="none" w:sz="0" w:space="0" w:color="auto"/>
                    <w:bottom w:val="none" w:sz="0" w:space="0" w:color="auto"/>
                    <w:right w:val="none" w:sz="0" w:space="0" w:color="auto"/>
                  </w:divBdr>
                  <w:divsChild>
                    <w:div w:id="1977101646">
                      <w:marLeft w:val="0"/>
                      <w:marRight w:val="0"/>
                      <w:marTop w:val="0"/>
                      <w:marBottom w:val="0"/>
                      <w:divBdr>
                        <w:top w:val="none" w:sz="0" w:space="0" w:color="auto"/>
                        <w:left w:val="none" w:sz="0" w:space="0" w:color="auto"/>
                        <w:bottom w:val="none" w:sz="0" w:space="0" w:color="auto"/>
                        <w:right w:val="none" w:sz="0" w:space="0" w:color="auto"/>
                      </w:divBdr>
                    </w:div>
                  </w:divsChild>
                </w:div>
                <w:div w:id="708648701">
                  <w:marLeft w:val="0"/>
                  <w:marRight w:val="0"/>
                  <w:marTop w:val="0"/>
                  <w:marBottom w:val="0"/>
                  <w:divBdr>
                    <w:top w:val="none" w:sz="0" w:space="0" w:color="auto"/>
                    <w:left w:val="none" w:sz="0" w:space="0" w:color="auto"/>
                    <w:bottom w:val="none" w:sz="0" w:space="0" w:color="auto"/>
                    <w:right w:val="none" w:sz="0" w:space="0" w:color="auto"/>
                  </w:divBdr>
                  <w:divsChild>
                    <w:div w:id="2024747232">
                      <w:marLeft w:val="0"/>
                      <w:marRight w:val="0"/>
                      <w:marTop w:val="0"/>
                      <w:marBottom w:val="0"/>
                      <w:divBdr>
                        <w:top w:val="none" w:sz="0" w:space="0" w:color="auto"/>
                        <w:left w:val="none" w:sz="0" w:space="0" w:color="auto"/>
                        <w:bottom w:val="none" w:sz="0" w:space="0" w:color="auto"/>
                        <w:right w:val="none" w:sz="0" w:space="0" w:color="auto"/>
                      </w:divBdr>
                    </w:div>
                  </w:divsChild>
                </w:div>
                <w:div w:id="730159832">
                  <w:marLeft w:val="0"/>
                  <w:marRight w:val="0"/>
                  <w:marTop w:val="0"/>
                  <w:marBottom w:val="0"/>
                  <w:divBdr>
                    <w:top w:val="none" w:sz="0" w:space="0" w:color="auto"/>
                    <w:left w:val="none" w:sz="0" w:space="0" w:color="auto"/>
                    <w:bottom w:val="none" w:sz="0" w:space="0" w:color="auto"/>
                    <w:right w:val="none" w:sz="0" w:space="0" w:color="auto"/>
                  </w:divBdr>
                  <w:divsChild>
                    <w:div w:id="2065984821">
                      <w:marLeft w:val="0"/>
                      <w:marRight w:val="0"/>
                      <w:marTop w:val="0"/>
                      <w:marBottom w:val="0"/>
                      <w:divBdr>
                        <w:top w:val="none" w:sz="0" w:space="0" w:color="auto"/>
                        <w:left w:val="none" w:sz="0" w:space="0" w:color="auto"/>
                        <w:bottom w:val="none" w:sz="0" w:space="0" w:color="auto"/>
                        <w:right w:val="none" w:sz="0" w:space="0" w:color="auto"/>
                      </w:divBdr>
                    </w:div>
                  </w:divsChild>
                </w:div>
                <w:div w:id="755177038">
                  <w:marLeft w:val="0"/>
                  <w:marRight w:val="0"/>
                  <w:marTop w:val="0"/>
                  <w:marBottom w:val="0"/>
                  <w:divBdr>
                    <w:top w:val="none" w:sz="0" w:space="0" w:color="auto"/>
                    <w:left w:val="none" w:sz="0" w:space="0" w:color="auto"/>
                    <w:bottom w:val="none" w:sz="0" w:space="0" w:color="auto"/>
                    <w:right w:val="none" w:sz="0" w:space="0" w:color="auto"/>
                  </w:divBdr>
                  <w:divsChild>
                    <w:div w:id="1039473904">
                      <w:marLeft w:val="0"/>
                      <w:marRight w:val="0"/>
                      <w:marTop w:val="0"/>
                      <w:marBottom w:val="0"/>
                      <w:divBdr>
                        <w:top w:val="none" w:sz="0" w:space="0" w:color="auto"/>
                        <w:left w:val="none" w:sz="0" w:space="0" w:color="auto"/>
                        <w:bottom w:val="none" w:sz="0" w:space="0" w:color="auto"/>
                        <w:right w:val="none" w:sz="0" w:space="0" w:color="auto"/>
                      </w:divBdr>
                    </w:div>
                  </w:divsChild>
                </w:div>
                <w:div w:id="809983509">
                  <w:marLeft w:val="0"/>
                  <w:marRight w:val="0"/>
                  <w:marTop w:val="0"/>
                  <w:marBottom w:val="0"/>
                  <w:divBdr>
                    <w:top w:val="none" w:sz="0" w:space="0" w:color="auto"/>
                    <w:left w:val="none" w:sz="0" w:space="0" w:color="auto"/>
                    <w:bottom w:val="none" w:sz="0" w:space="0" w:color="auto"/>
                    <w:right w:val="none" w:sz="0" w:space="0" w:color="auto"/>
                  </w:divBdr>
                  <w:divsChild>
                    <w:div w:id="764959711">
                      <w:marLeft w:val="0"/>
                      <w:marRight w:val="0"/>
                      <w:marTop w:val="0"/>
                      <w:marBottom w:val="0"/>
                      <w:divBdr>
                        <w:top w:val="none" w:sz="0" w:space="0" w:color="auto"/>
                        <w:left w:val="none" w:sz="0" w:space="0" w:color="auto"/>
                        <w:bottom w:val="none" w:sz="0" w:space="0" w:color="auto"/>
                        <w:right w:val="none" w:sz="0" w:space="0" w:color="auto"/>
                      </w:divBdr>
                    </w:div>
                  </w:divsChild>
                </w:div>
                <w:div w:id="876622560">
                  <w:marLeft w:val="0"/>
                  <w:marRight w:val="0"/>
                  <w:marTop w:val="0"/>
                  <w:marBottom w:val="0"/>
                  <w:divBdr>
                    <w:top w:val="none" w:sz="0" w:space="0" w:color="auto"/>
                    <w:left w:val="none" w:sz="0" w:space="0" w:color="auto"/>
                    <w:bottom w:val="none" w:sz="0" w:space="0" w:color="auto"/>
                    <w:right w:val="none" w:sz="0" w:space="0" w:color="auto"/>
                  </w:divBdr>
                  <w:divsChild>
                    <w:div w:id="605621167">
                      <w:marLeft w:val="0"/>
                      <w:marRight w:val="0"/>
                      <w:marTop w:val="0"/>
                      <w:marBottom w:val="0"/>
                      <w:divBdr>
                        <w:top w:val="none" w:sz="0" w:space="0" w:color="auto"/>
                        <w:left w:val="none" w:sz="0" w:space="0" w:color="auto"/>
                        <w:bottom w:val="none" w:sz="0" w:space="0" w:color="auto"/>
                        <w:right w:val="none" w:sz="0" w:space="0" w:color="auto"/>
                      </w:divBdr>
                    </w:div>
                  </w:divsChild>
                </w:div>
                <w:div w:id="893202912">
                  <w:marLeft w:val="0"/>
                  <w:marRight w:val="0"/>
                  <w:marTop w:val="0"/>
                  <w:marBottom w:val="0"/>
                  <w:divBdr>
                    <w:top w:val="none" w:sz="0" w:space="0" w:color="auto"/>
                    <w:left w:val="none" w:sz="0" w:space="0" w:color="auto"/>
                    <w:bottom w:val="none" w:sz="0" w:space="0" w:color="auto"/>
                    <w:right w:val="none" w:sz="0" w:space="0" w:color="auto"/>
                  </w:divBdr>
                  <w:divsChild>
                    <w:div w:id="1042897834">
                      <w:marLeft w:val="0"/>
                      <w:marRight w:val="0"/>
                      <w:marTop w:val="0"/>
                      <w:marBottom w:val="0"/>
                      <w:divBdr>
                        <w:top w:val="none" w:sz="0" w:space="0" w:color="auto"/>
                        <w:left w:val="none" w:sz="0" w:space="0" w:color="auto"/>
                        <w:bottom w:val="none" w:sz="0" w:space="0" w:color="auto"/>
                        <w:right w:val="none" w:sz="0" w:space="0" w:color="auto"/>
                      </w:divBdr>
                    </w:div>
                  </w:divsChild>
                </w:div>
                <w:div w:id="901907040">
                  <w:marLeft w:val="0"/>
                  <w:marRight w:val="0"/>
                  <w:marTop w:val="0"/>
                  <w:marBottom w:val="0"/>
                  <w:divBdr>
                    <w:top w:val="none" w:sz="0" w:space="0" w:color="auto"/>
                    <w:left w:val="none" w:sz="0" w:space="0" w:color="auto"/>
                    <w:bottom w:val="none" w:sz="0" w:space="0" w:color="auto"/>
                    <w:right w:val="none" w:sz="0" w:space="0" w:color="auto"/>
                  </w:divBdr>
                  <w:divsChild>
                    <w:div w:id="842739893">
                      <w:marLeft w:val="0"/>
                      <w:marRight w:val="0"/>
                      <w:marTop w:val="0"/>
                      <w:marBottom w:val="0"/>
                      <w:divBdr>
                        <w:top w:val="none" w:sz="0" w:space="0" w:color="auto"/>
                        <w:left w:val="none" w:sz="0" w:space="0" w:color="auto"/>
                        <w:bottom w:val="none" w:sz="0" w:space="0" w:color="auto"/>
                        <w:right w:val="none" w:sz="0" w:space="0" w:color="auto"/>
                      </w:divBdr>
                    </w:div>
                  </w:divsChild>
                </w:div>
                <w:div w:id="924534354">
                  <w:marLeft w:val="0"/>
                  <w:marRight w:val="0"/>
                  <w:marTop w:val="0"/>
                  <w:marBottom w:val="0"/>
                  <w:divBdr>
                    <w:top w:val="none" w:sz="0" w:space="0" w:color="auto"/>
                    <w:left w:val="none" w:sz="0" w:space="0" w:color="auto"/>
                    <w:bottom w:val="none" w:sz="0" w:space="0" w:color="auto"/>
                    <w:right w:val="none" w:sz="0" w:space="0" w:color="auto"/>
                  </w:divBdr>
                  <w:divsChild>
                    <w:div w:id="1343242029">
                      <w:marLeft w:val="0"/>
                      <w:marRight w:val="0"/>
                      <w:marTop w:val="0"/>
                      <w:marBottom w:val="0"/>
                      <w:divBdr>
                        <w:top w:val="none" w:sz="0" w:space="0" w:color="auto"/>
                        <w:left w:val="none" w:sz="0" w:space="0" w:color="auto"/>
                        <w:bottom w:val="none" w:sz="0" w:space="0" w:color="auto"/>
                        <w:right w:val="none" w:sz="0" w:space="0" w:color="auto"/>
                      </w:divBdr>
                    </w:div>
                  </w:divsChild>
                </w:div>
                <w:div w:id="1044521871">
                  <w:marLeft w:val="0"/>
                  <w:marRight w:val="0"/>
                  <w:marTop w:val="0"/>
                  <w:marBottom w:val="0"/>
                  <w:divBdr>
                    <w:top w:val="none" w:sz="0" w:space="0" w:color="auto"/>
                    <w:left w:val="none" w:sz="0" w:space="0" w:color="auto"/>
                    <w:bottom w:val="none" w:sz="0" w:space="0" w:color="auto"/>
                    <w:right w:val="none" w:sz="0" w:space="0" w:color="auto"/>
                  </w:divBdr>
                  <w:divsChild>
                    <w:div w:id="1787692668">
                      <w:marLeft w:val="0"/>
                      <w:marRight w:val="0"/>
                      <w:marTop w:val="0"/>
                      <w:marBottom w:val="0"/>
                      <w:divBdr>
                        <w:top w:val="none" w:sz="0" w:space="0" w:color="auto"/>
                        <w:left w:val="none" w:sz="0" w:space="0" w:color="auto"/>
                        <w:bottom w:val="none" w:sz="0" w:space="0" w:color="auto"/>
                        <w:right w:val="none" w:sz="0" w:space="0" w:color="auto"/>
                      </w:divBdr>
                    </w:div>
                  </w:divsChild>
                </w:div>
                <w:div w:id="1044990477">
                  <w:marLeft w:val="0"/>
                  <w:marRight w:val="0"/>
                  <w:marTop w:val="0"/>
                  <w:marBottom w:val="0"/>
                  <w:divBdr>
                    <w:top w:val="none" w:sz="0" w:space="0" w:color="auto"/>
                    <w:left w:val="none" w:sz="0" w:space="0" w:color="auto"/>
                    <w:bottom w:val="none" w:sz="0" w:space="0" w:color="auto"/>
                    <w:right w:val="none" w:sz="0" w:space="0" w:color="auto"/>
                  </w:divBdr>
                  <w:divsChild>
                    <w:div w:id="1001464766">
                      <w:marLeft w:val="0"/>
                      <w:marRight w:val="0"/>
                      <w:marTop w:val="0"/>
                      <w:marBottom w:val="0"/>
                      <w:divBdr>
                        <w:top w:val="none" w:sz="0" w:space="0" w:color="auto"/>
                        <w:left w:val="none" w:sz="0" w:space="0" w:color="auto"/>
                        <w:bottom w:val="none" w:sz="0" w:space="0" w:color="auto"/>
                        <w:right w:val="none" w:sz="0" w:space="0" w:color="auto"/>
                      </w:divBdr>
                    </w:div>
                  </w:divsChild>
                </w:div>
                <w:div w:id="1150512010">
                  <w:marLeft w:val="0"/>
                  <w:marRight w:val="0"/>
                  <w:marTop w:val="0"/>
                  <w:marBottom w:val="0"/>
                  <w:divBdr>
                    <w:top w:val="none" w:sz="0" w:space="0" w:color="auto"/>
                    <w:left w:val="none" w:sz="0" w:space="0" w:color="auto"/>
                    <w:bottom w:val="none" w:sz="0" w:space="0" w:color="auto"/>
                    <w:right w:val="none" w:sz="0" w:space="0" w:color="auto"/>
                  </w:divBdr>
                  <w:divsChild>
                    <w:div w:id="1303803610">
                      <w:marLeft w:val="0"/>
                      <w:marRight w:val="0"/>
                      <w:marTop w:val="0"/>
                      <w:marBottom w:val="0"/>
                      <w:divBdr>
                        <w:top w:val="none" w:sz="0" w:space="0" w:color="auto"/>
                        <w:left w:val="none" w:sz="0" w:space="0" w:color="auto"/>
                        <w:bottom w:val="none" w:sz="0" w:space="0" w:color="auto"/>
                        <w:right w:val="none" w:sz="0" w:space="0" w:color="auto"/>
                      </w:divBdr>
                    </w:div>
                  </w:divsChild>
                </w:div>
                <w:div w:id="1260797433">
                  <w:marLeft w:val="0"/>
                  <w:marRight w:val="0"/>
                  <w:marTop w:val="0"/>
                  <w:marBottom w:val="0"/>
                  <w:divBdr>
                    <w:top w:val="none" w:sz="0" w:space="0" w:color="auto"/>
                    <w:left w:val="none" w:sz="0" w:space="0" w:color="auto"/>
                    <w:bottom w:val="none" w:sz="0" w:space="0" w:color="auto"/>
                    <w:right w:val="none" w:sz="0" w:space="0" w:color="auto"/>
                  </w:divBdr>
                  <w:divsChild>
                    <w:div w:id="468329430">
                      <w:marLeft w:val="0"/>
                      <w:marRight w:val="0"/>
                      <w:marTop w:val="0"/>
                      <w:marBottom w:val="0"/>
                      <w:divBdr>
                        <w:top w:val="none" w:sz="0" w:space="0" w:color="auto"/>
                        <w:left w:val="none" w:sz="0" w:space="0" w:color="auto"/>
                        <w:bottom w:val="none" w:sz="0" w:space="0" w:color="auto"/>
                        <w:right w:val="none" w:sz="0" w:space="0" w:color="auto"/>
                      </w:divBdr>
                    </w:div>
                  </w:divsChild>
                </w:div>
                <w:div w:id="1372723721">
                  <w:marLeft w:val="0"/>
                  <w:marRight w:val="0"/>
                  <w:marTop w:val="0"/>
                  <w:marBottom w:val="0"/>
                  <w:divBdr>
                    <w:top w:val="none" w:sz="0" w:space="0" w:color="auto"/>
                    <w:left w:val="none" w:sz="0" w:space="0" w:color="auto"/>
                    <w:bottom w:val="none" w:sz="0" w:space="0" w:color="auto"/>
                    <w:right w:val="none" w:sz="0" w:space="0" w:color="auto"/>
                  </w:divBdr>
                  <w:divsChild>
                    <w:div w:id="1457606380">
                      <w:marLeft w:val="0"/>
                      <w:marRight w:val="0"/>
                      <w:marTop w:val="0"/>
                      <w:marBottom w:val="0"/>
                      <w:divBdr>
                        <w:top w:val="none" w:sz="0" w:space="0" w:color="auto"/>
                        <w:left w:val="none" w:sz="0" w:space="0" w:color="auto"/>
                        <w:bottom w:val="none" w:sz="0" w:space="0" w:color="auto"/>
                        <w:right w:val="none" w:sz="0" w:space="0" w:color="auto"/>
                      </w:divBdr>
                    </w:div>
                  </w:divsChild>
                </w:div>
                <w:div w:id="1374964709">
                  <w:marLeft w:val="0"/>
                  <w:marRight w:val="0"/>
                  <w:marTop w:val="0"/>
                  <w:marBottom w:val="0"/>
                  <w:divBdr>
                    <w:top w:val="none" w:sz="0" w:space="0" w:color="auto"/>
                    <w:left w:val="none" w:sz="0" w:space="0" w:color="auto"/>
                    <w:bottom w:val="none" w:sz="0" w:space="0" w:color="auto"/>
                    <w:right w:val="none" w:sz="0" w:space="0" w:color="auto"/>
                  </w:divBdr>
                  <w:divsChild>
                    <w:div w:id="1642272908">
                      <w:marLeft w:val="0"/>
                      <w:marRight w:val="0"/>
                      <w:marTop w:val="0"/>
                      <w:marBottom w:val="0"/>
                      <w:divBdr>
                        <w:top w:val="none" w:sz="0" w:space="0" w:color="auto"/>
                        <w:left w:val="none" w:sz="0" w:space="0" w:color="auto"/>
                        <w:bottom w:val="none" w:sz="0" w:space="0" w:color="auto"/>
                        <w:right w:val="none" w:sz="0" w:space="0" w:color="auto"/>
                      </w:divBdr>
                    </w:div>
                  </w:divsChild>
                </w:div>
                <w:div w:id="1394546079">
                  <w:marLeft w:val="0"/>
                  <w:marRight w:val="0"/>
                  <w:marTop w:val="0"/>
                  <w:marBottom w:val="0"/>
                  <w:divBdr>
                    <w:top w:val="none" w:sz="0" w:space="0" w:color="auto"/>
                    <w:left w:val="none" w:sz="0" w:space="0" w:color="auto"/>
                    <w:bottom w:val="none" w:sz="0" w:space="0" w:color="auto"/>
                    <w:right w:val="none" w:sz="0" w:space="0" w:color="auto"/>
                  </w:divBdr>
                  <w:divsChild>
                    <w:div w:id="955060394">
                      <w:marLeft w:val="0"/>
                      <w:marRight w:val="0"/>
                      <w:marTop w:val="0"/>
                      <w:marBottom w:val="0"/>
                      <w:divBdr>
                        <w:top w:val="none" w:sz="0" w:space="0" w:color="auto"/>
                        <w:left w:val="none" w:sz="0" w:space="0" w:color="auto"/>
                        <w:bottom w:val="none" w:sz="0" w:space="0" w:color="auto"/>
                        <w:right w:val="none" w:sz="0" w:space="0" w:color="auto"/>
                      </w:divBdr>
                    </w:div>
                  </w:divsChild>
                </w:div>
                <w:div w:id="1400128821">
                  <w:marLeft w:val="0"/>
                  <w:marRight w:val="0"/>
                  <w:marTop w:val="0"/>
                  <w:marBottom w:val="0"/>
                  <w:divBdr>
                    <w:top w:val="none" w:sz="0" w:space="0" w:color="auto"/>
                    <w:left w:val="none" w:sz="0" w:space="0" w:color="auto"/>
                    <w:bottom w:val="none" w:sz="0" w:space="0" w:color="auto"/>
                    <w:right w:val="none" w:sz="0" w:space="0" w:color="auto"/>
                  </w:divBdr>
                  <w:divsChild>
                    <w:div w:id="1274703084">
                      <w:marLeft w:val="0"/>
                      <w:marRight w:val="0"/>
                      <w:marTop w:val="0"/>
                      <w:marBottom w:val="0"/>
                      <w:divBdr>
                        <w:top w:val="none" w:sz="0" w:space="0" w:color="auto"/>
                        <w:left w:val="none" w:sz="0" w:space="0" w:color="auto"/>
                        <w:bottom w:val="none" w:sz="0" w:space="0" w:color="auto"/>
                        <w:right w:val="none" w:sz="0" w:space="0" w:color="auto"/>
                      </w:divBdr>
                    </w:div>
                  </w:divsChild>
                </w:div>
                <w:div w:id="1494104088">
                  <w:marLeft w:val="0"/>
                  <w:marRight w:val="0"/>
                  <w:marTop w:val="0"/>
                  <w:marBottom w:val="0"/>
                  <w:divBdr>
                    <w:top w:val="none" w:sz="0" w:space="0" w:color="auto"/>
                    <w:left w:val="none" w:sz="0" w:space="0" w:color="auto"/>
                    <w:bottom w:val="none" w:sz="0" w:space="0" w:color="auto"/>
                    <w:right w:val="none" w:sz="0" w:space="0" w:color="auto"/>
                  </w:divBdr>
                  <w:divsChild>
                    <w:div w:id="2019309848">
                      <w:marLeft w:val="0"/>
                      <w:marRight w:val="0"/>
                      <w:marTop w:val="0"/>
                      <w:marBottom w:val="0"/>
                      <w:divBdr>
                        <w:top w:val="none" w:sz="0" w:space="0" w:color="auto"/>
                        <w:left w:val="none" w:sz="0" w:space="0" w:color="auto"/>
                        <w:bottom w:val="none" w:sz="0" w:space="0" w:color="auto"/>
                        <w:right w:val="none" w:sz="0" w:space="0" w:color="auto"/>
                      </w:divBdr>
                    </w:div>
                  </w:divsChild>
                </w:div>
                <w:div w:id="1511214572">
                  <w:marLeft w:val="0"/>
                  <w:marRight w:val="0"/>
                  <w:marTop w:val="0"/>
                  <w:marBottom w:val="0"/>
                  <w:divBdr>
                    <w:top w:val="none" w:sz="0" w:space="0" w:color="auto"/>
                    <w:left w:val="none" w:sz="0" w:space="0" w:color="auto"/>
                    <w:bottom w:val="none" w:sz="0" w:space="0" w:color="auto"/>
                    <w:right w:val="none" w:sz="0" w:space="0" w:color="auto"/>
                  </w:divBdr>
                  <w:divsChild>
                    <w:div w:id="557594176">
                      <w:marLeft w:val="0"/>
                      <w:marRight w:val="0"/>
                      <w:marTop w:val="0"/>
                      <w:marBottom w:val="0"/>
                      <w:divBdr>
                        <w:top w:val="none" w:sz="0" w:space="0" w:color="auto"/>
                        <w:left w:val="none" w:sz="0" w:space="0" w:color="auto"/>
                        <w:bottom w:val="none" w:sz="0" w:space="0" w:color="auto"/>
                        <w:right w:val="none" w:sz="0" w:space="0" w:color="auto"/>
                      </w:divBdr>
                    </w:div>
                  </w:divsChild>
                </w:div>
                <w:div w:id="1539393531">
                  <w:marLeft w:val="0"/>
                  <w:marRight w:val="0"/>
                  <w:marTop w:val="0"/>
                  <w:marBottom w:val="0"/>
                  <w:divBdr>
                    <w:top w:val="none" w:sz="0" w:space="0" w:color="auto"/>
                    <w:left w:val="none" w:sz="0" w:space="0" w:color="auto"/>
                    <w:bottom w:val="none" w:sz="0" w:space="0" w:color="auto"/>
                    <w:right w:val="none" w:sz="0" w:space="0" w:color="auto"/>
                  </w:divBdr>
                  <w:divsChild>
                    <w:div w:id="1400981588">
                      <w:marLeft w:val="0"/>
                      <w:marRight w:val="0"/>
                      <w:marTop w:val="0"/>
                      <w:marBottom w:val="0"/>
                      <w:divBdr>
                        <w:top w:val="none" w:sz="0" w:space="0" w:color="auto"/>
                        <w:left w:val="none" w:sz="0" w:space="0" w:color="auto"/>
                        <w:bottom w:val="none" w:sz="0" w:space="0" w:color="auto"/>
                        <w:right w:val="none" w:sz="0" w:space="0" w:color="auto"/>
                      </w:divBdr>
                    </w:div>
                  </w:divsChild>
                </w:div>
                <w:div w:id="1557551195">
                  <w:marLeft w:val="0"/>
                  <w:marRight w:val="0"/>
                  <w:marTop w:val="0"/>
                  <w:marBottom w:val="0"/>
                  <w:divBdr>
                    <w:top w:val="none" w:sz="0" w:space="0" w:color="auto"/>
                    <w:left w:val="none" w:sz="0" w:space="0" w:color="auto"/>
                    <w:bottom w:val="none" w:sz="0" w:space="0" w:color="auto"/>
                    <w:right w:val="none" w:sz="0" w:space="0" w:color="auto"/>
                  </w:divBdr>
                  <w:divsChild>
                    <w:div w:id="313418664">
                      <w:marLeft w:val="0"/>
                      <w:marRight w:val="0"/>
                      <w:marTop w:val="0"/>
                      <w:marBottom w:val="0"/>
                      <w:divBdr>
                        <w:top w:val="none" w:sz="0" w:space="0" w:color="auto"/>
                        <w:left w:val="none" w:sz="0" w:space="0" w:color="auto"/>
                        <w:bottom w:val="none" w:sz="0" w:space="0" w:color="auto"/>
                        <w:right w:val="none" w:sz="0" w:space="0" w:color="auto"/>
                      </w:divBdr>
                    </w:div>
                  </w:divsChild>
                </w:div>
                <w:div w:id="1566141007">
                  <w:marLeft w:val="0"/>
                  <w:marRight w:val="0"/>
                  <w:marTop w:val="0"/>
                  <w:marBottom w:val="0"/>
                  <w:divBdr>
                    <w:top w:val="none" w:sz="0" w:space="0" w:color="auto"/>
                    <w:left w:val="none" w:sz="0" w:space="0" w:color="auto"/>
                    <w:bottom w:val="none" w:sz="0" w:space="0" w:color="auto"/>
                    <w:right w:val="none" w:sz="0" w:space="0" w:color="auto"/>
                  </w:divBdr>
                  <w:divsChild>
                    <w:div w:id="1030180225">
                      <w:marLeft w:val="0"/>
                      <w:marRight w:val="0"/>
                      <w:marTop w:val="0"/>
                      <w:marBottom w:val="0"/>
                      <w:divBdr>
                        <w:top w:val="none" w:sz="0" w:space="0" w:color="auto"/>
                        <w:left w:val="none" w:sz="0" w:space="0" w:color="auto"/>
                        <w:bottom w:val="none" w:sz="0" w:space="0" w:color="auto"/>
                        <w:right w:val="none" w:sz="0" w:space="0" w:color="auto"/>
                      </w:divBdr>
                    </w:div>
                  </w:divsChild>
                </w:div>
                <w:div w:id="1568422729">
                  <w:marLeft w:val="0"/>
                  <w:marRight w:val="0"/>
                  <w:marTop w:val="0"/>
                  <w:marBottom w:val="0"/>
                  <w:divBdr>
                    <w:top w:val="none" w:sz="0" w:space="0" w:color="auto"/>
                    <w:left w:val="none" w:sz="0" w:space="0" w:color="auto"/>
                    <w:bottom w:val="none" w:sz="0" w:space="0" w:color="auto"/>
                    <w:right w:val="none" w:sz="0" w:space="0" w:color="auto"/>
                  </w:divBdr>
                  <w:divsChild>
                    <w:div w:id="1497913723">
                      <w:marLeft w:val="0"/>
                      <w:marRight w:val="0"/>
                      <w:marTop w:val="0"/>
                      <w:marBottom w:val="0"/>
                      <w:divBdr>
                        <w:top w:val="none" w:sz="0" w:space="0" w:color="auto"/>
                        <w:left w:val="none" w:sz="0" w:space="0" w:color="auto"/>
                        <w:bottom w:val="none" w:sz="0" w:space="0" w:color="auto"/>
                        <w:right w:val="none" w:sz="0" w:space="0" w:color="auto"/>
                      </w:divBdr>
                    </w:div>
                  </w:divsChild>
                </w:div>
                <w:div w:id="1580093331">
                  <w:marLeft w:val="0"/>
                  <w:marRight w:val="0"/>
                  <w:marTop w:val="0"/>
                  <w:marBottom w:val="0"/>
                  <w:divBdr>
                    <w:top w:val="none" w:sz="0" w:space="0" w:color="auto"/>
                    <w:left w:val="none" w:sz="0" w:space="0" w:color="auto"/>
                    <w:bottom w:val="none" w:sz="0" w:space="0" w:color="auto"/>
                    <w:right w:val="none" w:sz="0" w:space="0" w:color="auto"/>
                  </w:divBdr>
                  <w:divsChild>
                    <w:div w:id="229460372">
                      <w:marLeft w:val="0"/>
                      <w:marRight w:val="0"/>
                      <w:marTop w:val="0"/>
                      <w:marBottom w:val="0"/>
                      <w:divBdr>
                        <w:top w:val="none" w:sz="0" w:space="0" w:color="auto"/>
                        <w:left w:val="none" w:sz="0" w:space="0" w:color="auto"/>
                        <w:bottom w:val="none" w:sz="0" w:space="0" w:color="auto"/>
                        <w:right w:val="none" w:sz="0" w:space="0" w:color="auto"/>
                      </w:divBdr>
                    </w:div>
                  </w:divsChild>
                </w:div>
                <w:div w:id="1611741452">
                  <w:marLeft w:val="0"/>
                  <w:marRight w:val="0"/>
                  <w:marTop w:val="0"/>
                  <w:marBottom w:val="0"/>
                  <w:divBdr>
                    <w:top w:val="none" w:sz="0" w:space="0" w:color="auto"/>
                    <w:left w:val="none" w:sz="0" w:space="0" w:color="auto"/>
                    <w:bottom w:val="none" w:sz="0" w:space="0" w:color="auto"/>
                    <w:right w:val="none" w:sz="0" w:space="0" w:color="auto"/>
                  </w:divBdr>
                  <w:divsChild>
                    <w:div w:id="1787625611">
                      <w:marLeft w:val="0"/>
                      <w:marRight w:val="0"/>
                      <w:marTop w:val="0"/>
                      <w:marBottom w:val="0"/>
                      <w:divBdr>
                        <w:top w:val="none" w:sz="0" w:space="0" w:color="auto"/>
                        <w:left w:val="none" w:sz="0" w:space="0" w:color="auto"/>
                        <w:bottom w:val="none" w:sz="0" w:space="0" w:color="auto"/>
                        <w:right w:val="none" w:sz="0" w:space="0" w:color="auto"/>
                      </w:divBdr>
                    </w:div>
                  </w:divsChild>
                </w:div>
                <w:div w:id="1628582467">
                  <w:marLeft w:val="0"/>
                  <w:marRight w:val="0"/>
                  <w:marTop w:val="0"/>
                  <w:marBottom w:val="0"/>
                  <w:divBdr>
                    <w:top w:val="none" w:sz="0" w:space="0" w:color="auto"/>
                    <w:left w:val="none" w:sz="0" w:space="0" w:color="auto"/>
                    <w:bottom w:val="none" w:sz="0" w:space="0" w:color="auto"/>
                    <w:right w:val="none" w:sz="0" w:space="0" w:color="auto"/>
                  </w:divBdr>
                  <w:divsChild>
                    <w:div w:id="1780564699">
                      <w:marLeft w:val="0"/>
                      <w:marRight w:val="0"/>
                      <w:marTop w:val="0"/>
                      <w:marBottom w:val="0"/>
                      <w:divBdr>
                        <w:top w:val="none" w:sz="0" w:space="0" w:color="auto"/>
                        <w:left w:val="none" w:sz="0" w:space="0" w:color="auto"/>
                        <w:bottom w:val="none" w:sz="0" w:space="0" w:color="auto"/>
                        <w:right w:val="none" w:sz="0" w:space="0" w:color="auto"/>
                      </w:divBdr>
                    </w:div>
                  </w:divsChild>
                </w:div>
                <w:div w:id="1658073993">
                  <w:marLeft w:val="0"/>
                  <w:marRight w:val="0"/>
                  <w:marTop w:val="0"/>
                  <w:marBottom w:val="0"/>
                  <w:divBdr>
                    <w:top w:val="none" w:sz="0" w:space="0" w:color="auto"/>
                    <w:left w:val="none" w:sz="0" w:space="0" w:color="auto"/>
                    <w:bottom w:val="none" w:sz="0" w:space="0" w:color="auto"/>
                    <w:right w:val="none" w:sz="0" w:space="0" w:color="auto"/>
                  </w:divBdr>
                  <w:divsChild>
                    <w:div w:id="1065880009">
                      <w:marLeft w:val="0"/>
                      <w:marRight w:val="0"/>
                      <w:marTop w:val="0"/>
                      <w:marBottom w:val="0"/>
                      <w:divBdr>
                        <w:top w:val="none" w:sz="0" w:space="0" w:color="auto"/>
                        <w:left w:val="none" w:sz="0" w:space="0" w:color="auto"/>
                        <w:bottom w:val="none" w:sz="0" w:space="0" w:color="auto"/>
                        <w:right w:val="none" w:sz="0" w:space="0" w:color="auto"/>
                      </w:divBdr>
                    </w:div>
                  </w:divsChild>
                </w:div>
                <w:div w:id="1700231496">
                  <w:marLeft w:val="0"/>
                  <w:marRight w:val="0"/>
                  <w:marTop w:val="0"/>
                  <w:marBottom w:val="0"/>
                  <w:divBdr>
                    <w:top w:val="none" w:sz="0" w:space="0" w:color="auto"/>
                    <w:left w:val="none" w:sz="0" w:space="0" w:color="auto"/>
                    <w:bottom w:val="none" w:sz="0" w:space="0" w:color="auto"/>
                    <w:right w:val="none" w:sz="0" w:space="0" w:color="auto"/>
                  </w:divBdr>
                  <w:divsChild>
                    <w:div w:id="832377146">
                      <w:marLeft w:val="0"/>
                      <w:marRight w:val="0"/>
                      <w:marTop w:val="0"/>
                      <w:marBottom w:val="0"/>
                      <w:divBdr>
                        <w:top w:val="none" w:sz="0" w:space="0" w:color="auto"/>
                        <w:left w:val="none" w:sz="0" w:space="0" w:color="auto"/>
                        <w:bottom w:val="none" w:sz="0" w:space="0" w:color="auto"/>
                        <w:right w:val="none" w:sz="0" w:space="0" w:color="auto"/>
                      </w:divBdr>
                    </w:div>
                  </w:divsChild>
                </w:div>
                <w:div w:id="1738477607">
                  <w:marLeft w:val="0"/>
                  <w:marRight w:val="0"/>
                  <w:marTop w:val="0"/>
                  <w:marBottom w:val="0"/>
                  <w:divBdr>
                    <w:top w:val="none" w:sz="0" w:space="0" w:color="auto"/>
                    <w:left w:val="none" w:sz="0" w:space="0" w:color="auto"/>
                    <w:bottom w:val="none" w:sz="0" w:space="0" w:color="auto"/>
                    <w:right w:val="none" w:sz="0" w:space="0" w:color="auto"/>
                  </w:divBdr>
                  <w:divsChild>
                    <w:div w:id="1142119923">
                      <w:marLeft w:val="0"/>
                      <w:marRight w:val="0"/>
                      <w:marTop w:val="0"/>
                      <w:marBottom w:val="0"/>
                      <w:divBdr>
                        <w:top w:val="none" w:sz="0" w:space="0" w:color="auto"/>
                        <w:left w:val="none" w:sz="0" w:space="0" w:color="auto"/>
                        <w:bottom w:val="none" w:sz="0" w:space="0" w:color="auto"/>
                        <w:right w:val="none" w:sz="0" w:space="0" w:color="auto"/>
                      </w:divBdr>
                    </w:div>
                  </w:divsChild>
                </w:div>
                <w:div w:id="1744836201">
                  <w:marLeft w:val="0"/>
                  <w:marRight w:val="0"/>
                  <w:marTop w:val="0"/>
                  <w:marBottom w:val="0"/>
                  <w:divBdr>
                    <w:top w:val="none" w:sz="0" w:space="0" w:color="auto"/>
                    <w:left w:val="none" w:sz="0" w:space="0" w:color="auto"/>
                    <w:bottom w:val="none" w:sz="0" w:space="0" w:color="auto"/>
                    <w:right w:val="none" w:sz="0" w:space="0" w:color="auto"/>
                  </w:divBdr>
                  <w:divsChild>
                    <w:div w:id="111874339">
                      <w:marLeft w:val="0"/>
                      <w:marRight w:val="0"/>
                      <w:marTop w:val="0"/>
                      <w:marBottom w:val="0"/>
                      <w:divBdr>
                        <w:top w:val="none" w:sz="0" w:space="0" w:color="auto"/>
                        <w:left w:val="none" w:sz="0" w:space="0" w:color="auto"/>
                        <w:bottom w:val="none" w:sz="0" w:space="0" w:color="auto"/>
                        <w:right w:val="none" w:sz="0" w:space="0" w:color="auto"/>
                      </w:divBdr>
                    </w:div>
                  </w:divsChild>
                </w:div>
                <w:div w:id="1767263701">
                  <w:marLeft w:val="0"/>
                  <w:marRight w:val="0"/>
                  <w:marTop w:val="0"/>
                  <w:marBottom w:val="0"/>
                  <w:divBdr>
                    <w:top w:val="none" w:sz="0" w:space="0" w:color="auto"/>
                    <w:left w:val="none" w:sz="0" w:space="0" w:color="auto"/>
                    <w:bottom w:val="none" w:sz="0" w:space="0" w:color="auto"/>
                    <w:right w:val="none" w:sz="0" w:space="0" w:color="auto"/>
                  </w:divBdr>
                  <w:divsChild>
                    <w:div w:id="200751174">
                      <w:marLeft w:val="0"/>
                      <w:marRight w:val="0"/>
                      <w:marTop w:val="0"/>
                      <w:marBottom w:val="0"/>
                      <w:divBdr>
                        <w:top w:val="none" w:sz="0" w:space="0" w:color="auto"/>
                        <w:left w:val="none" w:sz="0" w:space="0" w:color="auto"/>
                        <w:bottom w:val="none" w:sz="0" w:space="0" w:color="auto"/>
                        <w:right w:val="none" w:sz="0" w:space="0" w:color="auto"/>
                      </w:divBdr>
                    </w:div>
                  </w:divsChild>
                </w:div>
                <w:div w:id="1789348279">
                  <w:marLeft w:val="0"/>
                  <w:marRight w:val="0"/>
                  <w:marTop w:val="0"/>
                  <w:marBottom w:val="0"/>
                  <w:divBdr>
                    <w:top w:val="none" w:sz="0" w:space="0" w:color="auto"/>
                    <w:left w:val="none" w:sz="0" w:space="0" w:color="auto"/>
                    <w:bottom w:val="none" w:sz="0" w:space="0" w:color="auto"/>
                    <w:right w:val="none" w:sz="0" w:space="0" w:color="auto"/>
                  </w:divBdr>
                  <w:divsChild>
                    <w:div w:id="718012759">
                      <w:marLeft w:val="0"/>
                      <w:marRight w:val="0"/>
                      <w:marTop w:val="0"/>
                      <w:marBottom w:val="0"/>
                      <w:divBdr>
                        <w:top w:val="none" w:sz="0" w:space="0" w:color="auto"/>
                        <w:left w:val="none" w:sz="0" w:space="0" w:color="auto"/>
                        <w:bottom w:val="none" w:sz="0" w:space="0" w:color="auto"/>
                        <w:right w:val="none" w:sz="0" w:space="0" w:color="auto"/>
                      </w:divBdr>
                    </w:div>
                  </w:divsChild>
                </w:div>
                <w:div w:id="1842698311">
                  <w:marLeft w:val="0"/>
                  <w:marRight w:val="0"/>
                  <w:marTop w:val="0"/>
                  <w:marBottom w:val="0"/>
                  <w:divBdr>
                    <w:top w:val="none" w:sz="0" w:space="0" w:color="auto"/>
                    <w:left w:val="none" w:sz="0" w:space="0" w:color="auto"/>
                    <w:bottom w:val="none" w:sz="0" w:space="0" w:color="auto"/>
                    <w:right w:val="none" w:sz="0" w:space="0" w:color="auto"/>
                  </w:divBdr>
                  <w:divsChild>
                    <w:div w:id="885946873">
                      <w:marLeft w:val="0"/>
                      <w:marRight w:val="0"/>
                      <w:marTop w:val="0"/>
                      <w:marBottom w:val="0"/>
                      <w:divBdr>
                        <w:top w:val="none" w:sz="0" w:space="0" w:color="auto"/>
                        <w:left w:val="none" w:sz="0" w:space="0" w:color="auto"/>
                        <w:bottom w:val="none" w:sz="0" w:space="0" w:color="auto"/>
                        <w:right w:val="none" w:sz="0" w:space="0" w:color="auto"/>
                      </w:divBdr>
                    </w:div>
                  </w:divsChild>
                </w:div>
                <w:div w:id="1865483235">
                  <w:marLeft w:val="0"/>
                  <w:marRight w:val="0"/>
                  <w:marTop w:val="0"/>
                  <w:marBottom w:val="0"/>
                  <w:divBdr>
                    <w:top w:val="none" w:sz="0" w:space="0" w:color="auto"/>
                    <w:left w:val="none" w:sz="0" w:space="0" w:color="auto"/>
                    <w:bottom w:val="none" w:sz="0" w:space="0" w:color="auto"/>
                    <w:right w:val="none" w:sz="0" w:space="0" w:color="auto"/>
                  </w:divBdr>
                  <w:divsChild>
                    <w:div w:id="912592403">
                      <w:marLeft w:val="0"/>
                      <w:marRight w:val="0"/>
                      <w:marTop w:val="0"/>
                      <w:marBottom w:val="0"/>
                      <w:divBdr>
                        <w:top w:val="none" w:sz="0" w:space="0" w:color="auto"/>
                        <w:left w:val="none" w:sz="0" w:space="0" w:color="auto"/>
                        <w:bottom w:val="none" w:sz="0" w:space="0" w:color="auto"/>
                        <w:right w:val="none" w:sz="0" w:space="0" w:color="auto"/>
                      </w:divBdr>
                    </w:div>
                  </w:divsChild>
                </w:div>
                <w:div w:id="1898391242">
                  <w:marLeft w:val="0"/>
                  <w:marRight w:val="0"/>
                  <w:marTop w:val="0"/>
                  <w:marBottom w:val="0"/>
                  <w:divBdr>
                    <w:top w:val="none" w:sz="0" w:space="0" w:color="auto"/>
                    <w:left w:val="none" w:sz="0" w:space="0" w:color="auto"/>
                    <w:bottom w:val="none" w:sz="0" w:space="0" w:color="auto"/>
                    <w:right w:val="none" w:sz="0" w:space="0" w:color="auto"/>
                  </w:divBdr>
                  <w:divsChild>
                    <w:div w:id="60757397">
                      <w:marLeft w:val="0"/>
                      <w:marRight w:val="0"/>
                      <w:marTop w:val="0"/>
                      <w:marBottom w:val="0"/>
                      <w:divBdr>
                        <w:top w:val="none" w:sz="0" w:space="0" w:color="auto"/>
                        <w:left w:val="none" w:sz="0" w:space="0" w:color="auto"/>
                        <w:bottom w:val="none" w:sz="0" w:space="0" w:color="auto"/>
                        <w:right w:val="none" w:sz="0" w:space="0" w:color="auto"/>
                      </w:divBdr>
                    </w:div>
                    <w:div w:id="1621885538">
                      <w:marLeft w:val="0"/>
                      <w:marRight w:val="0"/>
                      <w:marTop w:val="0"/>
                      <w:marBottom w:val="0"/>
                      <w:divBdr>
                        <w:top w:val="none" w:sz="0" w:space="0" w:color="auto"/>
                        <w:left w:val="none" w:sz="0" w:space="0" w:color="auto"/>
                        <w:bottom w:val="none" w:sz="0" w:space="0" w:color="auto"/>
                        <w:right w:val="none" w:sz="0" w:space="0" w:color="auto"/>
                      </w:divBdr>
                    </w:div>
                  </w:divsChild>
                </w:div>
                <w:div w:id="1945963172">
                  <w:marLeft w:val="0"/>
                  <w:marRight w:val="0"/>
                  <w:marTop w:val="0"/>
                  <w:marBottom w:val="0"/>
                  <w:divBdr>
                    <w:top w:val="none" w:sz="0" w:space="0" w:color="auto"/>
                    <w:left w:val="none" w:sz="0" w:space="0" w:color="auto"/>
                    <w:bottom w:val="none" w:sz="0" w:space="0" w:color="auto"/>
                    <w:right w:val="none" w:sz="0" w:space="0" w:color="auto"/>
                  </w:divBdr>
                  <w:divsChild>
                    <w:div w:id="340812837">
                      <w:marLeft w:val="0"/>
                      <w:marRight w:val="0"/>
                      <w:marTop w:val="0"/>
                      <w:marBottom w:val="0"/>
                      <w:divBdr>
                        <w:top w:val="none" w:sz="0" w:space="0" w:color="auto"/>
                        <w:left w:val="none" w:sz="0" w:space="0" w:color="auto"/>
                        <w:bottom w:val="none" w:sz="0" w:space="0" w:color="auto"/>
                        <w:right w:val="none" w:sz="0" w:space="0" w:color="auto"/>
                      </w:divBdr>
                    </w:div>
                  </w:divsChild>
                </w:div>
                <w:div w:id="1963075146">
                  <w:marLeft w:val="0"/>
                  <w:marRight w:val="0"/>
                  <w:marTop w:val="0"/>
                  <w:marBottom w:val="0"/>
                  <w:divBdr>
                    <w:top w:val="none" w:sz="0" w:space="0" w:color="auto"/>
                    <w:left w:val="none" w:sz="0" w:space="0" w:color="auto"/>
                    <w:bottom w:val="none" w:sz="0" w:space="0" w:color="auto"/>
                    <w:right w:val="none" w:sz="0" w:space="0" w:color="auto"/>
                  </w:divBdr>
                  <w:divsChild>
                    <w:div w:id="586888979">
                      <w:marLeft w:val="0"/>
                      <w:marRight w:val="0"/>
                      <w:marTop w:val="0"/>
                      <w:marBottom w:val="0"/>
                      <w:divBdr>
                        <w:top w:val="none" w:sz="0" w:space="0" w:color="auto"/>
                        <w:left w:val="none" w:sz="0" w:space="0" w:color="auto"/>
                        <w:bottom w:val="none" w:sz="0" w:space="0" w:color="auto"/>
                        <w:right w:val="none" w:sz="0" w:space="0" w:color="auto"/>
                      </w:divBdr>
                    </w:div>
                  </w:divsChild>
                </w:div>
                <w:div w:id="1991709054">
                  <w:marLeft w:val="0"/>
                  <w:marRight w:val="0"/>
                  <w:marTop w:val="0"/>
                  <w:marBottom w:val="0"/>
                  <w:divBdr>
                    <w:top w:val="none" w:sz="0" w:space="0" w:color="auto"/>
                    <w:left w:val="none" w:sz="0" w:space="0" w:color="auto"/>
                    <w:bottom w:val="none" w:sz="0" w:space="0" w:color="auto"/>
                    <w:right w:val="none" w:sz="0" w:space="0" w:color="auto"/>
                  </w:divBdr>
                  <w:divsChild>
                    <w:div w:id="1921284104">
                      <w:marLeft w:val="0"/>
                      <w:marRight w:val="0"/>
                      <w:marTop w:val="0"/>
                      <w:marBottom w:val="0"/>
                      <w:divBdr>
                        <w:top w:val="none" w:sz="0" w:space="0" w:color="auto"/>
                        <w:left w:val="none" w:sz="0" w:space="0" w:color="auto"/>
                        <w:bottom w:val="none" w:sz="0" w:space="0" w:color="auto"/>
                        <w:right w:val="none" w:sz="0" w:space="0" w:color="auto"/>
                      </w:divBdr>
                    </w:div>
                  </w:divsChild>
                </w:div>
                <w:div w:id="2111536266">
                  <w:marLeft w:val="0"/>
                  <w:marRight w:val="0"/>
                  <w:marTop w:val="0"/>
                  <w:marBottom w:val="0"/>
                  <w:divBdr>
                    <w:top w:val="none" w:sz="0" w:space="0" w:color="auto"/>
                    <w:left w:val="none" w:sz="0" w:space="0" w:color="auto"/>
                    <w:bottom w:val="none" w:sz="0" w:space="0" w:color="auto"/>
                    <w:right w:val="none" w:sz="0" w:space="0" w:color="auto"/>
                  </w:divBdr>
                  <w:divsChild>
                    <w:div w:id="1571650065">
                      <w:marLeft w:val="0"/>
                      <w:marRight w:val="0"/>
                      <w:marTop w:val="0"/>
                      <w:marBottom w:val="0"/>
                      <w:divBdr>
                        <w:top w:val="none" w:sz="0" w:space="0" w:color="auto"/>
                        <w:left w:val="none" w:sz="0" w:space="0" w:color="auto"/>
                        <w:bottom w:val="none" w:sz="0" w:space="0" w:color="auto"/>
                        <w:right w:val="none" w:sz="0" w:space="0" w:color="auto"/>
                      </w:divBdr>
                    </w:div>
                  </w:divsChild>
                </w:div>
                <w:div w:id="2117095294">
                  <w:marLeft w:val="0"/>
                  <w:marRight w:val="0"/>
                  <w:marTop w:val="0"/>
                  <w:marBottom w:val="0"/>
                  <w:divBdr>
                    <w:top w:val="none" w:sz="0" w:space="0" w:color="auto"/>
                    <w:left w:val="none" w:sz="0" w:space="0" w:color="auto"/>
                    <w:bottom w:val="none" w:sz="0" w:space="0" w:color="auto"/>
                    <w:right w:val="none" w:sz="0" w:space="0" w:color="auto"/>
                  </w:divBdr>
                  <w:divsChild>
                    <w:div w:id="120645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078531">
          <w:marLeft w:val="0"/>
          <w:marRight w:val="0"/>
          <w:marTop w:val="0"/>
          <w:marBottom w:val="0"/>
          <w:divBdr>
            <w:top w:val="none" w:sz="0" w:space="0" w:color="auto"/>
            <w:left w:val="none" w:sz="0" w:space="0" w:color="auto"/>
            <w:bottom w:val="none" w:sz="0" w:space="0" w:color="auto"/>
            <w:right w:val="none" w:sz="0" w:space="0" w:color="auto"/>
          </w:divBdr>
        </w:div>
        <w:div w:id="1763840648">
          <w:marLeft w:val="0"/>
          <w:marRight w:val="0"/>
          <w:marTop w:val="0"/>
          <w:marBottom w:val="0"/>
          <w:divBdr>
            <w:top w:val="none" w:sz="0" w:space="0" w:color="auto"/>
            <w:left w:val="none" w:sz="0" w:space="0" w:color="auto"/>
            <w:bottom w:val="none" w:sz="0" w:space="0" w:color="auto"/>
            <w:right w:val="none" w:sz="0" w:space="0" w:color="auto"/>
          </w:divBdr>
        </w:div>
      </w:divsChild>
    </w:div>
    <w:div w:id="1025181707">
      <w:bodyDiv w:val="1"/>
      <w:marLeft w:val="0"/>
      <w:marRight w:val="0"/>
      <w:marTop w:val="0"/>
      <w:marBottom w:val="0"/>
      <w:divBdr>
        <w:top w:val="none" w:sz="0" w:space="0" w:color="auto"/>
        <w:left w:val="none" w:sz="0" w:space="0" w:color="auto"/>
        <w:bottom w:val="none" w:sz="0" w:space="0" w:color="auto"/>
        <w:right w:val="none" w:sz="0" w:space="0" w:color="auto"/>
      </w:divBdr>
    </w:div>
    <w:div w:id="1073744267">
      <w:bodyDiv w:val="1"/>
      <w:marLeft w:val="0"/>
      <w:marRight w:val="0"/>
      <w:marTop w:val="0"/>
      <w:marBottom w:val="0"/>
      <w:divBdr>
        <w:top w:val="none" w:sz="0" w:space="0" w:color="auto"/>
        <w:left w:val="none" w:sz="0" w:space="0" w:color="auto"/>
        <w:bottom w:val="none" w:sz="0" w:space="0" w:color="auto"/>
        <w:right w:val="none" w:sz="0" w:space="0" w:color="auto"/>
      </w:divBdr>
    </w:div>
    <w:div w:id="1172600475">
      <w:bodyDiv w:val="1"/>
      <w:marLeft w:val="0"/>
      <w:marRight w:val="0"/>
      <w:marTop w:val="0"/>
      <w:marBottom w:val="0"/>
      <w:divBdr>
        <w:top w:val="none" w:sz="0" w:space="0" w:color="auto"/>
        <w:left w:val="none" w:sz="0" w:space="0" w:color="auto"/>
        <w:bottom w:val="none" w:sz="0" w:space="0" w:color="auto"/>
        <w:right w:val="none" w:sz="0" w:space="0" w:color="auto"/>
      </w:divBdr>
      <w:divsChild>
        <w:div w:id="33893979">
          <w:marLeft w:val="0"/>
          <w:marRight w:val="0"/>
          <w:marTop w:val="0"/>
          <w:marBottom w:val="0"/>
          <w:divBdr>
            <w:top w:val="none" w:sz="0" w:space="0" w:color="auto"/>
            <w:left w:val="none" w:sz="0" w:space="0" w:color="auto"/>
            <w:bottom w:val="none" w:sz="0" w:space="0" w:color="auto"/>
            <w:right w:val="none" w:sz="0" w:space="0" w:color="auto"/>
          </w:divBdr>
        </w:div>
        <w:div w:id="115565404">
          <w:marLeft w:val="0"/>
          <w:marRight w:val="0"/>
          <w:marTop w:val="0"/>
          <w:marBottom w:val="0"/>
          <w:divBdr>
            <w:top w:val="none" w:sz="0" w:space="0" w:color="auto"/>
            <w:left w:val="none" w:sz="0" w:space="0" w:color="auto"/>
            <w:bottom w:val="none" w:sz="0" w:space="0" w:color="auto"/>
            <w:right w:val="none" w:sz="0" w:space="0" w:color="auto"/>
          </w:divBdr>
        </w:div>
        <w:div w:id="122887735">
          <w:marLeft w:val="0"/>
          <w:marRight w:val="0"/>
          <w:marTop w:val="0"/>
          <w:marBottom w:val="0"/>
          <w:divBdr>
            <w:top w:val="none" w:sz="0" w:space="0" w:color="auto"/>
            <w:left w:val="none" w:sz="0" w:space="0" w:color="auto"/>
            <w:bottom w:val="none" w:sz="0" w:space="0" w:color="auto"/>
            <w:right w:val="none" w:sz="0" w:space="0" w:color="auto"/>
          </w:divBdr>
        </w:div>
        <w:div w:id="131869212">
          <w:marLeft w:val="0"/>
          <w:marRight w:val="0"/>
          <w:marTop w:val="0"/>
          <w:marBottom w:val="0"/>
          <w:divBdr>
            <w:top w:val="none" w:sz="0" w:space="0" w:color="auto"/>
            <w:left w:val="none" w:sz="0" w:space="0" w:color="auto"/>
            <w:bottom w:val="none" w:sz="0" w:space="0" w:color="auto"/>
            <w:right w:val="none" w:sz="0" w:space="0" w:color="auto"/>
          </w:divBdr>
        </w:div>
        <w:div w:id="432171090">
          <w:marLeft w:val="0"/>
          <w:marRight w:val="0"/>
          <w:marTop w:val="0"/>
          <w:marBottom w:val="0"/>
          <w:divBdr>
            <w:top w:val="none" w:sz="0" w:space="0" w:color="auto"/>
            <w:left w:val="none" w:sz="0" w:space="0" w:color="auto"/>
            <w:bottom w:val="none" w:sz="0" w:space="0" w:color="auto"/>
            <w:right w:val="none" w:sz="0" w:space="0" w:color="auto"/>
          </w:divBdr>
        </w:div>
        <w:div w:id="567545198">
          <w:marLeft w:val="0"/>
          <w:marRight w:val="0"/>
          <w:marTop w:val="0"/>
          <w:marBottom w:val="0"/>
          <w:divBdr>
            <w:top w:val="none" w:sz="0" w:space="0" w:color="auto"/>
            <w:left w:val="none" w:sz="0" w:space="0" w:color="auto"/>
            <w:bottom w:val="none" w:sz="0" w:space="0" w:color="auto"/>
            <w:right w:val="none" w:sz="0" w:space="0" w:color="auto"/>
          </w:divBdr>
        </w:div>
        <w:div w:id="702368047">
          <w:marLeft w:val="0"/>
          <w:marRight w:val="0"/>
          <w:marTop w:val="0"/>
          <w:marBottom w:val="0"/>
          <w:divBdr>
            <w:top w:val="none" w:sz="0" w:space="0" w:color="auto"/>
            <w:left w:val="none" w:sz="0" w:space="0" w:color="auto"/>
            <w:bottom w:val="none" w:sz="0" w:space="0" w:color="auto"/>
            <w:right w:val="none" w:sz="0" w:space="0" w:color="auto"/>
          </w:divBdr>
        </w:div>
        <w:div w:id="976759048">
          <w:marLeft w:val="0"/>
          <w:marRight w:val="0"/>
          <w:marTop w:val="0"/>
          <w:marBottom w:val="0"/>
          <w:divBdr>
            <w:top w:val="none" w:sz="0" w:space="0" w:color="auto"/>
            <w:left w:val="none" w:sz="0" w:space="0" w:color="auto"/>
            <w:bottom w:val="none" w:sz="0" w:space="0" w:color="auto"/>
            <w:right w:val="none" w:sz="0" w:space="0" w:color="auto"/>
          </w:divBdr>
        </w:div>
        <w:div w:id="1038235932">
          <w:marLeft w:val="0"/>
          <w:marRight w:val="0"/>
          <w:marTop w:val="0"/>
          <w:marBottom w:val="0"/>
          <w:divBdr>
            <w:top w:val="none" w:sz="0" w:space="0" w:color="auto"/>
            <w:left w:val="none" w:sz="0" w:space="0" w:color="auto"/>
            <w:bottom w:val="none" w:sz="0" w:space="0" w:color="auto"/>
            <w:right w:val="none" w:sz="0" w:space="0" w:color="auto"/>
          </w:divBdr>
        </w:div>
        <w:div w:id="1203833328">
          <w:marLeft w:val="0"/>
          <w:marRight w:val="0"/>
          <w:marTop w:val="0"/>
          <w:marBottom w:val="0"/>
          <w:divBdr>
            <w:top w:val="none" w:sz="0" w:space="0" w:color="auto"/>
            <w:left w:val="none" w:sz="0" w:space="0" w:color="auto"/>
            <w:bottom w:val="none" w:sz="0" w:space="0" w:color="auto"/>
            <w:right w:val="none" w:sz="0" w:space="0" w:color="auto"/>
          </w:divBdr>
        </w:div>
        <w:div w:id="1295017171">
          <w:marLeft w:val="0"/>
          <w:marRight w:val="0"/>
          <w:marTop w:val="0"/>
          <w:marBottom w:val="0"/>
          <w:divBdr>
            <w:top w:val="none" w:sz="0" w:space="0" w:color="auto"/>
            <w:left w:val="none" w:sz="0" w:space="0" w:color="auto"/>
            <w:bottom w:val="none" w:sz="0" w:space="0" w:color="auto"/>
            <w:right w:val="none" w:sz="0" w:space="0" w:color="auto"/>
          </w:divBdr>
        </w:div>
        <w:div w:id="1309281180">
          <w:marLeft w:val="0"/>
          <w:marRight w:val="0"/>
          <w:marTop w:val="0"/>
          <w:marBottom w:val="0"/>
          <w:divBdr>
            <w:top w:val="none" w:sz="0" w:space="0" w:color="auto"/>
            <w:left w:val="none" w:sz="0" w:space="0" w:color="auto"/>
            <w:bottom w:val="none" w:sz="0" w:space="0" w:color="auto"/>
            <w:right w:val="none" w:sz="0" w:space="0" w:color="auto"/>
          </w:divBdr>
        </w:div>
        <w:div w:id="1354842886">
          <w:marLeft w:val="0"/>
          <w:marRight w:val="0"/>
          <w:marTop w:val="0"/>
          <w:marBottom w:val="0"/>
          <w:divBdr>
            <w:top w:val="none" w:sz="0" w:space="0" w:color="auto"/>
            <w:left w:val="none" w:sz="0" w:space="0" w:color="auto"/>
            <w:bottom w:val="none" w:sz="0" w:space="0" w:color="auto"/>
            <w:right w:val="none" w:sz="0" w:space="0" w:color="auto"/>
          </w:divBdr>
        </w:div>
        <w:div w:id="1427384926">
          <w:marLeft w:val="0"/>
          <w:marRight w:val="0"/>
          <w:marTop w:val="0"/>
          <w:marBottom w:val="0"/>
          <w:divBdr>
            <w:top w:val="none" w:sz="0" w:space="0" w:color="auto"/>
            <w:left w:val="none" w:sz="0" w:space="0" w:color="auto"/>
            <w:bottom w:val="none" w:sz="0" w:space="0" w:color="auto"/>
            <w:right w:val="none" w:sz="0" w:space="0" w:color="auto"/>
          </w:divBdr>
        </w:div>
        <w:div w:id="1614556752">
          <w:marLeft w:val="0"/>
          <w:marRight w:val="0"/>
          <w:marTop w:val="0"/>
          <w:marBottom w:val="0"/>
          <w:divBdr>
            <w:top w:val="none" w:sz="0" w:space="0" w:color="auto"/>
            <w:left w:val="none" w:sz="0" w:space="0" w:color="auto"/>
            <w:bottom w:val="none" w:sz="0" w:space="0" w:color="auto"/>
            <w:right w:val="none" w:sz="0" w:space="0" w:color="auto"/>
          </w:divBdr>
        </w:div>
        <w:div w:id="1677878706">
          <w:marLeft w:val="0"/>
          <w:marRight w:val="0"/>
          <w:marTop w:val="0"/>
          <w:marBottom w:val="0"/>
          <w:divBdr>
            <w:top w:val="none" w:sz="0" w:space="0" w:color="auto"/>
            <w:left w:val="none" w:sz="0" w:space="0" w:color="auto"/>
            <w:bottom w:val="none" w:sz="0" w:space="0" w:color="auto"/>
            <w:right w:val="none" w:sz="0" w:space="0" w:color="auto"/>
          </w:divBdr>
        </w:div>
        <w:div w:id="1748454872">
          <w:marLeft w:val="0"/>
          <w:marRight w:val="0"/>
          <w:marTop w:val="0"/>
          <w:marBottom w:val="0"/>
          <w:divBdr>
            <w:top w:val="none" w:sz="0" w:space="0" w:color="auto"/>
            <w:left w:val="none" w:sz="0" w:space="0" w:color="auto"/>
            <w:bottom w:val="none" w:sz="0" w:space="0" w:color="auto"/>
            <w:right w:val="none" w:sz="0" w:space="0" w:color="auto"/>
          </w:divBdr>
        </w:div>
        <w:div w:id="1801612251">
          <w:marLeft w:val="0"/>
          <w:marRight w:val="0"/>
          <w:marTop w:val="0"/>
          <w:marBottom w:val="0"/>
          <w:divBdr>
            <w:top w:val="none" w:sz="0" w:space="0" w:color="auto"/>
            <w:left w:val="none" w:sz="0" w:space="0" w:color="auto"/>
            <w:bottom w:val="none" w:sz="0" w:space="0" w:color="auto"/>
            <w:right w:val="none" w:sz="0" w:space="0" w:color="auto"/>
          </w:divBdr>
        </w:div>
        <w:div w:id="1916864655">
          <w:marLeft w:val="0"/>
          <w:marRight w:val="0"/>
          <w:marTop w:val="0"/>
          <w:marBottom w:val="0"/>
          <w:divBdr>
            <w:top w:val="none" w:sz="0" w:space="0" w:color="auto"/>
            <w:left w:val="none" w:sz="0" w:space="0" w:color="auto"/>
            <w:bottom w:val="none" w:sz="0" w:space="0" w:color="auto"/>
            <w:right w:val="none" w:sz="0" w:space="0" w:color="auto"/>
          </w:divBdr>
        </w:div>
        <w:div w:id="2049254570">
          <w:marLeft w:val="0"/>
          <w:marRight w:val="0"/>
          <w:marTop w:val="0"/>
          <w:marBottom w:val="0"/>
          <w:divBdr>
            <w:top w:val="none" w:sz="0" w:space="0" w:color="auto"/>
            <w:left w:val="none" w:sz="0" w:space="0" w:color="auto"/>
            <w:bottom w:val="none" w:sz="0" w:space="0" w:color="auto"/>
            <w:right w:val="none" w:sz="0" w:space="0" w:color="auto"/>
          </w:divBdr>
        </w:div>
      </w:divsChild>
    </w:div>
    <w:div w:id="1264455527">
      <w:bodyDiv w:val="1"/>
      <w:marLeft w:val="0"/>
      <w:marRight w:val="0"/>
      <w:marTop w:val="0"/>
      <w:marBottom w:val="0"/>
      <w:divBdr>
        <w:top w:val="none" w:sz="0" w:space="0" w:color="auto"/>
        <w:left w:val="none" w:sz="0" w:space="0" w:color="auto"/>
        <w:bottom w:val="none" w:sz="0" w:space="0" w:color="auto"/>
        <w:right w:val="none" w:sz="0" w:space="0" w:color="auto"/>
      </w:divBdr>
    </w:div>
    <w:div w:id="1509059575">
      <w:bodyDiv w:val="1"/>
      <w:marLeft w:val="0"/>
      <w:marRight w:val="0"/>
      <w:marTop w:val="0"/>
      <w:marBottom w:val="0"/>
      <w:divBdr>
        <w:top w:val="none" w:sz="0" w:space="0" w:color="auto"/>
        <w:left w:val="none" w:sz="0" w:space="0" w:color="auto"/>
        <w:bottom w:val="none" w:sz="0" w:space="0" w:color="auto"/>
        <w:right w:val="none" w:sz="0" w:space="0" w:color="auto"/>
      </w:divBdr>
    </w:div>
    <w:div w:id="1543127394">
      <w:bodyDiv w:val="1"/>
      <w:marLeft w:val="0"/>
      <w:marRight w:val="0"/>
      <w:marTop w:val="0"/>
      <w:marBottom w:val="0"/>
      <w:divBdr>
        <w:top w:val="none" w:sz="0" w:space="0" w:color="auto"/>
        <w:left w:val="none" w:sz="0" w:space="0" w:color="auto"/>
        <w:bottom w:val="none" w:sz="0" w:space="0" w:color="auto"/>
        <w:right w:val="none" w:sz="0" w:space="0" w:color="auto"/>
      </w:divBdr>
      <w:divsChild>
        <w:div w:id="849561584">
          <w:marLeft w:val="0"/>
          <w:marRight w:val="0"/>
          <w:marTop w:val="0"/>
          <w:marBottom w:val="0"/>
          <w:divBdr>
            <w:top w:val="none" w:sz="0" w:space="0" w:color="auto"/>
            <w:left w:val="none" w:sz="0" w:space="0" w:color="auto"/>
            <w:bottom w:val="none" w:sz="0" w:space="0" w:color="auto"/>
            <w:right w:val="none" w:sz="0" w:space="0" w:color="auto"/>
          </w:divBdr>
        </w:div>
        <w:div w:id="886843536">
          <w:marLeft w:val="0"/>
          <w:marRight w:val="0"/>
          <w:marTop w:val="0"/>
          <w:marBottom w:val="0"/>
          <w:divBdr>
            <w:top w:val="none" w:sz="0" w:space="0" w:color="auto"/>
            <w:left w:val="none" w:sz="0" w:space="0" w:color="auto"/>
            <w:bottom w:val="none" w:sz="0" w:space="0" w:color="auto"/>
            <w:right w:val="none" w:sz="0" w:space="0" w:color="auto"/>
          </w:divBdr>
          <w:divsChild>
            <w:div w:id="1199515285">
              <w:marLeft w:val="-75"/>
              <w:marRight w:val="0"/>
              <w:marTop w:val="30"/>
              <w:marBottom w:val="30"/>
              <w:divBdr>
                <w:top w:val="none" w:sz="0" w:space="0" w:color="auto"/>
                <w:left w:val="none" w:sz="0" w:space="0" w:color="auto"/>
                <w:bottom w:val="none" w:sz="0" w:space="0" w:color="auto"/>
                <w:right w:val="none" w:sz="0" w:space="0" w:color="auto"/>
              </w:divBdr>
              <w:divsChild>
                <w:div w:id="2783296">
                  <w:marLeft w:val="0"/>
                  <w:marRight w:val="0"/>
                  <w:marTop w:val="0"/>
                  <w:marBottom w:val="0"/>
                  <w:divBdr>
                    <w:top w:val="none" w:sz="0" w:space="0" w:color="auto"/>
                    <w:left w:val="none" w:sz="0" w:space="0" w:color="auto"/>
                    <w:bottom w:val="none" w:sz="0" w:space="0" w:color="auto"/>
                    <w:right w:val="none" w:sz="0" w:space="0" w:color="auto"/>
                  </w:divBdr>
                  <w:divsChild>
                    <w:div w:id="743063363">
                      <w:marLeft w:val="0"/>
                      <w:marRight w:val="0"/>
                      <w:marTop w:val="0"/>
                      <w:marBottom w:val="0"/>
                      <w:divBdr>
                        <w:top w:val="none" w:sz="0" w:space="0" w:color="auto"/>
                        <w:left w:val="none" w:sz="0" w:space="0" w:color="auto"/>
                        <w:bottom w:val="none" w:sz="0" w:space="0" w:color="auto"/>
                        <w:right w:val="none" w:sz="0" w:space="0" w:color="auto"/>
                      </w:divBdr>
                    </w:div>
                  </w:divsChild>
                </w:div>
                <w:div w:id="22825693">
                  <w:marLeft w:val="0"/>
                  <w:marRight w:val="0"/>
                  <w:marTop w:val="0"/>
                  <w:marBottom w:val="0"/>
                  <w:divBdr>
                    <w:top w:val="none" w:sz="0" w:space="0" w:color="auto"/>
                    <w:left w:val="none" w:sz="0" w:space="0" w:color="auto"/>
                    <w:bottom w:val="none" w:sz="0" w:space="0" w:color="auto"/>
                    <w:right w:val="none" w:sz="0" w:space="0" w:color="auto"/>
                  </w:divBdr>
                  <w:divsChild>
                    <w:div w:id="322128941">
                      <w:marLeft w:val="0"/>
                      <w:marRight w:val="0"/>
                      <w:marTop w:val="0"/>
                      <w:marBottom w:val="0"/>
                      <w:divBdr>
                        <w:top w:val="none" w:sz="0" w:space="0" w:color="auto"/>
                        <w:left w:val="none" w:sz="0" w:space="0" w:color="auto"/>
                        <w:bottom w:val="none" w:sz="0" w:space="0" w:color="auto"/>
                        <w:right w:val="none" w:sz="0" w:space="0" w:color="auto"/>
                      </w:divBdr>
                    </w:div>
                  </w:divsChild>
                </w:div>
                <w:div w:id="59521317">
                  <w:marLeft w:val="0"/>
                  <w:marRight w:val="0"/>
                  <w:marTop w:val="0"/>
                  <w:marBottom w:val="0"/>
                  <w:divBdr>
                    <w:top w:val="none" w:sz="0" w:space="0" w:color="auto"/>
                    <w:left w:val="none" w:sz="0" w:space="0" w:color="auto"/>
                    <w:bottom w:val="none" w:sz="0" w:space="0" w:color="auto"/>
                    <w:right w:val="none" w:sz="0" w:space="0" w:color="auto"/>
                  </w:divBdr>
                  <w:divsChild>
                    <w:div w:id="793065609">
                      <w:marLeft w:val="0"/>
                      <w:marRight w:val="0"/>
                      <w:marTop w:val="0"/>
                      <w:marBottom w:val="0"/>
                      <w:divBdr>
                        <w:top w:val="none" w:sz="0" w:space="0" w:color="auto"/>
                        <w:left w:val="none" w:sz="0" w:space="0" w:color="auto"/>
                        <w:bottom w:val="none" w:sz="0" w:space="0" w:color="auto"/>
                        <w:right w:val="none" w:sz="0" w:space="0" w:color="auto"/>
                      </w:divBdr>
                    </w:div>
                  </w:divsChild>
                </w:div>
                <w:div w:id="170606158">
                  <w:marLeft w:val="0"/>
                  <w:marRight w:val="0"/>
                  <w:marTop w:val="0"/>
                  <w:marBottom w:val="0"/>
                  <w:divBdr>
                    <w:top w:val="none" w:sz="0" w:space="0" w:color="auto"/>
                    <w:left w:val="none" w:sz="0" w:space="0" w:color="auto"/>
                    <w:bottom w:val="none" w:sz="0" w:space="0" w:color="auto"/>
                    <w:right w:val="none" w:sz="0" w:space="0" w:color="auto"/>
                  </w:divBdr>
                  <w:divsChild>
                    <w:div w:id="1947690512">
                      <w:marLeft w:val="0"/>
                      <w:marRight w:val="0"/>
                      <w:marTop w:val="0"/>
                      <w:marBottom w:val="0"/>
                      <w:divBdr>
                        <w:top w:val="none" w:sz="0" w:space="0" w:color="auto"/>
                        <w:left w:val="none" w:sz="0" w:space="0" w:color="auto"/>
                        <w:bottom w:val="none" w:sz="0" w:space="0" w:color="auto"/>
                        <w:right w:val="none" w:sz="0" w:space="0" w:color="auto"/>
                      </w:divBdr>
                    </w:div>
                  </w:divsChild>
                </w:div>
                <w:div w:id="219219450">
                  <w:marLeft w:val="0"/>
                  <w:marRight w:val="0"/>
                  <w:marTop w:val="0"/>
                  <w:marBottom w:val="0"/>
                  <w:divBdr>
                    <w:top w:val="none" w:sz="0" w:space="0" w:color="auto"/>
                    <w:left w:val="none" w:sz="0" w:space="0" w:color="auto"/>
                    <w:bottom w:val="none" w:sz="0" w:space="0" w:color="auto"/>
                    <w:right w:val="none" w:sz="0" w:space="0" w:color="auto"/>
                  </w:divBdr>
                  <w:divsChild>
                    <w:div w:id="1137257922">
                      <w:marLeft w:val="0"/>
                      <w:marRight w:val="0"/>
                      <w:marTop w:val="0"/>
                      <w:marBottom w:val="0"/>
                      <w:divBdr>
                        <w:top w:val="none" w:sz="0" w:space="0" w:color="auto"/>
                        <w:left w:val="none" w:sz="0" w:space="0" w:color="auto"/>
                        <w:bottom w:val="none" w:sz="0" w:space="0" w:color="auto"/>
                        <w:right w:val="none" w:sz="0" w:space="0" w:color="auto"/>
                      </w:divBdr>
                    </w:div>
                  </w:divsChild>
                </w:div>
                <w:div w:id="243146676">
                  <w:marLeft w:val="0"/>
                  <w:marRight w:val="0"/>
                  <w:marTop w:val="0"/>
                  <w:marBottom w:val="0"/>
                  <w:divBdr>
                    <w:top w:val="none" w:sz="0" w:space="0" w:color="auto"/>
                    <w:left w:val="none" w:sz="0" w:space="0" w:color="auto"/>
                    <w:bottom w:val="none" w:sz="0" w:space="0" w:color="auto"/>
                    <w:right w:val="none" w:sz="0" w:space="0" w:color="auto"/>
                  </w:divBdr>
                  <w:divsChild>
                    <w:div w:id="1334726028">
                      <w:marLeft w:val="0"/>
                      <w:marRight w:val="0"/>
                      <w:marTop w:val="0"/>
                      <w:marBottom w:val="0"/>
                      <w:divBdr>
                        <w:top w:val="none" w:sz="0" w:space="0" w:color="auto"/>
                        <w:left w:val="none" w:sz="0" w:space="0" w:color="auto"/>
                        <w:bottom w:val="none" w:sz="0" w:space="0" w:color="auto"/>
                        <w:right w:val="none" w:sz="0" w:space="0" w:color="auto"/>
                      </w:divBdr>
                    </w:div>
                  </w:divsChild>
                </w:div>
                <w:div w:id="328942605">
                  <w:marLeft w:val="0"/>
                  <w:marRight w:val="0"/>
                  <w:marTop w:val="0"/>
                  <w:marBottom w:val="0"/>
                  <w:divBdr>
                    <w:top w:val="none" w:sz="0" w:space="0" w:color="auto"/>
                    <w:left w:val="none" w:sz="0" w:space="0" w:color="auto"/>
                    <w:bottom w:val="none" w:sz="0" w:space="0" w:color="auto"/>
                    <w:right w:val="none" w:sz="0" w:space="0" w:color="auto"/>
                  </w:divBdr>
                  <w:divsChild>
                    <w:div w:id="1596087303">
                      <w:marLeft w:val="0"/>
                      <w:marRight w:val="0"/>
                      <w:marTop w:val="0"/>
                      <w:marBottom w:val="0"/>
                      <w:divBdr>
                        <w:top w:val="none" w:sz="0" w:space="0" w:color="auto"/>
                        <w:left w:val="none" w:sz="0" w:space="0" w:color="auto"/>
                        <w:bottom w:val="none" w:sz="0" w:space="0" w:color="auto"/>
                        <w:right w:val="none" w:sz="0" w:space="0" w:color="auto"/>
                      </w:divBdr>
                    </w:div>
                  </w:divsChild>
                </w:div>
                <w:div w:id="337198804">
                  <w:marLeft w:val="0"/>
                  <w:marRight w:val="0"/>
                  <w:marTop w:val="0"/>
                  <w:marBottom w:val="0"/>
                  <w:divBdr>
                    <w:top w:val="none" w:sz="0" w:space="0" w:color="auto"/>
                    <w:left w:val="none" w:sz="0" w:space="0" w:color="auto"/>
                    <w:bottom w:val="none" w:sz="0" w:space="0" w:color="auto"/>
                    <w:right w:val="none" w:sz="0" w:space="0" w:color="auto"/>
                  </w:divBdr>
                  <w:divsChild>
                    <w:div w:id="967592632">
                      <w:marLeft w:val="0"/>
                      <w:marRight w:val="0"/>
                      <w:marTop w:val="0"/>
                      <w:marBottom w:val="0"/>
                      <w:divBdr>
                        <w:top w:val="none" w:sz="0" w:space="0" w:color="auto"/>
                        <w:left w:val="none" w:sz="0" w:space="0" w:color="auto"/>
                        <w:bottom w:val="none" w:sz="0" w:space="0" w:color="auto"/>
                        <w:right w:val="none" w:sz="0" w:space="0" w:color="auto"/>
                      </w:divBdr>
                    </w:div>
                  </w:divsChild>
                </w:div>
                <w:div w:id="339890029">
                  <w:marLeft w:val="0"/>
                  <w:marRight w:val="0"/>
                  <w:marTop w:val="0"/>
                  <w:marBottom w:val="0"/>
                  <w:divBdr>
                    <w:top w:val="none" w:sz="0" w:space="0" w:color="auto"/>
                    <w:left w:val="none" w:sz="0" w:space="0" w:color="auto"/>
                    <w:bottom w:val="none" w:sz="0" w:space="0" w:color="auto"/>
                    <w:right w:val="none" w:sz="0" w:space="0" w:color="auto"/>
                  </w:divBdr>
                  <w:divsChild>
                    <w:div w:id="1885485214">
                      <w:marLeft w:val="0"/>
                      <w:marRight w:val="0"/>
                      <w:marTop w:val="0"/>
                      <w:marBottom w:val="0"/>
                      <w:divBdr>
                        <w:top w:val="none" w:sz="0" w:space="0" w:color="auto"/>
                        <w:left w:val="none" w:sz="0" w:space="0" w:color="auto"/>
                        <w:bottom w:val="none" w:sz="0" w:space="0" w:color="auto"/>
                        <w:right w:val="none" w:sz="0" w:space="0" w:color="auto"/>
                      </w:divBdr>
                    </w:div>
                  </w:divsChild>
                </w:div>
                <w:div w:id="352656687">
                  <w:marLeft w:val="0"/>
                  <w:marRight w:val="0"/>
                  <w:marTop w:val="0"/>
                  <w:marBottom w:val="0"/>
                  <w:divBdr>
                    <w:top w:val="none" w:sz="0" w:space="0" w:color="auto"/>
                    <w:left w:val="none" w:sz="0" w:space="0" w:color="auto"/>
                    <w:bottom w:val="none" w:sz="0" w:space="0" w:color="auto"/>
                    <w:right w:val="none" w:sz="0" w:space="0" w:color="auto"/>
                  </w:divBdr>
                  <w:divsChild>
                    <w:div w:id="946739876">
                      <w:marLeft w:val="0"/>
                      <w:marRight w:val="0"/>
                      <w:marTop w:val="0"/>
                      <w:marBottom w:val="0"/>
                      <w:divBdr>
                        <w:top w:val="none" w:sz="0" w:space="0" w:color="auto"/>
                        <w:left w:val="none" w:sz="0" w:space="0" w:color="auto"/>
                        <w:bottom w:val="none" w:sz="0" w:space="0" w:color="auto"/>
                        <w:right w:val="none" w:sz="0" w:space="0" w:color="auto"/>
                      </w:divBdr>
                    </w:div>
                  </w:divsChild>
                </w:div>
                <w:div w:id="451750990">
                  <w:marLeft w:val="0"/>
                  <w:marRight w:val="0"/>
                  <w:marTop w:val="0"/>
                  <w:marBottom w:val="0"/>
                  <w:divBdr>
                    <w:top w:val="none" w:sz="0" w:space="0" w:color="auto"/>
                    <w:left w:val="none" w:sz="0" w:space="0" w:color="auto"/>
                    <w:bottom w:val="none" w:sz="0" w:space="0" w:color="auto"/>
                    <w:right w:val="none" w:sz="0" w:space="0" w:color="auto"/>
                  </w:divBdr>
                  <w:divsChild>
                    <w:div w:id="1488979829">
                      <w:marLeft w:val="0"/>
                      <w:marRight w:val="0"/>
                      <w:marTop w:val="0"/>
                      <w:marBottom w:val="0"/>
                      <w:divBdr>
                        <w:top w:val="none" w:sz="0" w:space="0" w:color="auto"/>
                        <w:left w:val="none" w:sz="0" w:space="0" w:color="auto"/>
                        <w:bottom w:val="none" w:sz="0" w:space="0" w:color="auto"/>
                        <w:right w:val="none" w:sz="0" w:space="0" w:color="auto"/>
                      </w:divBdr>
                    </w:div>
                  </w:divsChild>
                </w:div>
                <w:div w:id="523403203">
                  <w:marLeft w:val="0"/>
                  <w:marRight w:val="0"/>
                  <w:marTop w:val="0"/>
                  <w:marBottom w:val="0"/>
                  <w:divBdr>
                    <w:top w:val="none" w:sz="0" w:space="0" w:color="auto"/>
                    <w:left w:val="none" w:sz="0" w:space="0" w:color="auto"/>
                    <w:bottom w:val="none" w:sz="0" w:space="0" w:color="auto"/>
                    <w:right w:val="none" w:sz="0" w:space="0" w:color="auto"/>
                  </w:divBdr>
                  <w:divsChild>
                    <w:div w:id="1938907267">
                      <w:marLeft w:val="0"/>
                      <w:marRight w:val="0"/>
                      <w:marTop w:val="0"/>
                      <w:marBottom w:val="0"/>
                      <w:divBdr>
                        <w:top w:val="none" w:sz="0" w:space="0" w:color="auto"/>
                        <w:left w:val="none" w:sz="0" w:space="0" w:color="auto"/>
                        <w:bottom w:val="none" w:sz="0" w:space="0" w:color="auto"/>
                        <w:right w:val="none" w:sz="0" w:space="0" w:color="auto"/>
                      </w:divBdr>
                    </w:div>
                  </w:divsChild>
                </w:div>
                <w:div w:id="587158154">
                  <w:marLeft w:val="0"/>
                  <w:marRight w:val="0"/>
                  <w:marTop w:val="0"/>
                  <w:marBottom w:val="0"/>
                  <w:divBdr>
                    <w:top w:val="none" w:sz="0" w:space="0" w:color="auto"/>
                    <w:left w:val="none" w:sz="0" w:space="0" w:color="auto"/>
                    <w:bottom w:val="none" w:sz="0" w:space="0" w:color="auto"/>
                    <w:right w:val="none" w:sz="0" w:space="0" w:color="auto"/>
                  </w:divBdr>
                  <w:divsChild>
                    <w:div w:id="1733961174">
                      <w:marLeft w:val="0"/>
                      <w:marRight w:val="0"/>
                      <w:marTop w:val="0"/>
                      <w:marBottom w:val="0"/>
                      <w:divBdr>
                        <w:top w:val="none" w:sz="0" w:space="0" w:color="auto"/>
                        <w:left w:val="none" w:sz="0" w:space="0" w:color="auto"/>
                        <w:bottom w:val="none" w:sz="0" w:space="0" w:color="auto"/>
                        <w:right w:val="none" w:sz="0" w:space="0" w:color="auto"/>
                      </w:divBdr>
                    </w:div>
                  </w:divsChild>
                </w:div>
                <w:div w:id="602229516">
                  <w:marLeft w:val="0"/>
                  <w:marRight w:val="0"/>
                  <w:marTop w:val="0"/>
                  <w:marBottom w:val="0"/>
                  <w:divBdr>
                    <w:top w:val="none" w:sz="0" w:space="0" w:color="auto"/>
                    <w:left w:val="none" w:sz="0" w:space="0" w:color="auto"/>
                    <w:bottom w:val="none" w:sz="0" w:space="0" w:color="auto"/>
                    <w:right w:val="none" w:sz="0" w:space="0" w:color="auto"/>
                  </w:divBdr>
                  <w:divsChild>
                    <w:div w:id="1975524925">
                      <w:marLeft w:val="0"/>
                      <w:marRight w:val="0"/>
                      <w:marTop w:val="0"/>
                      <w:marBottom w:val="0"/>
                      <w:divBdr>
                        <w:top w:val="none" w:sz="0" w:space="0" w:color="auto"/>
                        <w:left w:val="none" w:sz="0" w:space="0" w:color="auto"/>
                        <w:bottom w:val="none" w:sz="0" w:space="0" w:color="auto"/>
                        <w:right w:val="none" w:sz="0" w:space="0" w:color="auto"/>
                      </w:divBdr>
                    </w:div>
                  </w:divsChild>
                </w:div>
                <w:div w:id="608850480">
                  <w:marLeft w:val="0"/>
                  <w:marRight w:val="0"/>
                  <w:marTop w:val="0"/>
                  <w:marBottom w:val="0"/>
                  <w:divBdr>
                    <w:top w:val="none" w:sz="0" w:space="0" w:color="auto"/>
                    <w:left w:val="none" w:sz="0" w:space="0" w:color="auto"/>
                    <w:bottom w:val="none" w:sz="0" w:space="0" w:color="auto"/>
                    <w:right w:val="none" w:sz="0" w:space="0" w:color="auto"/>
                  </w:divBdr>
                  <w:divsChild>
                    <w:div w:id="222371713">
                      <w:marLeft w:val="0"/>
                      <w:marRight w:val="0"/>
                      <w:marTop w:val="0"/>
                      <w:marBottom w:val="0"/>
                      <w:divBdr>
                        <w:top w:val="none" w:sz="0" w:space="0" w:color="auto"/>
                        <w:left w:val="none" w:sz="0" w:space="0" w:color="auto"/>
                        <w:bottom w:val="none" w:sz="0" w:space="0" w:color="auto"/>
                        <w:right w:val="none" w:sz="0" w:space="0" w:color="auto"/>
                      </w:divBdr>
                    </w:div>
                  </w:divsChild>
                </w:div>
                <w:div w:id="645935429">
                  <w:marLeft w:val="0"/>
                  <w:marRight w:val="0"/>
                  <w:marTop w:val="0"/>
                  <w:marBottom w:val="0"/>
                  <w:divBdr>
                    <w:top w:val="none" w:sz="0" w:space="0" w:color="auto"/>
                    <w:left w:val="none" w:sz="0" w:space="0" w:color="auto"/>
                    <w:bottom w:val="none" w:sz="0" w:space="0" w:color="auto"/>
                    <w:right w:val="none" w:sz="0" w:space="0" w:color="auto"/>
                  </w:divBdr>
                  <w:divsChild>
                    <w:div w:id="1401367409">
                      <w:marLeft w:val="0"/>
                      <w:marRight w:val="0"/>
                      <w:marTop w:val="0"/>
                      <w:marBottom w:val="0"/>
                      <w:divBdr>
                        <w:top w:val="none" w:sz="0" w:space="0" w:color="auto"/>
                        <w:left w:val="none" w:sz="0" w:space="0" w:color="auto"/>
                        <w:bottom w:val="none" w:sz="0" w:space="0" w:color="auto"/>
                        <w:right w:val="none" w:sz="0" w:space="0" w:color="auto"/>
                      </w:divBdr>
                    </w:div>
                  </w:divsChild>
                </w:div>
                <w:div w:id="727804422">
                  <w:marLeft w:val="0"/>
                  <w:marRight w:val="0"/>
                  <w:marTop w:val="0"/>
                  <w:marBottom w:val="0"/>
                  <w:divBdr>
                    <w:top w:val="none" w:sz="0" w:space="0" w:color="auto"/>
                    <w:left w:val="none" w:sz="0" w:space="0" w:color="auto"/>
                    <w:bottom w:val="none" w:sz="0" w:space="0" w:color="auto"/>
                    <w:right w:val="none" w:sz="0" w:space="0" w:color="auto"/>
                  </w:divBdr>
                  <w:divsChild>
                    <w:div w:id="2099867240">
                      <w:marLeft w:val="0"/>
                      <w:marRight w:val="0"/>
                      <w:marTop w:val="0"/>
                      <w:marBottom w:val="0"/>
                      <w:divBdr>
                        <w:top w:val="none" w:sz="0" w:space="0" w:color="auto"/>
                        <w:left w:val="none" w:sz="0" w:space="0" w:color="auto"/>
                        <w:bottom w:val="none" w:sz="0" w:space="0" w:color="auto"/>
                        <w:right w:val="none" w:sz="0" w:space="0" w:color="auto"/>
                      </w:divBdr>
                    </w:div>
                  </w:divsChild>
                </w:div>
                <w:div w:id="746725861">
                  <w:marLeft w:val="0"/>
                  <w:marRight w:val="0"/>
                  <w:marTop w:val="0"/>
                  <w:marBottom w:val="0"/>
                  <w:divBdr>
                    <w:top w:val="none" w:sz="0" w:space="0" w:color="auto"/>
                    <w:left w:val="none" w:sz="0" w:space="0" w:color="auto"/>
                    <w:bottom w:val="none" w:sz="0" w:space="0" w:color="auto"/>
                    <w:right w:val="none" w:sz="0" w:space="0" w:color="auto"/>
                  </w:divBdr>
                  <w:divsChild>
                    <w:div w:id="987780967">
                      <w:marLeft w:val="0"/>
                      <w:marRight w:val="0"/>
                      <w:marTop w:val="0"/>
                      <w:marBottom w:val="0"/>
                      <w:divBdr>
                        <w:top w:val="none" w:sz="0" w:space="0" w:color="auto"/>
                        <w:left w:val="none" w:sz="0" w:space="0" w:color="auto"/>
                        <w:bottom w:val="none" w:sz="0" w:space="0" w:color="auto"/>
                        <w:right w:val="none" w:sz="0" w:space="0" w:color="auto"/>
                      </w:divBdr>
                    </w:div>
                  </w:divsChild>
                </w:div>
                <w:div w:id="774256331">
                  <w:marLeft w:val="0"/>
                  <w:marRight w:val="0"/>
                  <w:marTop w:val="0"/>
                  <w:marBottom w:val="0"/>
                  <w:divBdr>
                    <w:top w:val="none" w:sz="0" w:space="0" w:color="auto"/>
                    <w:left w:val="none" w:sz="0" w:space="0" w:color="auto"/>
                    <w:bottom w:val="none" w:sz="0" w:space="0" w:color="auto"/>
                    <w:right w:val="none" w:sz="0" w:space="0" w:color="auto"/>
                  </w:divBdr>
                  <w:divsChild>
                    <w:div w:id="137917716">
                      <w:marLeft w:val="0"/>
                      <w:marRight w:val="0"/>
                      <w:marTop w:val="0"/>
                      <w:marBottom w:val="0"/>
                      <w:divBdr>
                        <w:top w:val="none" w:sz="0" w:space="0" w:color="auto"/>
                        <w:left w:val="none" w:sz="0" w:space="0" w:color="auto"/>
                        <w:bottom w:val="none" w:sz="0" w:space="0" w:color="auto"/>
                        <w:right w:val="none" w:sz="0" w:space="0" w:color="auto"/>
                      </w:divBdr>
                    </w:div>
                  </w:divsChild>
                </w:div>
                <w:div w:id="781650457">
                  <w:marLeft w:val="0"/>
                  <w:marRight w:val="0"/>
                  <w:marTop w:val="0"/>
                  <w:marBottom w:val="0"/>
                  <w:divBdr>
                    <w:top w:val="none" w:sz="0" w:space="0" w:color="auto"/>
                    <w:left w:val="none" w:sz="0" w:space="0" w:color="auto"/>
                    <w:bottom w:val="none" w:sz="0" w:space="0" w:color="auto"/>
                    <w:right w:val="none" w:sz="0" w:space="0" w:color="auto"/>
                  </w:divBdr>
                  <w:divsChild>
                    <w:div w:id="1093547727">
                      <w:marLeft w:val="0"/>
                      <w:marRight w:val="0"/>
                      <w:marTop w:val="0"/>
                      <w:marBottom w:val="0"/>
                      <w:divBdr>
                        <w:top w:val="none" w:sz="0" w:space="0" w:color="auto"/>
                        <w:left w:val="none" w:sz="0" w:space="0" w:color="auto"/>
                        <w:bottom w:val="none" w:sz="0" w:space="0" w:color="auto"/>
                        <w:right w:val="none" w:sz="0" w:space="0" w:color="auto"/>
                      </w:divBdr>
                    </w:div>
                  </w:divsChild>
                </w:div>
                <w:div w:id="792332362">
                  <w:marLeft w:val="0"/>
                  <w:marRight w:val="0"/>
                  <w:marTop w:val="0"/>
                  <w:marBottom w:val="0"/>
                  <w:divBdr>
                    <w:top w:val="none" w:sz="0" w:space="0" w:color="auto"/>
                    <w:left w:val="none" w:sz="0" w:space="0" w:color="auto"/>
                    <w:bottom w:val="none" w:sz="0" w:space="0" w:color="auto"/>
                    <w:right w:val="none" w:sz="0" w:space="0" w:color="auto"/>
                  </w:divBdr>
                  <w:divsChild>
                    <w:div w:id="1744375063">
                      <w:marLeft w:val="0"/>
                      <w:marRight w:val="0"/>
                      <w:marTop w:val="0"/>
                      <w:marBottom w:val="0"/>
                      <w:divBdr>
                        <w:top w:val="none" w:sz="0" w:space="0" w:color="auto"/>
                        <w:left w:val="none" w:sz="0" w:space="0" w:color="auto"/>
                        <w:bottom w:val="none" w:sz="0" w:space="0" w:color="auto"/>
                        <w:right w:val="none" w:sz="0" w:space="0" w:color="auto"/>
                      </w:divBdr>
                    </w:div>
                  </w:divsChild>
                </w:div>
                <w:div w:id="805512077">
                  <w:marLeft w:val="0"/>
                  <w:marRight w:val="0"/>
                  <w:marTop w:val="0"/>
                  <w:marBottom w:val="0"/>
                  <w:divBdr>
                    <w:top w:val="none" w:sz="0" w:space="0" w:color="auto"/>
                    <w:left w:val="none" w:sz="0" w:space="0" w:color="auto"/>
                    <w:bottom w:val="none" w:sz="0" w:space="0" w:color="auto"/>
                    <w:right w:val="none" w:sz="0" w:space="0" w:color="auto"/>
                  </w:divBdr>
                  <w:divsChild>
                    <w:div w:id="353505035">
                      <w:marLeft w:val="0"/>
                      <w:marRight w:val="0"/>
                      <w:marTop w:val="0"/>
                      <w:marBottom w:val="0"/>
                      <w:divBdr>
                        <w:top w:val="none" w:sz="0" w:space="0" w:color="auto"/>
                        <w:left w:val="none" w:sz="0" w:space="0" w:color="auto"/>
                        <w:bottom w:val="none" w:sz="0" w:space="0" w:color="auto"/>
                        <w:right w:val="none" w:sz="0" w:space="0" w:color="auto"/>
                      </w:divBdr>
                    </w:div>
                  </w:divsChild>
                </w:div>
                <w:div w:id="840856488">
                  <w:marLeft w:val="0"/>
                  <w:marRight w:val="0"/>
                  <w:marTop w:val="0"/>
                  <w:marBottom w:val="0"/>
                  <w:divBdr>
                    <w:top w:val="none" w:sz="0" w:space="0" w:color="auto"/>
                    <w:left w:val="none" w:sz="0" w:space="0" w:color="auto"/>
                    <w:bottom w:val="none" w:sz="0" w:space="0" w:color="auto"/>
                    <w:right w:val="none" w:sz="0" w:space="0" w:color="auto"/>
                  </w:divBdr>
                  <w:divsChild>
                    <w:div w:id="1078482464">
                      <w:marLeft w:val="0"/>
                      <w:marRight w:val="0"/>
                      <w:marTop w:val="0"/>
                      <w:marBottom w:val="0"/>
                      <w:divBdr>
                        <w:top w:val="none" w:sz="0" w:space="0" w:color="auto"/>
                        <w:left w:val="none" w:sz="0" w:space="0" w:color="auto"/>
                        <w:bottom w:val="none" w:sz="0" w:space="0" w:color="auto"/>
                        <w:right w:val="none" w:sz="0" w:space="0" w:color="auto"/>
                      </w:divBdr>
                    </w:div>
                  </w:divsChild>
                </w:div>
                <w:div w:id="945306121">
                  <w:marLeft w:val="0"/>
                  <w:marRight w:val="0"/>
                  <w:marTop w:val="0"/>
                  <w:marBottom w:val="0"/>
                  <w:divBdr>
                    <w:top w:val="none" w:sz="0" w:space="0" w:color="auto"/>
                    <w:left w:val="none" w:sz="0" w:space="0" w:color="auto"/>
                    <w:bottom w:val="none" w:sz="0" w:space="0" w:color="auto"/>
                    <w:right w:val="none" w:sz="0" w:space="0" w:color="auto"/>
                  </w:divBdr>
                  <w:divsChild>
                    <w:div w:id="1981879756">
                      <w:marLeft w:val="0"/>
                      <w:marRight w:val="0"/>
                      <w:marTop w:val="0"/>
                      <w:marBottom w:val="0"/>
                      <w:divBdr>
                        <w:top w:val="none" w:sz="0" w:space="0" w:color="auto"/>
                        <w:left w:val="none" w:sz="0" w:space="0" w:color="auto"/>
                        <w:bottom w:val="none" w:sz="0" w:space="0" w:color="auto"/>
                        <w:right w:val="none" w:sz="0" w:space="0" w:color="auto"/>
                      </w:divBdr>
                    </w:div>
                  </w:divsChild>
                </w:div>
                <w:div w:id="1038549706">
                  <w:marLeft w:val="0"/>
                  <w:marRight w:val="0"/>
                  <w:marTop w:val="0"/>
                  <w:marBottom w:val="0"/>
                  <w:divBdr>
                    <w:top w:val="none" w:sz="0" w:space="0" w:color="auto"/>
                    <w:left w:val="none" w:sz="0" w:space="0" w:color="auto"/>
                    <w:bottom w:val="none" w:sz="0" w:space="0" w:color="auto"/>
                    <w:right w:val="none" w:sz="0" w:space="0" w:color="auto"/>
                  </w:divBdr>
                  <w:divsChild>
                    <w:div w:id="318121181">
                      <w:marLeft w:val="0"/>
                      <w:marRight w:val="0"/>
                      <w:marTop w:val="0"/>
                      <w:marBottom w:val="0"/>
                      <w:divBdr>
                        <w:top w:val="none" w:sz="0" w:space="0" w:color="auto"/>
                        <w:left w:val="none" w:sz="0" w:space="0" w:color="auto"/>
                        <w:bottom w:val="none" w:sz="0" w:space="0" w:color="auto"/>
                        <w:right w:val="none" w:sz="0" w:space="0" w:color="auto"/>
                      </w:divBdr>
                    </w:div>
                  </w:divsChild>
                </w:div>
                <w:div w:id="1071123529">
                  <w:marLeft w:val="0"/>
                  <w:marRight w:val="0"/>
                  <w:marTop w:val="0"/>
                  <w:marBottom w:val="0"/>
                  <w:divBdr>
                    <w:top w:val="none" w:sz="0" w:space="0" w:color="auto"/>
                    <w:left w:val="none" w:sz="0" w:space="0" w:color="auto"/>
                    <w:bottom w:val="none" w:sz="0" w:space="0" w:color="auto"/>
                    <w:right w:val="none" w:sz="0" w:space="0" w:color="auto"/>
                  </w:divBdr>
                  <w:divsChild>
                    <w:div w:id="2077195831">
                      <w:marLeft w:val="0"/>
                      <w:marRight w:val="0"/>
                      <w:marTop w:val="0"/>
                      <w:marBottom w:val="0"/>
                      <w:divBdr>
                        <w:top w:val="none" w:sz="0" w:space="0" w:color="auto"/>
                        <w:left w:val="none" w:sz="0" w:space="0" w:color="auto"/>
                        <w:bottom w:val="none" w:sz="0" w:space="0" w:color="auto"/>
                        <w:right w:val="none" w:sz="0" w:space="0" w:color="auto"/>
                      </w:divBdr>
                    </w:div>
                  </w:divsChild>
                </w:div>
                <w:div w:id="1089232076">
                  <w:marLeft w:val="0"/>
                  <w:marRight w:val="0"/>
                  <w:marTop w:val="0"/>
                  <w:marBottom w:val="0"/>
                  <w:divBdr>
                    <w:top w:val="none" w:sz="0" w:space="0" w:color="auto"/>
                    <w:left w:val="none" w:sz="0" w:space="0" w:color="auto"/>
                    <w:bottom w:val="none" w:sz="0" w:space="0" w:color="auto"/>
                    <w:right w:val="none" w:sz="0" w:space="0" w:color="auto"/>
                  </w:divBdr>
                  <w:divsChild>
                    <w:div w:id="377750620">
                      <w:marLeft w:val="0"/>
                      <w:marRight w:val="0"/>
                      <w:marTop w:val="0"/>
                      <w:marBottom w:val="0"/>
                      <w:divBdr>
                        <w:top w:val="none" w:sz="0" w:space="0" w:color="auto"/>
                        <w:left w:val="none" w:sz="0" w:space="0" w:color="auto"/>
                        <w:bottom w:val="none" w:sz="0" w:space="0" w:color="auto"/>
                        <w:right w:val="none" w:sz="0" w:space="0" w:color="auto"/>
                      </w:divBdr>
                    </w:div>
                  </w:divsChild>
                </w:div>
                <w:div w:id="1122767603">
                  <w:marLeft w:val="0"/>
                  <w:marRight w:val="0"/>
                  <w:marTop w:val="0"/>
                  <w:marBottom w:val="0"/>
                  <w:divBdr>
                    <w:top w:val="none" w:sz="0" w:space="0" w:color="auto"/>
                    <w:left w:val="none" w:sz="0" w:space="0" w:color="auto"/>
                    <w:bottom w:val="none" w:sz="0" w:space="0" w:color="auto"/>
                    <w:right w:val="none" w:sz="0" w:space="0" w:color="auto"/>
                  </w:divBdr>
                  <w:divsChild>
                    <w:div w:id="415788835">
                      <w:marLeft w:val="0"/>
                      <w:marRight w:val="0"/>
                      <w:marTop w:val="0"/>
                      <w:marBottom w:val="0"/>
                      <w:divBdr>
                        <w:top w:val="none" w:sz="0" w:space="0" w:color="auto"/>
                        <w:left w:val="none" w:sz="0" w:space="0" w:color="auto"/>
                        <w:bottom w:val="none" w:sz="0" w:space="0" w:color="auto"/>
                        <w:right w:val="none" w:sz="0" w:space="0" w:color="auto"/>
                      </w:divBdr>
                    </w:div>
                  </w:divsChild>
                </w:div>
                <w:div w:id="1127968866">
                  <w:marLeft w:val="0"/>
                  <w:marRight w:val="0"/>
                  <w:marTop w:val="0"/>
                  <w:marBottom w:val="0"/>
                  <w:divBdr>
                    <w:top w:val="none" w:sz="0" w:space="0" w:color="auto"/>
                    <w:left w:val="none" w:sz="0" w:space="0" w:color="auto"/>
                    <w:bottom w:val="none" w:sz="0" w:space="0" w:color="auto"/>
                    <w:right w:val="none" w:sz="0" w:space="0" w:color="auto"/>
                  </w:divBdr>
                  <w:divsChild>
                    <w:div w:id="1195849260">
                      <w:marLeft w:val="0"/>
                      <w:marRight w:val="0"/>
                      <w:marTop w:val="0"/>
                      <w:marBottom w:val="0"/>
                      <w:divBdr>
                        <w:top w:val="none" w:sz="0" w:space="0" w:color="auto"/>
                        <w:left w:val="none" w:sz="0" w:space="0" w:color="auto"/>
                        <w:bottom w:val="none" w:sz="0" w:space="0" w:color="auto"/>
                        <w:right w:val="none" w:sz="0" w:space="0" w:color="auto"/>
                      </w:divBdr>
                    </w:div>
                  </w:divsChild>
                </w:div>
                <w:div w:id="1128932038">
                  <w:marLeft w:val="0"/>
                  <w:marRight w:val="0"/>
                  <w:marTop w:val="0"/>
                  <w:marBottom w:val="0"/>
                  <w:divBdr>
                    <w:top w:val="none" w:sz="0" w:space="0" w:color="auto"/>
                    <w:left w:val="none" w:sz="0" w:space="0" w:color="auto"/>
                    <w:bottom w:val="none" w:sz="0" w:space="0" w:color="auto"/>
                    <w:right w:val="none" w:sz="0" w:space="0" w:color="auto"/>
                  </w:divBdr>
                  <w:divsChild>
                    <w:div w:id="226769889">
                      <w:marLeft w:val="0"/>
                      <w:marRight w:val="0"/>
                      <w:marTop w:val="0"/>
                      <w:marBottom w:val="0"/>
                      <w:divBdr>
                        <w:top w:val="none" w:sz="0" w:space="0" w:color="auto"/>
                        <w:left w:val="none" w:sz="0" w:space="0" w:color="auto"/>
                        <w:bottom w:val="none" w:sz="0" w:space="0" w:color="auto"/>
                        <w:right w:val="none" w:sz="0" w:space="0" w:color="auto"/>
                      </w:divBdr>
                    </w:div>
                  </w:divsChild>
                </w:div>
                <w:div w:id="1149400865">
                  <w:marLeft w:val="0"/>
                  <w:marRight w:val="0"/>
                  <w:marTop w:val="0"/>
                  <w:marBottom w:val="0"/>
                  <w:divBdr>
                    <w:top w:val="none" w:sz="0" w:space="0" w:color="auto"/>
                    <w:left w:val="none" w:sz="0" w:space="0" w:color="auto"/>
                    <w:bottom w:val="none" w:sz="0" w:space="0" w:color="auto"/>
                    <w:right w:val="none" w:sz="0" w:space="0" w:color="auto"/>
                  </w:divBdr>
                  <w:divsChild>
                    <w:div w:id="1283536641">
                      <w:marLeft w:val="0"/>
                      <w:marRight w:val="0"/>
                      <w:marTop w:val="0"/>
                      <w:marBottom w:val="0"/>
                      <w:divBdr>
                        <w:top w:val="none" w:sz="0" w:space="0" w:color="auto"/>
                        <w:left w:val="none" w:sz="0" w:space="0" w:color="auto"/>
                        <w:bottom w:val="none" w:sz="0" w:space="0" w:color="auto"/>
                        <w:right w:val="none" w:sz="0" w:space="0" w:color="auto"/>
                      </w:divBdr>
                    </w:div>
                  </w:divsChild>
                </w:div>
                <w:div w:id="1207983504">
                  <w:marLeft w:val="0"/>
                  <w:marRight w:val="0"/>
                  <w:marTop w:val="0"/>
                  <w:marBottom w:val="0"/>
                  <w:divBdr>
                    <w:top w:val="none" w:sz="0" w:space="0" w:color="auto"/>
                    <w:left w:val="none" w:sz="0" w:space="0" w:color="auto"/>
                    <w:bottom w:val="none" w:sz="0" w:space="0" w:color="auto"/>
                    <w:right w:val="none" w:sz="0" w:space="0" w:color="auto"/>
                  </w:divBdr>
                  <w:divsChild>
                    <w:div w:id="417798531">
                      <w:marLeft w:val="0"/>
                      <w:marRight w:val="0"/>
                      <w:marTop w:val="0"/>
                      <w:marBottom w:val="0"/>
                      <w:divBdr>
                        <w:top w:val="none" w:sz="0" w:space="0" w:color="auto"/>
                        <w:left w:val="none" w:sz="0" w:space="0" w:color="auto"/>
                        <w:bottom w:val="none" w:sz="0" w:space="0" w:color="auto"/>
                        <w:right w:val="none" w:sz="0" w:space="0" w:color="auto"/>
                      </w:divBdr>
                    </w:div>
                  </w:divsChild>
                </w:div>
                <w:div w:id="1297180562">
                  <w:marLeft w:val="0"/>
                  <w:marRight w:val="0"/>
                  <w:marTop w:val="0"/>
                  <w:marBottom w:val="0"/>
                  <w:divBdr>
                    <w:top w:val="none" w:sz="0" w:space="0" w:color="auto"/>
                    <w:left w:val="none" w:sz="0" w:space="0" w:color="auto"/>
                    <w:bottom w:val="none" w:sz="0" w:space="0" w:color="auto"/>
                    <w:right w:val="none" w:sz="0" w:space="0" w:color="auto"/>
                  </w:divBdr>
                  <w:divsChild>
                    <w:div w:id="2027635895">
                      <w:marLeft w:val="0"/>
                      <w:marRight w:val="0"/>
                      <w:marTop w:val="0"/>
                      <w:marBottom w:val="0"/>
                      <w:divBdr>
                        <w:top w:val="none" w:sz="0" w:space="0" w:color="auto"/>
                        <w:left w:val="none" w:sz="0" w:space="0" w:color="auto"/>
                        <w:bottom w:val="none" w:sz="0" w:space="0" w:color="auto"/>
                        <w:right w:val="none" w:sz="0" w:space="0" w:color="auto"/>
                      </w:divBdr>
                    </w:div>
                  </w:divsChild>
                </w:div>
                <w:div w:id="1360548572">
                  <w:marLeft w:val="0"/>
                  <w:marRight w:val="0"/>
                  <w:marTop w:val="0"/>
                  <w:marBottom w:val="0"/>
                  <w:divBdr>
                    <w:top w:val="none" w:sz="0" w:space="0" w:color="auto"/>
                    <w:left w:val="none" w:sz="0" w:space="0" w:color="auto"/>
                    <w:bottom w:val="none" w:sz="0" w:space="0" w:color="auto"/>
                    <w:right w:val="none" w:sz="0" w:space="0" w:color="auto"/>
                  </w:divBdr>
                  <w:divsChild>
                    <w:div w:id="1841773387">
                      <w:marLeft w:val="0"/>
                      <w:marRight w:val="0"/>
                      <w:marTop w:val="0"/>
                      <w:marBottom w:val="0"/>
                      <w:divBdr>
                        <w:top w:val="none" w:sz="0" w:space="0" w:color="auto"/>
                        <w:left w:val="none" w:sz="0" w:space="0" w:color="auto"/>
                        <w:bottom w:val="none" w:sz="0" w:space="0" w:color="auto"/>
                        <w:right w:val="none" w:sz="0" w:space="0" w:color="auto"/>
                      </w:divBdr>
                    </w:div>
                  </w:divsChild>
                </w:div>
                <w:div w:id="1404720792">
                  <w:marLeft w:val="0"/>
                  <w:marRight w:val="0"/>
                  <w:marTop w:val="0"/>
                  <w:marBottom w:val="0"/>
                  <w:divBdr>
                    <w:top w:val="none" w:sz="0" w:space="0" w:color="auto"/>
                    <w:left w:val="none" w:sz="0" w:space="0" w:color="auto"/>
                    <w:bottom w:val="none" w:sz="0" w:space="0" w:color="auto"/>
                    <w:right w:val="none" w:sz="0" w:space="0" w:color="auto"/>
                  </w:divBdr>
                  <w:divsChild>
                    <w:div w:id="846749151">
                      <w:marLeft w:val="0"/>
                      <w:marRight w:val="0"/>
                      <w:marTop w:val="0"/>
                      <w:marBottom w:val="0"/>
                      <w:divBdr>
                        <w:top w:val="none" w:sz="0" w:space="0" w:color="auto"/>
                        <w:left w:val="none" w:sz="0" w:space="0" w:color="auto"/>
                        <w:bottom w:val="none" w:sz="0" w:space="0" w:color="auto"/>
                        <w:right w:val="none" w:sz="0" w:space="0" w:color="auto"/>
                      </w:divBdr>
                    </w:div>
                  </w:divsChild>
                </w:div>
                <w:div w:id="1416439668">
                  <w:marLeft w:val="0"/>
                  <w:marRight w:val="0"/>
                  <w:marTop w:val="0"/>
                  <w:marBottom w:val="0"/>
                  <w:divBdr>
                    <w:top w:val="none" w:sz="0" w:space="0" w:color="auto"/>
                    <w:left w:val="none" w:sz="0" w:space="0" w:color="auto"/>
                    <w:bottom w:val="none" w:sz="0" w:space="0" w:color="auto"/>
                    <w:right w:val="none" w:sz="0" w:space="0" w:color="auto"/>
                  </w:divBdr>
                  <w:divsChild>
                    <w:div w:id="838887930">
                      <w:marLeft w:val="0"/>
                      <w:marRight w:val="0"/>
                      <w:marTop w:val="0"/>
                      <w:marBottom w:val="0"/>
                      <w:divBdr>
                        <w:top w:val="none" w:sz="0" w:space="0" w:color="auto"/>
                        <w:left w:val="none" w:sz="0" w:space="0" w:color="auto"/>
                        <w:bottom w:val="none" w:sz="0" w:space="0" w:color="auto"/>
                        <w:right w:val="none" w:sz="0" w:space="0" w:color="auto"/>
                      </w:divBdr>
                    </w:div>
                  </w:divsChild>
                </w:div>
                <w:div w:id="1482119349">
                  <w:marLeft w:val="0"/>
                  <w:marRight w:val="0"/>
                  <w:marTop w:val="0"/>
                  <w:marBottom w:val="0"/>
                  <w:divBdr>
                    <w:top w:val="none" w:sz="0" w:space="0" w:color="auto"/>
                    <w:left w:val="none" w:sz="0" w:space="0" w:color="auto"/>
                    <w:bottom w:val="none" w:sz="0" w:space="0" w:color="auto"/>
                    <w:right w:val="none" w:sz="0" w:space="0" w:color="auto"/>
                  </w:divBdr>
                  <w:divsChild>
                    <w:div w:id="633100787">
                      <w:marLeft w:val="0"/>
                      <w:marRight w:val="0"/>
                      <w:marTop w:val="0"/>
                      <w:marBottom w:val="0"/>
                      <w:divBdr>
                        <w:top w:val="none" w:sz="0" w:space="0" w:color="auto"/>
                        <w:left w:val="none" w:sz="0" w:space="0" w:color="auto"/>
                        <w:bottom w:val="none" w:sz="0" w:space="0" w:color="auto"/>
                        <w:right w:val="none" w:sz="0" w:space="0" w:color="auto"/>
                      </w:divBdr>
                    </w:div>
                  </w:divsChild>
                </w:div>
                <w:div w:id="1489665072">
                  <w:marLeft w:val="0"/>
                  <w:marRight w:val="0"/>
                  <w:marTop w:val="0"/>
                  <w:marBottom w:val="0"/>
                  <w:divBdr>
                    <w:top w:val="none" w:sz="0" w:space="0" w:color="auto"/>
                    <w:left w:val="none" w:sz="0" w:space="0" w:color="auto"/>
                    <w:bottom w:val="none" w:sz="0" w:space="0" w:color="auto"/>
                    <w:right w:val="none" w:sz="0" w:space="0" w:color="auto"/>
                  </w:divBdr>
                  <w:divsChild>
                    <w:div w:id="2062511501">
                      <w:marLeft w:val="0"/>
                      <w:marRight w:val="0"/>
                      <w:marTop w:val="0"/>
                      <w:marBottom w:val="0"/>
                      <w:divBdr>
                        <w:top w:val="none" w:sz="0" w:space="0" w:color="auto"/>
                        <w:left w:val="none" w:sz="0" w:space="0" w:color="auto"/>
                        <w:bottom w:val="none" w:sz="0" w:space="0" w:color="auto"/>
                        <w:right w:val="none" w:sz="0" w:space="0" w:color="auto"/>
                      </w:divBdr>
                    </w:div>
                  </w:divsChild>
                </w:div>
                <w:div w:id="1529567383">
                  <w:marLeft w:val="0"/>
                  <w:marRight w:val="0"/>
                  <w:marTop w:val="0"/>
                  <w:marBottom w:val="0"/>
                  <w:divBdr>
                    <w:top w:val="none" w:sz="0" w:space="0" w:color="auto"/>
                    <w:left w:val="none" w:sz="0" w:space="0" w:color="auto"/>
                    <w:bottom w:val="none" w:sz="0" w:space="0" w:color="auto"/>
                    <w:right w:val="none" w:sz="0" w:space="0" w:color="auto"/>
                  </w:divBdr>
                  <w:divsChild>
                    <w:div w:id="1782728121">
                      <w:marLeft w:val="0"/>
                      <w:marRight w:val="0"/>
                      <w:marTop w:val="0"/>
                      <w:marBottom w:val="0"/>
                      <w:divBdr>
                        <w:top w:val="none" w:sz="0" w:space="0" w:color="auto"/>
                        <w:left w:val="none" w:sz="0" w:space="0" w:color="auto"/>
                        <w:bottom w:val="none" w:sz="0" w:space="0" w:color="auto"/>
                        <w:right w:val="none" w:sz="0" w:space="0" w:color="auto"/>
                      </w:divBdr>
                    </w:div>
                  </w:divsChild>
                </w:div>
                <w:div w:id="1558468056">
                  <w:marLeft w:val="0"/>
                  <w:marRight w:val="0"/>
                  <w:marTop w:val="0"/>
                  <w:marBottom w:val="0"/>
                  <w:divBdr>
                    <w:top w:val="none" w:sz="0" w:space="0" w:color="auto"/>
                    <w:left w:val="none" w:sz="0" w:space="0" w:color="auto"/>
                    <w:bottom w:val="none" w:sz="0" w:space="0" w:color="auto"/>
                    <w:right w:val="none" w:sz="0" w:space="0" w:color="auto"/>
                  </w:divBdr>
                  <w:divsChild>
                    <w:div w:id="1038705166">
                      <w:marLeft w:val="0"/>
                      <w:marRight w:val="0"/>
                      <w:marTop w:val="0"/>
                      <w:marBottom w:val="0"/>
                      <w:divBdr>
                        <w:top w:val="none" w:sz="0" w:space="0" w:color="auto"/>
                        <w:left w:val="none" w:sz="0" w:space="0" w:color="auto"/>
                        <w:bottom w:val="none" w:sz="0" w:space="0" w:color="auto"/>
                        <w:right w:val="none" w:sz="0" w:space="0" w:color="auto"/>
                      </w:divBdr>
                    </w:div>
                  </w:divsChild>
                </w:div>
                <w:div w:id="1564900808">
                  <w:marLeft w:val="0"/>
                  <w:marRight w:val="0"/>
                  <w:marTop w:val="0"/>
                  <w:marBottom w:val="0"/>
                  <w:divBdr>
                    <w:top w:val="none" w:sz="0" w:space="0" w:color="auto"/>
                    <w:left w:val="none" w:sz="0" w:space="0" w:color="auto"/>
                    <w:bottom w:val="none" w:sz="0" w:space="0" w:color="auto"/>
                    <w:right w:val="none" w:sz="0" w:space="0" w:color="auto"/>
                  </w:divBdr>
                  <w:divsChild>
                    <w:div w:id="1675717992">
                      <w:marLeft w:val="0"/>
                      <w:marRight w:val="0"/>
                      <w:marTop w:val="0"/>
                      <w:marBottom w:val="0"/>
                      <w:divBdr>
                        <w:top w:val="none" w:sz="0" w:space="0" w:color="auto"/>
                        <w:left w:val="none" w:sz="0" w:space="0" w:color="auto"/>
                        <w:bottom w:val="none" w:sz="0" w:space="0" w:color="auto"/>
                        <w:right w:val="none" w:sz="0" w:space="0" w:color="auto"/>
                      </w:divBdr>
                    </w:div>
                  </w:divsChild>
                </w:div>
                <w:div w:id="1579512578">
                  <w:marLeft w:val="0"/>
                  <w:marRight w:val="0"/>
                  <w:marTop w:val="0"/>
                  <w:marBottom w:val="0"/>
                  <w:divBdr>
                    <w:top w:val="none" w:sz="0" w:space="0" w:color="auto"/>
                    <w:left w:val="none" w:sz="0" w:space="0" w:color="auto"/>
                    <w:bottom w:val="none" w:sz="0" w:space="0" w:color="auto"/>
                    <w:right w:val="none" w:sz="0" w:space="0" w:color="auto"/>
                  </w:divBdr>
                  <w:divsChild>
                    <w:div w:id="1715423309">
                      <w:marLeft w:val="0"/>
                      <w:marRight w:val="0"/>
                      <w:marTop w:val="0"/>
                      <w:marBottom w:val="0"/>
                      <w:divBdr>
                        <w:top w:val="none" w:sz="0" w:space="0" w:color="auto"/>
                        <w:left w:val="none" w:sz="0" w:space="0" w:color="auto"/>
                        <w:bottom w:val="none" w:sz="0" w:space="0" w:color="auto"/>
                        <w:right w:val="none" w:sz="0" w:space="0" w:color="auto"/>
                      </w:divBdr>
                    </w:div>
                  </w:divsChild>
                </w:div>
                <w:div w:id="1586762212">
                  <w:marLeft w:val="0"/>
                  <w:marRight w:val="0"/>
                  <w:marTop w:val="0"/>
                  <w:marBottom w:val="0"/>
                  <w:divBdr>
                    <w:top w:val="none" w:sz="0" w:space="0" w:color="auto"/>
                    <w:left w:val="none" w:sz="0" w:space="0" w:color="auto"/>
                    <w:bottom w:val="none" w:sz="0" w:space="0" w:color="auto"/>
                    <w:right w:val="none" w:sz="0" w:space="0" w:color="auto"/>
                  </w:divBdr>
                  <w:divsChild>
                    <w:div w:id="1321540936">
                      <w:marLeft w:val="0"/>
                      <w:marRight w:val="0"/>
                      <w:marTop w:val="0"/>
                      <w:marBottom w:val="0"/>
                      <w:divBdr>
                        <w:top w:val="none" w:sz="0" w:space="0" w:color="auto"/>
                        <w:left w:val="none" w:sz="0" w:space="0" w:color="auto"/>
                        <w:bottom w:val="none" w:sz="0" w:space="0" w:color="auto"/>
                        <w:right w:val="none" w:sz="0" w:space="0" w:color="auto"/>
                      </w:divBdr>
                    </w:div>
                  </w:divsChild>
                </w:div>
                <w:div w:id="1622885142">
                  <w:marLeft w:val="0"/>
                  <w:marRight w:val="0"/>
                  <w:marTop w:val="0"/>
                  <w:marBottom w:val="0"/>
                  <w:divBdr>
                    <w:top w:val="none" w:sz="0" w:space="0" w:color="auto"/>
                    <w:left w:val="none" w:sz="0" w:space="0" w:color="auto"/>
                    <w:bottom w:val="none" w:sz="0" w:space="0" w:color="auto"/>
                    <w:right w:val="none" w:sz="0" w:space="0" w:color="auto"/>
                  </w:divBdr>
                  <w:divsChild>
                    <w:div w:id="305747002">
                      <w:marLeft w:val="0"/>
                      <w:marRight w:val="0"/>
                      <w:marTop w:val="0"/>
                      <w:marBottom w:val="0"/>
                      <w:divBdr>
                        <w:top w:val="none" w:sz="0" w:space="0" w:color="auto"/>
                        <w:left w:val="none" w:sz="0" w:space="0" w:color="auto"/>
                        <w:bottom w:val="none" w:sz="0" w:space="0" w:color="auto"/>
                        <w:right w:val="none" w:sz="0" w:space="0" w:color="auto"/>
                      </w:divBdr>
                    </w:div>
                  </w:divsChild>
                </w:div>
                <w:div w:id="1671104465">
                  <w:marLeft w:val="0"/>
                  <w:marRight w:val="0"/>
                  <w:marTop w:val="0"/>
                  <w:marBottom w:val="0"/>
                  <w:divBdr>
                    <w:top w:val="none" w:sz="0" w:space="0" w:color="auto"/>
                    <w:left w:val="none" w:sz="0" w:space="0" w:color="auto"/>
                    <w:bottom w:val="none" w:sz="0" w:space="0" w:color="auto"/>
                    <w:right w:val="none" w:sz="0" w:space="0" w:color="auto"/>
                  </w:divBdr>
                  <w:divsChild>
                    <w:div w:id="1600332214">
                      <w:marLeft w:val="0"/>
                      <w:marRight w:val="0"/>
                      <w:marTop w:val="0"/>
                      <w:marBottom w:val="0"/>
                      <w:divBdr>
                        <w:top w:val="none" w:sz="0" w:space="0" w:color="auto"/>
                        <w:left w:val="none" w:sz="0" w:space="0" w:color="auto"/>
                        <w:bottom w:val="none" w:sz="0" w:space="0" w:color="auto"/>
                        <w:right w:val="none" w:sz="0" w:space="0" w:color="auto"/>
                      </w:divBdr>
                    </w:div>
                  </w:divsChild>
                </w:div>
                <w:div w:id="1673408027">
                  <w:marLeft w:val="0"/>
                  <w:marRight w:val="0"/>
                  <w:marTop w:val="0"/>
                  <w:marBottom w:val="0"/>
                  <w:divBdr>
                    <w:top w:val="none" w:sz="0" w:space="0" w:color="auto"/>
                    <w:left w:val="none" w:sz="0" w:space="0" w:color="auto"/>
                    <w:bottom w:val="none" w:sz="0" w:space="0" w:color="auto"/>
                    <w:right w:val="none" w:sz="0" w:space="0" w:color="auto"/>
                  </w:divBdr>
                  <w:divsChild>
                    <w:div w:id="466778723">
                      <w:marLeft w:val="0"/>
                      <w:marRight w:val="0"/>
                      <w:marTop w:val="0"/>
                      <w:marBottom w:val="0"/>
                      <w:divBdr>
                        <w:top w:val="none" w:sz="0" w:space="0" w:color="auto"/>
                        <w:left w:val="none" w:sz="0" w:space="0" w:color="auto"/>
                        <w:bottom w:val="none" w:sz="0" w:space="0" w:color="auto"/>
                        <w:right w:val="none" w:sz="0" w:space="0" w:color="auto"/>
                      </w:divBdr>
                    </w:div>
                  </w:divsChild>
                </w:div>
                <w:div w:id="1685937065">
                  <w:marLeft w:val="0"/>
                  <w:marRight w:val="0"/>
                  <w:marTop w:val="0"/>
                  <w:marBottom w:val="0"/>
                  <w:divBdr>
                    <w:top w:val="none" w:sz="0" w:space="0" w:color="auto"/>
                    <w:left w:val="none" w:sz="0" w:space="0" w:color="auto"/>
                    <w:bottom w:val="none" w:sz="0" w:space="0" w:color="auto"/>
                    <w:right w:val="none" w:sz="0" w:space="0" w:color="auto"/>
                  </w:divBdr>
                  <w:divsChild>
                    <w:div w:id="1452287518">
                      <w:marLeft w:val="0"/>
                      <w:marRight w:val="0"/>
                      <w:marTop w:val="0"/>
                      <w:marBottom w:val="0"/>
                      <w:divBdr>
                        <w:top w:val="none" w:sz="0" w:space="0" w:color="auto"/>
                        <w:left w:val="none" w:sz="0" w:space="0" w:color="auto"/>
                        <w:bottom w:val="none" w:sz="0" w:space="0" w:color="auto"/>
                        <w:right w:val="none" w:sz="0" w:space="0" w:color="auto"/>
                      </w:divBdr>
                    </w:div>
                  </w:divsChild>
                </w:div>
                <w:div w:id="1853882948">
                  <w:marLeft w:val="0"/>
                  <w:marRight w:val="0"/>
                  <w:marTop w:val="0"/>
                  <w:marBottom w:val="0"/>
                  <w:divBdr>
                    <w:top w:val="none" w:sz="0" w:space="0" w:color="auto"/>
                    <w:left w:val="none" w:sz="0" w:space="0" w:color="auto"/>
                    <w:bottom w:val="none" w:sz="0" w:space="0" w:color="auto"/>
                    <w:right w:val="none" w:sz="0" w:space="0" w:color="auto"/>
                  </w:divBdr>
                  <w:divsChild>
                    <w:div w:id="259265623">
                      <w:marLeft w:val="0"/>
                      <w:marRight w:val="0"/>
                      <w:marTop w:val="0"/>
                      <w:marBottom w:val="0"/>
                      <w:divBdr>
                        <w:top w:val="none" w:sz="0" w:space="0" w:color="auto"/>
                        <w:left w:val="none" w:sz="0" w:space="0" w:color="auto"/>
                        <w:bottom w:val="none" w:sz="0" w:space="0" w:color="auto"/>
                        <w:right w:val="none" w:sz="0" w:space="0" w:color="auto"/>
                      </w:divBdr>
                    </w:div>
                  </w:divsChild>
                </w:div>
                <w:div w:id="1935747997">
                  <w:marLeft w:val="0"/>
                  <w:marRight w:val="0"/>
                  <w:marTop w:val="0"/>
                  <w:marBottom w:val="0"/>
                  <w:divBdr>
                    <w:top w:val="none" w:sz="0" w:space="0" w:color="auto"/>
                    <w:left w:val="none" w:sz="0" w:space="0" w:color="auto"/>
                    <w:bottom w:val="none" w:sz="0" w:space="0" w:color="auto"/>
                    <w:right w:val="none" w:sz="0" w:space="0" w:color="auto"/>
                  </w:divBdr>
                  <w:divsChild>
                    <w:div w:id="582642718">
                      <w:marLeft w:val="0"/>
                      <w:marRight w:val="0"/>
                      <w:marTop w:val="0"/>
                      <w:marBottom w:val="0"/>
                      <w:divBdr>
                        <w:top w:val="none" w:sz="0" w:space="0" w:color="auto"/>
                        <w:left w:val="none" w:sz="0" w:space="0" w:color="auto"/>
                        <w:bottom w:val="none" w:sz="0" w:space="0" w:color="auto"/>
                        <w:right w:val="none" w:sz="0" w:space="0" w:color="auto"/>
                      </w:divBdr>
                    </w:div>
                  </w:divsChild>
                </w:div>
                <w:div w:id="1978492666">
                  <w:marLeft w:val="0"/>
                  <w:marRight w:val="0"/>
                  <w:marTop w:val="0"/>
                  <w:marBottom w:val="0"/>
                  <w:divBdr>
                    <w:top w:val="none" w:sz="0" w:space="0" w:color="auto"/>
                    <w:left w:val="none" w:sz="0" w:space="0" w:color="auto"/>
                    <w:bottom w:val="none" w:sz="0" w:space="0" w:color="auto"/>
                    <w:right w:val="none" w:sz="0" w:space="0" w:color="auto"/>
                  </w:divBdr>
                  <w:divsChild>
                    <w:div w:id="358510156">
                      <w:marLeft w:val="0"/>
                      <w:marRight w:val="0"/>
                      <w:marTop w:val="0"/>
                      <w:marBottom w:val="0"/>
                      <w:divBdr>
                        <w:top w:val="none" w:sz="0" w:space="0" w:color="auto"/>
                        <w:left w:val="none" w:sz="0" w:space="0" w:color="auto"/>
                        <w:bottom w:val="none" w:sz="0" w:space="0" w:color="auto"/>
                        <w:right w:val="none" w:sz="0" w:space="0" w:color="auto"/>
                      </w:divBdr>
                    </w:div>
                  </w:divsChild>
                </w:div>
                <w:div w:id="1983345917">
                  <w:marLeft w:val="0"/>
                  <w:marRight w:val="0"/>
                  <w:marTop w:val="0"/>
                  <w:marBottom w:val="0"/>
                  <w:divBdr>
                    <w:top w:val="none" w:sz="0" w:space="0" w:color="auto"/>
                    <w:left w:val="none" w:sz="0" w:space="0" w:color="auto"/>
                    <w:bottom w:val="none" w:sz="0" w:space="0" w:color="auto"/>
                    <w:right w:val="none" w:sz="0" w:space="0" w:color="auto"/>
                  </w:divBdr>
                  <w:divsChild>
                    <w:div w:id="456728414">
                      <w:marLeft w:val="0"/>
                      <w:marRight w:val="0"/>
                      <w:marTop w:val="0"/>
                      <w:marBottom w:val="0"/>
                      <w:divBdr>
                        <w:top w:val="none" w:sz="0" w:space="0" w:color="auto"/>
                        <w:left w:val="none" w:sz="0" w:space="0" w:color="auto"/>
                        <w:bottom w:val="none" w:sz="0" w:space="0" w:color="auto"/>
                        <w:right w:val="none" w:sz="0" w:space="0" w:color="auto"/>
                      </w:divBdr>
                    </w:div>
                  </w:divsChild>
                </w:div>
                <w:div w:id="2041859605">
                  <w:marLeft w:val="0"/>
                  <w:marRight w:val="0"/>
                  <w:marTop w:val="0"/>
                  <w:marBottom w:val="0"/>
                  <w:divBdr>
                    <w:top w:val="none" w:sz="0" w:space="0" w:color="auto"/>
                    <w:left w:val="none" w:sz="0" w:space="0" w:color="auto"/>
                    <w:bottom w:val="none" w:sz="0" w:space="0" w:color="auto"/>
                    <w:right w:val="none" w:sz="0" w:space="0" w:color="auto"/>
                  </w:divBdr>
                  <w:divsChild>
                    <w:div w:id="1085614710">
                      <w:marLeft w:val="0"/>
                      <w:marRight w:val="0"/>
                      <w:marTop w:val="0"/>
                      <w:marBottom w:val="0"/>
                      <w:divBdr>
                        <w:top w:val="none" w:sz="0" w:space="0" w:color="auto"/>
                        <w:left w:val="none" w:sz="0" w:space="0" w:color="auto"/>
                        <w:bottom w:val="none" w:sz="0" w:space="0" w:color="auto"/>
                        <w:right w:val="none" w:sz="0" w:space="0" w:color="auto"/>
                      </w:divBdr>
                    </w:div>
                  </w:divsChild>
                </w:div>
                <w:div w:id="2127235932">
                  <w:marLeft w:val="0"/>
                  <w:marRight w:val="0"/>
                  <w:marTop w:val="0"/>
                  <w:marBottom w:val="0"/>
                  <w:divBdr>
                    <w:top w:val="none" w:sz="0" w:space="0" w:color="auto"/>
                    <w:left w:val="none" w:sz="0" w:space="0" w:color="auto"/>
                    <w:bottom w:val="none" w:sz="0" w:space="0" w:color="auto"/>
                    <w:right w:val="none" w:sz="0" w:space="0" w:color="auto"/>
                  </w:divBdr>
                  <w:divsChild>
                    <w:div w:id="1056660156">
                      <w:marLeft w:val="0"/>
                      <w:marRight w:val="0"/>
                      <w:marTop w:val="0"/>
                      <w:marBottom w:val="0"/>
                      <w:divBdr>
                        <w:top w:val="none" w:sz="0" w:space="0" w:color="auto"/>
                        <w:left w:val="none" w:sz="0" w:space="0" w:color="auto"/>
                        <w:bottom w:val="none" w:sz="0" w:space="0" w:color="auto"/>
                        <w:right w:val="none" w:sz="0" w:space="0" w:color="auto"/>
                      </w:divBdr>
                    </w:div>
                  </w:divsChild>
                </w:div>
                <w:div w:id="2127574679">
                  <w:marLeft w:val="0"/>
                  <w:marRight w:val="0"/>
                  <w:marTop w:val="0"/>
                  <w:marBottom w:val="0"/>
                  <w:divBdr>
                    <w:top w:val="none" w:sz="0" w:space="0" w:color="auto"/>
                    <w:left w:val="none" w:sz="0" w:space="0" w:color="auto"/>
                    <w:bottom w:val="none" w:sz="0" w:space="0" w:color="auto"/>
                    <w:right w:val="none" w:sz="0" w:space="0" w:color="auto"/>
                  </w:divBdr>
                  <w:divsChild>
                    <w:div w:id="171202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892310">
          <w:marLeft w:val="0"/>
          <w:marRight w:val="0"/>
          <w:marTop w:val="0"/>
          <w:marBottom w:val="0"/>
          <w:divBdr>
            <w:top w:val="none" w:sz="0" w:space="0" w:color="auto"/>
            <w:left w:val="none" w:sz="0" w:space="0" w:color="auto"/>
            <w:bottom w:val="none" w:sz="0" w:space="0" w:color="auto"/>
            <w:right w:val="none" w:sz="0" w:space="0" w:color="auto"/>
          </w:divBdr>
        </w:div>
      </w:divsChild>
    </w:div>
    <w:div w:id="1573151792">
      <w:bodyDiv w:val="1"/>
      <w:marLeft w:val="0"/>
      <w:marRight w:val="0"/>
      <w:marTop w:val="0"/>
      <w:marBottom w:val="0"/>
      <w:divBdr>
        <w:top w:val="none" w:sz="0" w:space="0" w:color="auto"/>
        <w:left w:val="none" w:sz="0" w:space="0" w:color="auto"/>
        <w:bottom w:val="none" w:sz="0" w:space="0" w:color="auto"/>
        <w:right w:val="none" w:sz="0" w:space="0" w:color="auto"/>
      </w:divBdr>
      <w:divsChild>
        <w:div w:id="341468929">
          <w:marLeft w:val="0"/>
          <w:marRight w:val="0"/>
          <w:marTop w:val="0"/>
          <w:marBottom w:val="0"/>
          <w:divBdr>
            <w:top w:val="none" w:sz="0" w:space="0" w:color="auto"/>
            <w:left w:val="none" w:sz="0" w:space="0" w:color="auto"/>
            <w:bottom w:val="none" w:sz="0" w:space="0" w:color="auto"/>
            <w:right w:val="none" w:sz="0" w:space="0" w:color="auto"/>
          </w:divBdr>
        </w:div>
        <w:div w:id="488865666">
          <w:marLeft w:val="0"/>
          <w:marRight w:val="0"/>
          <w:marTop w:val="0"/>
          <w:marBottom w:val="0"/>
          <w:divBdr>
            <w:top w:val="none" w:sz="0" w:space="0" w:color="auto"/>
            <w:left w:val="none" w:sz="0" w:space="0" w:color="auto"/>
            <w:bottom w:val="none" w:sz="0" w:space="0" w:color="auto"/>
            <w:right w:val="none" w:sz="0" w:space="0" w:color="auto"/>
          </w:divBdr>
        </w:div>
        <w:div w:id="888881021">
          <w:marLeft w:val="0"/>
          <w:marRight w:val="0"/>
          <w:marTop w:val="0"/>
          <w:marBottom w:val="0"/>
          <w:divBdr>
            <w:top w:val="none" w:sz="0" w:space="0" w:color="auto"/>
            <w:left w:val="none" w:sz="0" w:space="0" w:color="auto"/>
            <w:bottom w:val="none" w:sz="0" w:space="0" w:color="auto"/>
            <w:right w:val="none" w:sz="0" w:space="0" w:color="auto"/>
          </w:divBdr>
        </w:div>
        <w:div w:id="980156500">
          <w:marLeft w:val="0"/>
          <w:marRight w:val="0"/>
          <w:marTop w:val="0"/>
          <w:marBottom w:val="0"/>
          <w:divBdr>
            <w:top w:val="none" w:sz="0" w:space="0" w:color="auto"/>
            <w:left w:val="none" w:sz="0" w:space="0" w:color="auto"/>
            <w:bottom w:val="none" w:sz="0" w:space="0" w:color="auto"/>
            <w:right w:val="none" w:sz="0" w:space="0" w:color="auto"/>
          </w:divBdr>
        </w:div>
        <w:div w:id="1029068171">
          <w:marLeft w:val="0"/>
          <w:marRight w:val="0"/>
          <w:marTop w:val="0"/>
          <w:marBottom w:val="0"/>
          <w:divBdr>
            <w:top w:val="none" w:sz="0" w:space="0" w:color="auto"/>
            <w:left w:val="none" w:sz="0" w:space="0" w:color="auto"/>
            <w:bottom w:val="none" w:sz="0" w:space="0" w:color="auto"/>
            <w:right w:val="none" w:sz="0" w:space="0" w:color="auto"/>
          </w:divBdr>
        </w:div>
        <w:div w:id="1256476732">
          <w:marLeft w:val="0"/>
          <w:marRight w:val="0"/>
          <w:marTop w:val="0"/>
          <w:marBottom w:val="0"/>
          <w:divBdr>
            <w:top w:val="none" w:sz="0" w:space="0" w:color="auto"/>
            <w:left w:val="none" w:sz="0" w:space="0" w:color="auto"/>
            <w:bottom w:val="none" w:sz="0" w:space="0" w:color="auto"/>
            <w:right w:val="none" w:sz="0" w:space="0" w:color="auto"/>
          </w:divBdr>
          <w:divsChild>
            <w:div w:id="1973558372">
              <w:marLeft w:val="-75"/>
              <w:marRight w:val="0"/>
              <w:marTop w:val="30"/>
              <w:marBottom w:val="30"/>
              <w:divBdr>
                <w:top w:val="none" w:sz="0" w:space="0" w:color="auto"/>
                <w:left w:val="none" w:sz="0" w:space="0" w:color="auto"/>
                <w:bottom w:val="none" w:sz="0" w:space="0" w:color="auto"/>
                <w:right w:val="none" w:sz="0" w:space="0" w:color="auto"/>
              </w:divBdr>
              <w:divsChild>
                <w:div w:id="5639972">
                  <w:marLeft w:val="0"/>
                  <w:marRight w:val="0"/>
                  <w:marTop w:val="0"/>
                  <w:marBottom w:val="0"/>
                  <w:divBdr>
                    <w:top w:val="none" w:sz="0" w:space="0" w:color="auto"/>
                    <w:left w:val="none" w:sz="0" w:space="0" w:color="auto"/>
                    <w:bottom w:val="none" w:sz="0" w:space="0" w:color="auto"/>
                    <w:right w:val="none" w:sz="0" w:space="0" w:color="auto"/>
                  </w:divBdr>
                  <w:divsChild>
                    <w:div w:id="236717910">
                      <w:marLeft w:val="0"/>
                      <w:marRight w:val="0"/>
                      <w:marTop w:val="0"/>
                      <w:marBottom w:val="0"/>
                      <w:divBdr>
                        <w:top w:val="none" w:sz="0" w:space="0" w:color="auto"/>
                        <w:left w:val="none" w:sz="0" w:space="0" w:color="auto"/>
                        <w:bottom w:val="none" w:sz="0" w:space="0" w:color="auto"/>
                        <w:right w:val="none" w:sz="0" w:space="0" w:color="auto"/>
                      </w:divBdr>
                    </w:div>
                  </w:divsChild>
                </w:div>
                <w:div w:id="155077089">
                  <w:marLeft w:val="0"/>
                  <w:marRight w:val="0"/>
                  <w:marTop w:val="0"/>
                  <w:marBottom w:val="0"/>
                  <w:divBdr>
                    <w:top w:val="none" w:sz="0" w:space="0" w:color="auto"/>
                    <w:left w:val="none" w:sz="0" w:space="0" w:color="auto"/>
                    <w:bottom w:val="none" w:sz="0" w:space="0" w:color="auto"/>
                    <w:right w:val="none" w:sz="0" w:space="0" w:color="auto"/>
                  </w:divBdr>
                  <w:divsChild>
                    <w:div w:id="289746614">
                      <w:marLeft w:val="0"/>
                      <w:marRight w:val="0"/>
                      <w:marTop w:val="0"/>
                      <w:marBottom w:val="0"/>
                      <w:divBdr>
                        <w:top w:val="none" w:sz="0" w:space="0" w:color="auto"/>
                        <w:left w:val="none" w:sz="0" w:space="0" w:color="auto"/>
                        <w:bottom w:val="none" w:sz="0" w:space="0" w:color="auto"/>
                        <w:right w:val="none" w:sz="0" w:space="0" w:color="auto"/>
                      </w:divBdr>
                    </w:div>
                  </w:divsChild>
                </w:div>
                <w:div w:id="381370720">
                  <w:marLeft w:val="0"/>
                  <w:marRight w:val="0"/>
                  <w:marTop w:val="0"/>
                  <w:marBottom w:val="0"/>
                  <w:divBdr>
                    <w:top w:val="none" w:sz="0" w:space="0" w:color="auto"/>
                    <w:left w:val="none" w:sz="0" w:space="0" w:color="auto"/>
                    <w:bottom w:val="none" w:sz="0" w:space="0" w:color="auto"/>
                    <w:right w:val="none" w:sz="0" w:space="0" w:color="auto"/>
                  </w:divBdr>
                  <w:divsChild>
                    <w:div w:id="871066348">
                      <w:marLeft w:val="0"/>
                      <w:marRight w:val="0"/>
                      <w:marTop w:val="0"/>
                      <w:marBottom w:val="0"/>
                      <w:divBdr>
                        <w:top w:val="none" w:sz="0" w:space="0" w:color="auto"/>
                        <w:left w:val="none" w:sz="0" w:space="0" w:color="auto"/>
                        <w:bottom w:val="none" w:sz="0" w:space="0" w:color="auto"/>
                        <w:right w:val="none" w:sz="0" w:space="0" w:color="auto"/>
                      </w:divBdr>
                    </w:div>
                  </w:divsChild>
                </w:div>
                <w:div w:id="707224716">
                  <w:marLeft w:val="0"/>
                  <w:marRight w:val="0"/>
                  <w:marTop w:val="0"/>
                  <w:marBottom w:val="0"/>
                  <w:divBdr>
                    <w:top w:val="none" w:sz="0" w:space="0" w:color="auto"/>
                    <w:left w:val="none" w:sz="0" w:space="0" w:color="auto"/>
                    <w:bottom w:val="none" w:sz="0" w:space="0" w:color="auto"/>
                    <w:right w:val="none" w:sz="0" w:space="0" w:color="auto"/>
                  </w:divBdr>
                  <w:divsChild>
                    <w:div w:id="557515487">
                      <w:marLeft w:val="0"/>
                      <w:marRight w:val="0"/>
                      <w:marTop w:val="0"/>
                      <w:marBottom w:val="0"/>
                      <w:divBdr>
                        <w:top w:val="none" w:sz="0" w:space="0" w:color="auto"/>
                        <w:left w:val="none" w:sz="0" w:space="0" w:color="auto"/>
                        <w:bottom w:val="none" w:sz="0" w:space="0" w:color="auto"/>
                        <w:right w:val="none" w:sz="0" w:space="0" w:color="auto"/>
                      </w:divBdr>
                    </w:div>
                  </w:divsChild>
                </w:div>
                <w:div w:id="1203397229">
                  <w:marLeft w:val="0"/>
                  <w:marRight w:val="0"/>
                  <w:marTop w:val="0"/>
                  <w:marBottom w:val="0"/>
                  <w:divBdr>
                    <w:top w:val="none" w:sz="0" w:space="0" w:color="auto"/>
                    <w:left w:val="none" w:sz="0" w:space="0" w:color="auto"/>
                    <w:bottom w:val="none" w:sz="0" w:space="0" w:color="auto"/>
                    <w:right w:val="none" w:sz="0" w:space="0" w:color="auto"/>
                  </w:divBdr>
                  <w:divsChild>
                    <w:div w:id="400714411">
                      <w:marLeft w:val="0"/>
                      <w:marRight w:val="0"/>
                      <w:marTop w:val="0"/>
                      <w:marBottom w:val="0"/>
                      <w:divBdr>
                        <w:top w:val="none" w:sz="0" w:space="0" w:color="auto"/>
                        <w:left w:val="none" w:sz="0" w:space="0" w:color="auto"/>
                        <w:bottom w:val="none" w:sz="0" w:space="0" w:color="auto"/>
                        <w:right w:val="none" w:sz="0" w:space="0" w:color="auto"/>
                      </w:divBdr>
                    </w:div>
                  </w:divsChild>
                </w:div>
                <w:div w:id="1212182822">
                  <w:marLeft w:val="0"/>
                  <w:marRight w:val="0"/>
                  <w:marTop w:val="0"/>
                  <w:marBottom w:val="0"/>
                  <w:divBdr>
                    <w:top w:val="none" w:sz="0" w:space="0" w:color="auto"/>
                    <w:left w:val="none" w:sz="0" w:space="0" w:color="auto"/>
                    <w:bottom w:val="none" w:sz="0" w:space="0" w:color="auto"/>
                    <w:right w:val="none" w:sz="0" w:space="0" w:color="auto"/>
                  </w:divBdr>
                  <w:divsChild>
                    <w:div w:id="1755124826">
                      <w:marLeft w:val="0"/>
                      <w:marRight w:val="0"/>
                      <w:marTop w:val="0"/>
                      <w:marBottom w:val="0"/>
                      <w:divBdr>
                        <w:top w:val="none" w:sz="0" w:space="0" w:color="auto"/>
                        <w:left w:val="none" w:sz="0" w:space="0" w:color="auto"/>
                        <w:bottom w:val="none" w:sz="0" w:space="0" w:color="auto"/>
                        <w:right w:val="none" w:sz="0" w:space="0" w:color="auto"/>
                      </w:divBdr>
                    </w:div>
                  </w:divsChild>
                </w:div>
                <w:div w:id="1542355149">
                  <w:marLeft w:val="0"/>
                  <w:marRight w:val="0"/>
                  <w:marTop w:val="0"/>
                  <w:marBottom w:val="0"/>
                  <w:divBdr>
                    <w:top w:val="none" w:sz="0" w:space="0" w:color="auto"/>
                    <w:left w:val="none" w:sz="0" w:space="0" w:color="auto"/>
                    <w:bottom w:val="none" w:sz="0" w:space="0" w:color="auto"/>
                    <w:right w:val="none" w:sz="0" w:space="0" w:color="auto"/>
                  </w:divBdr>
                  <w:divsChild>
                    <w:div w:id="1313681724">
                      <w:marLeft w:val="0"/>
                      <w:marRight w:val="0"/>
                      <w:marTop w:val="0"/>
                      <w:marBottom w:val="0"/>
                      <w:divBdr>
                        <w:top w:val="none" w:sz="0" w:space="0" w:color="auto"/>
                        <w:left w:val="none" w:sz="0" w:space="0" w:color="auto"/>
                        <w:bottom w:val="none" w:sz="0" w:space="0" w:color="auto"/>
                        <w:right w:val="none" w:sz="0" w:space="0" w:color="auto"/>
                      </w:divBdr>
                    </w:div>
                  </w:divsChild>
                </w:div>
                <w:div w:id="1750344671">
                  <w:marLeft w:val="0"/>
                  <w:marRight w:val="0"/>
                  <w:marTop w:val="0"/>
                  <w:marBottom w:val="0"/>
                  <w:divBdr>
                    <w:top w:val="none" w:sz="0" w:space="0" w:color="auto"/>
                    <w:left w:val="none" w:sz="0" w:space="0" w:color="auto"/>
                    <w:bottom w:val="none" w:sz="0" w:space="0" w:color="auto"/>
                    <w:right w:val="none" w:sz="0" w:space="0" w:color="auto"/>
                  </w:divBdr>
                  <w:divsChild>
                    <w:div w:id="156926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191454">
          <w:marLeft w:val="0"/>
          <w:marRight w:val="0"/>
          <w:marTop w:val="0"/>
          <w:marBottom w:val="0"/>
          <w:divBdr>
            <w:top w:val="none" w:sz="0" w:space="0" w:color="auto"/>
            <w:left w:val="none" w:sz="0" w:space="0" w:color="auto"/>
            <w:bottom w:val="none" w:sz="0" w:space="0" w:color="auto"/>
            <w:right w:val="none" w:sz="0" w:space="0" w:color="auto"/>
          </w:divBdr>
        </w:div>
        <w:div w:id="1767379023">
          <w:marLeft w:val="0"/>
          <w:marRight w:val="0"/>
          <w:marTop w:val="0"/>
          <w:marBottom w:val="0"/>
          <w:divBdr>
            <w:top w:val="none" w:sz="0" w:space="0" w:color="auto"/>
            <w:left w:val="none" w:sz="0" w:space="0" w:color="auto"/>
            <w:bottom w:val="none" w:sz="0" w:space="0" w:color="auto"/>
            <w:right w:val="none" w:sz="0" w:space="0" w:color="auto"/>
          </w:divBdr>
        </w:div>
        <w:div w:id="1911385138">
          <w:marLeft w:val="0"/>
          <w:marRight w:val="0"/>
          <w:marTop w:val="0"/>
          <w:marBottom w:val="0"/>
          <w:divBdr>
            <w:top w:val="none" w:sz="0" w:space="0" w:color="auto"/>
            <w:left w:val="none" w:sz="0" w:space="0" w:color="auto"/>
            <w:bottom w:val="none" w:sz="0" w:space="0" w:color="auto"/>
            <w:right w:val="none" w:sz="0" w:space="0" w:color="auto"/>
          </w:divBdr>
          <w:divsChild>
            <w:div w:id="1373529892">
              <w:marLeft w:val="-75"/>
              <w:marRight w:val="0"/>
              <w:marTop w:val="30"/>
              <w:marBottom w:val="30"/>
              <w:divBdr>
                <w:top w:val="none" w:sz="0" w:space="0" w:color="auto"/>
                <w:left w:val="none" w:sz="0" w:space="0" w:color="auto"/>
                <w:bottom w:val="none" w:sz="0" w:space="0" w:color="auto"/>
                <w:right w:val="none" w:sz="0" w:space="0" w:color="auto"/>
              </w:divBdr>
              <w:divsChild>
                <w:div w:id="37975497">
                  <w:marLeft w:val="0"/>
                  <w:marRight w:val="0"/>
                  <w:marTop w:val="0"/>
                  <w:marBottom w:val="0"/>
                  <w:divBdr>
                    <w:top w:val="none" w:sz="0" w:space="0" w:color="auto"/>
                    <w:left w:val="none" w:sz="0" w:space="0" w:color="auto"/>
                    <w:bottom w:val="none" w:sz="0" w:space="0" w:color="auto"/>
                    <w:right w:val="none" w:sz="0" w:space="0" w:color="auto"/>
                  </w:divBdr>
                  <w:divsChild>
                    <w:div w:id="2073502018">
                      <w:marLeft w:val="0"/>
                      <w:marRight w:val="0"/>
                      <w:marTop w:val="0"/>
                      <w:marBottom w:val="0"/>
                      <w:divBdr>
                        <w:top w:val="none" w:sz="0" w:space="0" w:color="auto"/>
                        <w:left w:val="none" w:sz="0" w:space="0" w:color="auto"/>
                        <w:bottom w:val="none" w:sz="0" w:space="0" w:color="auto"/>
                        <w:right w:val="none" w:sz="0" w:space="0" w:color="auto"/>
                      </w:divBdr>
                    </w:div>
                  </w:divsChild>
                </w:div>
                <w:div w:id="260989535">
                  <w:marLeft w:val="0"/>
                  <w:marRight w:val="0"/>
                  <w:marTop w:val="0"/>
                  <w:marBottom w:val="0"/>
                  <w:divBdr>
                    <w:top w:val="none" w:sz="0" w:space="0" w:color="auto"/>
                    <w:left w:val="none" w:sz="0" w:space="0" w:color="auto"/>
                    <w:bottom w:val="none" w:sz="0" w:space="0" w:color="auto"/>
                    <w:right w:val="none" w:sz="0" w:space="0" w:color="auto"/>
                  </w:divBdr>
                  <w:divsChild>
                    <w:div w:id="379520000">
                      <w:marLeft w:val="0"/>
                      <w:marRight w:val="0"/>
                      <w:marTop w:val="0"/>
                      <w:marBottom w:val="0"/>
                      <w:divBdr>
                        <w:top w:val="none" w:sz="0" w:space="0" w:color="auto"/>
                        <w:left w:val="none" w:sz="0" w:space="0" w:color="auto"/>
                        <w:bottom w:val="none" w:sz="0" w:space="0" w:color="auto"/>
                        <w:right w:val="none" w:sz="0" w:space="0" w:color="auto"/>
                      </w:divBdr>
                    </w:div>
                  </w:divsChild>
                </w:div>
                <w:div w:id="693770752">
                  <w:marLeft w:val="0"/>
                  <w:marRight w:val="0"/>
                  <w:marTop w:val="0"/>
                  <w:marBottom w:val="0"/>
                  <w:divBdr>
                    <w:top w:val="none" w:sz="0" w:space="0" w:color="auto"/>
                    <w:left w:val="none" w:sz="0" w:space="0" w:color="auto"/>
                    <w:bottom w:val="none" w:sz="0" w:space="0" w:color="auto"/>
                    <w:right w:val="none" w:sz="0" w:space="0" w:color="auto"/>
                  </w:divBdr>
                  <w:divsChild>
                    <w:div w:id="2118988481">
                      <w:marLeft w:val="0"/>
                      <w:marRight w:val="0"/>
                      <w:marTop w:val="0"/>
                      <w:marBottom w:val="0"/>
                      <w:divBdr>
                        <w:top w:val="none" w:sz="0" w:space="0" w:color="auto"/>
                        <w:left w:val="none" w:sz="0" w:space="0" w:color="auto"/>
                        <w:bottom w:val="none" w:sz="0" w:space="0" w:color="auto"/>
                        <w:right w:val="none" w:sz="0" w:space="0" w:color="auto"/>
                      </w:divBdr>
                    </w:div>
                  </w:divsChild>
                </w:div>
                <w:div w:id="1142582857">
                  <w:marLeft w:val="0"/>
                  <w:marRight w:val="0"/>
                  <w:marTop w:val="0"/>
                  <w:marBottom w:val="0"/>
                  <w:divBdr>
                    <w:top w:val="none" w:sz="0" w:space="0" w:color="auto"/>
                    <w:left w:val="none" w:sz="0" w:space="0" w:color="auto"/>
                    <w:bottom w:val="none" w:sz="0" w:space="0" w:color="auto"/>
                    <w:right w:val="none" w:sz="0" w:space="0" w:color="auto"/>
                  </w:divBdr>
                  <w:divsChild>
                    <w:div w:id="159807982">
                      <w:marLeft w:val="0"/>
                      <w:marRight w:val="0"/>
                      <w:marTop w:val="0"/>
                      <w:marBottom w:val="0"/>
                      <w:divBdr>
                        <w:top w:val="none" w:sz="0" w:space="0" w:color="auto"/>
                        <w:left w:val="none" w:sz="0" w:space="0" w:color="auto"/>
                        <w:bottom w:val="none" w:sz="0" w:space="0" w:color="auto"/>
                        <w:right w:val="none" w:sz="0" w:space="0" w:color="auto"/>
                      </w:divBdr>
                    </w:div>
                  </w:divsChild>
                </w:div>
                <w:div w:id="1450709554">
                  <w:marLeft w:val="0"/>
                  <w:marRight w:val="0"/>
                  <w:marTop w:val="0"/>
                  <w:marBottom w:val="0"/>
                  <w:divBdr>
                    <w:top w:val="none" w:sz="0" w:space="0" w:color="auto"/>
                    <w:left w:val="none" w:sz="0" w:space="0" w:color="auto"/>
                    <w:bottom w:val="none" w:sz="0" w:space="0" w:color="auto"/>
                    <w:right w:val="none" w:sz="0" w:space="0" w:color="auto"/>
                  </w:divBdr>
                  <w:divsChild>
                    <w:div w:id="779954198">
                      <w:marLeft w:val="0"/>
                      <w:marRight w:val="0"/>
                      <w:marTop w:val="0"/>
                      <w:marBottom w:val="0"/>
                      <w:divBdr>
                        <w:top w:val="none" w:sz="0" w:space="0" w:color="auto"/>
                        <w:left w:val="none" w:sz="0" w:space="0" w:color="auto"/>
                        <w:bottom w:val="none" w:sz="0" w:space="0" w:color="auto"/>
                        <w:right w:val="none" w:sz="0" w:space="0" w:color="auto"/>
                      </w:divBdr>
                    </w:div>
                  </w:divsChild>
                </w:div>
                <w:div w:id="1623806391">
                  <w:marLeft w:val="0"/>
                  <w:marRight w:val="0"/>
                  <w:marTop w:val="0"/>
                  <w:marBottom w:val="0"/>
                  <w:divBdr>
                    <w:top w:val="none" w:sz="0" w:space="0" w:color="auto"/>
                    <w:left w:val="none" w:sz="0" w:space="0" w:color="auto"/>
                    <w:bottom w:val="none" w:sz="0" w:space="0" w:color="auto"/>
                    <w:right w:val="none" w:sz="0" w:space="0" w:color="auto"/>
                  </w:divBdr>
                  <w:divsChild>
                    <w:div w:id="124252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223320">
          <w:marLeft w:val="0"/>
          <w:marRight w:val="0"/>
          <w:marTop w:val="0"/>
          <w:marBottom w:val="0"/>
          <w:divBdr>
            <w:top w:val="none" w:sz="0" w:space="0" w:color="auto"/>
            <w:left w:val="none" w:sz="0" w:space="0" w:color="auto"/>
            <w:bottom w:val="none" w:sz="0" w:space="0" w:color="auto"/>
            <w:right w:val="none" w:sz="0" w:space="0" w:color="auto"/>
          </w:divBdr>
          <w:divsChild>
            <w:div w:id="1029373975">
              <w:marLeft w:val="-75"/>
              <w:marRight w:val="0"/>
              <w:marTop w:val="30"/>
              <w:marBottom w:val="30"/>
              <w:divBdr>
                <w:top w:val="none" w:sz="0" w:space="0" w:color="auto"/>
                <w:left w:val="none" w:sz="0" w:space="0" w:color="auto"/>
                <w:bottom w:val="none" w:sz="0" w:space="0" w:color="auto"/>
                <w:right w:val="none" w:sz="0" w:space="0" w:color="auto"/>
              </w:divBdr>
              <w:divsChild>
                <w:div w:id="45497910">
                  <w:marLeft w:val="0"/>
                  <w:marRight w:val="0"/>
                  <w:marTop w:val="0"/>
                  <w:marBottom w:val="0"/>
                  <w:divBdr>
                    <w:top w:val="none" w:sz="0" w:space="0" w:color="auto"/>
                    <w:left w:val="none" w:sz="0" w:space="0" w:color="auto"/>
                    <w:bottom w:val="none" w:sz="0" w:space="0" w:color="auto"/>
                    <w:right w:val="none" w:sz="0" w:space="0" w:color="auto"/>
                  </w:divBdr>
                  <w:divsChild>
                    <w:div w:id="25180718">
                      <w:marLeft w:val="0"/>
                      <w:marRight w:val="0"/>
                      <w:marTop w:val="0"/>
                      <w:marBottom w:val="0"/>
                      <w:divBdr>
                        <w:top w:val="none" w:sz="0" w:space="0" w:color="auto"/>
                        <w:left w:val="none" w:sz="0" w:space="0" w:color="auto"/>
                        <w:bottom w:val="none" w:sz="0" w:space="0" w:color="auto"/>
                        <w:right w:val="none" w:sz="0" w:space="0" w:color="auto"/>
                      </w:divBdr>
                    </w:div>
                  </w:divsChild>
                </w:div>
                <w:div w:id="79563863">
                  <w:marLeft w:val="0"/>
                  <w:marRight w:val="0"/>
                  <w:marTop w:val="0"/>
                  <w:marBottom w:val="0"/>
                  <w:divBdr>
                    <w:top w:val="none" w:sz="0" w:space="0" w:color="auto"/>
                    <w:left w:val="none" w:sz="0" w:space="0" w:color="auto"/>
                    <w:bottom w:val="none" w:sz="0" w:space="0" w:color="auto"/>
                    <w:right w:val="none" w:sz="0" w:space="0" w:color="auto"/>
                  </w:divBdr>
                  <w:divsChild>
                    <w:div w:id="248585785">
                      <w:marLeft w:val="0"/>
                      <w:marRight w:val="0"/>
                      <w:marTop w:val="0"/>
                      <w:marBottom w:val="0"/>
                      <w:divBdr>
                        <w:top w:val="none" w:sz="0" w:space="0" w:color="auto"/>
                        <w:left w:val="none" w:sz="0" w:space="0" w:color="auto"/>
                        <w:bottom w:val="none" w:sz="0" w:space="0" w:color="auto"/>
                        <w:right w:val="none" w:sz="0" w:space="0" w:color="auto"/>
                      </w:divBdr>
                    </w:div>
                  </w:divsChild>
                </w:div>
                <w:div w:id="83504085">
                  <w:marLeft w:val="0"/>
                  <w:marRight w:val="0"/>
                  <w:marTop w:val="0"/>
                  <w:marBottom w:val="0"/>
                  <w:divBdr>
                    <w:top w:val="none" w:sz="0" w:space="0" w:color="auto"/>
                    <w:left w:val="none" w:sz="0" w:space="0" w:color="auto"/>
                    <w:bottom w:val="none" w:sz="0" w:space="0" w:color="auto"/>
                    <w:right w:val="none" w:sz="0" w:space="0" w:color="auto"/>
                  </w:divBdr>
                  <w:divsChild>
                    <w:div w:id="1750957005">
                      <w:marLeft w:val="0"/>
                      <w:marRight w:val="0"/>
                      <w:marTop w:val="0"/>
                      <w:marBottom w:val="0"/>
                      <w:divBdr>
                        <w:top w:val="none" w:sz="0" w:space="0" w:color="auto"/>
                        <w:left w:val="none" w:sz="0" w:space="0" w:color="auto"/>
                        <w:bottom w:val="none" w:sz="0" w:space="0" w:color="auto"/>
                        <w:right w:val="none" w:sz="0" w:space="0" w:color="auto"/>
                      </w:divBdr>
                    </w:div>
                  </w:divsChild>
                </w:div>
                <w:div w:id="352460445">
                  <w:marLeft w:val="0"/>
                  <w:marRight w:val="0"/>
                  <w:marTop w:val="0"/>
                  <w:marBottom w:val="0"/>
                  <w:divBdr>
                    <w:top w:val="none" w:sz="0" w:space="0" w:color="auto"/>
                    <w:left w:val="none" w:sz="0" w:space="0" w:color="auto"/>
                    <w:bottom w:val="none" w:sz="0" w:space="0" w:color="auto"/>
                    <w:right w:val="none" w:sz="0" w:space="0" w:color="auto"/>
                  </w:divBdr>
                  <w:divsChild>
                    <w:div w:id="1209100065">
                      <w:marLeft w:val="0"/>
                      <w:marRight w:val="0"/>
                      <w:marTop w:val="0"/>
                      <w:marBottom w:val="0"/>
                      <w:divBdr>
                        <w:top w:val="none" w:sz="0" w:space="0" w:color="auto"/>
                        <w:left w:val="none" w:sz="0" w:space="0" w:color="auto"/>
                        <w:bottom w:val="none" w:sz="0" w:space="0" w:color="auto"/>
                        <w:right w:val="none" w:sz="0" w:space="0" w:color="auto"/>
                      </w:divBdr>
                    </w:div>
                  </w:divsChild>
                </w:div>
                <w:div w:id="382674472">
                  <w:marLeft w:val="0"/>
                  <w:marRight w:val="0"/>
                  <w:marTop w:val="0"/>
                  <w:marBottom w:val="0"/>
                  <w:divBdr>
                    <w:top w:val="none" w:sz="0" w:space="0" w:color="auto"/>
                    <w:left w:val="none" w:sz="0" w:space="0" w:color="auto"/>
                    <w:bottom w:val="none" w:sz="0" w:space="0" w:color="auto"/>
                    <w:right w:val="none" w:sz="0" w:space="0" w:color="auto"/>
                  </w:divBdr>
                  <w:divsChild>
                    <w:div w:id="573390673">
                      <w:marLeft w:val="0"/>
                      <w:marRight w:val="0"/>
                      <w:marTop w:val="0"/>
                      <w:marBottom w:val="0"/>
                      <w:divBdr>
                        <w:top w:val="none" w:sz="0" w:space="0" w:color="auto"/>
                        <w:left w:val="none" w:sz="0" w:space="0" w:color="auto"/>
                        <w:bottom w:val="none" w:sz="0" w:space="0" w:color="auto"/>
                        <w:right w:val="none" w:sz="0" w:space="0" w:color="auto"/>
                      </w:divBdr>
                    </w:div>
                  </w:divsChild>
                </w:div>
                <w:div w:id="397477000">
                  <w:marLeft w:val="0"/>
                  <w:marRight w:val="0"/>
                  <w:marTop w:val="0"/>
                  <w:marBottom w:val="0"/>
                  <w:divBdr>
                    <w:top w:val="none" w:sz="0" w:space="0" w:color="auto"/>
                    <w:left w:val="none" w:sz="0" w:space="0" w:color="auto"/>
                    <w:bottom w:val="none" w:sz="0" w:space="0" w:color="auto"/>
                    <w:right w:val="none" w:sz="0" w:space="0" w:color="auto"/>
                  </w:divBdr>
                  <w:divsChild>
                    <w:div w:id="1241210503">
                      <w:marLeft w:val="0"/>
                      <w:marRight w:val="0"/>
                      <w:marTop w:val="0"/>
                      <w:marBottom w:val="0"/>
                      <w:divBdr>
                        <w:top w:val="none" w:sz="0" w:space="0" w:color="auto"/>
                        <w:left w:val="none" w:sz="0" w:space="0" w:color="auto"/>
                        <w:bottom w:val="none" w:sz="0" w:space="0" w:color="auto"/>
                        <w:right w:val="none" w:sz="0" w:space="0" w:color="auto"/>
                      </w:divBdr>
                    </w:div>
                  </w:divsChild>
                </w:div>
                <w:div w:id="460271500">
                  <w:marLeft w:val="0"/>
                  <w:marRight w:val="0"/>
                  <w:marTop w:val="0"/>
                  <w:marBottom w:val="0"/>
                  <w:divBdr>
                    <w:top w:val="none" w:sz="0" w:space="0" w:color="auto"/>
                    <w:left w:val="none" w:sz="0" w:space="0" w:color="auto"/>
                    <w:bottom w:val="none" w:sz="0" w:space="0" w:color="auto"/>
                    <w:right w:val="none" w:sz="0" w:space="0" w:color="auto"/>
                  </w:divBdr>
                  <w:divsChild>
                    <w:div w:id="753666353">
                      <w:marLeft w:val="0"/>
                      <w:marRight w:val="0"/>
                      <w:marTop w:val="0"/>
                      <w:marBottom w:val="0"/>
                      <w:divBdr>
                        <w:top w:val="none" w:sz="0" w:space="0" w:color="auto"/>
                        <w:left w:val="none" w:sz="0" w:space="0" w:color="auto"/>
                        <w:bottom w:val="none" w:sz="0" w:space="0" w:color="auto"/>
                        <w:right w:val="none" w:sz="0" w:space="0" w:color="auto"/>
                      </w:divBdr>
                    </w:div>
                  </w:divsChild>
                </w:div>
                <w:div w:id="613286830">
                  <w:marLeft w:val="0"/>
                  <w:marRight w:val="0"/>
                  <w:marTop w:val="0"/>
                  <w:marBottom w:val="0"/>
                  <w:divBdr>
                    <w:top w:val="none" w:sz="0" w:space="0" w:color="auto"/>
                    <w:left w:val="none" w:sz="0" w:space="0" w:color="auto"/>
                    <w:bottom w:val="none" w:sz="0" w:space="0" w:color="auto"/>
                    <w:right w:val="none" w:sz="0" w:space="0" w:color="auto"/>
                  </w:divBdr>
                  <w:divsChild>
                    <w:div w:id="214120593">
                      <w:marLeft w:val="0"/>
                      <w:marRight w:val="0"/>
                      <w:marTop w:val="0"/>
                      <w:marBottom w:val="0"/>
                      <w:divBdr>
                        <w:top w:val="none" w:sz="0" w:space="0" w:color="auto"/>
                        <w:left w:val="none" w:sz="0" w:space="0" w:color="auto"/>
                        <w:bottom w:val="none" w:sz="0" w:space="0" w:color="auto"/>
                        <w:right w:val="none" w:sz="0" w:space="0" w:color="auto"/>
                      </w:divBdr>
                    </w:div>
                  </w:divsChild>
                </w:div>
                <w:div w:id="733090747">
                  <w:marLeft w:val="0"/>
                  <w:marRight w:val="0"/>
                  <w:marTop w:val="0"/>
                  <w:marBottom w:val="0"/>
                  <w:divBdr>
                    <w:top w:val="none" w:sz="0" w:space="0" w:color="auto"/>
                    <w:left w:val="none" w:sz="0" w:space="0" w:color="auto"/>
                    <w:bottom w:val="none" w:sz="0" w:space="0" w:color="auto"/>
                    <w:right w:val="none" w:sz="0" w:space="0" w:color="auto"/>
                  </w:divBdr>
                  <w:divsChild>
                    <w:div w:id="452291719">
                      <w:marLeft w:val="0"/>
                      <w:marRight w:val="0"/>
                      <w:marTop w:val="0"/>
                      <w:marBottom w:val="0"/>
                      <w:divBdr>
                        <w:top w:val="none" w:sz="0" w:space="0" w:color="auto"/>
                        <w:left w:val="none" w:sz="0" w:space="0" w:color="auto"/>
                        <w:bottom w:val="none" w:sz="0" w:space="0" w:color="auto"/>
                        <w:right w:val="none" w:sz="0" w:space="0" w:color="auto"/>
                      </w:divBdr>
                    </w:div>
                  </w:divsChild>
                </w:div>
                <w:div w:id="735396578">
                  <w:marLeft w:val="0"/>
                  <w:marRight w:val="0"/>
                  <w:marTop w:val="0"/>
                  <w:marBottom w:val="0"/>
                  <w:divBdr>
                    <w:top w:val="none" w:sz="0" w:space="0" w:color="auto"/>
                    <w:left w:val="none" w:sz="0" w:space="0" w:color="auto"/>
                    <w:bottom w:val="none" w:sz="0" w:space="0" w:color="auto"/>
                    <w:right w:val="none" w:sz="0" w:space="0" w:color="auto"/>
                  </w:divBdr>
                  <w:divsChild>
                    <w:div w:id="1193347117">
                      <w:marLeft w:val="0"/>
                      <w:marRight w:val="0"/>
                      <w:marTop w:val="0"/>
                      <w:marBottom w:val="0"/>
                      <w:divBdr>
                        <w:top w:val="none" w:sz="0" w:space="0" w:color="auto"/>
                        <w:left w:val="none" w:sz="0" w:space="0" w:color="auto"/>
                        <w:bottom w:val="none" w:sz="0" w:space="0" w:color="auto"/>
                        <w:right w:val="none" w:sz="0" w:space="0" w:color="auto"/>
                      </w:divBdr>
                    </w:div>
                  </w:divsChild>
                </w:div>
                <w:div w:id="807551344">
                  <w:marLeft w:val="0"/>
                  <w:marRight w:val="0"/>
                  <w:marTop w:val="0"/>
                  <w:marBottom w:val="0"/>
                  <w:divBdr>
                    <w:top w:val="none" w:sz="0" w:space="0" w:color="auto"/>
                    <w:left w:val="none" w:sz="0" w:space="0" w:color="auto"/>
                    <w:bottom w:val="none" w:sz="0" w:space="0" w:color="auto"/>
                    <w:right w:val="none" w:sz="0" w:space="0" w:color="auto"/>
                  </w:divBdr>
                  <w:divsChild>
                    <w:div w:id="1372263550">
                      <w:marLeft w:val="0"/>
                      <w:marRight w:val="0"/>
                      <w:marTop w:val="0"/>
                      <w:marBottom w:val="0"/>
                      <w:divBdr>
                        <w:top w:val="none" w:sz="0" w:space="0" w:color="auto"/>
                        <w:left w:val="none" w:sz="0" w:space="0" w:color="auto"/>
                        <w:bottom w:val="none" w:sz="0" w:space="0" w:color="auto"/>
                        <w:right w:val="none" w:sz="0" w:space="0" w:color="auto"/>
                      </w:divBdr>
                    </w:div>
                  </w:divsChild>
                </w:div>
                <w:div w:id="843786931">
                  <w:marLeft w:val="0"/>
                  <w:marRight w:val="0"/>
                  <w:marTop w:val="0"/>
                  <w:marBottom w:val="0"/>
                  <w:divBdr>
                    <w:top w:val="none" w:sz="0" w:space="0" w:color="auto"/>
                    <w:left w:val="none" w:sz="0" w:space="0" w:color="auto"/>
                    <w:bottom w:val="none" w:sz="0" w:space="0" w:color="auto"/>
                    <w:right w:val="none" w:sz="0" w:space="0" w:color="auto"/>
                  </w:divBdr>
                  <w:divsChild>
                    <w:div w:id="2067022484">
                      <w:marLeft w:val="0"/>
                      <w:marRight w:val="0"/>
                      <w:marTop w:val="0"/>
                      <w:marBottom w:val="0"/>
                      <w:divBdr>
                        <w:top w:val="none" w:sz="0" w:space="0" w:color="auto"/>
                        <w:left w:val="none" w:sz="0" w:space="0" w:color="auto"/>
                        <w:bottom w:val="none" w:sz="0" w:space="0" w:color="auto"/>
                        <w:right w:val="none" w:sz="0" w:space="0" w:color="auto"/>
                      </w:divBdr>
                    </w:div>
                  </w:divsChild>
                </w:div>
                <w:div w:id="967785498">
                  <w:marLeft w:val="0"/>
                  <w:marRight w:val="0"/>
                  <w:marTop w:val="0"/>
                  <w:marBottom w:val="0"/>
                  <w:divBdr>
                    <w:top w:val="none" w:sz="0" w:space="0" w:color="auto"/>
                    <w:left w:val="none" w:sz="0" w:space="0" w:color="auto"/>
                    <w:bottom w:val="none" w:sz="0" w:space="0" w:color="auto"/>
                    <w:right w:val="none" w:sz="0" w:space="0" w:color="auto"/>
                  </w:divBdr>
                  <w:divsChild>
                    <w:div w:id="131825421">
                      <w:marLeft w:val="0"/>
                      <w:marRight w:val="0"/>
                      <w:marTop w:val="0"/>
                      <w:marBottom w:val="0"/>
                      <w:divBdr>
                        <w:top w:val="none" w:sz="0" w:space="0" w:color="auto"/>
                        <w:left w:val="none" w:sz="0" w:space="0" w:color="auto"/>
                        <w:bottom w:val="none" w:sz="0" w:space="0" w:color="auto"/>
                        <w:right w:val="none" w:sz="0" w:space="0" w:color="auto"/>
                      </w:divBdr>
                    </w:div>
                  </w:divsChild>
                </w:div>
                <w:div w:id="1029068552">
                  <w:marLeft w:val="0"/>
                  <w:marRight w:val="0"/>
                  <w:marTop w:val="0"/>
                  <w:marBottom w:val="0"/>
                  <w:divBdr>
                    <w:top w:val="none" w:sz="0" w:space="0" w:color="auto"/>
                    <w:left w:val="none" w:sz="0" w:space="0" w:color="auto"/>
                    <w:bottom w:val="none" w:sz="0" w:space="0" w:color="auto"/>
                    <w:right w:val="none" w:sz="0" w:space="0" w:color="auto"/>
                  </w:divBdr>
                  <w:divsChild>
                    <w:div w:id="445999536">
                      <w:marLeft w:val="0"/>
                      <w:marRight w:val="0"/>
                      <w:marTop w:val="0"/>
                      <w:marBottom w:val="0"/>
                      <w:divBdr>
                        <w:top w:val="none" w:sz="0" w:space="0" w:color="auto"/>
                        <w:left w:val="none" w:sz="0" w:space="0" w:color="auto"/>
                        <w:bottom w:val="none" w:sz="0" w:space="0" w:color="auto"/>
                        <w:right w:val="none" w:sz="0" w:space="0" w:color="auto"/>
                      </w:divBdr>
                    </w:div>
                  </w:divsChild>
                </w:div>
                <w:div w:id="1143540199">
                  <w:marLeft w:val="0"/>
                  <w:marRight w:val="0"/>
                  <w:marTop w:val="0"/>
                  <w:marBottom w:val="0"/>
                  <w:divBdr>
                    <w:top w:val="none" w:sz="0" w:space="0" w:color="auto"/>
                    <w:left w:val="none" w:sz="0" w:space="0" w:color="auto"/>
                    <w:bottom w:val="none" w:sz="0" w:space="0" w:color="auto"/>
                    <w:right w:val="none" w:sz="0" w:space="0" w:color="auto"/>
                  </w:divBdr>
                  <w:divsChild>
                    <w:div w:id="1940139343">
                      <w:marLeft w:val="0"/>
                      <w:marRight w:val="0"/>
                      <w:marTop w:val="0"/>
                      <w:marBottom w:val="0"/>
                      <w:divBdr>
                        <w:top w:val="none" w:sz="0" w:space="0" w:color="auto"/>
                        <w:left w:val="none" w:sz="0" w:space="0" w:color="auto"/>
                        <w:bottom w:val="none" w:sz="0" w:space="0" w:color="auto"/>
                        <w:right w:val="none" w:sz="0" w:space="0" w:color="auto"/>
                      </w:divBdr>
                    </w:div>
                  </w:divsChild>
                </w:div>
                <w:div w:id="1204560374">
                  <w:marLeft w:val="0"/>
                  <w:marRight w:val="0"/>
                  <w:marTop w:val="0"/>
                  <w:marBottom w:val="0"/>
                  <w:divBdr>
                    <w:top w:val="none" w:sz="0" w:space="0" w:color="auto"/>
                    <w:left w:val="none" w:sz="0" w:space="0" w:color="auto"/>
                    <w:bottom w:val="none" w:sz="0" w:space="0" w:color="auto"/>
                    <w:right w:val="none" w:sz="0" w:space="0" w:color="auto"/>
                  </w:divBdr>
                  <w:divsChild>
                    <w:div w:id="837616705">
                      <w:marLeft w:val="0"/>
                      <w:marRight w:val="0"/>
                      <w:marTop w:val="0"/>
                      <w:marBottom w:val="0"/>
                      <w:divBdr>
                        <w:top w:val="none" w:sz="0" w:space="0" w:color="auto"/>
                        <w:left w:val="none" w:sz="0" w:space="0" w:color="auto"/>
                        <w:bottom w:val="none" w:sz="0" w:space="0" w:color="auto"/>
                        <w:right w:val="none" w:sz="0" w:space="0" w:color="auto"/>
                      </w:divBdr>
                    </w:div>
                  </w:divsChild>
                </w:div>
                <w:div w:id="1268781150">
                  <w:marLeft w:val="0"/>
                  <w:marRight w:val="0"/>
                  <w:marTop w:val="0"/>
                  <w:marBottom w:val="0"/>
                  <w:divBdr>
                    <w:top w:val="none" w:sz="0" w:space="0" w:color="auto"/>
                    <w:left w:val="none" w:sz="0" w:space="0" w:color="auto"/>
                    <w:bottom w:val="none" w:sz="0" w:space="0" w:color="auto"/>
                    <w:right w:val="none" w:sz="0" w:space="0" w:color="auto"/>
                  </w:divBdr>
                  <w:divsChild>
                    <w:div w:id="1265185370">
                      <w:marLeft w:val="0"/>
                      <w:marRight w:val="0"/>
                      <w:marTop w:val="0"/>
                      <w:marBottom w:val="0"/>
                      <w:divBdr>
                        <w:top w:val="none" w:sz="0" w:space="0" w:color="auto"/>
                        <w:left w:val="none" w:sz="0" w:space="0" w:color="auto"/>
                        <w:bottom w:val="none" w:sz="0" w:space="0" w:color="auto"/>
                        <w:right w:val="none" w:sz="0" w:space="0" w:color="auto"/>
                      </w:divBdr>
                    </w:div>
                  </w:divsChild>
                </w:div>
                <w:div w:id="1346640410">
                  <w:marLeft w:val="0"/>
                  <w:marRight w:val="0"/>
                  <w:marTop w:val="0"/>
                  <w:marBottom w:val="0"/>
                  <w:divBdr>
                    <w:top w:val="none" w:sz="0" w:space="0" w:color="auto"/>
                    <w:left w:val="none" w:sz="0" w:space="0" w:color="auto"/>
                    <w:bottom w:val="none" w:sz="0" w:space="0" w:color="auto"/>
                    <w:right w:val="none" w:sz="0" w:space="0" w:color="auto"/>
                  </w:divBdr>
                  <w:divsChild>
                    <w:div w:id="955213900">
                      <w:marLeft w:val="0"/>
                      <w:marRight w:val="0"/>
                      <w:marTop w:val="0"/>
                      <w:marBottom w:val="0"/>
                      <w:divBdr>
                        <w:top w:val="none" w:sz="0" w:space="0" w:color="auto"/>
                        <w:left w:val="none" w:sz="0" w:space="0" w:color="auto"/>
                        <w:bottom w:val="none" w:sz="0" w:space="0" w:color="auto"/>
                        <w:right w:val="none" w:sz="0" w:space="0" w:color="auto"/>
                      </w:divBdr>
                    </w:div>
                  </w:divsChild>
                </w:div>
                <w:div w:id="1452438797">
                  <w:marLeft w:val="0"/>
                  <w:marRight w:val="0"/>
                  <w:marTop w:val="0"/>
                  <w:marBottom w:val="0"/>
                  <w:divBdr>
                    <w:top w:val="none" w:sz="0" w:space="0" w:color="auto"/>
                    <w:left w:val="none" w:sz="0" w:space="0" w:color="auto"/>
                    <w:bottom w:val="none" w:sz="0" w:space="0" w:color="auto"/>
                    <w:right w:val="none" w:sz="0" w:space="0" w:color="auto"/>
                  </w:divBdr>
                  <w:divsChild>
                    <w:div w:id="676077779">
                      <w:marLeft w:val="0"/>
                      <w:marRight w:val="0"/>
                      <w:marTop w:val="0"/>
                      <w:marBottom w:val="0"/>
                      <w:divBdr>
                        <w:top w:val="none" w:sz="0" w:space="0" w:color="auto"/>
                        <w:left w:val="none" w:sz="0" w:space="0" w:color="auto"/>
                        <w:bottom w:val="none" w:sz="0" w:space="0" w:color="auto"/>
                        <w:right w:val="none" w:sz="0" w:space="0" w:color="auto"/>
                      </w:divBdr>
                    </w:div>
                  </w:divsChild>
                </w:div>
                <w:div w:id="1527712943">
                  <w:marLeft w:val="0"/>
                  <w:marRight w:val="0"/>
                  <w:marTop w:val="0"/>
                  <w:marBottom w:val="0"/>
                  <w:divBdr>
                    <w:top w:val="none" w:sz="0" w:space="0" w:color="auto"/>
                    <w:left w:val="none" w:sz="0" w:space="0" w:color="auto"/>
                    <w:bottom w:val="none" w:sz="0" w:space="0" w:color="auto"/>
                    <w:right w:val="none" w:sz="0" w:space="0" w:color="auto"/>
                  </w:divBdr>
                  <w:divsChild>
                    <w:div w:id="526260541">
                      <w:marLeft w:val="0"/>
                      <w:marRight w:val="0"/>
                      <w:marTop w:val="0"/>
                      <w:marBottom w:val="0"/>
                      <w:divBdr>
                        <w:top w:val="none" w:sz="0" w:space="0" w:color="auto"/>
                        <w:left w:val="none" w:sz="0" w:space="0" w:color="auto"/>
                        <w:bottom w:val="none" w:sz="0" w:space="0" w:color="auto"/>
                        <w:right w:val="none" w:sz="0" w:space="0" w:color="auto"/>
                      </w:divBdr>
                    </w:div>
                  </w:divsChild>
                </w:div>
                <w:div w:id="1673295722">
                  <w:marLeft w:val="0"/>
                  <w:marRight w:val="0"/>
                  <w:marTop w:val="0"/>
                  <w:marBottom w:val="0"/>
                  <w:divBdr>
                    <w:top w:val="none" w:sz="0" w:space="0" w:color="auto"/>
                    <w:left w:val="none" w:sz="0" w:space="0" w:color="auto"/>
                    <w:bottom w:val="none" w:sz="0" w:space="0" w:color="auto"/>
                    <w:right w:val="none" w:sz="0" w:space="0" w:color="auto"/>
                  </w:divBdr>
                  <w:divsChild>
                    <w:div w:id="221404526">
                      <w:marLeft w:val="0"/>
                      <w:marRight w:val="0"/>
                      <w:marTop w:val="0"/>
                      <w:marBottom w:val="0"/>
                      <w:divBdr>
                        <w:top w:val="none" w:sz="0" w:space="0" w:color="auto"/>
                        <w:left w:val="none" w:sz="0" w:space="0" w:color="auto"/>
                        <w:bottom w:val="none" w:sz="0" w:space="0" w:color="auto"/>
                        <w:right w:val="none" w:sz="0" w:space="0" w:color="auto"/>
                      </w:divBdr>
                    </w:div>
                  </w:divsChild>
                </w:div>
                <w:div w:id="1787966329">
                  <w:marLeft w:val="0"/>
                  <w:marRight w:val="0"/>
                  <w:marTop w:val="0"/>
                  <w:marBottom w:val="0"/>
                  <w:divBdr>
                    <w:top w:val="none" w:sz="0" w:space="0" w:color="auto"/>
                    <w:left w:val="none" w:sz="0" w:space="0" w:color="auto"/>
                    <w:bottom w:val="none" w:sz="0" w:space="0" w:color="auto"/>
                    <w:right w:val="none" w:sz="0" w:space="0" w:color="auto"/>
                  </w:divBdr>
                  <w:divsChild>
                    <w:div w:id="1992443691">
                      <w:marLeft w:val="0"/>
                      <w:marRight w:val="0"/>
                      <w:marTop w:val="0"/>
                      <w:marBottom w:val="0"/>
                      <w:divBdr>
                        <w:top w:val="none" w:sz="0" w:space="0" w:color="auto"/>
                        <w:left w:val="none" w:sz="0" w:space="0" w:color="auto"/>
                        <w:bottom w:val="none" w:sz="0" w:space="0" w:color="auto"/>
                        <w:right w:val="none" w:sz="0" w:space="0" w:color="auto"/>
                      </w:divBdr>
                    </w:div>
                  </w:divsChild>
                </w:div>
                <w:div w:id="1983806200">
                  <w:marLeft w:val="0"/>
                  <w:marRight w:val="0"/>
                  <w:marTop w:val="0"/>
                  <w:marBottom w:val="0"/>
                  <w:divBdr>
                    <w:top w:val="none" w:sz="0" w:space="0" w:color="auto"/>
                    <w:left w:val="none" w:sz="0" w:space="0" w:color="auto"/>
                    <w:bottom w:val="none" w:sz="0" w:space="0" w:color="auto"/>
                    <w:right w:val="none" w:sz="0" w:space="0" w:color="auto"/>
                  </w:divBdr>
                  <w:divsChild>
                    <w:div w:id="1060789234">
                      <w:marLeft w:val="0"/>
                      <w:marRight w:val="0"/>
                      <w:marTop w:val="0"/>
                      <w:marBottom w:val="0"/>
                      <w:divBdr>
                        <w:top w:val="none" w:sz="0" w:space="0" w:color="auto"/>
                        <w:left w:val="none" w:sz="0" w:space="0" w:color="auto"/>
                        <w:bottom w:val="none" w:sz="0" w:space="0" w:color="auto"/>
                        <w:right w:val="none" w:sz="0" w:space="0" w:color="auto"/>
                      </w:divBdr>
                    </w:div>
                  </w:divsChild>
                </w:div>
                <w:div w:id="2063169784">
                  <w:marLeft w:val="0"/>
                  <w:marRight w:val="0"/>
                  <w:marTop w:val="0"/>
                  <w:marBottom w:val="0"/>
                  <w:divBdr>
                    <w:top w:val="none" w:sz="0" w:space="0" w:color="auto"/>
                    <w:left w:val="none" w:sz="0" w:space="0" w:color="auto"/>
                    <w:bottom w:val="none" w:sz="0" w:space="0" w:color="auto"/>
                    <w:right w:val="none" w:sz="0" w:space="0" w:color="auto"/>
                  </w:divBdr>
                  <w:divsChild>
                    <w:div w:id="148558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723089">
      <w:bodyDiv w:val="1"/>
      <w:marLeft w:val="0"/>
      <w:marRight w:val="0"/>
      <w:marTop w:val="0"/>
      <w:marBottom w:val="0"/>
      <w:divBdr>
        <w:top w:val="none" w:sz="0" w:space="0" w:color="auto"/>
        <w:left w:val="none" w:sz="0" w:space="0" w:color="auto"/>
        <w:bottom w:val="none" w:sz="0" w:space="0" w:color="auto"/>
        <w:right w:val="none" w:sz="0" w:space="0" w:color="auto"/>
      </w:divBdr>
    </w:div>
    <w:div w:id="1761871091">
      <w:bodyDiv w:val="1"/>
      <w:marLeft w:val="0"/>
      <w:marRight w:val="0"/>
      <w:marTop w:val="0"/>
      <w:marBottom w:val="0"/>
      <w:divBdr>
        <w:top w:val="none" w:sz="0" w:space="0" w:color="auto"/>
        <w:left w:val="none" w:sz="0" w:space="0" w:color="auto"/>
        <w:bottom w:val="none" w:sz="0" w:space="0" w:color="auto"/>
        <w:right w:val="none" w:sz="0" w:space="0" w:color="auto"/>
      </w:divBdr>
      <w:divsChild>
        <w:div w:id="58209513">
          <w:marLeft w:val="0"/>
          <w:marRight w:val="0"/>
          <w:marTop w:val="0"/>
          <w:marBottom w:val="0"/>
          <w:divBdr>
            <w:top w:val="none" w:sz="0" w:space="0" w:color="auto"/>
            <w:left w:val="none" w:sz="0" w:space="0" w:color="auto"/>
            <w:bottom w:val="none" w:sz="0" w:space="0" w:color="auto"/>
            <w:right w:val="none" w:sz="0" w:space="0" w:color="auto"/>
          </w:divBdr>
        </w:div>
        <w:div w:id="221715016">
          <w:marLeft w:val="0"/>
          <w:marRight w:val="0"/>
          <w:marTop w:val="0"/>
          <w:marBottom w:val="0"/>
          <w:divBdr>
            <w:top w:val="none" w:sz="0" w:space="0" w:color="auto"/>
            <w:left w:val="none" w:sz="0" w:space="0" w:color="auto"/>
            <w:bottom w:val="none" w:sz="0" w:space="0" w:color="auto"/>
            <w:right w:val="none" w:sz="0" w:space="0" w:color="auto"/>
          </w:divBdr>
        </w:div>
        <w:div w:id="230308298">
          <w:marLeft w:val="0"/>
          <w:marRight w:val="0"/>
          <w:marTop w:val="0"/>
          <w:marBottom w:val="0"/>
          <w:divBdr>
            <w:top w:val="none" w:sz="0" w:space="0" w:color="auto"/>
            <w:left w:val="none" w:sz="0" w:space="0" w:color="auto"/>
            <w:bottom w:val="none" w:sz="0" w:space="0" w:color="auto"/>
            <w:right w:val="none" w:sz="0" w:space="0" w:color="auto"/>
          </w:divBdr>
        </w:div>
        <w:div w:id="321784628">
          <w:marLeft w:val="0"/>
          <w:marRight w:val="0"/>
          <w:marTop w:val="0"/>
          <w:marBottom w:val="0"/>
          <w:divBdr>
            <w:top w:val="none" w:sz="0" w:space="0" w:color="auto"/>
            <w:left w:val="none" w:sz="0" w:space="0" w:color="auto"/>
            <w:bottom w:val="none" w:sz="0" w:space="0" w:color="auto"/>
            <w:right w:val="none" w:sz="0" w:space="0" w:color="auto"/>
          </w:divBdr>
        </w:div>
        <w:div w:id="387844210">
          <w:marLeft w:val="0"/>
          <w:marRight w:val="0"/>
          <w:marTop w:val="0"/>
          <w:marBottom w:val="0"/>
          <w:divBdr>
            <w:top w:val="none" w:sz="0" w:space="0" w:color="auto"/>
            <w:left w:val="none" w:sz="0" w:space="0" w:color="auto"/>
            <w:bottom w:val="none" w:sz="0" w:space="0" w:color="auto"/>
            <w:right w:val="none" w:sz="0" w:space="0" w:color="auto"/>
          </w:divBdr>
        </w:div>
        <w:div w:id="430395381">
          <w:marLeft w:val="0"/>
          <w:marRight w:val="0"/>
          <w:marTop w:val="0"/>
          <w:marBottom w:val="0"/>
          <w:divBdr>
            <w:top w:val="none" w:sz="0" w:space="0" w:color="auto"/>
            <w:left w:val="none" w:sz="0" w:space="0" w:color="auto"/>
            <w:bottom w:val="none" w:sz="0" w:space="0" w:color="auto"/>
            <w:right w:val="none" w:sz="0" w:space="0" w:color="auto"/>
          </w:divBdr>
        </w:div>
        <w:div w:id="439186377">
          <w:marLeft w:val="0"/>
          <w:marRight w:val="0"/>
          <w:marTop w:val="0"/>
          <w:marBottom w:val="0"/>
          <w:divBdr>
            <w:top w:val="none" w:sz="0" w:space="0" w:color="auto"/>
            <w:left w:val="none" w:sz="0" w:space="0" w:color="auto"/>
            <w:bottom w:val="none" w:sz="0" w:space="0" w:color="auto"/>
            <w:right w:val="none" w:sz="0" w:space="0" w:color="auto"/>
          </w:divBdr>
        </w:div>
        <w:div w:id="448279056">
          <w:marLeft w:val="0"/>
          <w:marRight w:val="0"/>
          <w:marTop w:val="0"/>
          <w:marBottom w:val="0"/>
          <w:divBdr>
            <w:top w:val="none" w:sz="0" w:space="0" w:color="auto"/>
            <w:left w:val="none" w:sz="0" w:space="0" w:color="auto"/>
            <w:bottom w:val="none" w:sz="0" w:space="0" w:color="auto"/>
            <w:right w:val="none" w:sz="0" w:space="0" w:color="auto"/>
          </w:divBdr>
        </w:div>
        <w:div w:id="712120850">
          <w:marLeft w:val="0"/>
          <w:marRight w:val="0"/>
          <w:marTop w:val="0"/>
          <w:marBottom w:val="0"/>
          <w:divBdr>
            <w:top w:val="none" w:sz="0" w:space="0" w:color="auto"/>
            <w:left w:val="none" w:sz="0" w:space="0" w:color="auto"/>
            <w:bottom w:val="none" w:sz="0" w:space="0" w:color="auto"/>
            <w:right w:val="none" w:sz="0" w:space="0" w:color="auto"/>
          </w:divBdr>
        </w:div>
        <w:div w:id="828638806">
          <w:marLeft w:val="0"/>
          <w:marRight w:val="0"/>
          <w:marTop w:val="0"/>
          <w:marBottom w:val="0"/>
          <w:divBdr>
            <w:top w:val="none" w:sz="0" w:space="0" w:color="auto"/>
            <w:left w:val="none" w:sz="0" w:space="0" w:color="auto"/>
            <w:bottom w:val="none" w:sz="0" w:space="0" w:color="auto"/>
            <w:right w:val="none" w:sz="0" w:space="0" w:color="auto"/>
          </w:divBdr>
        </w:div>
        <w:div w:id="964391354">
          <w:marLeft w:val="0"/>
          <w:marRight w:val="0"/>
          <w:marTop w:val="0"/>
          <w:marBottom w:val="0"/>
          <w:divBdr>
            <w:top w:val="none" w:sz="0" w:space="0" w:color="auto"/>
            <w:left w:val="none" w:sz="0" w:space="0" w:color="auto"/>
            <w:bottom w:val="none" w:sz="0" w:space="0" w:color="auto"/>
            <w:right w:val="none" w:sz="0" w:space="0" w:color="auto"/>
          </w:divBdr>
        </w:div>
        <w:div w:id="1068916905">
          <w:marLeft w:val="0"/>
          <w:marRight w:val="0"/>
          <w:marTop w:val="0"/>
          <w:marBottom w:val="0"/>
          <w:divBdr>
            <w:top w:val="none" w:sz="0" w:space="0" w:color="auto"/>
            <w:left w:val="none" w:sz="0" w:space="0" w:color="auto"/>
            <w:bottom w:val="none" w:sz="0" w:space="0" w:color="auto"/>
            <w:right w:val="none" w:sz="0" w:space="0" w:color="auto"/>
          </w:divBdr>
        </w:div>
        <w:div w:id="1107581354">
          <w:marLeft w:val="0"/>
          <w:marRight w:val="0"/>
          <w:marTop w:val="0"/>
          <w:marBottom w:val="0"/>
          <w:divBdr>
            <w:top w:val="none" w:sz="0" w:space="0" w:color="auto"/>
            <w:left w:val="none" w:sz="0" w:space="0" w:color="auto"/>
            <w:bottom w:val="none" w:sz="0" w:space="0" w:color="auto"/>
            <w:right w:val="none" w:sz="0" w:space="0" w:color="auto"/>
          </w:divBdr>
        </w:div>
        <w:div w:id="1172066230">
          <w:marLeft w:val="0"/>
          <w:marRight w:val="0"/>
          <w:marTop w:val="0"/>
          <w:marBottom w:val="0"/>
          <w:divBdr>
            <w:top w:val="none" w:sz="0" w:space="0" w:color="auto"/>
            <w:left w:val="none" w:sz="0" w:space="0" w:color="auto"/>
            <w:bottom w:val="none" w:sz="0" w:space="0" w:color="auto"/>
            <w:right w:val="none" w:sz="0" w:space="0" w:color="auto"/>
          </w:divBdr>
        </w:div>
        <w:div w:id="1274241686">
          <w:marLeft w:val="0"/>
          <w:marRight w:val="0"/>
          <w:marTop w:val="0"/>
          <w:marBottom w:val="0"/>
          <w:divBdr>
            <w:top w:val="none" w:sz="0" w:space="0" w:color="auto"/>
            <w:left w:val="none" w:sz="0" w:space="0" w:color="auto"/>
            <w:bottom w:val="none" w:sz="0" w:space="0" w:color="auto"/>
            <w:right w:val="none" w:sz="0" w:space="0" w:color="auto"/>
          </w:divBdr>
        </w:div>
        <w:div w:id="1293712116">
          <w:marLeft w:val="0"/>
          <w:marRight w:val="0"/>
          <w:marTop w:val="0"/>
          <w:marBottom w:val="0"/>
          <w:divBdr>
            <w:top w:val="none" w:sz="0" w:space="0" w:color="auto"/>
            <w:left w:val="none" w:sz="0" w:space="0" w:color="auto"/>
            <w:bottom w:val="none" w:sz="0" w:space="0" w:color="auto"/>
            <w:right w:val="none" w:sz="0" w:space="0" w:color="auto"/>
          </w:divBdr>
        </w:div>
        <w:div w:id="1675179987">
          <w:marLeft w:val="0"/>
          <w:marRight w:val="0"/>
          <w:marTop w:val="0"/>
          <w:marBottom w:val="0"/>
          <w:divBdr>
            <w:top w:val="none" w:sz="0" w:space="0" w:color="auto"/>
            <w:left w:val="none" w:sz="0" w:space="0" w:color="auto"/>
            <w:bottom w:val="none" w:sz="0" w:space="0" w:color="auto"/>
            <w:right w:val="none" w:sz="0" w:space="0" w:color="auto"/>
          </w:divBdr>
        </w:div>
        <w:div w:id="1708792600">
          <w:marLeft w:val="0"/>
          <w:marRight w:val="0"/>
          <w:marTop w:val="0"/>
          <w:marBottom w:val="0"/>
          <w:divBdr>
            <w:top w:val="none" w:sz="0" w:space="0" w:color="auto"/>
            <w:left w:val="none" w:sz="0" w:space="0" w:color="auto"/>
            <w:bottom w:val="none" w:sz="0" w:space="0" w:color="auto"/>
            <w:right w:val="none" w:sz="0" w:space="0" w:color="auto"/>
          </w:divBdr>
        </w:div>
        <w:div w:id="1874997460">
          <w:marLeft w:val="0"/>
          <w:marRight w:val="0"/>
          <w:marTop w:val="0"/>
          <w:marBottom w:val="0"/>
          <w:divBdr>
            <w:top w:val="none" w:sz="0" w:space="0" w:color="auto"/>
            <w:left w:val="none" w:sz="0" w:space="0" w:color="auto"/>
            <w:bottom w:val="none" w:sz="0" w:space="0" w:color="auto"/>
            <w:right w:val="none" w:sz="0" w:space="0" w:color="auto"/>
          </w:divBdr>
        </w:div>
        <w:div w:id="1983346858">
          <w:marLeft w:val="0"/>
          <w:marRight w:val="0"/>
          <w:marTop w:val="0"/>
          <w:marBottom w:val="0"/>
          <w:divBdr>
            <w:top w:val="none" w:sz="0" w:space="0" w:color="auto"/>
            <w:left w:val="none" w:sz="0" w:space="0" w:color="auto"/>
            <w:bottom w:val="none" w:sz="0" w:space="0" w:color="auto"/>
            <w:right w:val="none" w:sz="0" w:space="0" w:color="auto"/>
          </w:divBdr>
        </w:div>
      </w:divsChild>
    </w:div>
    <w:div w:id="1776291493">
      <w:bodyDiv w:val="1"/>
      <w:marLeft w:val="0"/>
      <w:marRight w:val="0"/>
      <w:marTop w:val="0"/>
      <w:marBottom w:val="0"/>
      <w:divBdr>
        <w:top w:val="none" w:sz="0" w:space="0" w:color="auto"/>
        <w:left w:val="none" w:sz="0" w:space="0" w:color="auto"/>
        <w:bottom w:val="none" w:sz="0" w:space="0" w:color="auto"/>
        <w:right w:val="none" w:sz="0" w:space="0" w:color="auto"/>
      </w:divBdr>
      <w:divsChild>
        <w:div w:id="7486568">
          <w:marLeft w:val="0"/>
          <w:marRight w:val="0"/>
          <w:marTop w:val="0"/>
          <w:marBottom w:val="0"/>
          <w:divBdr>
            <w:top w:val="none" w:sz="0" w:space="0" w:color="auto"/>
            <w:left w:val="none" w:sz="0" w:space="0" w:color="auto"/>
            <w:bottom w:val="none" w:sz="0" w:space="0" w:color="auto"/>
            <w:right w:val="none" w:sz="0" w:space="0" w:color="auto"/>
          </w:divBdr>
          <w:divsChild>
            <w:div w:id="1473326293">
              <w:marLeft w:val="-75"/>
              <w:marRight w:val="0"/>
              <w:marTop w:val="30"/>
              <w:marBottom w:val="30"/>
              <w:divBdr>
                <w:top w:val="none" w:sz="0" w:space="0" w:color="auto"/>
                <w:left w:val="none" w:sz="0" w:space="0" w:color="auto"/>
                <w:bottom w:val="none" w:sz="0" w:space="0" w:color="auto"/>
                <w:right w:val="none" w:sz="0" w:space="0" w:color="auto"/>
              </w:divBdr>
              <w:divsChild>
                <w:div w:id="1400465">
                  <w:marLeft w:val="0"/>
                  <w:marRight w:val="0"/>
                  <w:marTop w:val="0"/>
                  <w:marBottom w:val="0"/>
                  <w:divBdr>
                    <w:top w:val="none" w:sz="0" w:space="0" w:color="auto"/>
                    <w:left w:val="none" w:sz="0" w:space="0" w:color="auto"/>
                    <w:bottom w:val="none" w:sz="0" w:space="0" w:color="auto"/>
                    <w:right w:val="none" w:sz="0" w:space="0" w:color="auto"/>
                  </w:divBdr>
                  <w:divsChild>
                    <w:div w:id="657074969">
                      <w:marLeft w:val="0"/>
                      <w:marRight w:val="0"/>
                      <w:marTop w:val="0"/>
                      <w:marBottom w:val="0"/>
                      <w:divBdr>
                        <w:top w:val="none" w:sz="0" w:space="0" w:color="auto"/>
                        <w:left w:val="none" w:sz="0" w:space="0" w:color="auto"/>
                        <w:bottom w:val="none" w:sz="0" w:space="0" w:color="auto"/>
                        <w:right w:val="none" w:sz="0" w:space="0" w:color="auto"/>
                      </w:divBdr>
                    </w:div>
                  </w:divsChild>
                </w:div>
                <w:div w:id="784276924">
                  <w:marLeft w:val="0"/>
                  <w:marRight w:val="0"/>
                  <w:marTop w:val="0"/>
                  <w:marBottom w:val="0"/>
                  <w:divBdr>
                    <w:top w:val="none" w:sz="0" w:space="0" w:color="auto"/>
                    <w:left w:val="none" w:sz="0" w:space="0" w:color="auto"/>
                    <w:bottom w:val="none" w:sz="0" w:space="0" w:color="auto"/>
                    <w:right w:val="none" w:sz="0" w:space="0" w:color="auto"/>
                  </w:divBdr>
                  <w:divsChild>
                    <w:div w:id="351959693">
                      <w:marLeft w:val="0"/>
                      <w:marRight w:val="0"/>
                      <w:marTop w:val="0"/>
                      <w:marBottom w:val="0"/>
                      <w:divBdr>
                        <w:top w:val="none" w:sz="0" w:space="0" w:color="auto"/>
                        <w:left w:val="none" w:sz="0" w:space="0" w:color="auto"/>
                        <w:bottom w:val="none" w:sz="0" w:space="0" w:color="auto"/>
                        <w:right w:val="none" w:sz="0" w:space="0" w:color="auto"/>
                      </w:divBdr>
                    </w:div>
                  </w:divsChild>
                </w:div>
                <w:div w:id="1168518603">
                  <w:marLeft w:val="0"/>
                  <w:marRight w:val="0"/>
                  <w:marTop w:val="0"/>
                  <w:marBottom w:val="0"/>
                  <w:divBdr>
                    <w:top w:val="none" w:sz="0" w:space="0" w:color="auto"/>
                    <w:left w:val="none" w:sz="0" w:space="0" w:color="auto"/>
                    <w:bottom w:val="none" w:sz="0" w:space="0" w:color="auto"/>
                    <w:right w:val="none" w:sz="0" w:space="0" w:color="auto"/>
                  </w:divBdr>
                  <w:divsChild>
                    <w:div w:id="1107390420">
                      <w:marLeft w:val="0"/>
                      <w:marRight w:val="0"/>
                      <w:marTop w:val="0"/>
                      <w:marBottom w:val="0"/>
                      <w:divBdr>
                        <w:top w:val="none" w:sz="0" w:space="0" w:color="auto"/>
                        <w:left w:val="none" w:sz="0" w:space="0" w:color="auto"/>
                        <w:bottom w:val="none" w:sz="0" w:space="0" w:color="auto"/>
                        <w:right w:val="none" w:sz="0" w:space="0" w:color="auto"/>
                      </w:divBdr>
                    </w:div>
                  </w:divsChild>
                </w:div>
                <w:div w:id="1206872281">
                  <w:marLeft w:val="0"/>
                  <w:marRight w:val="0"/>
                  <w:marTop w:val="0"/>
                  <w:marBottom w:val="0"/>
                  <w:divBdr>
                    <w:top w:val="none" w:sz="0" w:space="0" w:color="auto"/>
                    <w:left w:val="none" w:sz="0" w:space="0" w:color="auto"/>
                    <w:bottom w:val="none" w:sz="0" w:space="0" w:color="auto"/>
                    <w:right w:val="none" w:sz="0" w:space="0" w:color="auto"/>
                  </w:divBdr>
                  <w:divsChild>
                    <w:div w:id="1613517378">
                      <w:marLeft w:val="0"/>
                      <w:marRight w:val="0"/>
                      <w:marTop w:val="0"/>
                      <w:marBottom w:val="0"/>
                      <w:divBdr>
                        <w:top w:val="none" w:sz="0" w:space="0" w:color="auto"/>
                        <w:left w:val="none" w:sz="0" w:space="0" w:color="auto"/>
                        <w:bottom w:val="none" w:sz="0" w:space="0" w:color="auto"/>
                        <w:right w:val="none" w:sz="0" w:space="0" w:color="auto"/>
                      </w:divBdr>
                    </w:div>
                  </w:divsChild>
                </w:div>
                <w:div w:id="1224634187">
                  <w:marLeft w:val="0"/>
                  <w:marRight w:val="0"/>
                  <w:marTop w:val="0"/>
                  <w:marBottom w:val="0"/>
                  <w:divBdr>
                    <w:top w:val="none" w:sz="0" w:space="0" w:color="auto"/>
                    <w:left w:val="none" w:sz="0" w:space="0" w:color="auto"/>
                    <w:bottom w:val="none" w:sz="0" w:space="0" w:color="auto"/>
                    <w:right w:val="none" w:sz="0" w:space="0" w:color="auto"/>
                  </w:divBdr>
                  <w:divsChild>
                    <w:div w:id="1263491227">
                      <w:marLeft w:val="0"/>
                      <w:marRight w:val="0"/>
                      <w:marTop w:val="0"/>
                      <w:marBottom w:val="0"/>
                      <w:divBdr>
                        <w:top w:val="none" w:sz="0" w:space="0" w:color="auto"/>
                        <w:left w:val="none" w:sz="0" w:space="0" w:color="auto"/>
                        <w:bottom w:val="none" w:sz="0" w:space="0" w:color="auto"/>
                        <w:right w:val="none" w:sz="0" w:space="0" w:color="auto"/>
                      </w:divBdr>
                    </w:div>
                  </w:divsChild>
                </w:div>
                <w:div w:id="1377974993">
                  <w:marLeft w:val="0"/>
                  <w:marRight w:val="0"/>
                  <w:marTop w:val="0"/>
                  <w:marBottom w:val="0"/>
                  <w:divBdr>
                    <w:top w:val="none" w:sz="0" w:space="0" w:color="auto"/>
                    <w:left w:val="none" w:sz="0" w:space="0" w:color="auto"/>
                    <w:bottom w:val="none" w:sz="0" w:space="0" w:color="auto"/>
                    <w:right w:val="none" w:sz="0" w:space="0" w:color="auto"/>
                  </w:divBdr>
                  <w:divsChild>
                    <w:div w:id="1535075297">
                      <w:marLeft w:val="0"/>
                      <w:marRight w:val="0"/>
                      <w:marTop w:val="0"/>
                      <w:marBottom w:val="0"/>
                      <w:divBdr>
                        <w:top w:val="none" w:sz="0" w:space="0" w:color="auto"/>
                        <w:left w:val="none" w:sz="0" w:space="0" w:color="auto"/>
                        <w:bottom w:val="none" w:sz="0" w:space="0" w:color="auto"/>
                        <w:right w:val="none" w:sz="0" w:space="0" w:color="auto"/>
                      </w:divBdr>
                    </w:div>
                  </w:divsChild>
                </w:div>
                <w:div w:id="1919903752">
                  <w:marLeft w:val="0"/>
                  <w:marRight w:val="0"/>
                  <w:marTop w:val="0"/>
                  <w:marBottom w:val="0"/>
                  <w:divBdr>
                    <w:top w:val="none" w:sz="0" w:space="0" w:color="auto"/>
                    <w:left w:val="none" w:sz="0" w:space="0" w:color="auto"/>
                    <w:bottom w:val="none" w:sz="0" w:space="0" w:color="auto"/>
                    <w:right w:val="none" w:sz="0" w:space="0" w:color="auto"/>
                  </w:divBdr>
                  <w:divsChild>
                    <w:div w:id="9335976">
                      <w:marLeft w:val="0"/>
                      <w:marRight w:val="0"/>
                      <w:marTop w:val="0"/>
                      <w:marBottom w:val="0"/>
                      <w:divBdr>
                        <w:top w:val="none" w:sz="0" w:space="0" w:color="auto"/>
                        <w:left w:val="none" w:sz="0" w:space="0" w:color="auto"/>
                        <w:bottom w:val="none" w:sz="0" w:space="0" w:color="auto"/>
                        <w:right w:val="none" w:sz="0" w:space="0" w:color="auto"/>
                      </w:divBdr>
                    </w:div>
                  </w:divsChild>
                </w:div>
                <w:div w:id="1973748602">
                  <w:marLeft w:val="0"/>
                  <w:marRight w:val="0"/>
                  <w:marTop w:val="0"/>
                  <w:marBottom w:val="0"/>
                  <w:divBdr>
                    <w:top w:val="none" w:sz="0" w:space="0" w:color="auto"/>
                    <w:left w:val="none" w:sz="0" w:space="0" w:color="auto"/>
                    <w:bottom w:val="none" w:sz="0" w:space="0" w:color="auto"/>
                    <w:right w:val="none" w:sz="0" w:space="0" w:color="auto"/>
                  </w:divBdr>
                  <w:divsChild>
                    <w:div w:id="180776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2575">
          <w:marLeft w:val="0"/>
          <w:marRight w:val="0"/>
          <w:marTop w:val="0"/>
          <w:marBottom w:val="0"/>
          <w:divBdr>
            <w:top w:val="none" w:sz="0" w:space="0" w:color="auto"/>
            <w:left w:val="none" w:sz="0" w:space="0" w:color="auto"/>
            <w:bottom w:val="none" w:sz="0" w:space="0" w:color="auto"/>
            <w:right w:val="none" w:sz="0" w:space="0" w:color="auto"/>
          </w:divBdr>
        </w:div>
        <w:div w:id="192157573">
          <w:marLeft w:val="0"/>
          <w:marRight w:val="0"/>
          <w:marTop w:val="0"/>
          <w:marBottom w:val="0"/>
          <w:divBdr>
            <w:top w:val="none" w:sz="0" w:space="0" w:color="auto"/>
            <w:left w:val="none" w:sz="0" w:space="0" w:color="auto"/>
            <w:bottom w:val="none" w:sz="0" w:space="0" w:color="auto"/>
            <w:right w:val="none" w:sz="0" w:space="0" w:color="auto"/>
          </w:divBdr>
        </w:div>
        <w:div w:id="723792572">
          <w:marLeft w:val="0"/>
          <w:marRight w:val="0"/>
          <w:marTop w:val="0"/>
          <w:marBottom w:val="0"/>
          <w:divBdr>
            <w:top w:val="none" w:sz="0" w:space="0" w:color="auto"/>
            <w:left w:val="none" w:sz="0" w:space="0" w:color="auto"/>
            <w:bottom w:val="none" w:sz="0" w:space="0" w:color="auto"/>
            <w:right w:val="none" w:sz="0" w:space="0" w:color="auto"/>
          </w:divBdr>
          <w:divsChild>
            <w:div w:id="1713723192">
              <w:marLeft w:val="-75"/>
              <w:marRight w:val="0"/>
              <w:marTop w:val="30"/>
              <w:marBottom w:val="30"/>
              <w:divBdr>
                <w:top w:val="none" w:sz="0" w:space="0" w:color="auto"/>
                <w:left w:val="none" w:sz="0" w:space="0" w:color="auto"/>
                <w:bottom w:val="none" w:sz="0" w:space="0" w:color="auto"/>
                <w:right w:val="none" w:sz="0" w:space="0" w:color="auto"/>
              </w:divBdr>
              <w:divsChild>
                <w:div w:id="88700293">
                  <w:marLeft w:val="0"/>
                  <w:marRight w:val="0"/>
                  <w:marTop w:val="0"/>
                  <w:marBottom w:val="0"/>
                  <w:divBdr>
                    <w:top w:val="none" w:sz="0" w:space="0" w:color="auto"/>
                    <w:left w:val="none" w:sz="0" w:space="0" w:color="auto"/>
                    <w:bottom w:val="none" w:sz="0" w:space="0" w:color="auto"/>
                    <w:right w:val="none" w:sz="0" w:space="0" w:color="auto"/>
                  </w:divBdr>
                  <w:divsChild>
                    <w:div w:id="192959290">
                      <w:marLeft w:val="0"/>
                      <w:marRight w:val="0"/>
                      <w:marTop w:val="0"/>
                      <w:marBottom w:val="0"/>
                      <w:divBdr>
                        <w:top w:val="none" w:sz="0" w:space="0" w:color="auto"/>
                        <w:left w:val="none" w:sz="0" w:space="0" w:color="auto"/>
                        <w:bottom w:val="none" w:sz="0" w:space="0" w:color="auto"/>
                        <w:right w:val="none" w:sz="0" w:space="0" w:color="auto"/>
                      </w:divBdr>
                    </w:div>
                  </w:divsChild>
                </w:div>
                <w:div w:id="136343835">
                  <w:marLeft w:val="0"/>
                  <w:marRight w:val="0"/>
                  <w:marTop w:val="0"/>
                  <w:marBottom w:val="0"/>
                  <w:divBdr>
                    <w:top w:val="none" w:sz="0" w:space="0" w:color="auto"/>
                    <w:left w:val="none" w:sz="0" w:space="0" w:color="auto"/>
                    <w:bottom w:val="none" w:sz="0" w:space="0" w:color="auto"/>
                    <w:right w:val="none" w:sz="0" w:space="0" w:color="auto"/>
                  </w:divBdr>
                  <w:divsChild>
                    <w:div w:id="478615864">
                      <w:marLeft w:val="0"/>
                      <w:marRight w:val="0"/>
                      <w:marTop w:val="0"/>
                      <w:marBottom w:val="0"/>
                      <w:divBdr>
                        <w:top w:val="none" w:sz="0" w:space="0" w:color="auto"/>
                        <w:left w:val="none" w:sz="0" w:space="0" w:color="auto"/>
                        <w:bottom w:val="none" w:sz="0" w:space="0" w:color="auto"/>
                        <w:right w:val="none" w:sz="0" w:space="0" w:color="auto"/>
                      </w:divBdr>
                    </w:div>
                  </w:divsChild>
                </w:div>
                <w:div w:id="587037549">
                  <w:marLeft w:val="0"/>
                  <w:marRight w:val="0"/>
                  <w:marTop w:val="0"/>
                  <w:marBottom w:val="0"/>
                  <w:divBdr>
                    <w:top w:val="none" w:sz="0" w:space="0" w:color="auto"/>
                    <w:left w:val="none" w:sz="0" w:space="0" w:color="auto"/>
                    <w:bottom w:val="none" w:sz="0" w:space="0" w:color="auto"/>
                    <w:right w:val="none" w:sz="0" w:space="0" w:color="auto"/>
                  </w:divBdr>
                  <w:divsChild>
                    <w:div w:id="326522907">
                      <w:marLeft w:val="0"/>
                      <w:marRight w:val="0"/>
                      <w:marTop w:val="0"/>
                      <w:marBottom w:val="0"/>
                      <w:divBdr>
                        <w:top w:val="none" w:sz="0" w:space="0" w:color="auto"/>
                        <w:left w:val="none" w:sz="0" w:space="0" w:color="auto"/>
                        <w:bottom w:val="none" w:sz="0" w:space="0" w:color="auto"/>
                        <w:right w:val="none" w:sz="0" w:space="0" w:color="auto"/>
                      </w:divBdr>
                    </w:div>
                  </w:divsChild>
                </w:div>
                <w:div w:id="1389691570">
                  <w:marLeft w:val="0"/>
                  <w:marRight w:val="0"/>
                  <w:marTop w:val="0"/>
                  <w:marBottom w:val="0"/>
                  <w:divBdr>
                    <w:top w:val="none" w:sz="0" w:space="0" w:color="auto"/>
                    <w:left w:val="none" w:sz="0" w:space="0" w:color="auto"/>
                    <w:bottom w:val="none" w:sz="0" w:space="0" w:color="auto"/>
                    <w:right w:val="none" w:sz="0" w:space="0" w:color="auto"/>
                  </w:divBdr>
                  <w:divsChild>
                    <w:div w:id="882598054">
                      <w:marLeft w:val="0"/>
                      <w:marRight w:val="0"/>
                      <w:marTop w:val="0"/>
                      <w:marBottom w:val="0"/>
                      <w:divBdr>
                        <w:top w:val="none" w:sz="0" w:space="0" w:color="auto"/>
                        <w:left w:val="none" w:sz="0" w:space="0" w:color="auto"/>
                        <w:bottom w:val="none" w:sz="0" w:space="0" w:color="auto"/>
                        <w:right w:val="none" w:sz="0" w:space="0" w:color="auto"/>
                      </w:divBdr>
                    </w:div>
                  </w:divsChild>
                </w:div>
                <w:div w:id="1581329119">
                  <w:marLeft w:val="0"/>
                  <w:marRight w:val="0"/>
                  <w:marTop w:val="0"/>
                  <w:marBottom w:val="0"/>
                  <w:divBdr>
                    <w:top w:val="none" w:sz="0" w:space="0" w:color="auto"/>
                    <w:left w:val="none" w:sz="0" w:space="0" w:color="auto"/>
                    <w:bottom w:val="none" w:sz="0" w:space="0" w:color="auto"/>
                    <w:right w:val="none" w:sz="0" w:space="0" w:color="auto"/>
                  </w:divBdr>
                  <w:divsChild>
                    <w:div w:id="2070877468">
                      <w:marLeft w:val="0"/>
                      <w:marRight w:val="0"/>
                      <w:marTop w:val="0"/>
                      <w:marBottom w:val="0"/>
                      <w:divBdr>
                        <w:top w:val="none" w:sz="0" w:space="0" w:color="auto"/>
                        <w:left w:val="none" w:sz="0" w:space="0" w:color="auto"/>
                        <w:bottom w:val="none" w:sz="0" w:space="0" w:color="auto"/>
                        <w:right w:val="none" w:sz="0" w:space="0" w:color="auto"/>
                      </w:divBdr>
                    </w:div>
                  </w:divsChild>
                </w:div>
                <w:div w:id="1794323419">
                  <w:marLeft w:val="0"/>
                  <w:marRight w:val="0"/>
                  <w:marTop w:val="0"/>
                  <w:marBottom w:val="0"/>
                  <w:divBdr>
                    <w:top w:val="none" w:sz="0" w:space="0" w:color="auto"/>
                    <w:left w:val="none" w:sz="0" w:space="0" w:color="auto"/>
                    <w:bottom w:val="none" w:sz="0" w:space="0" w:color="auto"/>
                    <w:right w:val="none" w:sz="0" w:space="0" w:color="auto"/>
                  </w:divBdr>
                  <w:divsChild>
                    <w:div w:id="97629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980710">
          <w:marLeft w:val="0"/>
          <w:marRight w:val="0"/>
          <w:marTop w:val="0"/>
          <w:marBottom w:val="0"/>
          <w:divBdr>
            <w:top w:val="none" w:sz="0" w:space="0" w:color="auto"/>
            <w:left w:val="none" w:sz="0" w:space="0" w:color="auto"/>
            <w:bottom w:val="none" w:sz="0" w:space="0" w:color="auto"/>
            <w:right w:val="none" w:sz="0" w:space="0" w:color="auto"/>
          </w:divBdr>
        </w:div>
        <w:div w:id="1307323498">
          <w:marLeft w:val="0"/>
          <w:marRight w:val="0"/>
          <w:marTop w:val="0"/>
          <w:marBottom w:val="0"/>
          <w:divBdr>
            <w:top w:val="none" w:sz="0" w:space="0" w:color="auto"/>
            <w:left w:val="none" w:sz="0" w:space="0" w:color="auto"/>
            <w:bottom w:val="none" w:sz="0" w:space="0" w:color="auto"/>
            <w:right w:val="none" w:sz="0" w:space="0" w:color="auto"/>
          </w:divBdr>
        </w:div>
        <w:div w:id="1749620403">
          <w:marLeft w:val="0"/>
          <w:marRight w:val="0"/>
          <w:marTop w:val="0"/>
          <w:marBottom w:val="0"/>
          <w:divBdr>
            <w:top w:val="none" w:sz="0" w:space="0" w:color="auto"/>
            <w:left w:val="none" w:sz="0" w:space="0" w:color="auto"/>
            <w:bottom w:val="none" w:sz="0" w:space="0" w:color="auto"/>
            <w:right w:val="none" w:sz="0" w:space="0" w:color="auto"/>
          </w:divBdr>
        </w:div>
        <w:div w:id="1830442593">
          <w:marLeft w:val="0"/>
          <w:marRight w:val="0"/>
          <w:marTop w:val="0"/>
          <w:marBottom w:val="0"/>
          <w:divBdr>
            <w:top w:val="none" w:sz="0" w:space="0" w:color="auto"/>
            <w:left w:val="none" w:sz="0" w:space="0" w:color="auto"/>
            <w:bottom w:val="none" w:sz="0" w:space="0" w:color="auto"/>
            <w:right w:val="none" w:sz="0" w:space="0" w:color="auto"/>
          </w:divBdr>
        </w:div>
        <w:div w:id="2032023295">
          <w:marLeft w:val="0"/>
          <w:marRight w:val="0"/>
          <w:marTop w:val="0"/>
          <w:marBottom w:val="0"/>
          <w:divBdr>
            <w:top w:val="none" w:sz="0" w:space="0" w:color="auto"/>
            <w:left w:val="none" w:sz="0" w:space="0" w:color="auto"/>
            <w:bottom w:val="none" w:sz="0" w:space="0" w:color="auto"/>
            <w:right w:val="none" w:sz="0" w:space="0" w:color="auto"/>
          </w:divBdr>
        </w:div>
        <w:div w:id="2119450924">
          <w:marLeft w:val="0"/>
          <w:marRight w:val="0"/>
          <w:marTop w:val="0"/>
          <w:marBottom w:val="0"/>
          <w:divBdr>
            <w:top w:val="none" w:sz="0" w:space="0" w:color="auto"/>
            <w:left w:val="none" w:sz="0" w:space="0" w:color="auto"/>
            <w:bottom w:val="none" w:sz="0" w:space="0" w:color="auto"/>
            <w:right w:val="none" w:sz="0" w:space="0" w:color="auto"/>
          </w:divBdr>
          <w:divsChild>
            <w:div w:id="1469083572">
              <w:marLeft w:val="-75"/>
              <w:marRight w:val="0"/>
              <w:marTop w:val="30"/>
              <w:marBottom w:val="30"/>
              <w:divBdr>
                <w:top w:val="none" w:sz="0" w:space="0" w:color="auto"/>
                <w:left w:val="none" w:sz="0" w:space="0" w:color="auto"/>
                <w:bottom w:val="none" w:sz="0" w:space="0" w:color="auto"/>
                <w:right w:val="none" w:sz="0" w:space="0" w:color="auto"/>
              </w:divBdr>
              <w:divsChild>
                <w:div w:id="154927574">
                  <w:marLeft w:val="0"/>
                  <w:marRight w:val="0"/>
                  <w:marTop w:val="0"/>
                  <w:marBottom w:val="0"/>
                  <w:divBdr>
                    <w:top w:val="none" w:sz="0" w:space="0" w:color="auto"/>
                    <w:left w:val="none" w:sz="0" w:space="0" w:color="auto"/>
                    <w:bottom w:val="none" w:sz="0" w:space="0" w:color="auto"/>
                    <w:right w:val="none" w:sz="0" w:space="0" w:color="auto"/>
                  </w:divBdr>
                  <w:divsChild>
                    <w:div w:id="2038770251">
                      <w:marLeft w:val="0"/>
                      <w:marRight w:val="0"/>
                      <w:marTop w:val="0"/>
                      <w:marBottom w:val="0"/>
                      <w:divBdr>
                        <w:top w:val="none" w:sz="0" w:space="0" w:color="auto"/>
                        <w:left w:val="none" w:sz="0" w:space="0" w:color="auto"/>
                        <w:bottom w:val="none" w:sz="0" w:space="0" w:color="auto"/>
                        <w:right w:val="none" w:sz="0" w:space="0" w:color="auto"/>
                      </w:divBdr>
                    </w:div>
                  </w:divsChild>
                </w:div>
                <w:div w:id="157038479">
                  <w:marLeft w:val="0"/>
                  <w:marRight w:val="0"/>
                  <w:marTop w:val="0"/>
                  <w:marBottom w:val="0"/>
                  <w:divBdr>
                    <w:top w:val="none" w:sz="0" w:space="0" w:color="auto"/>
                    <w:left w:val="none" w:sz="0" w:space="0" w:color="auto"/>
                    <w:bottom w:val="none" w:sz="0" w:space="0" w:color="auto"/>
                    <w:right w:val="none" w:sz="0" w:space="0" w:color="auto"/>
                  </w:divBdr>
                  <w:divsChild>
                    <w:div w:id="1803844410">
                      <w:marLeft w:val="0"/>
                      <w:marRight w:val="0"/>
                      <w:marTop w:val="0"/>
                      <w:marBottom w:val="0"/>
                      <w:divBdr>
                        <w:top w:val="none" w:sz="0" w:space="0" w:color="auto"/>
                        <w:left w:val="none" w:sz="0" w:space="0" w:color="auto"/>
                        <w:bottom w:val="none" w:sz="0" w:space="0" w:color="auto"/>
                        <w:right w:val="none" w:sz="0" w:space="0" w:color="auto"/>
                      </w:divBdr>
                    </w:div>
                  </w:divsChild>
                </w:div>
                <w:div w:id="240524531">
                  <w:marLeft w:val="0"/>
                  <w:marRight w:val="0"/>
                  <w:marTop w:val="0"/>
                  <w:marBottom w:val="0"/>
                  <w:divBdr>
                    <w:top w:val="none" w:sz="0" w:space="0" w:color="auto"/>
                    <w:left w:val="none" w:sz="0" w:space="0" w:color="auto"/>
                    <w:bottom w:val="none" w:sz="0" w:space="0" w:color="auto"/>
                    <w:right w:val="none" w:sz="0" w:space="0" w:color="auto"/>
                  </w:divBdr>
                  <w:divsChild>
                    <w:div w:id="1452821343">
                      <w:marLeft w:val="0"/>
                      <w:marRight w:val="0"/>
                      <w:marTop w:val="0"/>
                      <w:marBottom w:val="0"/>
                      <w:divBdr>
                        <w:top w:val="none" w:sz="0" w:space="0" w:color="auto"/>
                        <w:left w:val="none" w:sz="0" w:space="0" w:color="auto"/>
                        <w:bottom w:val="none" w:sz="0" w:space="0" w:color="auto"/>
                        <w:right w:val="none" w:sz="0" w:space="0" w:color="auto"/>
                      </w:divBdr>
                    </w:div>
                  </w:divsChild>
                </w:div>
                <w:div w:id="301883163">
                  <w:marLeft w:val="0"/>
                  <w:marRight w:val="0"/>
                  <w:marTop w:val="0"/>
                  <w:marBottom w:val="0"/>
                  <w:divBdr>
                    <w:top w:val="none" w:sz="0" w:space="0" w:color="auto"/>
                    <w:left w:val="none" w:sz="0" w:space="0" w:color="auto"/>
                    <w:bottom w:val="none" w:sz="0" w:space="0" w:color="auto"/>
                    <w:right w:val="none" w:sz="0" w:space="0" w:color="auto"/>
                  </w:divBdr>
                  <w:divsChild>
                    <w:div w:id="1045179832">
                      <w:marLeft w:val="0"/>
                      <w:marRight w:val="0"/>
                      <w:marTop w:val="0"/>
                      <w:marBottom w:val="0"/>
                      <w:divBdr>
                        <w:top w:val="none" w:sz="0" w:space="0" w:color="auto"/>
                        <w:left w:val="none" w:sz="0" w:space="0" w:color="auto"/>
                        <w:bottom w:val="none" w:sz="0" w:space="0" w:color="auto"/>
                        <w:right w:val="none" w:sz="0" w:space="0" w:color="auto"/>
                      </w:divBdr>
                    </w:div>
                  </w:divsChild>
                </w:div>
                <w:div w:id="355733846">
                  <w:marLeft w:val="0"/>
                  <w:marRight w:val="0"/>
                  <w:marTop w:val="0"/>
                  <w:marBottom w:val="0"/>
                  <w:divBdr>
                    <w:top w:val="none" w:sz="0" w:space="0" w:color="auto"/>
                    <w:left w:val="none" w:sz="0" w:space="0" w:color="auto"/>
                    <w:bottom w:val="none" w:sz="0" w:space="0" w:color="auto"/>
                    <w:right w:val="none" w:sz="0" w:space="0" w:color="auto"/>
                  </w:divBdr>
                  <w:divsChild>
                    <w:div w:id="505560065">
                      <w:marLeft w:val="0"/>
                      <w:marRight w:val="0"/>
                      <w:marTop w:val="0"/>
                      <w:marBottom w:val="0"/>
                      <w:divBdr>
                        <w:top w:val="none" w:sz="0" w:space="0" w:color="auto"/>
                        <w:left w:val="none" w:sz="0" w:space="0" w:color="auto"/>
                        <w:bottom w:val="none" w:sz="0" w:space="0" w:color="auto"/>
                        <w:right w:val="none" w:sz="0" w:space="0" w:color="auto"/>
                      </w:divBdr>
                    </w:div>
                  </w:divsChild>
                </w:div>
                <w:div w:id="362026385">
                  <w:marLeft w:val="0"/>
                  <w:marRight w:val="0"/>
                  <w:marTop w:val="0"/>
                  <w:marBottom w:val="0"/>
                  <w:divBdr>
                    <w:top w:val="none" w:sz="0" w:space="0" w:color="auto"/>
                    <w:left w:val="none" w:sz="0" w:space="0" w:color="auto"/>
                    <w:bottom w:val="none" w:sz="0" w:space="0" w:color="auto"/>
                    <w:right w:val="none" w:sz="0" w:space="0" w:color="auto"/>
                  </w:divBdr>
                  <w:divsChild>
                    <w:div w:id="30108179">
                      <w:marLeft w:val="0"/>
                      <w:marRight w:val="0"/>
                      <w:marTop w:val="0"/>
                      <w:marBottom w:val="0"/>
                      <w:divBdr>
                        <w:top w:val="none" w:sz="0" w:space="0" w:color="auto"/>
                        <w:left w:val="none" w:sz="0" w:space="0" w:color="auto"/>
                        <w:bottom w:val="none" w:sz="0" w:space="0" w:color="auto"/>
                        <w:right w:val="none" w:sz="0" w:space="0" w:color="auto"/>
                      </w:divBdr>
                    </w:div>
                  </w:divsChild>
                </w:div>
                <w:div w:id="475532897">
                  <w:marLeft w:val="0"/>
                  <w:marRight w:val="0"/>
                  <w:marTop w:val="0"/>
                  <w:marBottom w:val="0"/>
                  <w:divBdr>
                    <w:top w:val="none" w:sz="0" w:space="0" w:color="auto"/>
                    <w:left w:val="none" w:sz="0" w:space="0" w:color="auto"/>
                    <w:bottom w:val="none" w:sz="0" w:space="0" w:color="auto"/>
                    <w:right w:val="none" w:sz="0" w:space="0" w:color="auto"/>
                  </w:divBdr>
                  <w:divsChild>
                    <w:div w:id="739446869">
                      <w:marLeft w:val="0"/>
                      <w:marRight w:val="0"/>
                      <w:marTop w:val="0"/>
                      <w:marBottom w:val="0"/>
                      <w:divBdr>
                        <w:top w:val="none" w:sz="0" w:space="0" w:color="auto"/>
                        <w:left w:val="none" w:sz="0" w:space="0" w:color="auto"/>
                        <w:bottom w:val="none" w:sz="0" w:space="0" w:color="auto"/>
                        <w:right w:val="none" w:sz="0" w:space="0" w:color="auto"/>
                      </w:divBdr>
                    </w:div>
                  </w:divsChild>
                </w:div>
                <w:div w:id="529223792">
                  <w:marLeft w:val="0"/>
                  <w:marRight w:val="0"/>
                  <w:marTop w:val="0"/>
                  <w:marBottom w:val="0"/>
                  <w:divBdr>
                    <w:top w:val="none" w:sz="0" w:space="0" w:color="auto"/>
                    <w:left w:val="none" w:sz="0" w:space="0" w:color="auto"/>
                    <w:bottom w:val="none" w:sz="0" w:space="0" w:color="auto"/>
                    <w:right w:val="none" w:sz="0" w:space="0" w:color="auto"/>
                  </w:divBdr>
                  <w:divsChild>
                    <w:div w:id="1872644692">
                      <w:marLeft w:val="0"/>
                      <w:marRight w:val="0"/>
                      <w:marTop w:val="0"/>
                      <w:marBottom w:val="0"/>
                      <w:divBdr>
                        <w:top w:val="none" w:sz="0" w:space="0" w:color="auto"/>
                        <w:left w:val="none" w:sz="0" w:space="0" w:color="auto"/>
                        <w:bottom w:val="none" w:sz="0" w:space="0" w:color="auto"/>
                        <w:right w:val="none" w:sz="0" w:space="0" w:color="auto"/>
                      </w:divBdr>
                    </w:div>
                  </w:divsChild>
                </w:div>
                <w:div w:id="546065285">
                  <w:marLeft w:val="0"/>
                  <w:marRight w:val="0"/>
                  <w:marTop w:val="0"/>
                  <w:marBottom w:val="0"/>
                  <w:divBdr>
                    <w:top w:val="none" w:sz="0" w:space="0" w:color="auto"/>
                    <w:left w:val="none" w:sz="0" w:space="0" w:color="auto"/>
                    <w:bottom w:val="none" w:sz="0" w:space="0" w:color="auto"/>
                    <w:right w:val="none" w:sz="0" w:space="0" w:color="auto"/>
                  </w:divBdr>
                  <w:divsChild>
                    <w:div w:id="1783184492">
                      <w:marLeft w:val="0"/>
                      <w:marRight w:val="0"/>
                      <w:marTop w:val="0"/>
                      <w:marBottom w:val="0"/>
                      <w:divBdr>
                        <w:top w:val="none" w:sz="0" w:space="0" w:color="auto"/>
                        <w:left w:val="none" w:sz="0" w:space="0" w:color="auto"/>
                        <w:bottom w:val="none" w:sz="0" w:space="0" w:color="auto"/>
                        <w:right w:val="none" w:sz="0" w:space="0" w:color="auto"/>
                      </w:divBdr>
                    </w:div>
                  </w:divsChild>
                </w:div>
                <w:div w:id="566840908">
                  <w:marLeft w:val="0"/>
                  <w:marRight w:val="0"/>
                  <w:marTop w:val="0"/>
                  <w:marBottom w:val="0"/>
                  <w:divBdr>
                    <w:top w:val="none" w:sz="0" w:space="0" w:color="auto"/>
                    <w:left w:val="none" w:sz="0" w:space="0" w:color="auto"/>
                    <w:bottom w:val="none" w:sz="0" w:space="0" w:color="auto"/>
                    <w:right w:val="none" w:sz="0" w:space="0" w:color="auto"/>
                  </w:divBdr>
                  <w:divsChild>
                    <w:div w:id="2108114079">
                      <w:marLeft w:val="0"/>
                      <w:marRight w:val="0"/>
                      <w:marTop w:val="0"/>
                      <w:marBottom w:val="0"/>
                      <w:divBdr>
                        <w:top w:val="none" w:sz="0" w:space="0" w:color="auto"/>
                        <w:left w:val="none" w:sz="0" w:space="0" w:color="auto"/>
                        <w:bottom w:val="none" w:sz="0" w:space="0" w:color="auto"/>
                        <w:right w:val="none" w:sz="0" w:space="0" w:color="auto"/>
                      </w:divBdr>
                    </w:div>
                  </w:divsChild>
                </w:div>
                <w:div w:id="618534080">
                  <w:marLeft w:val="0"/>
                  <w:marRight w:val="0"/>
                  <w:marTop w:val="0"/>
                  <w:marBottom w:val="0"/>
                  <w:divBdr>
                    <w:top w:val="none" w:sz="0" w:space="0" w:color="auto"/>
                    <w:left w:val="none" w:sz="0" w:space="0" w:color="auto"/>
                    <w:bottom w:val="none" w:sz="0" w:space="0" w:color="auto"/>
                    <w:right w:val="none" w:sz="0" w:space="0" w:color="auto"/>
                  </w:divBdr>
                  <w:divsChild>
                    <w:div w:id="105466529">
                      <w:marLeft w:val="0"/>
                      <w:marRight w:val="0"/>
                      <w:marTop w:val="0"/>
                      <w:marBottom w:val="0"/>
                      <w:divBdr>
                        <w:top w:val="none" w:sz="0" w:space="0" w:color="auto"/>
                        <w:left w:val="none" w:sz="0" w:space="0" w:color="auto"/>
                        <w:bottom w:val="none" w:sz="0" w:space="0" w:color="auto"/>
                        <w:right w:val="none" w:sz="0" w:space="0" w:color="auto"/>
                      </w:divBdr>
                    </w:div>
                  </w:divsChild>
                </w:div>
                <w:div w:id="658970404">
                  <w:marLeft w:val="0"/>
                  <w:marRight w:val="0"/>
                  <w:marTop w:val="0"/>
                  <w:marBottom w:val="0"/>
                  <w:divBdr>
                    <w:top w:val="none" w:sz="0" w:space="0" w:color="auto"/>
                    <w:left w:val="none" w:sz="0" w:space="0" w:color="auto"/>
                    <w:bottom w:val="none" w:sz="0" w:space="0" w:color="auto"/>
                    <w:right w:val="none" w:sz="0" w:space="0" w:color="auto"/>
                  </w:divBdr>
                  <w:divsChild>
                    <w:div w:id="155147582">
                      <w:marLeft w:val="0"/>
                      <w:marRight w:val="0"/>
                      <w:marTop w:val="0"/>
                      <w:marBottom w:val="0"/>
                      <w:divBdr>
                        <w:top w:val="none" w:sz="0" w:space="0" w:color="auto"/>
                        <w:left w:val="none" w:sz="0" w:space="0" w:color="auto"/>
                        <w:bottom w:val="none" w:sz="0" w:space="0" w:color="auto"/>
                        <w:right w:val="none" w:sz="0" w:space="0" w:color="auto"/>
                      </w:divBdr>
                    </w:div>
                  </w:divsChild>
                </w:div>
                <w:div w:id="740130238">
                  <w:marLeft w:val="0"/>
                  <w:marRight w:val="0"/>
                  <w:marTop w:val="0"/>
                  <w:marBottom w:val="0"/>
                  <w:divBdr>
                    <w:top w:val="none" w:sz="0" w:space="0" w:color="auto"/>
                    <w:left w:val="none" w:sz="0" w:space="0" w:color="auto"/>
                    <w:bottom w:val="none" w:sz="0" w:space="0" w:color="auto"/>
                    <w:right w:val="none" w:sz="0" w:space="0" w:color="auto"/>
                  </w:divBdr>
                  <w:divsChild>
                    <w:div w:id="1394542317">
                      <w:marLeft w:val="0"/>
                      <w:marRight w:val="0"/>
                      <w:marTop w:val="0"/>
                      <w:marBottom w:val="0"/>
                      <w:divBdr>
                        <w:top w:val="none" w:sz="0" w:space="0" w:color="auto"/>
                        <w:left w:val="none" w:sz="0" w:space="0" w:color="auto"/>
                        <w:bottom w:val="none" w:sz="0" w:space="0" w:color="auto"/>
                        <w:right w:val="none" w:sz="0" w:space="0" w:color="auto"/>
                      </w:divBdr>
                    </w:div>
                  </w:divsChild>
                </w:div>
                <w:div w:id="963774048">
                  <w:marLeft w:val="0"/>
                  <w:marRight w:val="0"/>
                  <w:marTop w:val="0"/>
                  <w:marBottom w:val="0"/>
                  <w:divBdr>
                    <w:top w:val="none" w:sz="0" w:space="0" w:color="auto"/>
                    <w:left w:val="none" w:sz="0" w:space="0" w:color="auto"/>
                    <w:bottom w:val="none" w:sz="0" w:space="0" w:color="auto"/>
                    <w:right w:val="none" w:sz="0" w:space="0" w:color="auto"/>
                  </w:divBdr>
                  <w:divsChild>
                    <w:div w:id="1395159536">
                      <w:marLeft w:val="0"/>
                      <w:marRight w:val="0"/>
                      <w:marTop w:val="0"/>
                      <w:marBottom w:val="0"/>
                      <w:divBdr>
                        <w:top w:val="none" w:sz="0" w:space="0" w:color="auto"/>
                        <w:left w:val="none" w:sz="0" w:space="0" w:color="auto"/>
                        <w:bottom w:val="none" w:sz="0" w:space="0" w:color="auto"/>
                        <w:right w:val="none" w:sz="0" w:space="0" w:color="auto"/>
                      </w:divBdr>
                    </w:div>
                  </w:divsChild>
                </w:div>
                <w:div w:id="975646509">
                  <w:marLeft w:val="0"/>
                  <w:marRight w:val="0"/>
                  <w:marTop w:val="0"/>
                  <w:marBottom w:val="0"/>
                  <w:divBdr>
                    <w:top w:val="none" w:sz="0" w:space="0" w:color="auto"/>
                    <w:left w:val="none" w:sz="0" w:space="0" w:color="auto"/>
                    <w:bottom w:val="none" w:sz="0" w:space="0" w:color="auto"/>
                    <w:right w:val="none" w:sz="0" w:space="0" w:color="auto"/>
                  </w:divBdr>
                  <w:divsChild>
                    <w:div w:id="1559513101">
                      <w:marLeft w:val="0"/>
                      <w:marRight w:val="0"/>
                      <w:marTop w:val="0"/>
                      <w:marBottom w:val="0"/>
                      <w:divBdr>
                        <w:top w:val="none" w:sz="0" w:space="0" w:color="auto"/>
                        <w:left w:val="none" w:sz="0" w:space="0" w:color="auto"/>
                        <w:bottom w:val="none" w:sz="0" w:space="0" w:color="auto"/>
                        <w:right w:val="none" w:sz="0" w:space="0" w:color="auto"/>
                      </w:divBdr>
                    </w:div>
                  </w:divsChild>
                </w:div>
                <w:div w:id="1183280704">
                  <w:marLeft w:val="0"/>
                  <w:marRight w:val="0"/>
                  <w:marTop w:val="0"/>
                  <w:marBottom w:val="0"/>
                  <w:divBdr>
                    <w:top w:val="none" w:sz="0" w:space="0" w:color="auto"/>
                    <w:left w:val="none" w:sz="0" w:space="0" w:color="auto"/>
                    <w:bottom w:val="none" w:sz="0" w:space="0" w:color="auto"/>
                    <w:right w:val="none" w:sz="0" w:space="0" w:color="auto"/>
                  </w:divBdr>
                  <w:divsChild>
                    <w:div w:id="1415013144">
                      <w:marLeft w:val="0"/>
                      <w:marRight w:val="0"/>
                      <w:marTop w:val="0"/>
                      <w:marBottom w:val="0"/>
                      <w:divBdr>
                        <w:top w:val="none" w:sz="0" w:space="0" w:color="auto"/>
                        <w:left w:val="none" w:sz="0" w:space="0" w:color="auto"/>
                        <w:bottom w:val="none" w:sz="0" w:space="0" w:color="auto"/>
                        <w:right w:val="none" w:sz="0" w:space="0" w:color="auto"/>
                      </w:divBdr>
                    </w:div>
                  </w:divsChild>
                </w:div>
                <w:div w:id="1238905905">
                  <w:marLeft w:val="0"/>
                  <w:marRight w:val="0"/>
                  <w:marTop w:val="0"/>
                  <w:marBottom w:val="0"/>
                  <w:divBdr>
                    <w:top w:val="none" w:sz="0" w:space="0" w:color="auto"/>
                    <w:left w:val="none" w:sz="0" w:space="0" w:color="auto"/>
                    <w:bottom w:val="none" w:sz="0" w:space="0" w:color="auto"/>
                    <w:right w:val="none" w:sz="0" w:space="0" w:color="auto"/>
                  </w:divBdr>
                  <w:divsChild>
                    <w:div w:id="98914862">
                      <w:marLeft w:val="0"/>
                      <w:marRight w:val="0"/>
                      <w:marTop w:val="0"/>
                      <w:marBottom w:val="0"/>
                      <w:divBdr>
                        <w:top w:val="none" w:sz="0" w:space="0" w:color="auto"/>
                        <w:left w:val="none" w:sz="0" w:space="0" w:color="auto"/>
                        <w:bottom w:val="none" w:sz="0" w:space="0" w:color="auto"/>
                        <w:right w:val="none" w:sz="0" w:space="0" w:color="auto"/>
                      </w:divBdr>
                    </w:div>
                  </w:divsChild>
                </w:div>
                <w:div w:id="1301809177">
                  <w:marLeft w:val="0"/>
                  <w:marRight w:val="0"/>
                  <w:marTop w:val="0"/>
                  <w:marBottom w:val="0"/>
                  <w:divBdr>
                    <w:top w:val="none" w:sz="0" w:space="0" w:color="auto"/>
                    <w:left w:val="none" w:sz="0" w:space="0" w:color="auto"/>
                    <w:bottom w:val="none" w:sz="0" w:space="0" w:color="auto"/>
                    <w:right w:val="none" w:sz="0" w:space="0" w:color="auto"/>
                  </w:divBdr>
                  <w:divsChild>
                    <w:div w:id="1167983992">
                      <w:marLeft w:val="0"/>
                      <w:marRight w:val="0"/>
                      <w:marTop w:val="0"/>
                      <w:marBottom w:val="0"/>
                      <w:divBdr>
                        <w:top w:val="none" w:sz="0" w:space="0" w:color="auto"/>
                        <w:left w:val="none" w:sz="0" w:space="0" w:color="auto"/>
                        <w:bottom w:val="none" w:sz="0" w:space="0" w:color="auto"/>
                        <w:right w:val="none" w:sz="0" w:space="0" w:color="auto"/>
                      </w:divBdr>
                    </w:div>
                  </w:divsChild>
                </w:div>
                <w:div w:id="1521048167">
                  <w:marLeft w:val="0"/>
                  <w:marRight w:val="0"/>
                  <w:marTop w:val="0"/>
                  <w:marBottom w:val="0"/>
                  <w:divBdr>
                    <w:top w:val="none" w:sz="0" w:space="0" w:color="auto"/>
                    <w:left w:val="none" w:sz="0" w:space="0" w:color="auto"/>
                    <w:bottom w:val="none" w:sz="0" w:space="0" w:color="auto"/>
                    <w:right w:val="none" w:sz="0" w:space="0" w:color="auto"/>
                  </w:divBdr>
                  <w:divsChild>
                    <w:div w:id="1052853128">
                      <w:marLeft w:val="0"/>
                      <w:marRight w:val="0"/>
                      <w:marTop w:val="0"/>
                      <w:marBottom w:val="0"/>
                      <w:divBdr>
                        <w:top w:val="none" w:sz="0" w:space="0" w:color="auto"/>
                        <w:left w:val="none" w:sz="0" w:space="0" w:color="auto"/>
                        <w:bottom w:val="none" w:sz="0" w:space="0" w:color="auto"/>
                        <w:right w:val="none" w:sz="0" w:space="0" w:color="auto"/>
                      </w:divBdr>
                    </w:div>
                  </w:divsChild>
                </w:div>
                <w:div w:id="1620718284">
                  <w:marLeft w:val="0"/>
                  <w:marRight w:val="0"/>
                  <w:marTop w:val="0"/>
                  <w:marBottom w:val="0"/>
                  <w:divBdr>
                    <w:top w:val="none" w:sz="0" w:space="0" w:color="auto"/>
                    <w:left w:val="none" w:sz="0" w:space="0" w:color="auto"/>
                    <w:bottom w:val="none" w:sz="0" w:space="0" w:color="auto"/>
                    <w:right w:val="none" w:sz="0" w:space="0" w:color="auto"/>
                  </w:divBdr>
                  <w:divsChild>
                    <w:div w:id="1657146955">
                      <w:marLeft w:val="0"/>
                      <w:marRight w:val="0"/>
                      <w:marTop w:val="0"/>
                      <w:marBottom w:val="0"/>
                      <w:divBdr>
                        <w:top w:val="none" w:sz="0" w:space="0" w:color="auto"/>
                        <w:left w:val="none" w:sz="0" w:space="0" w:color="auto"/>
                        <w:bottom w:val="none" w:sz="0" w:space="0" w:color="auto"/>
                        <w:right w:val="none" w:sz="0" w:space="0" w:color="auto"/>
                      </w:divBdr>
                    </w:div>
                  </w:divsChild>
                </w:div>
                <w:div w:id="1736930072">
                  <w:marLeft w:val="0"/>
                  <w:marRight w:val="0"/>
                  <w:marTop w:val="0"/>
                  <w:marBottom w:val="0"/>
                  <w:divBdr>
                    <w:top w:val="none" w:sz="0" w:space="0" w:color="auto"/>
                    <w:left w:val="none" w:sz="0" w:space="0" w:color="auto"/>
                    <w:bottom w:val="none" w:sz="0" w:space="0" w:color="auto"/>
                    <w:right w:val="none" w:sz="0" w:space="0" w:color="auto"/>
                  </w:divBdr>
                  <w:divsChild>
                    <w:div w:id="632292879">
                      <w:marLeft w:val="0"/>
                      <w:marRight w:val="0"/>
                      <w:marTop w:val="0"/>
                      <w:marBottom w:val="0"/>
                      <w:divBdr>
                        <w:top w:val="none" w:sz="0" w:space="0" w:color="auto"/>
                        <w:left w:val="none" w:sz="0" w:space="0" w:color="auto"/>
                        <w:bottom w:val="none" w:sz="0" w:space="0" w:color="auto"/>
                        <w:right w:val="none" w:sz="0" w:space="0" w:color="auto"/>
                      </w:divBdr>
                    </w:div>
                  </w:divsChild>
                </w:div>
                <w:div w:id="2009167348">
                  <w:marLeft w:val="0"/>
                  <w:marRight w:val="0"/>
                  <w:marTop w:val="0"/>
                  <w:marBottom w:val="0"/>
                  <w:divBdr>
                    <w:top w:val="none" w:sz="0" w:space="0" w:color="auto"/>
                    <w:left w:val="none" w:sz="0" w:space="0" w:color="auto"/>
                    <w:bottom w:val="none" w:sz="0" w:space="0" w:color="auto"/>
                    <w:right w:val="none" w:sz="0" w:space="0" w:color="auto"/>
                  </w:divBdr>
                  <w:divsChild>
                    <w:div w:id="142698943">
                      <w:marLeft w:val="0"/>
                      <w:marRight w:val="0"/>
                      <w:marTop w:val="0"/>
                      <w:marBottom w:val="0"/>
                      <w:divBdr>
                        <w:top w:val="none" w:sz="0" w:space="0" w:color="auto"/>
                        <w:left w:val="none" w:sz="0" w:space="0" w:color="auto"/>
                        <w:bottom w:val="none" w:sz="0" w:space="0" w:color="auto"/>
                        <w:right w:val="none" w:sz="0" w:space="0" w:color="auto"/>
                      </w:divBdr>
                    </w:div>
                  </w:divsChild>
                </w:div>
                <w:div w:id="2045667250">
                  <w:marLeft w:val="0"/>
                  <w:marRight w:val="0"/>
                  <w:marTop w:val="0"/>
                  <w:marBottom w:val="0"/>
                  <w:divBdr>
                    <w:top w:val="none" w:sz="0" w:space="0" w:color="auto"/>
                    <w:left w:val="none" w:sz="0" w:space="0" w:color="auto"/>
                    <w:bottom w:val="none" w:sz="0" w:space="0" w:color="auto"/>
                    <w:right w:val="none" w:sz="0" w:space="0" w:color="auto"/>
                  </w:divBdr>
                  <w:divsChild>
                    <w:div w:id="1905750798">
                      <w:marLeft w:val="0"/>
                      <w:marRight w:val="0"/>
                      <w:marTop w:val="0"/>
                      <w:marBottom w:val="0"/>
                      <w:divBdr>
                        <w:top w:val="none" w:sz="0" w:space="0" w:color="auto"/>
                        <w:left w:val="none" w:sz="0" w:space="0" w:color="auto"/>
                        <w:bottom w:val="none" w:sz="0" w:space="0" w:color="auto"/>
                        <w:right w:val="none" w:sz="0" w:space="0" w:color="auto"/>
                      </w:divBdr>
                    </w:div>
                  </w:divsChild>
                </w:div>
                <w:div w:id="2070375134">
                  <w:marLeft w:val="0"/>
                  <w:marRight w:val="0"/>
                  <w:marTop w:val="0"/>
                  <w:marBottom w:val="0"/>
                  <w:divBdr>
                    <w:top w:val="none" w:sz="0" w:space="0" w:color="auto"/>
                    <w:left w:val="none" w:sz="0" w:space="0" w:color="auto"/>
                    <w:bottom w:val="none" w:sz="0" w:space="0" w:color="auto"/>
                    <w:right w:val="none" w:sz="0" w:space="0" w:color="auto"/>
                  </w:divBdr>
                  <w:divsChild>
                    <w:div w:id="109655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145942">
      <w:bodyDiv w:val="1"/>
      <w:marLeft w:val="0"/>
      <w:marRight w:val="0"/>
      <w:marTop w:val="0"/>
      <w:marBottom w:val="0"/>
      <w:divBdr>
        <w:top w:val="none" w:sz="0" w:space="0" w:color="auto"/>
        <w:left w:val="none" w:sz="0" w:space="0" w:color="auto"/>
        <w:bottom w:val="none" w:sz="0" w:space="0" w:color="auto"/>
        <w:right w:val="none" w:sz="0" w:space="0" w:color="auto"/>
      </w:divBdr>
    </w:div>
    <w:div w:id="1952668908">
      <w:bodyDiv w:val="1"/>
      <w:marLeft w:val="0"/>
      <w:marRight w:val="0"/>
      <w:marTop w:val="0"/>
      <w:marBottom w:val="0"/>
      <w:divBdr>
        <w:top w:val="none" w:sz="0" w:space="0" w:color="auto"/>
        <w:left w:val="none" w:sz="0" w:space="0" w:color="auto"/>
        <w:bottom w:val="none" w:sz="0" w:space="0" w:color="auto"/>
        <w:right w:val="none" w:sz="0" w:space="0" w:color="auto"/>
      </w:divBdr>
      <w:divsChild>
        <w:div w:id="161315067">
          <w:marLeft w:val="0"/>
          <w:marRight w:val="0"/>
          <w:marTop w:val="0"/>
          <w:marBottom w:val="0"/>
          <w:divBdr>
            <w:top w:val="none" w:sz="0" w:space="0" w:color="auto"/>
            <w:left w:val="none" w:sz="0" w:space="0" w:color="auto"/>
            <w:bottom w:val="none" w:sz="0" w:space="0" w:color="auto"/>
            <w:right w:val="none" w:sz="0" w:space="0" w:color="auto"/>
          </w:divBdr>
          <w:divsChild>
            <w:div w:id="1164396829">
              <w:marLeft w:val="0"/>
              <w:marRight w:val="0"/>
              <w:marTop w:val="0"/>
              <w:marBottom w:val="0"/>
              <w:divBdr>
                <w:top w:val="none" w:sz="0" w:space="0" w:color="auto"/>
                <w:left w:val="none" w:sz="0" w:space="0" w:color="auto"/>
                <w:bottom w:val="none" w:sz="0" w:space="0" w:color="auto"/>
                <w:right w:val="none" w:sz="0" w:space="0" w:color="auto"/>
              </w:divBdr>
            </w:div>
          </w:divsChild>
        </w:div>
        <w:div w:id="169025313">
          <w:marLeft w:val="0"/>
          <w:marRight w:val="0"/>
          <w:marTop w:val="0"/>
          <w:marBottom w:val="0"/>
          <w:divBdr>
            <w:top w:val="none" w:sz="0" w:space="0" w:color="auto"/>
            <w:left w:val="none" w:sz="0" w:space="0" w:color="auto"/>
            <w:bottom w:val="none" w:sz="0" w:space="0" w:color="auto"/>
            <w:right w:val="none" w:sz="0" w:space="0" w:color="auto"/>
          </w:divBdr>
          <w:divsChild>
            <w:div w:id="2124960334">
              <w:marLeft w:val="0"/>
              <w:marRight w:val="0"/>
              <w:marTop w:val="0"/>
              <w:marBottom w:val="0"/>
              <w:divBdr>
                <w:top w:val="none" w:sz="0" w:space="0" w:color="auto"/>
                <w:left w:val="none" w:sz="0" w:space="0" w:color="auto"/>
                <w:bottom w:val="none" w:sz="0" w:space="0" w:color="auto"/>
                <w:right w:val="none" w:sz="0" w:space="0" w:color="auto"/>
              </w:divBdr>
            </w:div>
          </w:divsChild>
        </w:div>
        <w:div w:id="269357020">
          <w:marLeft w:val="0"/>
          <w:marRight w:val="0"/>
          <w:marTop w:val="0"/>
          <w:marBottom w:val="0"/>
          <w:divBdr>
            <w:top w:val="none" w:sz="0" w:space="0" w:color="auto"/>
            <w:left w:val="none" w:sz="0" w:space="0" w:color="auto"/>
            <w:bottom w:val="none" w:sz="0" w:space="0" w:color="auto"/>
            <w:right w:val="none" w:sz="0" w:space="0" w:color="auto"/>
          </w:divBdr>
          <w:divsChild>
            <w:div w:id="187837140">
              <w:marLeft w:val="0"/>
              <w:marRight w:val="0"/>
              <w:marTop w:val="0"/>
              <w:marBottom w:val="0"/>
              <w:divBdr>
                <w:top w:val="none" w:sz="0" w:space="0" w:color="auto"/>
                <w:left w:val="none" w:sz="0" w:space="0" w:color="auto"/>
                <w:bottom w:val="none" w:sz="0" w:space="0" w:color="auto"/>
                <w:right w:val="none" w:sz="0" w:space="0" w:color="auto"/>
              </w:divBdr>
            </w:div>
          </w:divsChild>
        </w:div>
        <w:div w:id="281495800">
          <w:marLeft w:val="0"/>
          <w:marRight w:val="0"/>
          <w:marTop w:val="0"/>
          <w:marBottom w:val="0"/>
          <w:divBdr>
            <w:top w:val="none" w:sz="0" w:space="0" w:color="auto"/>
            <w:left w:val="none" w:sz="0" w:space="0" w:color="auto"/>
            <w:bottom w:val="none" w:sz="0" w:space="0" w:color="auto"/>
            <w:right w:val="none" w:sz="0" w:space="0" w:color="auto"/>
          </w:divBdr>
          <w:divsChild>
            <w:div w:id="565532108">
              <w:marLeft w:val="0"/>
              <w:marRight w:val="0"/>
              <w:marTop w:val="0"/>
              <w:marBottom w:val="0"/>
              <w:divBdr>
                <w:top w:val="none" w:sz="0" w:space="0" w:color="auto"/>
                <w:left w:val="none" w:sz="0" w:space="0" w:color="auto"/>
                <w:bottom w:val="none" w:sz="0" w:space="0" w:color="auto"/>
                <w:right w:val="none" w:sz="0" w:space="0" w:color="auto"/>
              </w:divBdr>
            </w:div>
          </w:divsChild>
        </w:div>
        <w:div w:id="387648594">
          <w:marLeft w:val="0"/>
          <w:marRight w:val="0"/>
          <w:marTop w:val="0"/>
          <w:marBottom w:val="0"/>
          <w:divBdr>
            <w:top w:val="none" w:sz="0" w:space="0" w:color="auto"/>
            <w:left w:val="none" w:sz="0" w:space="0" w:color="auto"/>
            <w:bottom w:val="none" w:sz="0" w:space="0" w:color="auto"/>
            <w:right w:val="none" w:sz="0" w:space="0" w:color="auto"/>
          </w:divBdr>
          <w:divsChild>
            <w:div w:id="588466058">
              <w:marLeft w:val="0"/>
              <w:marRight w:val="0"/>
              <w:marTop w:val="0"/>
              <w:marBottom w:val="0"/>
              <w:divBdr>
                <w:top w:val="none" w:sz="0" w:space="0" w:color="auto"/>
                <w:left w:val="none" w:sz="0" w:space="0" w:color="auto"/>
                <w:bottom w:val="none" w:sz="0" w:space="0" w:color="auto"/>
                <w:right w:val="none" w:sz="0" w:space="0" w:color="auto"/>
              </w:divBdr>
            </w:div>
          </w:divsChild>
        </w:div>
        <w:div w:id="402877131">
          <w:marLeft w:val="0"/>
          <w:marRight w:val="0"/>
          <w:marTop w:val="0"/>
          <w:marBottom w:val="0"/>
          <w:divBdr>
            <w:top w:val="none" w:sz="0" w:space="0" w:color="auto"/>
            <w:left w:val="none" w:sz="0" w:space="0" w:color="auto"/>
            <w:bottom w:val="none" w:sz="0" w:space="0" w:color="auto"/>
            <w:right w:val="none" w:sz="0" w:space="0" w:color="auto"/>
          </w:divBdr>
          <w:divsChild>
            <w:div w:id="775977232">
              <w:marLeft w:val="0"/>
              <w:marRight w:val="0"/>
              <w:marTop w:val="0"/>
              <w:marBottom w:val="0"/>
              <w:divBdr>
                <w:top w:val="none" w:sz="0" w:space="0" w:color="auto"/>
                <w:left w:val="none" w:sz="0" w:space="0" w:color="auto"/>
                <w:bottom w:val="none" w:sz="0" w:space="0" w:color="auto"/>
                <w:right w:val="none" w:sz="0" w:space="0" w:color="auto"/>
              </w:divBdr>
            </w:div>
          </w:divsChild>
        </w:div>
        <w:div w:id="412971414">
          <w:marLeft w:val="0"/>
          <w:marRight w:val="0"/>
          <w:marTop w:val="0"/>
          <w:marBottom w:val="0"/>
          <w:divBdr>
            <w:top w:val="none" w:sz="0" w:space="0" w:color="auto"/>
            <w:left w:val="none" w:sz="0" w:space="0" w:color="auto"/>
            <w:bottom w:val="none" w:sz="0" w:space="0" w:color="auto"/>
            <w:right w:val="none" w:sz="0" w:space="0" w:color="auto"/>
          </w:divBdr>
          <w:divsChild>
            <w:div w:id="553587153">
              <w:marLeft w:val="0"/>
              <w:marRight w:val="0"/>
              <w:marTop w:val="0"/>
              <w:marBottom w:val="0"/>
              <w:divBdr>
                <w:top w:val="none" w:sz="0" w:space="0" w:color="auto"/>
                <w:left w:val="none" w:sz="0" w:space="0" w:color="auto"/>
                <w:bottom w:val="none" w:sz="0" w:space="0" w:color="auto"/>
                <w:right w:val="none" w:sz="0" w:space="0" w:color="auto"/>
              </w:divBdr>
            </w:div>
          </w:divsChild>
        </w:div>
        <w:div w:id="463546915">
          <w:marLeft w:val="0"/>
          <w:marRight w:val="0"/>
          <w:marTop w:val="0"/>
          <w:marBottom w:val="0"/>
          <w:divBdr>
            <w:top w:val="none" w:sz="0" w:space="0" w:color="auto"/>
            <w:left w:val="none" w:sz="0" w:space="0" w:color="auto"/>
            <w:bottom w:val="none" w:sz="0" w:space="0" w:color="auto"/>
            <w:right w:val="none" w:sz="0" w:space="0" w:color="auto"/>
          </w:divBdr>
          <w:divsChild>
            <w:div w:id="29183899">
              <w:marLeft w:val="0"/>
              <w:marRight w:val="0"/>
              <w:marTop w:val="0"/>
              <w:marBottom w:val="0"/>
              <w:divBdr>
                <w:top w:val="none" w:sz="0" w:space="0" w:color="auto"/>
                <w:left w:val="none" w:sz="0" w:space="0" w:color="auto"/>
                <w:bottom w:val="none" w:sz="0" w:space="0" w:color="auto"/>
                <w:right w:val="none" w:sz="0" w:space="0" w:color="auto"/>
              </w:divBdr>
            </w:div>
          </w:divsChild>
        </w:div>
        <w:div w:id="551624134">
          <w:marLeft w:val="0"/>
          <w:marRight w:val="0"/>
          <w:marTop w:val="0"/>
          <w:marBottom w:val="0"/>
          <w:divBdr>
            <w:top w:val="none" w:sz="0" w:space="0" w:color="auto"/>
            <w:left w:val="none" w:sz="0" w:space="0" w:color="auto"/>
            <w:bottom w:val="none" w:sz="0" w:space="0" w:color="auto"/>
            <w:right w:val="none" w:sz="0" w:space="0" w:color="auto"/>
          </w:divBdr>
          <w:divsChild>
            <w:div w:id="1232542679">
              <w:marLeft w:val="0"/>
              <w:marRight w:val="0"/>
              <w:marTop w:val="0"/>
              <w:marBottom w:val="0"/>
              <w:divBdr>
                <w:top w:val="none" w:sz="0" w:space="0" w:color="auto"/>
                <w:left w:val="none" w:sz="0" w:space="0" w:color="auto"/>
                <w:bottom w:val="none" w:sz="0" w:space="0" w:color="auto"/>
                <w:right w:val="none" w:sz="0" w:space="0" w:color="auto"/>
              </w:divBdr>
            </w:div>
          </w:divsChild>
        </w:div>
        <w:div w:id="642084307">
          <w:marLeft w:val="0"/>
          <w:marRight w:val="0"/>
          <w:marTop w:val="0"/>
          <w:marBottom w:val="0"/>
          <w:divBdr>
            <w:top w:val="none" w:sz="0" w:space="0" w:color="auto"/>
            <w:left w:val="none" w:sz="0" w:space="0" w:color="auto"/>
            <w:bottom w:val="none" w:sz="0" w:space="0" w:color="auto"/>
            <w:right w:val="none" w:sz="0" w:space="0" w:color="auto"/>
          </w:divBdr>
          <w:divsChild>
            <w:div w:id="1848708491">
              <w:marLeft w:val="0"/>
              <w:marRight w:val="0"/>
              <w:marTop w:val="0"/>
              <w:marBottom w:val="0"/>
              <w:divBdr>
                <w:top w:val="none" w:sz="0" w:space="0" w:color="auto"/>
                <w:left w:val="none" w:sz="0" w:space="0" w:color="auto"/>
                <w:bottom w:val="none" w:sz="0" w:space="0" w:color="auto"/>
                <w:right w:val="none" w:sz="0" w:space="0" w:color="auto"/>
              </w:divBdr>
            </w:div>
          </w:divsChild>
        </w:div>
        <w:div w:id="695235665">
          <w:marLeft w:val="0"/>
          <w:marRight w:val="0"/>
          <w:marTop w:val="0"/>
          <w:marBottom w:val="0"/>
          <w:divBdr>
            <w:top w:val="none" w:sz="0" w:space="0" w:color="auto"/>
            <w:left w:val="none" w:sz="0" w:space="0" w:color="auto"/>
            <w:bottom w:val="none" w:sz="0" w:space="0" w:color="auto"/>
            <w:right w:val="none" w:sz="0" w:space="0" w:color="auto"/>
          </w:divBdr>
          <w:divsChild>
            <w:div w:id="1635335226">
              <w:marLeft w:val="0"/>
              <w:marRight w:val="0"/>
              <w:marTop w:val="0"/>
              <w:marBottom w:val="0"/>
              <w:divBdr>
                <w:top w:val="none" w:sz="0" w:space="0" w:color="auto"/>
                <w:left w:val="none" w:sz="0" w:space="0" w:color="auto"/>
                <w:bottom w:val="none" w:sz="0" w:space="0" w:color="auto"/>
                <w:right w:val="none" w:sz="0" w:space="0" w:color="auto"/>
              </w:divBdr>
            </w:div>
          </w:divsChild>
        </w:div>
        <w:div w:id="696731947">
          <w:marLeft w:val="0"/>
          <w:marRight w:val="0"/>
          <w:marTop w:val="0"/>
          <w:marBottom w:val="0"/>
          <w:divBdr>
            <w:top w:val="none" w:sz="0" w:space="0" w:color="auto"/>
            <w:left w:val="none" w:sz="0" w:space="0" w:color="auto"/>
            <w:bottom w:val="none" w:sz="0" w:space="0" w:color="auto"/>
            <w:right w:val="none" w:sz="0" w:space="0" w:color="auto"/>
          </w:divBdr>
          <w:divsChild>
            <w:div w:id="1530607591">
              <w:marLeft w:val="0"/>
              <w:marRight w:val="0"/>
              <w:marTop w:val="0"/>
              <w:marBottom w:val="0"/>
              <w:divBdr>
                <w:top w:val="none" w:sz="0" w:space="0" w:color="auto"/>
                <w:left w:val="none" w:sz="0" w:space="0" w:color="auto"/>
                <w:bottom w:val="none" w:sz="0" w:space="0" w:color="auto"/>
                <w:right w:val="none" w:sz="0" w:space="0" w:color="auto"/>
              </w:divBdr>
            </w:div>
          </w:divsChild>
        </w:div>
        <w:div w:id="700401073">
          <w:marLeft w:val="0"/>
          <w:marRight w:val="0"/>
          <w:marTop w:val="0"/>
          <w:marBottom w:val="0"/>
          <w:divBdr>
            <w:top w:val="none" w:sz="0" w:space="0" w:color="auto"/>
            <w:left w:val="none" w:sz="0" w:space="0" w:color="auto"/>
            <w:bottom w:val="none" w:sz="0" w:space="0" w:color="auto"/>
            <w:right w:val="none" w:sz="0" w:space="0" w:color="auto"/>
          </w:divBdr>
          <w:divsChild>
            <w:div w:id="990718690">
              <w:marLeft w:val="0"/>
              <w:marRight w:val="0"/>
              <w:marTop w:val="0"/>
              <w:marBottom w:val="0"/>
              <w:divBdr>
                <w:top w:val="none" w:sz="0" w:space="0" w:color="auto"/>
                <w:left w:val="none" w:sz="0" w:space="0" w:color="auto"/>
                <w:bottom w:val="none" w:sz="0" w:space="0" w:color="auto"/>
                <w:right w:val="none" w:sz="0" w:space="0" w:color="auto"/>
              </w:divBdr>
            </w:div>
          </w:divsChild>
        </w:div>
        <w:div w:id="746726740">
          <w:marLeft w:val="0"/>
          <w:marRight w:val="0"/>
          <w:marTop w:val="0"/>
          <w:marBottom w:val="0"/>
          <w:divBdr>
            <w:top w:val="none" w:sz="0" w:space="0" w:color="auto"/>
            <w:left w:val="none" w:sz="0" w:space="0" w:color="auto"/>
            <w:bottom w:val="none" w:sz="0" w:space="0" w:color="auto"/>
            <w:right w:val="none" w:sz="0" w:space="0" w:color="auto"/>
          </w:divBdr>
          <w:divsChild>
            <w:div w:id="1228414659">
              <w:marLeft w:val="0"/>
              <w:marRight w:val="0"/>
              <w:marTop w:val="0"/>
              <w:marBottom w:val="0"/>
              <w:divBdr>
                <w:top w:val="none" w:sz="0" w:space="0" w:color="auto"/>
                <w:left w:val="none" w:sz="0" w:space="0" w:color="auto"/>
                <w:bottom w:val="none" w:sz="0" w:space="0" w:color="auto"/>
                <w:right w:val="none" w:sz="0" w:space="0" w:color="auto"/>
              </w:divBdr>
            </w:div>
          </w:divsChild>
        </w:div>
        <w:div w:id="785857320">
          <w:marLeft w:val="0"/>
          <w:marRight w:val="0"/>
          <w:marTop w:val="0"/>
          <w:marBottom w:val="0"/>
          <w:divBdr>
            <w:top w:val="none" w:sz="0" w:space="0" w:color="auto"/>
            <w:left w:val="none" w:sz="0" w:space="0" w:color="auto"/>
            <w:bottom w:val="none" w:sz="0" w:space="0" w:color="auto"/>
            <w:right w:val="none" w:sz="0" w:space="0" w:color="auto"/>
          </w:divBdr>
          <w:divsChild>
            <w:div w:id="1792163018">
              <w:marLeft w:val="0"/>
              <w:marRight w:val="0"/>
              <w:marTop w:val="0"/>
              <w:marBottom w:val="0"/>
              <w:divBdr>
                <w:top w:val="none" w:sz="0" w:space="0" w:color="auto"/>
                <w:left w:val="none" w:sz="0" w:space="0" w:color="auto"/>
                <w:bottom w:val="none" w:sz="0" w:space="0" w:color="auto"/>
                <w:right w:val="none" w:sz="0" w:space="0" w:color="auto"/>
              </w:divBdr>
            </w:div>
          </w:divsChild>
        </w:div>
        <w:div w:id="830221648">
          <w:marLeft w:val="0"/>
          <w:marRight w:val="0"/>
          <w:marTop w:val="0"/>
          <w:marBottom w:val="0"/>
          <w:divBdr>
            <w:top w:val="none" w:sz="0" w:space="0" w:color="auto"/>
            <w:left w:val="none" w:sz="0" w:space="0" w:color="auto"/>
            <w:bottom w:val="none" w:sz="0" w:space="0" w:color="auto"/>
            <w:right w:val="none" w:sz="0" w:space="0" w:color="auto"/>
          </w:divBdr>
          <w:divsChild>
            <w:div w:id="1427194409">
              <w:marLeft w:val="0"/>
              <w:marRight w:val="0"/>
              <w:marTop w:val="0"/>
              <w:marBottom w:val="0"/>
              <w:divBdr>
                <w:top w:val="none" w:sz="0" w:space="0" w:color="auto"/>
                <w:left w:val="none" w:sz="0" w:space="0" w:color="auto"/>
                <w:bottom w:val="none" w:sz="0" w:space="0" w:color="auto"/>
                <w:right w:val="none" w:sz="0" w:space="0" w:color="auto"/>
              </w:divBdr>
            </w:div>
          </w:divsChild>
        </w:div>
        <w:div w:id="939946947">
          <w:marLeft w:val="0"/>
          <w:marRight w:val="0"/>
          <w:marTop w:val="0"/>
          <w:marBottom w:val="0"/>
          <w:divBdr>
            <w:top w:val="none" w:sz="0" w:space="0" w:color="auto"/>
            <w:left w:val="none" w:sz="0" w:space="0" w:color="auto"/>
            <w:bottom w:val="none" w:sz="0" w:space="0" w:color="auto"/>
            <w:right w:val="none" w:sz="0" w:space="0" w:color="auto"/>
          </w:divBdr>
          <w:divsChild>
            <w:div w:id="2066295906">
              <w:marLeft w:val="0"/>
              <w:marRight w:val="0"/>
              <w:marTop w:val="0"/>
              <w:marBottom w:val="0"/>
              <w:divBdr>
                <w:top w:val="none" w:sz="0" w:space="0" w:color="auto"/>
                <w:left w:val="none" w:sz="0" w:space="0" w:color="auto"/>
                <w:bottom w:val="none" w:sz="0" w:space="0" w:color="auto"/>
                <w:right w:val="none" w:sz="0" w:space="0" w:color="auto"/>
              </w:divBdr>
            </w:div>
          </w:divsChild>
        </w:div>
        <w:div w:id="1042945194">
          <w:marLeft w:val="0"/>
          <w:marRight w:val="0"/>
          <w:marTop w:val="0"/>
          <w:marBottom w:val="0"/>
          <w:divBdr>
            <w:top w:val="none" w:sz="0" w:space="0" w:color="auto"/>
            <w:left w:val="none" w:sz="0" w:space="0" w:color="auto"/>
            <w:bottom w:val="none" w:sz="0" w:space="0" w:color="auto"/>
            <w:right w:val="none" w:sz="0" w:space="0" w:color="auto"/>
          </w:divBdr>
          <w:divsChild>
            <w:div w:id="717247489">
              <w:marLeft w:val="0"/>
              <w:marRight w:val="0"/>
              <w:marTop w:val="0"/>
              <w:marBottom w:val="0"/>
              <w:divBdr>
                <w:top w:val="none" w:sz="0" w:space="0" w:color="auto"/>
                <w:left w:val="none" w:sz="0" w:space="0" w:color="auto"/>
                <w:bottom w:val="none" w:sz="0" w:space="0" w:color="auto"/>
                <w:right w:val="none" w:sz="0" w:space="0" w:color="auto"/>
              </w:divBdr>
            </w:div>
          </w:divsChild>
        </w:div>
        <w:div w:id="1089421870">
          <w:marLeft w:val="0"/>
          <w:marRight w:val="0"/>
          <w:marTop w:val="0"/>
          <w:marBottom w:val="0"/>
          <w:divBdr>
            <w:top w:val="none" w:sz="0" w:space="0" w:color="auto"/>
            <w:left w:val="none" w:sz="0" w:space="0" w:color="auto"/>
            <w:bottom w:val="none" w:sz="0" w:space="0" w:color="auto"/>
            <w:right w:val="none" w:sz="0" w:space="0" w:color="auto"/>
          </w:divBdr>
          <w:divsChild>
            <w:div w:id="1336346156">
              <w:marLeft w:val="0"/>
              <w:marRight w:val="0"/>
              <w:marTop w:val="0"/>
              <w:marBottom w:val="0"/>
              <w:divBdr>
                <w:top w:val="none" w:sz="0" w:space="0" w:color="auto"/>
                <w:left w:val="none" w:sz="0" w:space="0" w:color="auto"/>
                <w:bottom w:val="none" w:sz="0" w:space="0" w:color="auto"/>
                <w:right w:val="none" w:sz="0" w:space="0" w:color="auto"/>
              </w:divBdr>
            </w:div>
          </w:divsChild>
        </w:div>
        <w:div w:id="1109859324">
          <w:marLeft w:val="0"/>
          <w:marRight w:val="0"/>
          <w:marTop w:val="0"/>
          <w:marBottom w:val="0"/>
          <w:divBdr>
            <w:top w:val="none" w:sz="0" w:space="0" w:color="auto"/>
            <w:left w:val="none" w:sz="0" w:space="0" w:color="auto"/>
            <w:bottom w:val="none" w:sz="0" w:space="0" w:color="auto"/>
            <w:right w:val="none" w:sz="0" w:space="0" w:color="auto"/>
          </w:divBdr>
          <w:divsChild>
            <w:div w:id="509948469">
              <w:marLeft w:val="0"/>
              <w:marRight w:val="0"/>
              <w:marTop w:val="0"/>
              <w:marBottom w:val="0"/>
              <w:divBdr>
                <w:top w:val="none" w:sz="0" w:space="0" w:color="auto"/>
                <w:left w:val="none" w:sz="0" w:space="0" w:color="auto"/>
                <w:bottom w:val="none" w:sz="0" w:space="0" w:color="auto"/>
                <w:right w:val="none" w:sz="0" w:space="0" w:color="auto"/>
              </w:divBdr>
            </w:div>
          </w:divsChild>
        </w:div>
        <w:div w:id="1113599087">
          <w:marLeft w:val="0"/>
          <w:marRight w:val="0"/>
          <w:marTop w:val="0"/>
          <w:marBottom w:val="0"/>
          <w:divBdr>
            <w:top w:val="none" w:sz="0" w:space="0" w:color="auto"/>
            <w:left w:val="none" w:sz="0" w:space="0" w:color="auto"/>
            <w:bottom w:val="none" w:sz="0" w:space="0" w:color="auto"/>
            <w:right w:val="none" w:sz="0" w:space="0" w:color="auto"/>
          </w:divBdr>
          <w:divsChild>
            <w:div w:id="1778211444">
              <w:marLeft w:val="0"/>
              <w:marRight w:val="0"/>
              <w:marTop w:val="0"/>
              <w:marBottom w:val="0"/>
              <w:divBdr>
                <w:top w:val="none" w:sz="0" w:space="0" w:color="auto"/>
                <w:left w:val="none" w:sz="0" w:space="0" w:color="auto"/>
                <w:bottom w:val="none" w:sz="0" w:space="0" w:color="auto"/>
                <w:right w:val="none" w:sz="0" w:space="0" w:color="auto"/>
              </w:divBdr>
            </w:div>
          </w:divsChild>
        </w:div>
        <w:div w:id="1190266816">
          <w:marLeft w:val="0"/>
          <w:marRight w:val="0"/>
          <w:marTop w:val="0"/>
          <w:marBottom w:val="0"/>
          <w:divBdr>
            <w:top w:val="none" w:sz="0" w:space="0" w:color="auto"/>
            <w:left w:val="none" w:sz="0" w:space="0" w:color="auto"/>
            <w:bottom w:val="none" w:sz="0" w:space="0" w:color="auto"/>
            <w:right w:val="none" w:sz="0" w:space="0" w:color="auto"/>
          </w:divBdr>
          <w:divsChild>
            <w:div w:id="607201298">
              <w:marLeft w:val="0"/>
              <w:marRight w:val="0"/>
              <w:marTop w:val="0"/>
              <w:marBottom w:val="0"/>
              <w:divBdr>
                <w:top w:val="none" w:sz="0" w:space="0" w:color="auto"/>
                <w:left w:val="none" w:sz="0" w:space="0" w:color="auto"/>
                <w:bottom w:val="none" w:sz="0" w:space="0" w:color="auto"/>
                <w:right w:val="none" w:sz="0" w:space="0" w:color="auto"/>
              </w:divBdr>
            </w:div>
          </w:divsChild>
        </w:div>
        <w:div w:id="1231230344">
          <w:marLeft w:val="0"/>
          <w:marRight w:val="0"/>
          <w:marTop w:val="0"/>
          <w:marBottom w:val="0"/>
          <w:divBdr>
            <w:top w:val="none" w:sz="0" w:space="0" w:color="auto"/>
            <w:left w:val="none" w:sz="0" w:space="0" w:color="auto"/>
            <w:bottom w:val="none" w:sz="0" w:space="0" w:color="auto"/>
            <w:right w:val="none" w:sz="0" w:space="0" w:color="auto"/>
          </w:divBdr>
          <w:divsChild>
            <w:div w:id="1945577944">
              <w:marLeft w:val="0"/>
              <w:marRight w:val="0"/>
              <w:marTop w:val="0"/>
              <w:marBottom w:val="0"/>
              <w:divBdr>
                <w:top w:val="none" w:sz="0" w:space="0" w:color="auto"/>
                <w:left w:val="none" w:sz="0" w:space="0" w:color="auto"/>
                <w:bottom w:val="none" w:sz="0" w:space="0" w:color="auto"/>
                <w:right w:val="none" w:sz="0" w:space="0" w:color="auto"/>
              </w:divBdr>
            </w:div>
          </w:divsChild>
        </w:div>
        <w:div w:id="1246956160">
          <w:marLeft w:val="0"/>
          <w:marRight w:val="0"/>
          <w:marTop w:val="0"/>
          <w:marBottom w:val="0"/>
          <w:divBdr>
            <w:top w:val="none" w:sz="0" w:space="0" w:color="auto"/>
            <w:left w:val="none" w:sz="0" w:space="0" w:color="auto"/>
            <w:bottom w:val="none" w:sz="0" w:space="0" w:color="auto"/>
            <w:right w:val="none" w:sz="0" w:space="0" w:color="auto"/>
          </w:divBdr>
          <w:divsChild>
            <w:div w:id="2022851954">
              <w:marLeft w:val="0"/>
              <w:marRight w:val="0"/>
              <w:marTop w:val="0"/>
              <w:marBottom w:val="0"/>
              <w:divBdr>
                <w:top w:val="none" w:sz="0" w:space="0" w:color="auto"/>
                <w:left w:val="none" w:sz="0" w:space="0" w:color="auto"/>
                <w:bottom w:val="none" w:sz="0" w:space="0" w:color="auto"/>
                <w:right w:val="none" w:sz="0" w:space="0" w:color="auto"/>
              </w:divBdr>
            </w:div>
          </w:divsChild>
        </w:div>
        <w:div w:id="1358851020">
          <w:marLeft w:val="0"/>
          <w:marRight w:val="0"/>
          <w:marTop w:val="0"/>
          <w:marBottom w:val="0"/>
          <w:divBdr>
            <w:top w:val="none" w:sz="0" w:space="0" w:color="auto"/>
            <w:left w:val="none" w:sz="0" w:space="0" w:color="auto"/>
            <w:bottom w:val="none" w:sz="0" w:space="0" w:color="auto"/>
            <w:right w:val="none" w:sz="0" w:space="0" w:color="auto"/>
          </w:divBdr>
          <w:divsChild>
            <w:div w:id="1460221948">
              <w:marLeft w:val="0"/>
              <w:marRight w:val="0"/>
              <w:marTop w:val="0"/>
              <w:marBottom w:val="0"/>
              <w:divBdr>
                <w:top w:val="none" w:sz="0" w:space="0" w:color="auto"/>
                <w:left w:val="none" w:sz="0" w:space="0" w:color="auto"/>
                <w:bottom w:val="none" w:sz="0" w:space="0" w:color="auto"/>
                <w:right w:val="none" w:sz="0" w:space="0" w:color="auto"/>
              </w:divBdr>
            </w:div>
          </w:divsChild>
        </w:div>
        <w:div w:id="1429083966">
          <w:marLeft w:val="0"/>
          <w:marRight w:val="0"/>
          <w:marTop w:val="0"/>
          <w:marBottom w:val="0"/>
          <w:divBdr>
            <w:top w:val="none" w:sz="0" w:space="0" w:color="auto"/>
            <w:left w:val="none" w:sz="0" w:space="0" w:color="auto"/>
            <w:bottom w:val="none" w:sz="0" w:space="0" w:color="auto"/>
            <w:right w:val="none" w:sz="0" w:space="0" w:color="auto"/>
          </w:divBdr>
          <w:divsChild>
            <w:div w:id="1290436032">
              <w:marLeft w:val="0"/>
              <w:marRight w:val="0"/>
              <w:marTop w:val="0"/>
              <w:marBottom w:val="0"/>
              <w:divBdr>
                <w:top w:val="none" w:sz="0" w:space="0" w:color="auto"/>
                <w:left w:val="none" w:sz="0" w:space="0" w:color="auto"/>
                <w:bottom w:val="none" w:sz="0" w:space="0" w:color="auto"/>
                <w:right w:val="none" w:sz="0" w:space="0" w:color="auto"/>
              </w:divBdr>
            </w:div>
          </w:divsChild>
        </w:div>
        <w:div w:id="1442989427">
          <w:marLeft w:val="0"/>
          <w:marRight w:val="0"/>
          <w:marTop w:val="0"/>
          <w:marBottom w:val="0"/>
          <w:divBdr>
            <w:top w:val="none" w:sz="0" w:space="0" w:color="auto"/>
            <w:left w:val="none" w:sz="0" w:space="0" w:color="auto"/>
            <w:bottom w:val="none" w:sz="0" w:space="0" w:color="auto"/>
            <w:right w:val="none" w:sz="0" w:space="0" w:color="auto"/>
          </w:divBdr>
          <w:divsChild>
            <w:div w:id="718630425">
              <w:marLeft w:val="0"/>
              <w:marRight w:val="0"/>
              <w:marTop w:val="0"/>
              <w:marBottom w:val="0"/>
              <w:divBdr>
                <w:top w:val="none" w:sz="0" w:space="0" w:color="auto"/>
                <w:left w:val="none" w:sz="0" w:space="0" w:color="auto"/>
                <w:bottom w:val="none" w:sz="0" w:space="0" w:color="auto"/>
                <w:right w:val="none" w:sz="0" w:space="0" w:color="auto"/>
              </w:divBdr>
            </w:div>
          </w:divsChild>
        </w:div>
        <w:div w:id="1455754368">
          <w:marLeft w:val="0"/>
          <w:marRight w:val="0"/>
          <w:marTop w:val="0"/>
          <w:marBottom w:val="0"/>
          <w:divBdr>
            <w:top w:val="none" w:sz="0" w:space="0" w:color="auto"/>
            <w:left w:val="none" w:sz="0" w:space="0" w:color="auto"/>
            <w:bottom w:val="none" w:sz="0" w:space="0" w:color="auto"/>
            <w:right w:val="none" w:sz="0" w:space="0" w:color="auto"/>
          </w:divBdr>
          <w:divsChild>
            <w:div w:id="1595628009">
              <w:marLeft w:val="0"/>
              <w:marRight w:val="0"/>
              <w:marTop w:val="0"/>
              <w:marBottom w:val="0"/>
              <w:divBdr>
                <w:top w:val="none" w:sz="0" w:space="0" w:color="auto"/>
                <w:left w:val="none" w:sz="0" w:space="0" w:color="auto"/>
                <w:bottom w:val="none" w:sz="0" w:space="0" w:color="auto"/>
                <w:right w:val="none" w:sz="0" w:space="0" w:color="auto"/>
              </w:divBdr>
            </w:div>
          </w:divsChild>
        </w:div>
        <w:div w:id="1467164489">
          <w:marLeft w:val="0"/>
          <w:marRight w:val="0"/>
          <w:marTop w:val="0"/>
          <w:marBottom w:val="0"/>
          <w:divBdr>
            <w:top w:val="none" w:sz="0" w:space="0" w:color="auto"/>
            <w:left w:val="none" w:sz="0" w:space="0" w:color="auto"/>
            <w:bottom w:val="none" w:sz="0" w:space="0" w:color="auto"/>
            <w:right w:val="none" w:sz="0" w:space="0" w:color="auto"/>
          </w:divBdr>
          <w:divsChild>
            <w:div w:id="894394704">
              <w:marLeft w:val="0"/>
              <w:marRight w:val="0"/>
              <w:marTop w:val="0"/>
              <w:marBottom w:val="0"/>
              <w:divBdr>
                <w:top w:val="none" w:sz="0" w:space="0" w:color="auto"/>
                <w:left w:val="none" w:sz="0" w:space="0" w:color="auto"/>
                <w:bottom w:val="none" w:sz="0" w:space="0" w:color="auto"/>
                <w:right w:val="none" w:sz="0" w:space="0" w:color="auto"/>
              </w:divBdr>
            </w:div>
          </w:divsChild>
        </w:div>
        <w:div w:id="1474717715">
          <w:marLeft w:val="0"/>
          <w:marRight w:val="0"/>
          <w:marTop w:val="0"/>
          <w:marBottom w:val="0"/>
          <w:divBdr>
            <w:top w:val="none" w:sz="0" w:space="0" w:color="auto"/>
            <w:left w:val="none" w:sz="0" w:space="0" w:color="auto"/>
            <w:bottom w:val="none" w:sz="0" w:space="0" w:color="auto"/>
            <w:right w:val="none" w:sz="0" w:space="0" w:color="auto"/>
          </w:divBdr>
          <w:divsChild>
            <w:div w:id="1471050792">
              <w:marLeft w:val="0"/>
              <w:marRight w:val="0"/>
              <w:marTop w:val="0"/>
              <w:marBottom w:val="0"/>
              <w:divBdr>
                <w:top w:val="none" w:sz="0" w:space="0" w:color="auto"/>
                <w:left w:val="none" w:sz="0" w:space="0" w:color="auto"/>
                <w:bottom w:val="none" w:sz="0" w:space="0" w:color="auto"/>
                <w:right w:val="none" w:sz="0" w:space="0" w:color="auto"/>
              </w:divBdr>
            </w:div>
          </w:divsChild>
        </w:div>
        <w:div w:id="1700468163">
          <w:marLeft w:val="0"/>
          <w:marRight w:val="0"/>
          <w:marTop w:val="0"/>
          <w:marBottom w:val="0"/>
          <w:divBdr>
            <w:top w:val="none" w:sz="0" w:space="0" w:color="auto"/>
            <w:left w:val="none" w:sz="0" w:space="0" w:color="auto"/>
            <w:bottom w:val="none" w:sz="0" w:space="0" w:color="auto"/>
            <w:right w:val="none" w:sz="0" w:space="0" w:color="auto"/>
          </w:divBdr>
          <w:divsChild>
            <w:div w:id="2085687617">
              <w:marLeft w:val="0"/>
              <w:marRight w:val="0"/>
              <w:marTop w:val="0"/>
              <w:marBottom w:val="0"/>
              <w:divBdr>
                <w:top w:val="none" w:sz="0" w:space="0" w:color="auto"/>
                <w:left w:val="none" w:sz="0" w:space="0" w:color="auto"/>
                <w:bottom w:val="none" w:sz="0" w:space="0" w:color="auto"/>
                <w:right w:val="none" w:sz="0" w:space="0" w:color="auto"/>
              </w:divBdr>
            </w:div>
          </w:divsChild>
        </w:div>
        <w:div w:id="1701513597">
          <w:marLeft w:val="0"/>
          <w:marRight w:val="0"/>
          <w:marTop w:val="0"/>
          <w:marBottom w:val="0"/>
          <w:divBdr>
            <w:top w:val="none" w:sz="0" w:space="0" w:color="auto"/>
            <w:left w:val="none" w:sz="0" w:space="0" w:color="auto"/>
            <w:bottom w:val="none" w:sz="0" w:space="0" w:color="auto"/>
            <w:right w:val="none" w:sz="0" w:space="0" w:color="auto"/>
          </w:divBdr>
          <w:divsChild>
            <w:div w:id="62800059">
              <w:marLeft w:val="0"/>
              <w:marRight w:val="0"/>
              <w:marTop w:val="0"/>
              <w:marBottom w:val="0"/>
              <w:divBdr>
                <w:top w:val="none" w:sz="0" w:space="0" w:color="auto"/>
                <w:left w:val="none" w:sz="0" w:space="0" w:color="auto"/>
                <w:bottom w:val="none" w:sz="0" w:space="0" w:color="auto"/>
                <w:right w:val="none" w:sz="0" w:space="0" w:color="auto"/>
              </w:divBdr>
            </w:div>
          </w:divsChild>
        </w:div>
        <w:div w:id="1721974009">
          <w:marLeft w:val="0"/>
          <w:marRight w:val="0"/>
          <w:marTop w:val="0"/>
          <w:marBottom w:val="0"/>
          <w:divBdr>
            <w:top w:val="none" w:sz="0" w:space="0" w:color="auto"/>
            <w:left w:val="none" w:sz="0" w:space="0" w:color="auto"/>
            <w:bottom w:val="none" w:sz="0" w:space="0" w:color="auto"/>
            <w:right w:val="none" w:sz="0" w:space="0" w:color="auto"/>
          </w:divBdr>
          <w:divsChild>
            <w:div w:id="625934792">
              <w:marLeft w:val="0"/>
              <w:marRight w:val="0"/>
              <w:marTop w:val="0"/>
              <w:marBottom w:val="0"/>
              <w:divBdr>
                <w:top w:val="none" w:sz="0" w:space="0" w:color="auto"/>
                <w:left w:val="none" w:sz="0" w:space="0" w:color="auto"/>
                <w:bottom w:val="none" w:sz="0" w:space="0" w:color="auto"/>
                <w:right w:val="none" w:sz="0" w:space="0" w:color="auto"/>
              </w:divBdr>
            </w:div>
          </w:divsChild>
        </w:div>
        <w:div w:id="1728063822">
          <w:marLeft w:val="0"/>
          <w:marRight w:val="0"/>
          <w:marTop w:val="0"/>
          <w:marBottom w:val="0"/>
          <w:divBdr>
            <w:top w:val="none" w:sz="0" w:space="0" w:color="auto"/>
            <w:left w:val="none" w:sz="0" w:space="0" w:color="auto"/>
            <w:bottom w:val="none" w:sz="0" w:space="0" w:color="auto"/>
            <w:right w:val="none" w:sz="0" w:space="0" w:color="auto"/>
          </w:divBdr>
          <w:divsChild>
            <w:div w:id="1096243759">
              <w:marLeft w:val="0"/>
              <w:marRight w:val="0"/>
              <w:marTop w:val="0"/>
              <w:marBottom w:val="0"/>
              <w:divBdr>
                <w:top w:val="none" w:sz="0" w:space="0" w:color="auto"/>
                <w:left w:val="none" w:sz="0" w:space="0" w:color="auto"/>
                <w:bottom w:val="none" w:sz="0" w:space="0" w:color="auto"/>
                <w:right w:val="none" w:sz="0" w:space="0" w:color="auto"/>
              </w:divBdr>
            </w:div>
          </w:divsChild>
        </w:div>
        <w:div w:id="1755013848">
          <w:marLeft w:val="0"/>
          <w:marRight w:val="0"/>
          <w:marTop w:val="0"/>
          <w:marBottom w:val="0"/>
          <w:divBdr>
            <w:top w:val="none" w:sz="0" w:space="0" w:color="auto"/>
            <w:left w:val="none" w:sz="0" w:space="0" w:color="auto"/>
            <w:bottom w:val="none" w:sz="0" w:space="0" w:color="auto"/>
            <w:right w:val="none" w:sz="0" w:space="0" w:color="auto"/>
          </w:divBdr>
          <w:divsChild>
            <w:div w:id="690304043">
              <w:marLeft w:val="0"/>
              <w:marRight w:val="0"/>
              <w:marTop w:val="0"/>
              <w:marBottom w:val="0"/>
              <w:divBdr>
                <w:top w:val="none" w:sz="0" w:space="0" w:color="auto"/>
                <w:left w:val="none" w:sz="0" w:space="0" w:color="auto"/>
                <w:bottom w:val="none" w:sz="0" w:space="0" w:color="auto"/>
                <w:right w:val="none" w:sz="0" w:space="0" w:color="auto"/>
              </w:divBdr>
            </w:div>
          </w:divsChild>
        </w:div>
        <w:div w:id="1755711340">
          <w:marLeft w:val="0"/>
          <w:marRight w:val="0"/>
          <w:marTop w:val="0"/>
          <w:marBottom w:val="0"/>
          <w:divBdr>
            <w:top w:val="none" w:sz="0" w:space="0" w:color="auto"/>
            <w:left w:val="none" w:sz="0" w:space="0" w:color="auto"/>
            <w:bottom w:val="none" w:sz="0" w:space="0" w:color="auto"/>
            <w:right w:val="none" w:sz="0" w:space="0" w:color="auto"/>
          </w:divBdr>
          <w:divsChild>
            <w:div w:id="2121104552">
              <w:marLeft w:val="0"/>
              <w:marRight w:val="0"/>
              <w:marTop w:val="0"/>
              <w:marBottom w:val="0"/>
              <w:divBdr>
                <w:top w:val="none" w:sz="0" w:space="0" w:color="auto"/>
                <w:left w:val="none" w:sz="0" w:space="0" w:color="auto"/>
                <w:bottom w:val="none" w:sz="0" w:space="0" w:color="auto"/>
                <w:right w:val="none" w:sz="0" w:space="0" w:color="auto"/>
              </w:divBdr>
            </w:div>
          </w:divsChild>
        </w:div>
        <w:div w:id="1844472283">
          <w:marLeft w:val="0"/>
          <w:marRight w:val="0"/>
          <w:marTop w:val="0"/>
          <w:marBottom w:val="0"/>
          <w:divBdr>
            <w:top w:val="none" w:sz="0" w:space="0" w:color="auto"/>
            <w:left w:val="none" w:sz="0" w:space="0" w:color="auto"/>
            <w:bottom w:val="none" w:sz="0" w:space="0" w:color="auto"/>
            <w:right w:val="none" w:sz="0" w:space="0" w:color="auto"/>
          </w:divBdr>
          <w:divsChild>
            <w:div w:id="280066923">
              <w:marLeft w:val="0"/>
              <w:marRight w:val="0"/>
              <w:marTop w:val="0"/>
              <w:marBottom w:val="0"/>
              <w:divBdr>
                <w:top w:val="none" w:sz="0" w:space="0" w:color="auto"/>
                <w:left w:val="none" w:sz="0" w:space="0" w:color="auto"/>
                <w:bottom w:val="none" w:sz="0" w:space="0" w:color="auto"/>
                <w:right w:val="none" w:sz="0" w:space="0" w:color="auto"/>
              </w:divBdr>
            </w:div>
          </w:divsChild>
        </w:div>
        <w:div w:id="1848515516">
          <w:marLeft w:val="0"/>
          <w:marRight w:val="0"/>
          <w:marTop w:val="0"/>
          <w:marBottom w:val="0"/>
          <w:divBdr>
            <w:top w:val="none" w:sz="0" w:space="0" w:color="auto"/>
            <w:left w:val="none" w:sz="0" w:space="0" w:color="auto"/>
            <w:bottom w:val="none" w:sz="0" w:space="0" w:color="auto"/>
            <w:right w:val="none" w:sz="0" w:space="0" w:color="auto"/>
          </w:divBdr>
          <w:divsChild>
            <w:div w:id="335574060">
              <w:marLeft w:val="0"/>
              <w:marRight w:val="0"/>
              <w:marTop w:val="0"/>
              <w:marBottom w:val="0"/>
              <w:divBdr>
                <w:top w:val="none" w:sz="0" w:space="0" w:color="auto"/>
                <w:left w:val="none" w:sz="0" w:space="0" w:color="auto"/>
                <w:bottom w:val="none" w:sz="0" w:space="0" w:color="auto"/>
                <w:right w:val="none" w:sz="0" w:space="0" w:color="auto"/>
              </w:divBdr>
            </w:div>
          </w:divsChild>
        </w:div>
        <w:div w:id="1903253701">
          <w:marLeft w:val="0"/>
          <w:marRight w:val="0"/>
          <w:marTop w:val="0"/>
          <w:marBottom w:val="0"/>
          <w:divBdr>
            <w:top w:val="none" w:sz="0" w:space="0" w:color="auto"/>
            <w:left w:val="none" w:sz="0" w:space="0" w:color="auto"/>
            <w:bottom w:val="none" w:sz="0" w:space="0" w:color="auto"/>
            <w:right w:val="none" w:sz="0" w:space="0" w:color="auto"/>
          </w:divBdr>
          <w:divsChild>
            <w:div w:id="1245073066">
              <w:marLeft w:val="0"/>
              <w:marRight w:val="0"/>
              <w:marTop w:val="0"/>
              <w:marBottom w:val="0"/>
              <w:divBdr>
                <w:top w:val="none" w:sz="0" w:space="0" w:color="auto"/>
                <w:left w:val="none" w:sz="0" w:space="0" w:color="auto"/>
                <w:bottom w:val="none" w:sz="0" w:space="0" w:color="auto"/>
                <w:right w:val="none" w:sz="0" w:space="0" w:color="auto"/>
              </w:divBdr>
            </w:div>
          </w:divsChild>
        </w:div>
        <w:div w:id="1929849387">
          <w:marLeft w:val="0"/>
          <w:marRight w:val="0"/>
          <w:marTop w:val="0"/>
          <w:marBottom w:val="0"/>
          <w:divBdr>
            <w:top w:val="none" w:sz="0" w:space="0" w:color="auto"/>
            <w:left w:val="none" w:sz="0" w:space="0" w:color="auto"/>
            <w:bottom w:val="none" w:sz="0" w:space="0" w:color="auto"/>
            <w:right w:val="none" w:sz="0" w:space="0" w:color="auto"/>
          </w:divBdr>
          <w:divsChild>
            <w:div w:id="989793127">
              <w:marLeft w:val="0"/>
              <w:marRight w:val="0"/>
              <w:marTop w:val="0"/>
              <w:marBottom w:val="0"/>
              <w:divBdr>
                <w:top w:val="none" w:sz="0" w:space="0" w:color="auto"/>
                <w:left w:val="none" w:sz="0" w:space="0" w:color="auto"/>
                <w:bottom w:val="none" w:sz="0" w:space="0" w:color="auto"/>
                <w:right w:val="none" w:sz="0" w:space="0" w:color="auto"/>
              </w:divBdr>
            </w:div>
          </w:divsChild>
        </w:div>
        <w:div w:id="2007131411">
          <w:marLeft w:val="0"/>
          <w:marRight w:val="0"/>
          <w:marTop w:val="0"/>
          <w:marBottom w:val="0"/>
          <w:divBdr>
            <w:top w:val="none" w:sz="0" w:space="0" w:color="auto"/>
            <w:left w:val="none" w:sz="0" w:space="0" w:color="auto"/>
            <w:bottom w:val="none" w:sz="0" w:space="0" w:color="auto"/>
            <w:right w:val="none" w:sz="0" w:space="0" w:color="auto"/>
          </w:divBdr>
          <w:divsChild>
            <w:div w:id="98373386">
              <w:marLeft w:val="0"/>
              <w:marRight w:val="0"/>
              <w:marTop w:val="0"/>
              <w:marBottom w:val="0"/>
              <w:divBdr>
                <w:top w:val="none" w:sz="0" w:space="0" w:color="auto"/>
                <w:left w:val="none" w:sz="0" w:space="0" w:color="auto"/>
                <w:bottom w:val="none" w:sz="0" w:space="0" w:color="auto"/>
                <w:right w:val="none" w:sz="0" w:space="0" w:color="auto"/>
              </w:divBdr>
            </w:div>
          </w:divsChild>
        </w:div>
        <w:div w:id="2020812515">
          <w:marLeft w:val="0"/>
          <w:marRight w:val="0"/>
          <w:marTop w:val="0"/>
          <w:marBottom w:val="0"/>
          <w:divBdr>
            <w:top w:val="none" w:sz="0" w:space="0" w:color="auto"/>
            <w:left w:val="none" w:sz="0" w:space="0" w:color="auto"/>
            <w:bottom w:val="none" w:sz="0" w:space="0" w:color="auto"/>
            <w:right w:val="none" w:sz="0" w:space="0" w:color="auto"/>
          </w:divBdr>
          <w:divsChild>
            <w:div w:id="529683128">
              <w:marLeft w:val="0"/>
              <w:marRight w:val="0"/>
              <w:marTop w:val="0"/>
              <w:marBottom w:val="0"/>
              <w:divBdr>
                <w:top w:val="none" w:sz="0" w:space="0" w:color="auto"/>
                <w:left w:val="none" w:sz="0" w:space="0" w:color="auto"/>
                <w:bottom w:val="none" w:sz="0" w:space="0" w:color="auto"/>
                <w:right w:val="none" w:sz="0" w:space="0" w:color="auto"/>
              </w:divBdr>
            </w:div>
          </w:divsChild>
        </w:div>
        <w:div w:id="2030791641">
          <w:marLeft w:val="0"/>
          <w:marRight w:val="0"/>
          <w:marTop w:val="0"/>
          <w:marBottom w:val="0"/>
          <w:divBdr>
            <w:top w:val="none" w:sz="0" w:space="0" w:color="auto"/>
            <w:left w:val="none" w:sz="0" w:space="0" w:color="auto"/>
            <w:bottom w:val="none" w:sz="0" w:space="0" w:color="auto"/>
            <w:right w:val="none" w:sz="0" w:space="0" w:color="auto"/>
          </w:divBdr>
          <w:divsChild>
            <w:div w:id="818033978">
              <w:marLeft w:val="0"/>
              <w:marRight w:val="0"/>
              <w:marTop w:val="0"/>
              <w:marBottom w:val="0"/>
              <w:divBdr>
                <w:top w:val="none" w:sz="0" w:space="0" w:color="auto"/>
                <w:left w:val="none" w:sz="0" w:space="0" w:color="auto"/>
                <w:bottom w:val="none" w:sz="0" w:space="0" w:color="auto"/>
                <w:right w:val="none" w:sz="0" w:space="0" w:color="auto"/>
              </w:divBdr>
            </w:div>
          </w:divsChild>
        </w:div>
        <w:div w:id="2046565325">
          <w:marLeft w:val="0"/>
          <w:marRight w:val="0"/>
          <w:marTop w:val="0"/>
          <w:marBottom w:val="0"/>
          <w:divBdr>
            <w:top w:val="none" w:sz="0" w:space="0" w:color="auto"/>
            <w:left w:val="none" w:sz="0" w:space="0" w:color="auto"/>
            <w:bottom w:val="none" w:sz="0" w:space="0" w:color="auto"/>
            <w:right w:val="none" w:sz="0" w:space="0" w:color="auto"/>
          </w:divBdr>
          <w:divsChild>
            <w:div w:id="672532056">
              <w:marLeft w:val="0"/>
              <w:marRight w:val="0"/>
              <w:marTop w:val="0"/>
              <w:marBottom w:val="0"/>
              <w:divBdr>
                <w:top w:val="none" w:sz="0" w:space="0" w:color="auto"/>
                <w:left w:val="none" w:sz="0" w:space="0" w:color="auto"/>
                <w:bottom w:val="none" w:sz="0" w:space="0" w:color="auto"/>
                <w:right w:val="none" w:sz="0" w:space="0" w:color="auto"/>
              </w:divBdr>
            </w:div>
          </w:divsChild>
        </w:div>
        <w:div w:id="2051176862">
          <w:marLeft w:val="0"/>
          <w:marRight w:val="0"/>
          <w:marTop w:val="0"/>
          <w:marBottom w:val="0"/>
          <w:divBdr>
            <w:top w:val="none" w:sz="0" w:space="0" w:color="auto"/>
            <w:left w:val="none" w:sz="0" w:space="0" w:color="auto"/>
            <w:bottom w:val="none" w:sz="0" w:space="0" w:color="auto"/>
            <w:right w:val="none" w:sz="0" w:space="0" w:color="auto"/>
          </w:divBdr>
          <w:divsChild>
            <w:div w:id="698512158">
              <w:marLeft w:val="0"/>
              <w:marRight w:val="0"/>
              <w:marTop w:val="0"/>
              <w:marBottom w:val="0"/>
              <w:divBdr>
                <w:top w:val="none" w:sz="0" w:space="0" w:color="auto"/>
                <w:left w:val="none" w:sz="0" w:space="0" w:color="auto"/>
                <w:bottom w:val="none" w:sz="0" w:space="0" w:color="auto"/>
                <w:right w:val="none" w:sz="0" w:space="0" w:color="auto"/>
              </w:divBdr>
            </w:div>
          </w:divsChild>
        </w:div>
        <w:div w:id="2065247900">
          <w:marLeft w:val="0"/>
          <w:marRight w:val="0"/>
          <w:marTop w:val="0"/>
          <w:marBottom w:val="0"/>
          <w:divBdr>
            <w:top w:val="none" w:sz="0" w:space="0" w:color="auto"/>
            <w:left w:val="none" w:sz="0" w:space="0" w:color="auto"/>
            <w:bottom w:val="none" w:sz="0" w:space="0" w:color="auto"/>
            <w:right w:val="none" w:sz="0" w:space="0" w:color="auto"/>
          </w:divBdr>
          <w:divsChild>
            <w:div w:id="1051005319">
              <w:marLeft w:val="0"/>
              <w:marRight w:val="0"/>
              <w:marTop w:val="0"/>
              <w:marBottom w:val="0"/>
              <w:divBdr>
                <w:top w:val="none" w:sz="0" w:space="0" w:color="auto"/>
                <w:left w:val="none" w:sz="0" w:space="0" w:color="auto"/>
                <w:bottom w:val="none" w:sz="0" w:space="0" w:color="auto"/>
                <w:right w:val="none" w:sz="0" w:space="0" w:color="auto"/>
              </w:divBdr>
            </w:div>
          </w:divsChild>
        </w:div>
        <w:div w:id="2086295602">
          <w:marLeft w:val="0"/>
          <w:marRight w:val="0"/>
          <w:marTop w:val="0"/>
          <w:marBottom w:val="0"/>
          <w:divBdr>
            <w:top w:val="none" w:sz="0" w:space="0" w:color="auto"/>
            <w:left w:val="none" w:sz="0" w:space="0" w:color="auto"/>
            <w:bottom w:val="none" w:sz="0" w:space="0" w:color="auto"/>
            <w:right w:val="none" w:sz="0" w:space="0" w:color="auto"/>
          </w:divBdr>
          <w:divsChild>
            <w:div w:id="595797021">
              <w:marLeft w:val="0"/>
              <w:marRight w:val="0"/>
              <w:marTop w:val="0"/>
              <w:marBottom w:val="0"/>
              <w:divBdr>
                <w:top w:val="none" w:sz="0" w:space="0" w:color="auto"/>
                <w:left w:val="none" w:sz="0" w:space="0" w:color="auto"/>
                <w:bottom w:val="none" w:sz="0" w:space="0" w:color="auto"/>
                <w:right w:val="none" w:sz="0" w:space="0" w:color="auto"/>
              </w:divBdr>
            </w:div>
          </w:divsChild>
        </w:div>
        <w:div w:id="2116174353">
          <w:marLeft w:val="0"/>
          <w:marRight w:val="0"/>
          <w:marTop w:val="0"/>
          <w:marBottom w:val="0"/>
          <w:divBdr>
            <w:top w:val="none" w:sz="0" w:space="0" w:color="auto"/>
            <w:left w:val="none" w:sz="0" w:space="0" w:color="auto"/>
            <w:bottom w:val="none" w:sz="0" w:space="0" w:color="auto"/>
            <w:right w:val="none" w:sz="0" w:space="0" w:color="auto"/>
          </w:divBdr>
          <w:divsChild>
            <w:div w:id="17747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13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acc.autodesk.com/" TargetMode="External"/><Relationship Id="rId26" Type="http://schemas.openxmlformats.org/officeDocument/2006/relationships/customXml" Target="ink/ink1.xml"/><Relationship Id="rId51" Type="http://schemas.openxmlformats.org/officeDocument/2006/relationships/customXml" Target="ink/ink5.xml"/><Relationship Id="rId3" Type="http://schemas.openxmlformats.org/officeDocument/2006/relationships/customXml" Target="../customXml/item3.xml"/><Relationship Id="rId21" Type="http://schemas.openxmlformats.org/officeDocument/2006/relationships/image" Target="media/image8.PNG"/><Relationship Id="rId42" Type="http://schemas.openxmlformats.org/officeDocument/2006/relationships/image" Target="media/image35.png"/><Relationship Id="rId47" Type="http://schemas.openxmlformats.org/officeDocument/2006/relationships/customXml" Target="ink/ink3.xml"/><Relationship Id="rId50" Type="http://schemas.openxmlformats.org/officeDocument/2006/relationships/image" Target="media/image39.png"/><Relationship Id="rId55"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help.aconex.com/" TargetMode="External"/><Relationship Id="rId25" Type="http://schemas.openxmlformats.org/officeDocument/2006/relationships/image" Target="media/image12.jpg"/><Relationship Id="rId46" Type="http://schemas.openxmlformats.org/officeDocument/2006/relationships/image" Target="media/image37.png"/><Relationship Id="rId59"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au1.aconex.com/Logon" TargetMode="External"/><Relationship Id="rId20" Type="http://schemas.openxmlformats.org/officeDocument/2006/relationships/image" Target="media/image7.PNG"/><Relationship Id="rId54" Type="http://schemas.openxmlformats.org/officeDocument/2006/relationships/image" Target="media/image14.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11.jpg"/><Relationship Id="rId53" Type="http://schemas.openxmlformats.org/officeDocument/2006/relationships/image" Target="media/image41.png"/><Relationship Id="rId58"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paul.morgan@health.vic.gov.au" TargetMode="External"/><Relationship Id="rId23" Type="http://schemas.openxmlformats.org/officeDocument/2006/relationships/image" Target="media/image10.jpg"/><Relationship Id="rId49" Type="http://schemas.openxmlformats.org/officeDocument/2006/relationships/customXml" Target="ink/ink4.xml"/><Relationship Id="rId57" Type="http://schemas.openxmlformats.org/officeDocument/2006/relationships/image" Target="media/image16.jpg"/><Relationship Id="rId10" Type="http://schemas.openxmlformats.org/officeDocument/2006/relationships/endnotes" Target="endnotes.xml"/><Relationship Id="rId19" Type="http://schemas.openxmlformats.org/officeDocument/2006/relationships/hyperlink" Target="https://construction.autodesk.com.au/support/" TargetMode="External"/><Relationship Id="rId44" Type="http://schemas.openxmlformats.org/officeDocument/2006/relationships/customXml" Target="ink/ink2.xm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jpg"/><Relationship Id="rId22" Type="http://schemas.openxmlformats.org/officeDocument/2006/relationships/image" Target="media/image9.PNG"/><Relationship Id="rId43" Type="http://schemas.openxmlformats.org/officeDocument/2006/relationships/image" Target="media/image13.jpg"/><Relationship Id="rId48" Type="http://schemas.openxmlformats.org/officeDocument/2006/relationships/image" Target="media/image38.png"/><Relationship Id="rId56" Type="http://schemas.openxmlformats.org/officeDocument/2006/relationships/image" Target="media/image15.jpg"/></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healthfacilityguidelines.com.au/"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Zahradnik\Downloads\Template_VHBA-Report%20Cover-May%2020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44F0B556D134DC8B221B58B3AB4C90B"/>
        <w:category>
          <w:name w:val="General"/>
          <w:gallery w:val="placeholder"/>
        </w:category>
        <w:types>
          <w:type w:val="bbPlcHdr"/>
        </w:types>
        <w:behaviors>
          <w:behavior w:val="content"/>
        </w:behaviors>
        <w:guid w:val="{62364EC0-005D-48DE-B75D-69671B5CFB77}"/>
      </w:docPartPr>
      <w:docPartBody>
        <w:p w:rsidR="00455808" w:rsidRDefault="00D973D1">
          <w:pPr>
            <w:pStyle w:val="A44F0B556D134DC8B221B58B3AB4C90B"/>
          </w:pPr>
          <w:r w:rsidRPr="00DB1BAB">
            <w:rPr>
              <w:highlight w:val="darkGray"/>
            </w:rPr>
            <w:t>[Report Title]</w:t>
          </w:r>
        </w:p>
      </w:docPartBody>
    </w:docPart>
    <w:docPart>
      <w:docPartPr>
        <w:name w:val="D91A4E40C4034FE7B0DDFF16A1D69FFD"/>
        <w:category>
          <w:name w:val="General"/>
          <w:gallery w:val="placeholder"/>
        </w:category>
        <w:types>
          <w:type w:val="bbPlcHdr"/>
        </w:types>
        <w:behaviors>
          <w:behavior w:val="content"/>
        </w:behaviors>
        <w:guid w:val="{73D80F9C-F15D-4FE9-966B-77037F5AB41B}"/>
      </w:docPartPr>
      <w:docPartBody>
        <w:p w:rsidR="00455808" w:rsidRDefault="00D973D1">
          <w:pPr>
            <w:pStyle w:val="D91A4E40C4034FE7B0DDFF16A1D69FFD"/>
          </w:pPr>
          <w:r w:rsidRPr="00A62D77">
            <w:rPr>
              <w:rStyle w:val="PlaceholderText"/>
            </w:rPr>
            <w:t>Click or tap here to enter text.</w:t>
          </w:r>
        </w:p>
      </w:docPartBody>
    </w:docPart>
    <w:docPart>
      <w:docPartPr>
        <w:name w:val="3EFE709AE8A743C2AD61D3B1F4346D61"/>
        <w:category>
          <w:name w:val="General"/>
          <w:gallery w:val="placeholder"/>
        </w:category>
        <w:types>
          <w:type w:val="bbPlcHdr"/>
        </w:types>
        <w:behaviors>
          <w:behavior w:val="content"/>
        </w:behaviors>
        <w:guid w:val="{F269C409-517E-49DE-B9DE-F23A29E9ECB0}"/>
      </w:docPartPr>
      <w:docPartBody>
        <w:p w:rsidR="00455808" w:rsidRDefault="00D973D1">
          <w:pPr>
            <w:pStyle w:val="3EFE709AE8A743C2AD61D3B1F4346D61"/>
          </w:pPr>
          <w:r w:rsidRPr="007433A2">
            <w:t>[Document title linked from cover]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Fira Sans">
    <w:charset w:val="00"/>
    <w:family w:val="swiss"/>
    <w:pitch w:val="variable"/>
    <w:sig w:usb0="600002FF" w:usb1="00000001" w:usb2="00000000" w:usb3="00000000" w:csb0="0000019F" w:csb1="00000000"/>
  </w:font>
  <w:font w:name="MS PGothic">
    <w:altName w:val="ＭＳ Ｐゴシック"/>
    <w:panose1 w:val="020B0600070205080204"/>
    <w:charset w:val="80"/>
    <w:family w:val="swiss"/>
    <w:pitch w:val="variable"/>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F79"/>
    <w:rsid w:val="00010659"/>
    <w:rsid w:val="0001250C"/>
    <w:rsid w:val="00014993"/>
    <w:rsid w:val="000768C1"/>
    <w:rsid w:val="00082334"/>
    <w:rsid w:val="000A3248"/>
    <w:rsid w:val="000E1724"/>
    <w:rsid w:val="00124EDE"/>
    <w:rsid w:val="00193ED1"/>
    <w:rsid w:val="00194995"/>
    <w:rsid w:val="001F258D"/>
    <w:rsid w:val="002700A8"/>
    <w:rsid w:val="00316F2C"/>
    <w:rsid w:val="00366603"/>
    <w:rsid w:val="00376069"/>
    <w:rsid w:val="00386D8B"/>
    <w:rsid w:val="003A141D"/>
    <w:rsid w:val="003A4906"/>
    <w:rsid w:val="003C2DB4"/>
    <w:rsid w:val="00435241"/>
    <w:rsid w:val="00444408"/>
    <w:rsid w:val="00455808"/>
    <w:rsid w:val="00457335"/>
    <w:rsid w:val="00473753"/>
    <w:rsid w:val="004950E5"/>
    <w:rsid w:val="004C5038"/>
    <w:rsid w:val="004D4125"/>
    <w:rsid w:val="00506BD5"/>
    <w:rsid w:val="005335DC"/>
    <w:rsid w:val="005A15F3"/>
    <w:rsid w:val="005A6555"/>
    <w:rsid w:val="005A7D01"/>
    <w:rsid w:val="005B48E9"/>
    <w:rsid w:val="005D23E1"/>
    <w:rsid w:val="005D7130"/>
    <w:rsid w:val="005E3689"/>
    <w:rsid w:val="005F7EEE"/>
    <w:rsid w:val="00615FE9"/>
    <w:rsid w:val="0068143F"/>
    <w:rsid w:val="00693B67"/>
    <w:rsid w:val="006C0C26"/>
    <w:rsid w:val="006C2913"/>
    <w:rsid w:val="006C55F3"/>
    <w:rsid w:val="006D5F79"/>
    <w:rsid w:val="006F6B4D"/>
    <w:rsid w:val="0078121B"/>
    <w:rsid w:val="007D050E"/>
    <w:rsid w:val="00856D91"/>
    <w:rsid w:val="00893C8C"/>
    <w:rsid w:val="008A4B50"/>
    <w:rsid w:val="008A6170"/>
    <w:rsid w:val="008C2BEA"/>
    <w:rsid w:val="009076AD"/>
    <w:rsid w:val="00920F80"/>
    <w:rsid w:val="00934392"/>
    <w:rsid w:val="00995D87"/>
    <w:rsid w:val="009A0E73"/>
    <w:rsid w:val="009B2E52"/>
    <w:rsid w:val="009E2F4D"/>
    <w:rsid w:val="00A03159"/>
    <w:rsid w:val="00A470F2"/>
    <w:rsid w:val="00A93BAD"/>
    <w:rsid w:val="00AA4C6D"/>
    <w:rsid w:val="00AC4372"/>
    <w:rsid w:val="00B56799"/>
    <w:rsid w:val="00B93342"/>
    <w:rsid w:val="00B957FB"/>
    <w:rsid w:val="00BC6A0F"/>
    <w:rsid w:val="00C3083C"/>
    <w:rsid w:val="00C40586"/>
    <w:rsid w:val="00CA1877"/>
    <w:rsid w:val="00CD118D"/>
    <w:rsid w:val="00D00944"/>
    <w:rsid w:val="00D30EAB"/>
    <w:rsid w:val="00D53146"/>
    <w:rsid w:val="00D973D1"/>
    <w:rsid w:val="00E05B2D"/>
    <w:rsid w:val="00E35AD6"/>
    <w:rsid w:val="00E40C55"/>
    <w:rsid w:val="00E72817"/>
    <w:rsid w:val="00E86079"/>
    <w:rsid w:val="00EC0926"/>
    <w:rsid w:val="00EC1D8F"/>
    <w:rsid w:val="00F32C86"/>
    <w:rsid w:val="00FD4CC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4F0B556D134DC8B221B58B3AB4C90B">
    <w:name w:val="A44F0B556D134DC8B221B58B3AB4C90B"/>
  </w:style>
  <w:style w:type="character" w:styleId="PlaceholderText">
    <w:name w:val="Placeholder Text"/>
    <w:basedOn w:val="DefaultParagraphFont"/>
    <w:uiPriority w:val="99"/>
    <w:rPr>
      <w:color w:val="808080"/>
    </w:rPr>
  </w:style>
  <w:style w:type="paragraph" w:customStyle="1" w:styleId="D91A4E40C4034FE7B0DDFF16A1D69FFD">
    <w:name w:val="D91A4E40C4034FE7B0DDFF16A1D69FFD"/>
  </w:style>
  <w:style w:type="paragraph" w:customStyle="1" w:styleId="3EFE709AE8A743C2AD61D3B1F4346D61">
    <w:name w:val="3EFE709AE8A743C2AD61D3B1F4346D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09T01:41:24.729"/>
    </inkml:context>
    <inkml:brush xml:id="br0">
      <inkml:brushProperty name="width" value="0.03487" units="cm"/>
      <inkml:brushProperty name="height" value="0.03487" units="cm"/>
    </inkml:brush>
  </inkml:definitions>
  <inkml:trace contextRef="#ctx0" brushRef="#br0">481 3786 24575,'-27'-92'0,"0"0"0,0 0 0,1 0 0,6 13 0,0-3 0,1 0 0,4 1 0,3 1-2458,6-8 0,5 2 1,1 0-1,-1-4 2294,-3 5 1,-2-2-1,1-2 1,-2-1 0,1-2-252,0 7 0,0-1 0,0-2 1,-1-1-1,-1 0 0,0 0 415,-1-4 0,-2 0 0,0-1 0,0 0 0,-1-1 0,0 0-143,1 10 1,1 0-1,-1 0 1,0-1 0,-1 0-1,1 0 1,0 0 142,0-2 0,0-1 0,0 1 0,-1-1 0,1 0 0,0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09T01:54:00.955"/>
    </inkml:context>
    <inkml:brush xml:id="br0">
      <inkml:brushProperty name="width" value="0.0352" units="cm"/>
      <inkml:brushProperty name="height" value="0.0352" units="cm"/>
    </inkml:brush>
  </inkml:definitions>
  <inkml:trace contextRef="#ctx0" brushRef="#br0">198 0 24575,'-46'51'0,"1"-1"0,13 3 0,7 5 0,0 15 0,8 5-1861,11 1 1,5 0 1860,1 4 0,0 0 0,0 7 0,0 2-695,0-25 0,0 1 1,0 0 694,0 1 0,0-1 0,0 2 0,0 2 0,0 1 0,0 0 0,0 0 0,0 0 0,0 0 0,0-4 0,0-1 0,0 1 0,0 3 0,0 1 0,0-1 0,0-2 0,0 1 0,0 0 0,0 3 0,0 2 0,0 0 0,0 2 0,0 0 0,0 2-511,2 4 0,0 1 0,1 1 511,1 0 0,1 0 0,1 1 0,1 3 0,1 1 0,1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09T01:54:00.588"/>
    </inkml:context>
    <inkml:brush xml:id="br0">
      <inkml:brushProperty name="width" value="0.0352" units="cm"/>
      <inkml:brushProperty name="height" value="0.0352" units="cm"/>
    </inkml:brush>
  </inkml:definitions>
  <inkml:trace contextRef="#ctx0" brushRef="#br0">560 6774 24575,'-23'-79'0,"1"0"0,0 0 0,1 1 0,1 1 0,7 0 0,9 4 0,6 0 0,0 1-1460,-2 2 1,0 1 0,0 1 1459,0-28 0,0 2 0,0 7 0,0 3 34,0 14 0,0 2-34,0 4 0,0 0 0,0 5 0,0-1 0,0 0 0,0-1 0,0-3 0,0-1 0,-3-6 0,-1-1 0,-2 0 0,-3 0-371,-8-7 0,-3 0 371,-2-4 0,-3-1 0,-5-2 0,-1-2 0,4-2 0,1-2-976,-1-1 1,2-2 975,4 0 0,3 0 0,-1 1 0,1-2 0,9 30 0,2-2 0,0 1 0,-1 1 0,0 0 0,2 0 0,0-4 0,1-1 0,1 0 0,0-1 0,2-1 0,-1 0 0,1-1 0,-1 1 0,1 0-162,2-3 0,0 0 0,0 1 162,0-1 0,0 0 0,0 1 0,0 1 0,0 1 0,0 0 0,0 2 0,0 0 0,0 1-315,0-29 1,0 2 314,0 8 0,0 3 0,0 6 0,0 2 304,3 6 0,1 1-304,0 9 0,1 2 0,2-1 0,1 2 768,-4 9 0,0 1-768,0-3 0,-1 0 0,-3-45 0,0 46 0,0 1 0,0-48 0</inkml:trace>
  <inkml:trace contextRef="#ctx0" brushRef="#br0" timeOffset="967">0 10418 24575,'10'-80'0,"0"-1"0,1 0 0,-1 0 0,0 0 0,3-16 0,2 0 0,-1 3 0,-3 9 0,-2 9 0,-2 8 0,1-2-1781,3-5 1,2 0 0,2 0 1780,1 4 0,3 0 0,-2 0 0,-3-2 0,-2 0 0,2 1 0,2 5 0,2 1 0,-2 0 0,-2-1 0,-2-1 0,1 2-221,7-20 0,-1 2 221,-4-3 0,0 3 0,0 14 0,-1 2 294,-5 3 1,-2 2-295,1 6 0,-1 2 0,0-44 0,-7 15 0,0 23 2493,0 17-2493,0 21 1826,0 55-1826,0 47 0,1 1 0,-2 13-103,-4-14 0,-4 4 0,3 3 0,3 10 1,3 3-1,-2 2 0,-1-16 0,-2 1 0,1 1 1,1 1 102,1 3 0,0 0 0,1 0 0,1-1-1032,-1-3 0,1-1 1,1-1-1,-1 0 1032,0-4 0,-1-1 0,1 0 0,1-4 0,0 14 0,1-4 0,2-6-320,2 5 0,3-7 320,0-16 0,5-9 0,16-7 0,-6-24 0,-9-69 0,-2 0 0,-4-49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09T01:53:59.013"/>
    </inkml:context>
    <inkml:brush xml:id="br0">
      <inkml:brushProperty name="width" value="0.0352" units="cm"/>
      <inkml:brushProperty name="height" value="0.0352" units="cm"/>
    </inkml:brush>
  </inkml:definitions>
  <inkml:trace contextRef="#ctx0" brushRef="#br0">890 10942 24575,'-11'-83'0,"0"-1"0,0 1 0,0 0 0,0-1 0,1 1 0,-3-7 0,1 3 0,0 1 0,1-1 0,3-3-1639,4 5 1,1-2-1,2-1 1,1 0 0,0 1-1,0 2 1341,-2-5 0,1 1 0,-1 1 0,1 1 0,0-2-133,1-2 0,-1-1 0,2 0 0,-1-1 0,0 1 431,0-2 0,0 0 0,0 0 0,0 0 0,0-2-147,0 11 1,0-1-1,0 0 1,0-1 0,0 0-1,0 0 147,0-2 0,0 0 0,1 0 0,-1 0 0,0-2 0,-1 1-339,0-5 1,-1-1 0,0 0 0,-1 0 0,0-1 0,1 0 338,-2-1 0,1 0 0,-1-1 0,0 1 0,0-1 0,-1 0 0,1 14 0,0-1 0,-1 0 0,1 1 0,-1-1 0,0 2 0,0 0 0,-1-9 0,0 1 0,0 0 0,-1 1 0,1 0 0,0 0 0,1 3 0,0-1 0,0 1 0,0 1 0,0 0 0,0 1 0,-1-12 0,0 0 0,0 2 0,0 0 0,0 1 0,0 6 0,0 0 0,0 0 0,0 2 0,-1 0 55,1 3 1,-2 0 0,1 1-1,-1 1 1,0 0-56,-1-17 0,0 0 0,-1 2 0,0 2 130,-1 9 0,0 2 1,-1 1-1,0-2-130,0-4 0,-1-1 0,0 0 0,-1 3 196,1 10 0,0 3 1,0 0-1,-1-1-196,-1-5 0,0-1 0,0 0 0,-1 2 0,0 2 0,-1 2 0,0 0 0,0-1 0,0 1 0,0-1 0,0 0 0,-1-1 0,0-3 0,-1-1 0,0 0 0,-1 1 0,1 0 0,0 0 0,0 1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09T01:53:59.663"/>
    </inkml:context>
    <inkml:brush xml:id="br0">
      <inkml:brushProperty name="width" value="0.0352" units="cm"/>
      <inkml:brushProperty name="height" value="0.0352" units="cm"/>
    </inkml:brush>
  </inkml:definitions>
  <inkml:trace contextRef="#ctx0" brushRef="#br0">0 1 24575,'0'0'0</inkml:trace>
</inkml:ink>
</file>

<file path=word/theme/theme1.xml><?xml version="1.0" encoding="utf-8"?>
<a:theme xmlns:a="http://schemas.openxmlformats.org/drawingml/2006/main" name="Office Theme">
  <a:themeElements>
    <a:clrScheme name="Dept Health">
      <a:dk1>
        <a:sysClr val="windowText" lastClr="000000"/>
      </a:dk1>
      <a:lt1>
        <a:sysClr val="window" lastClr="FFFFFF"/>
      </a:lt1>
      <a:dk2>
        <a:srgbClr val="A00024"/>
      </a:dk2>
      <a:lt2>
        <a:srgbClr val="FFFFFF"/>
      </a:lt2>
      <a:accent1>
        <a:srgbClr val="550F25"/>
      </a:accent1>
      <a:accent2>
        <a:srgbClr val="850024"/>
      </a:accent2>
      <a:accent3>
        <a:srgbClr val="FA5041"/>
      </a:accent3>
      <a:accent4>
        <a:srgbClr val="88D1D1"/>
      </a:accent4>
      <a:accent5>
        <a:srgbClr val="AAACAE"/>
      </a:accent5>
      <a:accent6>
        <a:srgbClr val="F2F2F2"/>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lcf76f155ced4ddcb4097134ff3c332f xmlns="eac61555-571f-4634-8a87-e48820a8521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75FE1E9EC14E45A09B3C41B71CD680" ma:contentTypeVersion="18" ma:contentTypeDescription="Create a new document." ma:contentTypeScope="" ma:versionID="516e9bb7bf294ed731aa7211dee58739">
  <xsd:schema xmlns:xsd="http://www.w3.org/2001/XMLSchema" xmlns:xs="http://www.w3.org/2001/XMLSchema" xmlns:p="http://schemas.microsoft.com/office/2006/metadata/properties" xmlns:ns2="eac61555-571f-4634-8a87-e48820a8521a" xmlns:ns3="d3997371-33ce-486e-a268-17233fd2e88d" xmlns:ns4="5ce0f2b5-5be5-4508-bce9-d7011ece0659" targetNamespace="http://schemas.microsoft.com/office/2006/metadata/properties" ma:root="true" ma:fieldsID="69742a2e05dcc475ebc6af5bb74c204d" ns2:_="" ns3:_="" ns4:_="">
    <xsd:import namespace="eac61555-571f-4634-8a87-e48820a8521a"/>
    <xsd:import namespace="d3997371-33ce-486e-a268-17233fd2e88d"/>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c61555-571f-4634-8a87-e48820a852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997371-33ce-486e-a268-17233fd2e88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5ea9dc0-6453-45a3-90bd-afcb0a746992}" ma:internalName="TaxCatchAll" ma:showField="CatchAllData" ma:web="d3997371-33ce-486e-a268-17233fd2e8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0E6722-001D-4143-97B0-51B06CC5B663}">
  <ds:schemaRefs>
    <ds:schemaRef ds:uri="http://schemas.openxmlformats.org/officeDocument/2006/bibliography"/>
  </ds:schemaRefs>
</ds:datastoreItem>
</file>

<file path=customXml/itemProps2.xml><?xml version="1.0" encoding="utf-8"?>
<ds:datastoreItem xmlns:ds="http://schemas.openxmlformats.org/officeDocument/2006/customXml" ds:itemID="{1D2E7224-3CD9-48F9-9225-53C95EC24E01}">
  <ds:schemaRefs>
    <ds:schemaRef ds:uri="http://schemas.microsoft.com/office/2006/metadata/properties"/>
    <ds:schemaRef ds:uri="http://schemas.microsoft.com/office/infopath/2007/PartnerControls"/>
    <ds:schemaRef ds:uri="5ce0f2b5-5be5-4508-bce9-d7011ece0659"/>
    <ds:schemaRef ds:uri="eac61555-571f-4634-8a87-e48820a8521a"/>
    <ds:schemaRef ds:uri="12e4350b-c9ec-4cf9-8bf5-5701c567b7cd"/>
  </ds:schemaRefs>
</ds:datastoreItem>
</file>

<file path=customXml/itemProps3.xml><?xml version="1.0" encoding="utf-8"?>
<ds:datastoreItem xmlns:ds="http://schemas.openxmlformats.org/officeDocument/2006/customXml" ds:itemID="{636A070A-DBA9-4736-99E2-1AAC5B2135A1}"/>
</file>

<file path=customXml/itemProps4.xml><?xml version="1.0" encoding="utf-8"?>
<ds:datastoreItem xmlns:ds="http://schemas.openxmlformats.org/officeDocument/2006/customXml" ds:itemID="{0C6E40EF-24E9-408D-9212-8A02C6ADCB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Template_VHBA-Report Cover-May 2021.dotx</Template>
  <TotalTime>14072</TotalTime>
  <Pages>66</Pages>
  <Words>21949</Words>
  <Characters>125112</Characters>
  <DocSecurity>0</DocSecurity>
  <Lines>1042</Lines>
  <Paragraphs>293</Paragraphs>
  <ScaleCrop>false</ScaleCrop>
  <HeadingPairs>
    <vt:vector size="2" baseType="variant">
      <vt:variant>
        <vt:lpstr>Title</vt:lpstr>
      </vt:variant>
      <vt:variant>
        <vt:i4>1</vt:i4>
      </vt:variant>
    </vt:vector>
  </HeadingPairs>
  <TitlesOfParts>
    <vt:vector size="1" baseType="lpstr">
      <vt:lpstr>Design Digital Engineering Management Plan</vt:lpstr>
    </vt:vector>
  </TitlesOfParts>
  <LinksUpToDate>false</LinksUpToDate>
  <CharactersWithSpaces>146768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lastPrinted>2023-12-06T13:56:00Z</cp:lastPrinted>
  <dcterms:created xsi:type="dcterms:W3CDTF">2023-07-07T05:44:00Z</dcterms:created>
  <dcterms:modified xsi:type="dcterms:W3CDTF">2024-10-17T04:08:00Z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efdf5488-3066-4b6c-8fea-9472b8a1f34c_Enabled">
    <vt:lpwstr>true</vt:lpwstr>
  </property>
  <property fmtid="{D5CDD505-2E9C-101B-9397-08002B2CF9AE}" pid="4" name="MSIP_Label_efdf5488-3066-4b6c-8fea-9472b8a1f34c_SetDate">
    <vt:lpwstr>2021-05-17T23:25:32Z</vt:lpwstr>
  </property>
  <property fmtid="{D5CDD505-2E9C-101B-9397-08002B2CF9AE}" pid="5" name="MSIP_Label_efdf5488-3066-4b6c-8fea-9472b8a1f34c_Method">
    <vt:lpwstr>Privileged</vt:lpwstr>
  </property>
  <property fmtid="{D5CDD505-2E9C-101B-9397-08002B2CF9AE}" pid="6" name="MSIP_Label_efdf5488-3066-4b6c-8fea-9472b8a1f34c_Name">
    <vt:lpwstr>efdf5488-3066-4b6c-8fea-9472b8a1f34c</vt:lpwstr>
  </property>
  <property fmtid="{D5CDD505-2E9C-101B-9397-08002B2CF9AE}" pid="7" name="MSIP_Label_efdf5488-3066-4b6c-8fea-9472b8a1f34c_SiteId">
    <vt:lpwstr>c0e0601f-0fac-449c-9c88-a104c4eb9f28</vt:lpwstr>
  </property>
  <property fmtid="{D5CDD505-2E9C-101B-9397-08002B2CF9AE}" pid="8" name="MSIP_Label_efdf5488-3066-4b6c-8fea-9472b8a1f34c_ActionId">
    <vt:lpwstr>153a3ca3-ca2b-400e-8bf8-a2ed7b2bb80c</vt:lpwstr>
  </property>
  <property fmtid="{D5CDD505-2E9C-101B-9397-08002B2CF9AE}" pid="9" name="MSIP_Label_efdf5488-3066-4b6c-8fea-9472b8a1f34c_ContentBits">
    <vt:lpwstr>0</vt:lpwstr>
  </property>
  <property fmtid="{D5CDD505-2E9C-101B-9397-08002B2CF9AE}" pid="10" name="ContentTypeId">
    <vt:lpwstr>0x0101009B75FE1E9EC14E45A09B3C41B71CD680</vt:lpwstr>
  </property>
  <property fmtid="{D5CDD505-2E9C-101B-9397-08002B2CF9AE}" pid="11" name="MediaServiceImageTags">
    <vt:lpwstr/>
  </property>
  <property fmtid="{D5CDD505-2E9C-101B-9397-08002B2CF9AE}" pid="12" name="GrammarlyDocumentId">
    <vt:lpwstr>bd2ef8d1a591232f47d0f1ceaee454e7aefac9460b1d6b3944ba671b8219ada7</vt:lpwstr>
  </property>
</Properties>
</file>