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color w:val="B5C1B8" w:themeColor="accent1"/>
          <w:sz w:val="24"/>
          <w:szCs w:val="24"/>
        </w:rPr>
        <w:id w:val="1211389946"/>
        <w:docPartObj>
          <w:docPartGallery w:val="Cover Pages"/>
          <w:docPartUnique/>
        </w:docPartObj>
      </w:sdtPr>
      <w:sdtEndPr>
        <w:rPr>
          <w:color w:val="auto"/>
          <w:sz w:val="20"/>
          <w:szCs w:val="20"/>
        </w:rPr>
      </w:sdtEndPr>
      <w:sdtContent>
        <w:p w14:paraId="2A1F661D" w14:textId="77777777" w:rsidR="00600F31" w:rsidRPr="0021393D" w:rsidRDefault="00600F31" w:rsidP="00600F31">
          <w:pPr>
            <w:pStyle w:val="StyleCover1-LogoBefore24ptAfter84pt"/>
          </w:pPr>
          <w:r>
            <w:rPr>
              <w:noProof/>
            </w:rPr>
            <w:drawing>
              <wp:anchor distT="0" distB="0" distL="114300" distR="114300" simplePos="0" relativeHeight="251658240" behindDoc="1" locked="0" layoutInCell="1" allowOverlap="1" wp14:anchorId="50AE2475" wp14:editId="5DE37BC9">
                <wp:simplePos x="0" y="0"/>
                <wp:positionH relativeFrom="column">
                  <wp:posOffset>-539750</wp:posOffset>
                </wp:positionH>
                <wp:positionV relativeFrom="page">
                  <wp:posOffset>6400800</wp:posOffset>
                </wp:positionV>
                <wp:extent cx="7558742" cy="3898822"/>
                <wp:effectExtent l="0" t="0" r="0" b="635"/>
                <wp:wrapNone/>
                <wp:docPr id="118477900"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7900" name="Picture 16">
                          <a:extLst>
                            <a:ext uri="{C183D7F6-B498-43B3-948B-1728B52AA6E4}">
                              <adec:decorative xmlns:adec="http://schemas.microsoft.com/office/drawing/2017/decorative" val="1"/>
                            </a:ext>
                          </a:extLst>
                        </pic:cNvPr>
                        <pic:cNvPicPr/>
                      </pic:nvPicPr>
                      <pic:blipFill rotWithShape="1">
                        <a:blip r:embed="rId11" cstate="print">
                          <a:extLst>
                            <a:ext uri="{28A0092B-C50C-407E-A947-70E740481C1C}">
                              <a14:useLocalDpi xmlns:a14="http://schemas.microsoft.com/office/drawing/2010/main" val="0"/>
                            </a:ext>
                          </a:extLst>
                        </a:blip>
                        <a:srcRect b="8931"/>
                        <a:stretch>
                          <a:fillRect/>
                        </a:stretch>
                      </pic:blipFill>
                      <pic:spPr bwMode="auto">
                        <a:xfrm>
                          <a:off x="0" y="0"/>
                          <a:ext cx="7559487" cy="38992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EEF2945" wp14:editId="66942F32">
                <wp:extent cx="2372400" cy="316800"/>
                <wp:effectExtent l="0" t="0" r="0" b="1270"/>
                <wp:docPr id="1085690066" name="Picture 12" descr="VIDA Health, Victorian Infrastructure Delivery Authority, Victoria State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90066" name="Picture 12" descr="VIDA Health, Victorian Infrastructure Delivery Authority, Victoria State Government logo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2400" cy="316800"/>
                        </a:xfrm>
                        <a:prstGeom prst="rect">
                          <a:avLst/>
                        </a:prstGeom>
                      </pic:spPr>
                    </pic:pic>
                  </a:graphicData>
                </a:graphic>
              </wp:inline>
            </w:drawing>
          </w:r>
        </w:p>
        <w:p w14:paraId="119D2F4B" w14:textId="384109D9" w:rsidR="00600F31" w:rsidRPr="00600F31" w:rsidRDefault="00600F31" w:rsidP="00600F31">
          <w:pPr>
            <w:pStyle w:val="Cover2-Date"/>
            <w:ind w:left="-284" w:firstLine="284"/>
          </w:pPr>
        </w:p>
        <w:sdt>
          <w:sdtPr>
            <w:id w:val="-1042204521"/>
            <w:placeholder>
              <w:docPart w:val="245C65CE100844ACA0BF0542D40C2F4D"/>
            </w:placeholder>
            <w15:dataBinding w:prefixMappings="xmlns:ns0='http://VIDA_XML.htm' " w:xpath="/ns0:VIDA_XMLNode[1]/ns0:CoverTitle[1]" w:storeItemID="{DE7F92AD-85CC-4E91-9F91-012788F7380E}"/>
          </w:sdtPr>
          <w:sdtContent>
            <w:p w14:paraId="562C1208" w14:textId="2129F904" w:rsidR="00600F31" w:rsidRDefault="005810FF" w:rsidP="00600F31">
              <w:pPr>
                <w:pStyle w:val="Cover3-Title"/>
              </w:pPr>
              <w:r>
                <w:t xml:space="preserve">Mental Health </w:t>
              </w:r>
              <w:r w:rsidR="00BE435E">
                <w:t xml:space="preserve">and Alcohol and Other Drugs </w:t>
              </w:r>
              <w:r>
                <w:t>Capital Renewal Fund</w:t>
              </w:r>
            </w:p>
          </w:sdtContent>
        </w:sdt>
        <w:p w14:paraId="73BCA92D" w14:textId="2322D412" w:rsidR="00600F31" w:rsidRDefault="00000000" w:rsidP="00600F31">
          <w:pPr>
            <w:pStyle w:val="Cover4-Subtitle"/>
          </w:pPr>
          <w:sdt>
            <w:sdtPr>
              <w:id w:val="1541321693"/>
              <w:placeholder>
                <w:docPart w:val="9CB2556879F241A0B7F223ADB101A2A9"/>
              </w:placeholder>
              <w15:dataBinding w:prefixMappings="xmlns:ns0='http://VIDA_XML.htm' " w:xpath="/ns0:VIDA_XMLNode[1]/ns0:CoverSubtitle[1]" w:storeItemID="{DE7F92AD-85CC-4E91-9F91-012788F7380E}"/>
            </w:sdtPr>
            <w:sdtContent>
              <w:r w:rsidR="005810FF">
                <w:t>2026-27 Grant Guidelines</w:t>
              </w:r>
            </w:sdtContent>
          </w:sdt>
        </w:p>
        <w:p w14:paraId="27B30F3F" w14:textId="20E9C2B3" w:rsidR="00600F31" w:rsidRPr="00600F31" w:rsidRDefault="00600F31" w:rsidP="00600F31">
          <w:pPr>
            <w:pStyle w:val="Cover6-Docnumber"/>
          </w:pPr>
        </w:p>
        <w:p w14:paraId="1B5CACF2" w14:textId="7A0C1672" w:rsidR="00600F31" w:rsidRPr="00505292" w:rsidRDefault="00600F31" w:rsidP="00600F31"/>
        <w:p w14:paraId="27D5ABCA" w14:textId="77777777" w:rsidR="00600F31" w:rsidRDefault="00600F31" w:rsidP="00600F31">
          <w:pPr>
            <w:pStyle w:val="BodyText"/>
          </w:pPr>
        </w:p>
        <w:p w14:paraId="4B2C1C34" w14:textId="77777777" w:rsidR="00600F31" w:rsidRPr="00FD4224" w:rsidRDefault="00600F31" w:rsidP="00600F31">
          <w:pPr>
            <w:pStyle w:val="BodyText"/>
            <w:sectPr w:rsidR="00600F31" w:rsidRPr="00FD4224" w:rsidSect="00600F31">
              <w:headerReference w:type="even" r:id="rId13"/>
              <w:headerReference w:type="default" r:id="rId14"/>
              <w:footerReference w:type="even" r:id="rId15"/>
              <w:footerReference w:type="default" r:id="rId16"/>
              <w:headerReference w:type="first" r:id="rId17"/>
              <w:footerReference w:type="first" r:id="rId18"/>
              <w:pgSz w:w="11906" w:h="16838" w:code="9"/>
              <w:pgMar w:top="1008" w:right="1134" w:bottom="1134" w:left="850" w:header="454" w:footer="454" w:gutter="0"/>
              <w:pgNumType w:fmt="lowerRoman" w:start="0"/>
              <w:cols w:space="708"/>
              <w:titlePg/>
              <w:docGrid w:linePitch="360"/>
            </w:sectPr>
          </w:pPr>
        </w:p>
        <w:p w14:paraId="7642DD17" w14:textId="77777777" w:rsidR="00600F31" w:rsidRDefault="00600F31" w:rsidP="00600F31">
          <w:pPr>
            <w:spacing w:before="0" w:after="200" w:line="276" w:lineRule="auto"/>
          </w:pPr>
          <w:r>
            <w:br w:type="page"/>
          </w:r>
        </w:p>
        <w:p w14:paraId="2C7BD5B6" w14:textId="77777777" w:rsidR="008C0359" w:rsidRDefault="008C0359" w:rsidP="008C0359">
          <w:pPr>
            <w:pStyle w:val="DHHSaccessibilitypara"/>
            <w:rPr>
              <w:sz w:val="22"/>
              <w:szCs w:val="22"/>
            </w:rPr>
          </w:pPr>
        </w:p>
        <w:p w14:paraId="51443E07" w14:textId="2550EC09" w:rsidR="00BB11D4" w:rsidRPr="00BB11D4" w:rsidRDefault="00BB11D4" w:rsidP="004176FB">
          <w:pPr>
            <w:pStyle w:val="VHBAbody"/>
          </w:pPr>
          <w:r w:rsidRPr="00BB11D4">
            <w:t xml:space="preserve">To receive this publication in an accessible format, email the </w:t>
          </w:r>
          <w:hyperlink r:id="rId19" w:history="1">
            <w:r w:rsidRPr="00BB11D4">
              <w:rPr>
                <w:rStyle w:val="Hyperlink"/>
                <w:sz w:val="22"/>
              </w:rPr>
              <w:t xml:space="preserve">Mental Health </w:t>
            </w:r>
            <w:r w:rsidR="008B2F34">
              <w:rPr>
                <w:rStyle w:val="Hyperlink"/>
                <w:sz w:val="22"/>
              </w:rPr>
              <w:t>and Al</w:t>
            </w:r>
            <w:r w:rsidR="003433BA">
              <w:rPr>
                <w:rStyle w:val="Hyperlink"/>
                <w:sz w:val="22"/>
              </w:rPr>
              <w:t>cohol</w:t>
            </w:r>
            <w:r w:rsidR="008B2F34">
              <w:rPr>
                <w:rStyle w:val="Hyperlink"/>
                <w:sz w:val="22"/>
              </w:rPr>
              <w:t xml:space="preserve"> and Other Drugs </w:t>
            </w:r>
            <w:r w:rsidRPr="00BB11D4">
              <w:rPr>
                <w:rStyle w:val="Hyperlink"/>
                <w:sz w:val="22"/>
              </w:rPr>
              <w:t xml:space="preserve">Capital Renewal Fund </w:t>
            </w:r>
          </w:hyperlink>
          <w:r w:rsidRPr="00BB11D4">
            <w:t>at mentalhealthprograms.vhba@vida.vic.gov.au</w:t>
          </w:r>
        </w:p>
        <w:p w14:paraId="420C6424" w14:textId="77777777" w:rsidR="00BB11D4" w:rsidRPr="00C31117" w:rsidRDefault="00BB11D4" w:rsidP="004176FB">
          <w:pPr>
            <w:pStyle w:val="VHBAbody"/>
          </w:pPr>
          <w:r w:rsidRPr="00C31117">
            <w:t>Authorised and published by the Victorian Government, 1 Treasury Place, Melbourne.</w:t>
          </w:r>
        </w:p>
        <w:p w14:paraId="706A8B7F" w14:textId="71B55AD8" w:rsidR="00BB11D4" w:rsidRPr="00C31117" w:rsidRDefault="00BB11D4" w:rsidP="004176FB">
          <w:pPr>
            <w:pStyle w:val="VHBAbody"/>
          </w:pPr>
          <w:r w:rsidRPr="00C31117">
            <w:t xml:space="preserve">© State of Victoria, Australia, </w:t>
          </w:r>
          <w:r>
            <w:t xml:space="preserve">Victorian Health Building Authority, </w:t>
          </w:r>
          <w:r w:rsidR="006B141F">
            <w:t>September</w:t>
          </w:r>
          <w:r w:rsidR="008C0359">
            <w:t xml:space="preserve"> 2026</w:t>
          </w:r>
        </w:p>
        <w:p w14:paraId="5874EFF8" w14:textId="42767FD9" w:rsidR="00BB11D4" w:rsidRDefault="00BB11D4" w:rsidP="004176FB">
          <w:pPr>
            <w:pStyle w:val="VHBAbody"/>
            <w:rPr>
              <w:rStyle w:val="Templateinstructions"/>
            </w:rPr>
          </w:pPr>
          <w:r w:rsidRPr="00B0090D">
            <w:t xml:space="preserve">Available on the </w:t>
          </w:r>
          <w:hyperlink r:id="rId20" w:history="1">
            <w:r w:rsidRPr="00B0090D">
              <w:rPr>
                <w:rStyle w:val="Hyperlink"/>
              </w:rPr>
              <w:t>Victorian Health Building Authority website</w:t>
            </w:r>
          </w:hyperlink>
          <w:r w:rsidRPr="00B0090D">
            <w:t xml:space="preserve"> </w:t>
          </w:r>
          <w:r w:rsidRPr="00985E43">
            <w:t>at &lt;https://www.vhba.vic.gov.au&gt;</w:t>
          </w:r>
          <w:r w:rsidRPr="576D4CE6">
            <w:rPr>
              <w:color w:val="000000" w:themeColor="text1"/>
            </w:rPr>
            <w:t xml:space="preserve"> </w:t>
          </w:r>
          <w:r>
            <w:rPr>
              <w:color w:val="000000" w:themeColor="text1"/>
            </w:rPr>
            <w:t xml:space="preserve"> </w:t>
          </w:r>
          <w:r>
            <w:rPr>
              <w:rStyle w:val="Templateinstructions"/>
            </w:rPr>
            <w:br w:type="page"/>
          </w:r>
        </w:p>
        <w:p w14:paraId="39FDFD8F" w14:textId="5D4FC63D" w:rsidR="00600F31" w:rsidRPr="009C3BB4" w:rsidRDefault="00000000" w:rsidP="00600F31">
          <w:pPr>
            <w:pStyle w:val="BodyText"/>
          </w:pPr>
        </w:p>
      </w:sdtContent>
    </w:sdt>
    <w:sdt>
      <w:sdtPr>
        <w:rPr>
          <w:rFonts w:asciiTheme="minorHAnsi" w:eastAsiaTheme="minorEastAsia" w:hAnsiTheme="minorHAnsi" w:cstheme="minorBidi"/>
          <w:b w:val="0"/>
          <w:bCs w:val="0"/>
          <w:color w:val="auto"/>
          <w:sz w:val="22"/>
          <w:szCs w:val="22"/>
        </w:rPr>
        <w:id w:val="-600416932"/>
        <w:docPartObj>
          <w:docPartGallery w:val="Table of Contents"/>
          <w:docPartUnique/>
        </w:docPartObj>
      </w:sdtPr>
      <w:sdtEndPr>
        <w:rPr>
          <w:sz w:val="20"/>
          <w:szCs w:val="20"/>
        </w:rPr>
      </w:sdtEndPr>
      <w:sdtContent>
        <w:p w14:paraId="5FF51AE8" w14:textId="77777777" w:rsidR="00600F31" w:rsidRPr="0056743B" w:rsidRDefault="00600F31" w:rsidP="00600F31">
          <w:pPr>
            <w:pStyle w:val="TOCHeading"/>
          </w:pPr>
          <w:r w:rsidRPr="0056743B">
            <w:t>Table of Contents</w:t>
          </w:r>
        </w:p>
        <w:p w14:paraId="0F0EF6BC" w14:textId="17FD7ED4" w:rsidR="00321877" w:rsidRDefault="00600F31">
          <w:pPr>
            <w:pStyle w:val="TOC1"/>
            <w:rPr>
              <w:rFonts w:eastAsiaTheme="minorEastAsia"/>
              <w:b w:val="0"/>
              <w:kern w:val="2"/>
              <w:sz w:val="24"/>
              <w:szCs w:val="24"/>
              <w:lang w:eastAsia="en-AU"/>
              <w14:ligatures w14:val="standardContextual"/>
            </w:rPr>
          </w:pPr>
          <w:r>
            <w:fldChar w:fldCharType="begin"/>
          </w:r>
          <w:r>
            <w:instrText xml:space="preserve"> TOC \o "1-3" \h \z \u \t "Heading 7,1,Heading 8,2,Heading 9,3" </w:instrText>
          </w:r>
          <w:r>
            <w:fldChar w:fldCharType="separate"/>
          </w:r>
          <w:hyperlink w:anchor="_Toc229480450" w:history="1">
            <w:r w:rsidR="00321877" w:rsidRPr="003760EF">
              <w:rPr>
                <w:rStyle w:val="Hyperlink"/>
              </w:rPr>
              <w:t>1</w:t>
            </w:r>
            <w:r w:rsidR="00321877">
              <w:rPr>
                <w:rFonts w:eastAsiaTheme="minorEastAsia"/>
                <w:b w:val="0"/>
                <w:kern w:val="2"/>
                <w:sz w:val="24"/>
                <w:szCs w:val="24"/>
                <w:lang w:eastAsia="en-AU"/>
                <w14:ligatures w14:val="standardContextual"/>
              </w:rPr>
              <w:tab/>
            </w:r>
            <w:r w:rsidR="00321877" w:rsidRPr="003760EF">
              <w:rPr>
                <w:rStyle w:val="Hyperlink"/>
              </w:rPr>
              <w:t>Application link</w:t>
            </w:r>
            <w:r w:rsidR="00321877">
              <w:rPr>
                <w:webHidden/>
              </w:rPr>
              <w:tab/>
            </w:r>
            <w:r w:rsidR="00321877">
              <w:rPr>
                <w:webHidden/>
              </w:rPr>
              <w:fldChar w:fldCharType="begin"/>
            </w:r>
            <w:r w:rsidR="00321877">
              <w:rPr>
                <w:webHidden/>
              </w:rPr>
              <w:instrText xml:space="preserve"> PAGEREF _Toc229480450 \h </w:instrText>
            </w:r>
            <w:r w:rsidR="00321877">
              <w:rPr>
                <w:webHidden/>
              </w:rPr>
            </w:r>
            <w:r w:rsidR="00321877">
              <w:rPr>
                <w:webHidden/>
              </w:rPr>
              <w:fldChar w:fldCharType="separate"/>
            </w:r>
            <w:r w:rsidR="00321877">
              <w:rPr>
                <w:webHidden/>
              </w:rPr>
              <w:t>5</w:t>
            </w:r>
            <w:r w:rsidR="00321877">
              <w:rPr>
                <w:webHidden/>
              </w:rPr>
              <w:fldChar w:fldCharType="end"/>
            </w:r>
          </w:hyperlink>
        </w:p>
        <w:p w14:paraId="4C1C317C" w14:textId="1452E05C" w:rsidR="00321877" w:rsidRDefault="00321877">
          <w:pPr>
            <w:pStyle w:val="TOC1"/>
            <w:rPr>
              <w:rFonts w:eastAsiaTheme="minorEastAsia"/>
              <w:b w:val="0"/>
              <w:kern w:val="2"/>
              <w:sz w:val="24"/>
              <w:szCs w:val="24"/>
              <w:lang w:eastAsia="en-AU"/>
              <w14:ligatures w14:val="standardContextual"/>
            </w:rPr>
          </w:pPr>
          <w:hyperlink w:anchor="_Toc229480451" w:history="1">
            <w:r w:rsidRPr="003760EF">
              <w:rPr>
                <w:rStyle w:val="Hyperlink"/>
              </w:rPr>
              <w:t>2</w:t>
            </w:r>
            <w:r>
              <w:rPr>
                <w:rFonts w:eastAsiaTheme="minorEastAsia"/>
                <w:b w:val="0"/>
                <w:kern w:val="2"/>
                <w:sz w:val="24"/>
                <w:szCs w:val="24"/>
                <w:lang w:eastAsia="en-AU"/>
                <w14:ligatures w14:val="standardContextual"/>
              </w:rPr>
              <w:tab/>
            </w:r>
            <w:r w:rsidRPr="003760EF">
              <w:rPr>
                <w:rStyle w:val="Hyperlink"/>
              </w:rPr>
              <w:t>Timeline</w:t>
            </w:r>
            <w:r>
              <w:rPr>
                <w:webHidden/>
              </w:rPr>
              <w:tab/>
            </w:r>
            <w:r>
              <w:rPr>
                <w:webHidden/>
              </w:rPr>
              <w:fldChar w:fldCharType="begin"/>
            </w:r>
            <w:r>
              <w:rPr>
                <w:webHidden/>
              </w:rPr>
              <w:instrText xml:space="preserve"> PAGEREF _Toc229480451 \h </w:instrText>
            </w:r>
            <w:r>
              <w:rPr>
                <w:webHidden/>
              </w:rPr>
            </w:r>
            <w:r>
              <w:rPr>
                <w:webHidden/>
              </w:rPr>
              <w:fldChar w:fldCharType="separate"/>
            </w:r>
            <w:r>
              <w:rPr>
                <w:webHidden/>
              </w:rPr>
              <w:t>5</w:t>
            </w:r>
            <w:r>
              <w:rPr>
                <w:webHidden/>
              </w:rPr>
              <w:fldChar w:fldCharType="end"/>
            </w:r>
          </w:hyperlink>
        </w:p>
        <w:p w14:paraId="70A33BCF" w14:textId="2782AB66" w:rsidR="00321877" w:rsidRDefault="00321877">
          <w:pPr>
            <w:pStyle w:val="TOC1"/>
            <w:rPr>
              <w:rFonts w:eastAsiaTheme="minorEastAsia"/>
              <w:b w:val="0"/>
              <w:kern w:val="2"/>
              <w:sz w:val="24"/>
              <w:szCs w:val="24"/>
              <w:lang w:eastAsia="en-AU"/>
              <w14:ligatures w14:val="standardContextual"/>
            </w:rPr>
          </w:pPr>
          <w:hyperlink w:anchor="_Toc229480452" w:history="1">
            <w:r w:rsidRPr="003760EF">
              <w:rPr>
                <w:rStyle w:val="Hyperlink"/>
              </w:rPr>
              <w:t>3</w:t>
            </w:r>
            <w:r>
              <w:rPr>
                <w:rFonts w:eastAsiaTheme="minorEastAsia"/>
                <w:b w:val="0"/>
                <w:kern w:val="2"/>
                <w:sz w:val="24"/>
                <w:szCs w:val="24"/>
                <w:lang w:eastAsia="en-AU"/>
                <w14:ligatures w14:val="standardContextual"/>
              </w:rPr>
              <w:tab/>
            </w:r>
            <w:r w:rsidRPr="003760EF">
              <w:rPr>
                <w:rStyle w:val="Hyperlink"/>
              </w:rPr>
              <w:t>Introduction</w:t>
            </w:r>
            <w:r>
              <w:rPr>
                <w:webHidden/>
              </w:rPr>
              <w:tab/>
            </w:r>
            <w:r>
              <w:rPr>
                <w:webHidden/>
              </w:rPr>
              <w:fldChar w:fldCharType="begin"/>
            </w:r>
            <w:r>
              <w:rPr>
                <w:webHidden/>
              </w:rPr>
              <w:instrText xml:space="preserve"> PAGEREF _Toc229480452 \h </w:instrText>
            </w:r>
            <w:r>
              <w:rPr>
                <w:webHidden/>
              </w:rPr>
            </w:r>
            <w:r>
              <w:rPr>
                <w:webHidden/>
              </w:rPr>
              <w:fldChar w:fldCharType="separate"/>
            </w:r>
            <w:r>
              <w:rPr>
                <w:webHidden/>
              </w:rPr>
              <w:t>5</w:t>
            </w:r>
            <w:r>
              <w:rPr>
                <w:webHidden/>
              </w:rPr>
              <w:fldChar w:fldCharType="end"/>
            </w:r>
          </w:hyperlink>
        </w:p>
        <w:p w14:paraId="413A6544" w14:textId="33480B81" w:rsidR="00321877" w:rsidRDefault="00321877">
          <w:pPr>
            <w:pStyle w:val="TOC1"/>
            <w:rPr>
              <w:rFonts w:eastAsiaTheme="minorEastAsia"/>
              <w:b w:val="0"/>
              <w:kern w:val="2"/>
              <w:sz w:val="24"/>
              <w:szCs w:val="24"/>
              <w:lang w:eastAsia="en-AU"/>
              <w14:ligatures w14:val="standardContextual"/>
            </w:rPr>
          </w:pPr>
          <w:hyperlink w:anchor="_Toc229480453" w:history="1">
            <w:r w:rsidRPr="003760EF">
              <w:rPr>
                <w:rStyle w:val="Hyperlink"/>
              </w:rPr>
              <w:t>4</w:t>
            </w:r>
            <w:r>
              <w:rPr>
                <w:rFonts w:eastAsiaTheme="minorEastAsia"/>
                <w:b w:val="0"/>
                <w:kern w:val="2"/>
                <w:sz w:val="24"/>
                <w:szCs w:val="24"/>
                <w:lang w:eastAsia="en-AU"/>
                <w14:ligatures w14:val="standardContextual"/>
              </w:rPr>
              <w:tab/>
            </w:r>
            <w:r w:rsidRPr="003760EF">
              <w:rPr>
                <w:rStyle w:val="Hyperlink"/>
              </w:rPr>
              <w:t>Program objectives</w:t>
            </w:r>
            <w:r>
              <w:rPr>
                <w:webHidden/>
              </w:rPr>
              <w:tab/>
            </w:r>
            <w:r>
              <w:rPr>
                <w:webHidden/>
              </w:rPr>
              <w:fldChar w:fldCharType="begin"/>
            </w:r>
            <w:r>
              <w:rPr>
                <w:webHidden/>
              </w:rPr>
              <w:instrText xml:space="preserve"> PAGEREF _Toc229480453 \h </w:instrText>
            </w:r>
            <w:r>
              <w:rPr>
                <w:webHidden/>
              </w:rPr>
            </w:r>
            <w:r>
              <w:rPr>
                <w:webHidden/>
              </w:rPr>
              <w:fldChar w:fldCharType="separate"/>
            </w:r>
            <w:r>
              <w:rPr>
                <w:webHidden/>
              </w:rPr>
              <w:t>6</w:t>
            </w:r>
            <w:r>
              <w:rPr>
                <w:webHidden/>
              </w:rPr>
              <w:fldChar w:fldCharType="end"/>
            </w:r>
          </w:hyperlink>
        </w:p>
        <w:p w14:paraId="784BBF49" w14:textId="63623AD2" w:rsidR="00321877" w:rsidRDefault="00321877">
          <w:pPr>
            <w:pStyle w:val="TOC1"/>
            <w:rPr>
              <w:rFonts w:eastAsiaTheme="minorEastAsia"/>
              <w:b w:val="0"/>
              <w:kern w:val="2"/>
              <w:sz w:val="24"/>
              <w:szCs w:val="24"/>
              <w:lang w:eastAsia="en-AU"/>
              <w14:ligatures w14:val="standardContextual"/>
            </w:rPr>
          </w:pPr>
          <w:hyperlink w:anchor="_Toc229480454" w:history="1">
            <w:r w:rsidRPr="003760EF">
              <w:rPr>
                <w:rStyle w:val="Hyperlink"/>
              </w:rPr>
              <w:t>5</w:t>
            </w:r>
            <w:r>
              <w:rPr>
                <w:rFonts w:eastAsiaTheme="minorEastAsia"/>
                <w:b w:val="0"/>
                <w:kern w:val="2"/>
                <w:sz w:val="24"/>
                <w:szCs w:val="24"/>
                <w:lang w:eastAsia="en-AU"/>
                <w14:ligatures w14:val="standardContextual"/>
              </w:rPr>
              <w:tab/>
            </w:r>
            <w:r w:rsidRPr="003760EF">
              <w:rPr>
                <w:rStyle w:val="Hyperlink"/>
              </w:rPr>
              <w:t>Program design</w:t>
            </w:r>
            <w:r>
              <w:rPr>
                <w:webHidden/>
              </w:rPr>
              <w:tab/>
            </w:r>
            <w:r>
              <w:rPr>
                <w:webHidden/>
              </w:rPr>
              <w:fldChar w:fldCharType="begin"/>
            </w:r>
            <w:r>
              <w:rPr>
                <w:webHidden/>
              </w:rPr>
              <w:instrText xml:space="preserve"> PAGEREF _Toc229480454 \h </w:instrText>
            </w:r>
            <w:r>
              <w:rPr>
                <w:webHidden/>
              </w:rPr>
            </w:r>
            <w:r>
              <w:rPr>
                <w:webHidden/>
              </w:rPr>
              <w:fldChar w:fldCharType="separate"/>
            </w:r>
            <w:r>
              <w:rPr>
                <w:webHidden/>
              </w:rPr>
              <w:t>6</w:t>
            </w:r>
            <w:r>
              <w:rPr>
                <w:webHidden/>
              </w:rPr>
              <w:fldChar w:fldCharType="end"/>
            </w:r>
          </w:hyperlink>
        </w:p>
        <w:p w14:paraId="0CF64EB5" w14:textId="66735C2B" w:rsidR="00321877" w:rsidRDefault="00321877">
          <w:pPr>
            <w:pStyle w:val="TOC1"/>
            <w:rPr>
              <w:rFonts w:eastAsiaTheme="minorEastAsia"/>
              <w:b w:val="0"/>
              <w:kern w:val="2"/>
              <w:sz w:val="24"/>
              <w:szCs w:val="24"/>
              <w:lang w:eastAsia="en-AU"/>
              <w14:ligatures w14:val="standardContextual"/>
            </w:rPr>
          </w:pPr>
          <w:hyperlink w:anchor="_Toc229480455" w:history="1">
            <w:r w:rsidRPr="003760EF">
              <w:rPr>
                <w:rStyle w:val="Hyperlink"/>
              </w:rPr>
              <w:t>6</w:t>
            </w:r>
            <w:r>
              <w:rPr>
                <w:rFonts w:eastAsiaTheme="minorEastAsia"/>
                <w:b w:val="0"/>
                <w:kern w:val="2"/>
                <w:sz w:val="24"/>
                <w:szCs w:val="24"/>
                <w:lang w:eastAsia="en-AU"/>
                <w14:ligatures w14:val="standardContextual"/>
              </w:rPr>
              <w:tab/>
            </w:r>
            <w:r w:rsidRPr="003760EF">
              <w:rPr>
                <w:rStyle w:val="Hyperlink"/>
              </w:rPr>
              <w:t>Asset management requirements</w:t>
            </w:r>
            <w:r>
              <w:rPr>
                <w:webHidden/>
              </w:rPr>
              <w:tab/>
            </w:r>
            <w:r>
              <w:rPr>
                <w:webHidden/>
              </w:rPr>
              <w:fldChar w:fldCharType="begin"/>
            </w:r>
            <w:r>
              <w:rPr>
                <w:webHidden/>
              </w:rPr>
              <w:instrText xml:space="preserve"> PAGEREF _Toc229480455 \h </w:instrText>
            </w:r>
            <w:r>
              <w:rPr>
                <w:webHidden/>
              </w:rPr>
            </w:r>
            <w:r>
              <w:rPr>
                <w:webHidden/>
              </w:rPr>
              <w:fldChar w:fldCharType="separate"/>
            </w:r>
            <w:r>
              <w:rPr>
                <w:webHidden/>
              </w:rPr>
              <w:t>7</w:t>
            </w:r>
            <w:r>
              <w:rPr>
                <w:webHidden/>
              </w:rPr>
              <w:fldChar w:fldCharType="end"/>
            </w:r>
          </w:hyperlink>
        </w:p>
        <w:p w14:paraId="60361A8B" w14:textId="110F1585" w:rsidR="00321877" w:rsidRDefault="00321877">
          <w:pPr>
            <w:pStyle w:val="TOC1"/>
            <w:rPr>
              <w:rFonts w:eastAsiaTheme="minorEastAsia"/>
              <w:b w:val="0"/>
              <w:kern w:val="2"/>
              <w:sz w:val="24"/>
              <w:szCs w:val="24"/>
              <w:lang w:eastAsia="en-AU"/>
              <w14:ligatures w14:val="standardContextual"/>
            </w:rPr>
          </w:pPr>
          <w:hyperlink w:anchor="_Toc229480456" w:history="1">
            <w:r w:rsidRPr="003760EF">
              <w:rPr>
                <w:rStyle w:val="Hyperlink"/>
              </w:rPr>
              <w:t>7</w:t>
            </w:r>
            <w:r>
              <w:rPr>
                <w:rFonts w:eastAsiaTheme="minorEastAsia"/>
                <w:b w:val="0"/>
                <w:kern w:val="2"/>
                <w:sz w:val="24"/>
                <w:szCs w:val="24"/>
                <w:lang w:eastAsia="en-AU"/>
                <w14:ligatures w14:val="standardContextual"/>
              </w:rPr>
              <w:tab/>
            </w:r>
            <w:r w:rsidRPr="003760EF">
              <w:rPr>
                <w:rStyle w:val="Hyperlink"/>
              </w:rPr>
              <w:t>General eligibility criteria</w:t>
            </w:r>
            <w:r>
              <w:rPr>
                <w:webHidden/>
              </w:rPr>
              <w:tab/>
            </w:r>
            <w:r>
              <w:rPr>
                <w:webHidden/>
              </w:rPr>
              <w:fldChar w:fldCharType="begin"/>
            </w:r>
            <w:r>
              <w:rPr>
                <w:webHidden/>
              </w:rPr>
              <w:instrText xml:space="preserve"> PAGEREF _Toc229480456 \h </w:instrText>
            </w:r>
            <w:r>
              <w:rPr>
                <w:webHidden/>
              </w:rPr>
            </w:r>
            <w:r>
              <w:rPr>
                <w:webHidden/>
              </w:rPr>
              <w:fldChar w:fldCharType="separate"/>
            </w:r>
            <w:r>
              <w:rPr>
                <w:webHidden/>
              </w:rPr>
              <w:t>7</w:t>
            </w:r>
            <w:r>
              <w:rPr>
                <w:webHidden/>
              </w:rPr>
              <w:fldChar w:fldCharType="end"/>
            </w:r>
          </w:hyperlink>
        </w:p>
        <w:p w14:paraId="16A52775" w14:textId="029A1C86" w:rsidR="00321877" w:rsidRDefault="00321877">
          <w:pPr>
            <w:pStyle w:val="TOC1"/>
            <w:rPr>
              <w:rFonts w:eastAsiaTheme="minorEastAsia"/>
              <w:b w:val="0"/>
              <w:kern w:val="2"/>
              <w:sz w:val="24"/>
              <w:szCs w:val="24"/>
              <w:lang w:eastAsia="en-AU"/>
              <w14:ligatures w14:val="standardContextual"/>
            </w:rPr>
          </w:pPr>
          <w:hyperlink w:anchor="_Toc229480457" w:history="1">
            <w:r w:rsidRPr="003760EF">
              <w:rPr>
                <w:rStyle w:val="Hyperlink"/>
              </w:rPr>
              <w:t>8</w:t>
            </w:r>
            <w:r>
              <w:rPr>
                <w:rFonts w:eastAsiaTheme="minorEastAsia"/>
                <w:b w:val="0"/>
                <w:kern w:val="2"/>
                <w:sz w:val="24"/>
                <w:szCs w:val="24"/>
                <w:lang w:eastAsia="en-AU"/>
                <w14:ligatures w14:val="standardContextual"/>
              </w:rPr>
              <w:tab/>
            </w:r>
            <w:r w:rsidRPr="003760EF">
              <w:rPr>
                <w:rStyle w:val="Hyperlink"/>
              </w:rPr>
              <w:t>For eligible agencies</w:t>
            </w:r>
            <w:r>
              <w:rPr>
                <w:webHidden/>
              </w:rPr>
              <w:tab/>
            </w:r>
            <w:r>
              <w:rPr>
                <w:webHidden/>
              </w:rPr>
              <w:fldChar w:fldCharType="begin"/>
            </w:r>
            <w:r>
              <w:rPr>
                <w:webHidden/>
              </w:rPr>
              <w:instrText xml:space="preserve"> PAGEREF _Toc229480457 \h </w:instrText>
            </w:r>
            <w:r>
              <w:rPr>
                <w:webHidden/>
              </w:rPr>
            </w:r>
            <w:r>
              <w:rPr>
                <w:webHidden/>
              </w:rPr>
              <w:fldChar w:fldCharType="separate"/>
            </w:r>
            <w:r>
              <w:rPr>
                <w:webHidden/>
              </w:rPr>
              <w:t>7</w:t>
            </w:r>
            <w:r>
              <w:rPr>
                <w:webHidden/>
              </w:rPr>
              <w:fldChar w:fldCharType="end"/>
            </w:r>
          </w:hyperlink>
        </w:p>
        <w:p w14:paraId="58E768A0" w14:textId="074C4BBF" w:rsidR="00321877" w:rsidRDefault="00321877">
          <w:pPr>
            <w:pStyle w:val="TOC2"/>
            <w:rPr>
              <w:rFonts w:eastAsiaTheme="minorEastAsia"/>
              <w:kern w:val="2"/>
              <w:sz w:val="24"/>
              <w:szCs w:val="24"/>
              <w:lang w:eastAsia="en-AU"/>
              <w14:ligatures w14:val="standardContextual"/>
            </w:rPr>
          </w:pPr>
          <w:hyperlink w:anchor="_Toc229480458" w:history="1">
            <w:r w:rsidRPr="003760EF">
              <w:rPr>
                <w:rStyle w:val="Hyperlink"/>
              </w:rPr>
              <w:t>8.1</w:t>
            </w:r>
            <w:r>
              <w:rPr>
                <w:rFonts w:eastAsiaTheme="minorEastAsia"/>
                <w:kern w:val="2"/>
                <w:sz w:val="24"/>
                <w:szCs w:val="24"/>
                <w:lang w:eastAsia="en-AU"/>
                <w14:ligatures w14:val="standardContextual"/>
              </w:rPr>
              <w:tab/>
            </w:r>
            <w:r w:rsidRPr="003760EF">
              <w:rPr>
                <w:rStyle w:val="Hyperlink"/>
              </w:rPr>
              <w:t>Consumer and healthcare worker safety</w:t>
            </w:r>
            <w:r>
              <w:rPr>
                <w:webHidden/>
              </w:rPr>
              <w:tab/>
            </w:r>
            <w:r>
              <w:rPr>
                <w:webHidden/>
              </w:rPr>
              <w:fldChar w:fldCharType="begin"/>
            </w:r>
            <w:r>
              <w:rPr>
                <w:webHidden/>
              </w:rPr>
              <w:instrText xml:space="preserve"> PAGEREF _Toc229480458 \h </w:instrText>
            </w:r>
            <w:r>
              <w:rPr>
                <w:webHidden/>
              </w:rPr>
            </w:r>
            <w:r>
              <w:rPr>
                <w:webHidden/>
              </w:rPr>
              <w:fldChar w:fldCharType="separate"/>
            </w:r>
            <w:r>
              <w:rPr>
                <w:webHidden/>
              </w:rPr>
              <w:t>8</w:t>
            </w:r>
            <w:r>
              <w:rPr>
                <w:webHidden/>
              </w:rPr>
              <w:fldChar w:fldCharType="end"/>
            </w:r>
          </w:hyperlink>
        </w:p>
        <w:p w14:paraId="40A5BA03" w14:textId="1F7193A6" w:rsidR="00321877" w:rsidRDefault="00321877">
          <w:pPr>
            <w:pStyle w:val="TOC2"/>
            <w:rPr>
              <w:rFonts w:eastAsiaTheme="minorEastAsia"/>
              <w:kern w:val="2"/>
              <w:sz w:val="24"/>
              <w:szCs w:val="24"/>
              <w:lang w:eastAsia="en-AU"/>
              <w14:ligatures w14:val="standardContextual"/>
            </w:rPr>
          </w:pPr>
          <w:hyperlink w:anchor="_Toc229480459" w:history="1">
            <w:r w:rsidRPr="003760EF">
              <w:rPr>
                <w:rStyle w:val="Hyperlink"/>
              </w:rPr>
              <w:t>8.2</w:t>
            </w:r>
            <w:r>
              <w:rPr>
                <w:rFonts w:eastAsiaTheme="minorEastAsia"/>
                <w:kern w:val="2"/>
                <w:sz w:val="24"/>
                <w:szCs w:val="24"/>
                <w:lang w:eastAsia="en-AU"/>
                <w14:ligatures w14:val="standardContextual"/>
              </w:rPr>
              <w:tab/>
            </w:r>
            <w:r w:rsidRPr="003760EF">
              <w:rPr>
                <w:rStyle w:val="Hyperlink"/>
              </w:rPr>
              <w:t>Construction works</w:t>
            </w:r>
            <w:r>
              <w:rPr>
                <w:webHidden/>
              </w:rPr>
              <w:tab/>
            </w:r>
            <w:r>
              <w:rPr>
                <w:webHidden/>
              </w:rPr>
              <w:fldChar w:fldCharType="begin"/>
            </w:r>
            <w:r>
              <w:rPr>
                <w:webHidden/>
              </w:rPr>
              <w:instrText xml:space="preserve"> PAGEREF _Toc229480459 \h </w:instrText>
            </w:r>
            <w:r>
              <w:rPr>
                <w:webHidden/>
              </w:rPr>
            </w:r>
            <w:r>
              <w:rPr>
                <w:webHidden/>
              </w:rPr>
              <w:fldChar w:fldCharType="separate"/>
            </w:r>
            <w:r>
              <w:rPr>
                <w:webHidden/>
              </w:rPr>
              <w:t>8</w:t>
            </w:r>
            <w:r>
              <w:rPr>
                <w:webHidden/>
              </w:rPr>
              <w:fldChar w:fldCharType="end"/>
            </w:r>
          </w:hyperlink>
        </w:p>
        <w:p w14:paraId="30DDD08B" w14:textId="43CC4B84" w:rsidR="00321877" w:rsidRDefault="00321877">
          <w:pPr>
            <w:pStyle w:val="TOC1"/>
            <w:rPr>
              <w:rFonts w:eastAsiaTheme="minorEastAsia"/>
              <w:b w:val="0"/>
              <w:kern w:val="2"/>
              <w:sz w:val="24"/>
              <w:szCs w:val="24"/>
              <w:lang w:eastAsia="en-AU"/>
              <w14:ligatures w14:val="standardContextual"/>
            </w:rPr>
          </w:pPr>
          <w:hyperlink w:anchor="_Toc229480460" w:history="1">
            <w:r w:rsidRPr="003760EF">
              <w:rPr>
                <w:rStyle w:val="Hyperlink"/>
              </w:rPr>
              <w:t>9</w:t>
            </w:r>
            <w:r>
              <w:rPr>
                <w:rFonts w:eastAsiaTheme="minorEastAsia"/>
                <w:b w:val="0"/>
                <w:kern w:val="2"/>
                <w:sz w:val="24"/>
                <w:szCs w:val="24"/>
                <w:lang w:eastAsia="en-AU"/>
                <w14:ligatures w14:val="standardContextual"/>
              </w:rPr>
              <w:tab/>
            </w:r>
            <w:r w:rsidRPr="003760EF">
              <w:rPr>
                <w:rStyle w:val="Hyperlink"/>
              </w:rPr>
              <w:t>Ineligible and excluded items</w:t>
            </w:r>
            <w:r>
              <w:rPr>
                <w:webHidden/>
              </w:rPr>
              <w:tab/>
            </w:r>
            <w:r>
              <w:rPr>
                <w:webHidden/>
              </w:rPr>
              <w:fldChar w:fldCharType="begin"/>
            </w:r>
            <w:r>
              <w:rPr>
                <w:webHidden/>
              </w:rPr>
              <w:instrText xml:space="preserve"> PAGEREF _Toc229480460 \h </w:instrText>
            </w:r>
            <w:r>
              <w:rPr>
                <w:webHidden/>
              </w:rPr>
            </w:r>
            <w:r>
              <w:rPr>
                <w:webHidden/>
              </w:rPr>
              <w:fldChar w:fldCharType="separate"/>
            </w:r>
            <w:r>
              <w:rPr>
                <w:webHidden/>
              </w:rPr>
              <w:t>8</w:t>
            </w:r>
            <w:r>
              <w:rPr>
                <w:webHidden/>
              </w:rPr>
              <w:fldChar w:fldCharType="end"/>
            </w:r>
          </w:hyperlink>
        </w:p>
        <w:p w14:paraId="48963AF7" w14:textId="51D41BDE" w:rsidR="00321877" w:rsidRDefault="00321877">
          <w:pPr>
            <w:pStyle w:val="TOC1"/>
            <w:rPr>
              <w:rFonts w:eastAsiaTheme="minorEastAsia"/>
              <w:b w:val="0"/>
              <w:kern w:val="2"/>
              <w:sz w:val="24"/>
              <w:szCs w:val="24"/>
              <w:lang w:eastAsia="en-AU"/>
              <w14:ligatures w14:val="standardContextual"/>
            </w:rPr>
          </w:pPr>
          <w:hyperlink w:anchor="_Toc229480461" w:history="1">
            <w:r w:rsidRPr="003760EF">
              <w:rPr>
                <w:rStyle w:val="Hyperlink"/>
              </w:rPr>
              <w:t>10</w:t>
            </w:r>
            <w:r>
              <w:rPr>
                <w:rFonts w:eastAsiaTheme="minorEastAsia"/>
                <w:b w:val="0"/>
                <w:kern w:val="2"/>
                <w:sz w:val="24"/>
                <w:szCs w:val="24"/>
                <w:lang w:eastAsia="en-AU"/>
                <w14:ligatures w14:val="standardContextual"/>
              </w:rPr>
              <w:tab/>
            </w:r>
            <w:r w:rsidRPr="003760EF">
              <w:rPr>
                <w:rStyle w:val="Hyperlink"/>
              </w:rPr>
              <w:t>Submission process</w:t>
            </w:r>
            <w:r>
              <w:rPr>
                <w:webHidden/>
              </w:rPr>
              <w:tab/>
            </w:r>
            <w:r>
              <w:rPr>
                <w:webHidden/>
              </w:rPr>
              <w:fldChar w:fldCharType="begin"/>
            </w:r>
            <w:r>
              <w:rPr>
                <w:webHidden/>
              </w:rPr>
              <w:instrText xml:space="preserve"> PAGEREF _Toc229480461 \h </w:instrText>
            </w:r>
            <w:r>
              <w:rPr>
                <w:webHidden/>
              </w:rPr>
            </w:r>
            <w:r>
              <w:rPr>
                <w:webHidden/>
              </w:rPr>
              <w:fldChar w:fldCharType="separate"/>
            </w:r>
            <w:r>
              <w:rPr>
                <w:webHidden/>
              </w:rPr>
              <w:t>9</w:t>
            </w:r>
            <w:r>
              <w:rPr>
                <w:webHidden/>
              </w:rPr>
              <w:fldChar w:fldCharType="end"/>
            </w:r>
          </w:hyperlink>
        </w:p>
        <w:p w14:paraId="4660E0BC" w14:textId="4E11F9FF" w:rsidR="00321877" w:rsidRDefault="00321877">
          <w:pPr>
            <w:pStyle w:val="TOC1"/>
            <w:rPr>
              <w:rFonts w:eastAsiaTheme="minorEastAsia"/>
              <w:b w:val="0"/>
              <w:kern w:val="2"/>
              <w:sz w:val="24"/>
              <w:szCs w:val="24"/>
              <w:lang w:eastAsia="en-AU"/>
              <w14:ligatures w14:val="standardContextual"/>
            </w:rPr>
          </w:pPr>
          <w:hyperlink w:anchor="_Toc229480462" w:history="1">
            <w:r w:rsidRPr="003760EF">
              <w:rPr>
                <w:rStyle w:val="Hyperlink"/>
              </w:rPr>
              <w:t>11</w:t>
            </w:r>
            <w:r>
              <w:rPr>
                <w:rFonts w:eastAsiaTheme="minorEastAsia"/>
                <w:b w:val="0"/>
                <w:kern w:val="2"/>
                <w:sz w:val="24"/>
                <w:szCs w:val="24"/>
                <w:lang w:eastAsia="en-AU"/>
                <w14:ligatures w14:val="standardContextual"/>
              </w:rPr>
              <w:tab/>
            </w:r>
            <w:r w:rsidRPr="003760EF">
              <w:rPr>
                <w:rStyle w:val="Hyperlink"/>
              </w:rPr>
              <w:t>Submission requirements</w:t>
            </w:r>
            <w:r>
              <w:rPr>
                <w:webHidden/>
              </w:rPr>
              <w:tab/>
            </w:r>
            <w:r>
              <w:rPr>
                <w:webHidden/>
              </w:rPr>
              <w:fldChar w:fldCharType="begin"/>
            </w:r>
            <w:r>
              <w:rPr>
                <w:webHidden/>
              </w:rPr>
              <w:instrText xml:space="preserve"> PAGEREF _Toc229480462 \h </w:instrText>
            </w:r>
            <w:r>
              <w:rPr>
                <w:webHidden/>
              </w:rPr>
            </w:r>
            <w:r>
              <w:rPr>
                <w:webHidden/>
              </w:rPr>
              <w:fldChar w:fldCharType="separate"/>
            </w:r>
            <w:r>
              <w:rPr>
                <w:webHidden/>
              </w:rPr>
              <w:t>9</w:t>
            </w:r>
            <w:r>
              <w:rPr>
                <w:webHidden/>
              </w:rPr>
              <w:fldChar w:fldCharType="end"/>
            </w:r>
          </w:hyperlink>
        </w:p>
        <w:p w14:paraId="0D9A5F52" w14:textId="6C0B47D0" w:rsidR="00321877" w:rsidRDefault="00321877">
          <w:pPr>
            <w:pStyle w:val="TOC2"/>
            <w:rPr>
              <w:rFonts w:eastAsiaTheme="minorEastAsia"/>
              <w:kern w:val="2"/>
              <w:sz w:val="24"/>
              <w:szCs w:val="24"/>
              <w:lang w:eastAsia="en-AU"/>
              <w14:ligatures w14:val="standardContextual"/>
            </w:rPr>
          </w:pPr>
          <w:hyperlink w:anchor="_Toc229480463" w:history="1">
            <w:r w:rsidRPr="003760EF">
              <w:rPr>
                <w:rStyle w:val="Hyperlink"/>
              </w:rPr>
              <w:t>11.1</w:t>
            </w:r>
            <w:r>
              <w:rPr>
                <w:rFonts w:eastAsiaTheme="minorEastAsia"/>
                <w:kern w:val="2"/>
                <w:sz w:val="24"/>
                <w:szCs w:val="24"/>
                <w:lang w:eastAsia="en-AU"/>
                <w14:ligatures w14:val="standardContextual"/>
              </w:rPr>
              <w:tab/>
            </w:r>
            <w:r w:rsidRPr="003760EF">
              <w:rPr>
                <w:rStyle w:val="Hyperlink"/>
              </w:rPr>
              <w:t>Consultation and advice</w:t>
            </w:r>
            <w:r>
              <w:rPr>
                <w:webHidden/>
              </w:rPr>
              <w:tab/>
            </w:r>
            <w:r>
              <w:rPr>
                <w:webHidden/>
              </w:rPr>
              <w:fldChar w:fldCharType="begin"/>
            </w:r>
            <w:r>
              <w:rPr>
                <w:webHidden/>
              </w:rPr>
              <w:instrText xml:space="preserve"> PAGEREF _Toc229480463 \h </w:instrText>
            </w:r>
            <w:r>
              <w:rPr>
                <w:webHidden/>
              </w:rPr>
            </w:r>
            <w:r>
              <w:rPr>
                <w:webHidden/>
              </w:rPr>
              <w:fldChar w:fldCharType="separate"/>
            </w:r>
            <w:r>
              <w:rPr>
                <w:webHidden/>
              </w:rPr>
              <w:t>10</w:t>
            </w:r>
            <w:r>
              <w:rPr>
                <w:webHidden/>
              </w:rPr>
              <w:fldChar w:fldCharType="end"/>
            </w:r>
          </w:hyperlink>
        </w:p>
        <w:p w14:paraId="76478A27" w14:textId="288A5E36" w:rsidR="00321877" w:rsidRDefault="00321877">
          <w:pPr>
            <w:pStyle w:val="TOC3"/>
            <w:rPr>
              <w:rFonts w:eastAsiaTheme="minorEastAsia"/>
              <w:kern w:val="2"/>
              <w:sz w:val="24"/>
              <w:szCs w:val="24"/>
              <w:lang w:eastAsia="en-AU"/>
              <w14:ligatures w14:val="standardContextual"/>
            </w:rPr>
          </w:pPr>
          <w:hyperlink w:anchor="_Toc229480464" w:history="1">
            <w:r w:rsidRPr="003760EF">
              <w:rPr>
                <w:rStyle w:val="Hyperlink"/>
                <w:rFonts w:eastAsia="SimHei"/>
                <w:lang w:eastAsia="zh-CN"/>
              </w:rPr>
              <w:t>11.1.1</w:t>
            </w:r>
            <w:r>
              <w:rPr>
                <w:rFonts w:eastAsiaTheme="minorEastAsia"/>
                <w:kern w:val="2"/>
                <w:sz w:val="24"/>
                <w:szCs w:val="24"/>
                <w:lang w:eastAsia="en-AU"/>
                <w14:ligatures w14:val="standardContextual"/>
              </w:rPr>
              <w:tab/>
            </w:r>
            <w:r w:rsidRPr="003760EF">
              <w:rPr>
                <w:rStyle w:val="Hyperlink"/>
              </w:rPr>
              <w:t>Design guides and technical references</w:t>
            </w:r>
            <w:r>
              <w:rPr>
                <w:webHidden/>
              </w:rPr>
              <w:tab/>
            </w:r>
            <w:r>
              <w:rPr>
                <w:webHidden/>
              </w:rPr>
              <w:fldChar w:fldCharType="begin"/>
            </w:r>
            <w:r>
              <w:rPr>
                <w:webHidden/>
              </w:rPr>
              <w:instrText xml:space="preserve"> PAGEREF _Toc229480464 \h </w:instrText>
            </w:r>
            <w:r>
              <w:rPr>
                <w:webHidden/>
              </w:rPr>
            </w:r>
            <w:r>
              <w:rPr>
                <w:webHidden/>
              </w:rPr>
              <w:fldChar w:fldCharType="separate"/>
            </w:r>
            <w:r>
              <w:rPr>
                <w:webHidden/>
              </w:rPr>
              <w:t>10</w:t>
            </w:r>
            <w:r>
              <w:rPr>
                <w:webHidden/>
              </w:rPr>
              <w:fldChar w:fldCharType="end"/>
            </w:r>
          </w:hyperlink>
        </w:p>
        <w:p w14:paraId="318BF14E" w14:textId="2AA69F65" w:rsidR="00321877" w:rsidRDefault="00321877">
          <w:pPr>
            <w:pStyle w:val="TOC1"/>
            <w:rPr>
              <w:rFonts w:eastAsiaTheme="minorEastAsia"/>
              <w:b w:val="0"/>
              <w:kern w:val="2"/>
              <w:sz w:val="24"/>
              <w:szCs w:val="24"/>
              <w:lang w:eastAsia="en-AU"/>
              <w14:ligatures w14:val="standardContextual"/>
            </w:rPr>
          </w:pPr>
          <w:hyperlink w:anchor="_Toc229480465" w:history="1">
            <w:r w:rsidRPr="003760EF">
              <w:rPr>
                <w:rStyle w:val="Hyperlink"/>
              </w:rPr>
              <w:t>12</w:t>
            </w:r>
            <w:r>
              <w:rPr>
                <w:rFonts w:eastAsiaTheme="minorEastAsia"/>
                <w:b w:val="0"/>
                <w:kern w:val="2"/>
                <w:sz w:val="24"/>
                <w:szCs w:val="24"/>
                <w:lang w:eastAsia="en-AU"/>
                <w14:ligatures w14:val="standardContextual"/>
              </w:rPr>
              <w:tab/>
            </w:r>
            <w:r w:rsidRPr="003760EF">
              <w:rPr>
                <w:rStyle w:val="Hyperlink"/>
              </w:rPr>
              <w:t>Assessment criteria</w:t>
            </w:r>
            <w:r>
              <w:rPr>
                <w:webHidden/>
              </w:rPr>
              <w:tab/>
            </w:r>
            <w:r>
              <w:rPr>
                <w:webHidden/>
              </w:rPr>
              <w:fldChar w:fldCharType="begin"/>
            </w:r>
            <w:r>
              <w:rPr>
                <w:webHidden/>
              </w:rPr>
              <w:instrText xml:space="preserve"> PAGEREF _Toc229480465 \h </w:instrText>
            </w:r>
            <w:r>
              <w:rPr>
                <w:webHidden/>
              </w:rPr>
            </w:r>
            <w:r>
              <w:rPr>
                <w:webHidden/>
              </w:rPr>
              <w:fldChar w:fldCharType="separate"/>
            </w:r>
            <w:r>
              <w:rPr>
                <w:webHidden/>
              </w:rPr>
              <w:t>10</w:t>
            </w:r>
            <w:r>
              <w:rPr>
                <w:webHidden/>
              </w:rPr>
              <w:fldChar w:fldCharType="end"/>
            </w:r>
          </w:hyperlink>
        </w:p>
        <w:p w14:paraId="60B50FFB" w14:textId="39E458DE" w:rsidR="00321877" w:rsidRDefault="00321877">
          <w:pPr>
            <w:pStyle w:val="TOC1"/>
            <w:rPr>
              <w:rFonts w:eastAsiaTheme="minorEastAsia"/>
              <w:b w:val="0"/>
              <w:kern w:val="2"/>
              <w:sz w:val="24"/>
              <w:szCs w:val="24"/>
              <w:lang w:eastAsia="en-AU"/>
              <w14:ligatures w14:val="standardContextual"/>
            </w:rPr>
          </w:pPr>
          <w:hyperlink w:anchor="_Toc229480466" w:history="1">
            <w:r w:rsidRPr="003760EF">
              <w:rPr>
                <w:rStyle w:val="Hyperlink"/>
              </w:rPr>
              <w:t>13</w:t>
            </w:r>
            <w:r>
              <w:rPr>
                <w:rFonts w:eastAsiaTheme="minorEastAsia"/>
                <w:b w:val="0"/>
                <w:kern w:val="2"/>
                <w:sz w:val="24"/>
                <w:szCs w:val="24"/>
                <w:lang w:eastAsia="en-AU"/>
                <w14:ligatures w14:val="standardContextual"/>
              </w:rPr>
              <w:tab/>
            </w:r>
            <w:r w:rsidRPr="003760EF">
              <w:rPr>
                <w:rStyle w:val="Hyperlink"/>
              </w:rPr>
              <w:t>Conditions of funding</w:t>
            </w:r>
            <w:r>
              <w:rPr>
                <w:webHidden/>
              </w:rPr>
              <w:tab/>
            </w:r>
            <w:r>
              <w:rPr>
                <w:webHidden/>
              </w:rPr>
              <w:fldChar w:fldCharType="begin"/>
            </w:r>
            <w:r>
              <w:rPr>
                <w:webHidden/>
              </w:rPr>
              <w:instrText xml:space="preserve"> PAGEREF _Toc229480466 \h </w:instrText>
            </w:r>
            <w:r>
              <w:rPr>
                <w:webHidden/>
              </w:rPr>
            </w:r>
            <w:r>
              <w:rPr>
                <w:webHidden/>
              </w:rPr>
              <w:fldChar w:fldCharType="separate"/>
            </w:r>
            <w:r>
              <w:rPr>
                <w:webHidden/>
              </w:rPr>
              <w:t>13</w:t>
            </w:r>
            <w:r>
              <w:rPr>
                <w:webHidden/>
              </w:rPr>
              <w:fldChar w:fldCharType="end"/>
            </w:r>
          </w:hyperlink>
        </w:p>
        <w:p w14:paraId="1D32F770" w14:textId="03EBF2B7" w:rsidR="00321877" w:rsidRDefault="00321877">
          <w:pPr>
            <w:pStyle w:val="TOC2"/>
            <w:rPr>
              <w:rFonts w:eastAsiaTheme="minorEastAsia"/>
              <w:kern w:val="2"/>
              <w:sz w:val="24"/>
              <w:szCs w:val="24"/>
              <w:lang w:eastAsia="en-AU"/>
              <w14:ligatures w14:val="standardContextual"/>
            </w:rPr>
          </w:pPr>
          <w:hyperlink w:anchor="_Toc229480467" w:history="1">
            <w:r w:rsidRPr="003760EF">
              <w:rPr>
                <w:rStyle w:val="Hyperlink"/>
              </w:rPr>
              <w:t>13.1</w:t>
            </w:r>
            <w:r>
              <w:rPr>
                <w:rFonts w:eastAsiaTheme="minorEastAsia"/>
                <w:kern w:val="2"/>
                <w:sz w:val="24"/>
                <w:szCs w:val="24"/>
                <w:lang w:eastAsia="en-AU"/>
                <w14:ligatures w14:val="standardContextual"/>
              </w:rPr>
              <w:tab/>
            </w:r>
            <w:r w:rsidRPr="003760EF">
              <w:rPr>
                <w:rStyle w:val="Hyperlink"/>
              </w:rPr>
              <w:t>Asset management</w:t>
            </w:r>
            <w:r>
              <w:rPr>
                <w:webHidden/>
              </w:rPr>
              <w:tab/>
            </w:r>
            <w:r>
              <w:rPr>
                <w:webHidden/>
              </w:rPr>
              <w:fldChar w:fldCharType="begin"/>
            </w:r>
            <w:r>
              <w:rPr>
                <w:webHidden/>
              </w:rPr>
              <w:instrText xml:space="preserve"> PAGEREF _Toc229480467 \h </w:instrText>
            </w:r>
            <w:r>
              <w:rPr>
                <w:webHidden/>
              </w:rPr>
            </w:r>
            <w:r>
              <w:rPr>
                <w:webHidden/>
              </w:rPr>
              <w:fldChar w:fldCharType="separate"/>
            </w:r>
            <w:r>
              <w:rPr>
                <w:webHidden/>
              </w:rPr>
              <w:t>13</w:t>
            </w:r>
            <w:r>
              <w:rPr>
                <w:webHidden/>
              </w:rPr>
              <w:fldChar w:fldCharType="end"/>
            </w:r>
          </w:hyperlink>
        </w:p>
        <w:p w14:paraId="474B42B4" w14:textId="4329D814" w:rsidR="00321877" w:rsidRDefault="00321877">
          <w:pPr>
            <w:pStyle w:val="TOC2"/>
            <w:rPr>
              <w:rFonts w:eastAsiaTheme="minorEastAsia"/>
              <w:kern w:val="2"/>
              <w:sz w:val="24"/>
              <w:szCs w:val="24"/>
              <w:lang w:eastAsia="en-AU"/>
              <w14:ligatures w14:val="standardContextual"/>
            </w:rPr>
          </w:pPr>
          <w:hyperlink w:anchor="_Toc229480468" w:history="1">
            <w:r w:rsidRPr="003760EF">
              <w:rPr>
                <w:rStyle w:val="Hyperlink"/>
              </w:rPr>
              <w:t>13.2</w:t>
            </w:r>
            <w:r>
              <w:rPr>
                <w:rFonts w:eastAsiaTheme="minorEastAsia"/>
                <w:kern w:val="2"/>
                <w:sz w:val="24"/>
                <w:szCs w:val="24"/>
                <w:lang w:eastAsia="en-AU"/>
                <w14:ligatures w14:val="standardContextual"/>
              </w:rPr>
              <w:tab/>
            </w:r>
            <w:r w:rsidRPr="003760EF">
              <w:rPr>
                <w:rStyle w:val="Hyperlink"/>
              </w:rPr>
              <w:t>Governance</w:t>
            </w:r>
            <w:r>
              <w:rPr>
                <w:webHidden/>
              </w:rPr>
              <w:tab/>
            </w:r>
            <w:r>
              <w:rPr>
                <w:webHidden/>
              </w:rPr>
              <w:fldChar w:fldCharType="begin"/>
            </w:r>
            <w:r>
              <w:rPr>
                <w:webHidden/>
              </w:rPr>
              <w:instrText xml:space="preserve"> PAGEREF _Toc229480468 \h </w:instrText>
            </w:r>
            <w:r>
              <w:rPr>
                <w:webHidden/>
              </w:rPr>
            </w:r>
            <w:r>
              <w:rPr>
                <w:webHidden/>
              </w:rPr>
              <w:fldChar w:fldCharType="separate"/>
            </w:r>
            <w:r>
              <w:rPr>
                <w:webHidden/>
              </w:rPr>
              <w:t>14</w:t>
            </w:r>
            <w:r>
              <w:rPr>
                <w:webHidden/>
              </w:rPr>
              <w:fldChar w:fldCharType="end"/>
            </w:r>
          </w:hyperlink>
        </w:p>
        <w:p w14:paraId="2D4AC404" w14:textId="12A32740" w:rsidR="00321877" w:rsidRDefault="00321877">
          <w:pPr>
            <w:pStyle w:val="TOC2"/>
            <w:rPr>
              <w:rFonts w:eastAsiaTheme="minorEastAsia"/>
              <w:kern w:val="2"/>
              <w:sz w:val="24"/>
              <w:szCs w:val="24"/>
              <w:lang w:eastAsia="en-AU"/>
              <w14:ligatures w14:val="standardContextual"/>
            </w:rPr>
          </w:pPr>
          <w:hyperlink w:anchor="_Toc229480469" w:history="1">
            <w:r w:rsidRPr="003760EF">
              <w:rPr>
                <w:rStyle w:val="Hyperlink"/>
              </w:rPr>
              <w:t>13.3</w:t>
            </w:r>
            <w:r>
              <w:rPr>
                <w:rFonts w:eastAsiaTheme="minorEastAsia"/>
                <w:kern w:val="2"/>
                <w:sz w:val="24"/>
                <w:szCs w:val="24"/>
                <w:lang w:eastAsia="en-AU"/>
                <w14:ligatures w14:val="standardContextual"/>
              </w:rPr>
              <w:tab/>
            </w:r>
            <w:r w:rsidRPr="003760EF">
              <w:rPr>
                <w:rStyle w:val="Hyperlink"/>
              </w:rPr>
              <w:t>Payments and reporting milestones</w:t>
            </w:r>
            <w:r>
              <w:rPr>
                <w:webHidden/>
              </w:rPr>
              <w:tab/>
            </w:r>
            <w:r>
              <w:rPr>
                <w:webHidden/>
              </w:rPr>
              <w:fldChar w:fldCharType="begin"/>
            </w:r>
            <w:r>
              <w:rPr>
                <w:webHidden/>
              </w:rPr>
              <w:instrText xml:space="preserve"> PAGEREF _Toc229480469 \h </w:instrText>
            </w:r>
            <w:r>
              <w:rPr>
                <w:webHidden/>
              </w:rPr>
            </w:r>
            <w:r>
              <w:rPr>
                <w:webHidden/>
              </w:rPr>
              <w:fldChar w:fldCharType="separate"/>
            </w:r>
            <w:r>
              <w:rPr>
                <w:webHidden/>
              </w:rPr>
              <w:t>14</w:t>
            </w:r>
            <w:r>
              <w:rPr>
                <w:webHidden/>
              </w:rPr>
              <w:fldChar w:fldCharType="end"/>
            </w:r>
          </w:hyperlink>
        </w:p>
        <w:p w14:paraId="284E9204" w14:textId="71DFBE32" w:rsidR="00321877" w:rsidRDefault="00321877">
          <w:pPr>
            <w:pStyle w:val="TOC2"/>
            <w:rPr>
              <w:rFonts w:eastAsiaTheme="minorEastAsia"/>
              <w:kern w:val="2"/>
              <w:sz w:val="24"/>
              <w:szCs w:val="24"/>
              <w:lang w:eastAsia="en-AU"/>
              <w14:ligatures w14:val="standardContextual"/>
            </w:rPr>
          </w:pPr>
          <w:hyperlink w:anchor="_Toc229480470" w:history="1">
            <w:r w:rsidRPr="003760EF">
              <w:rPr>
                <w:rStyle w:val="Hyperlink"/>
              </w:rPr>
              <w:t>13.4</w:t>
            </w:r>
            <w:r>
              <w:rPr>
                <w:rFonts w:eastAsiaTheme="minorEastAsia"/>
                <w:kern w:val="2"/>
                <w:sz w:val="24"/>
                <w:szCs w:val="24"/>
                <w:lang w:eastAsia="en-AU"/>
                <w14:ligatures w14:val="standardContextual"/>
              </w:rPr>
              <w:tab/>
            </w:r>
            <w:r w:rsidRPr="003760EF">
              <w:rPr>
                <w:rStyle w:val="Hyperlink"/>
              </w:rPr>
              <w:t>Reporting</w:t>
            </w:r>
            <w:r>
              <w:rPr>
                <w:webHidden/>
              </w:rPr>
              <w:tab/>
            </w:r>
            <w:r>
              <w:rPr>
                <w:webHidden/>
              </w:rPr>
              <w:fldChar w:fldCharType="begin"/>
            </w:r>
            <w:r>
              <w:rPr>
                <w:webHidden/>
              </w:rPr>
              <w:instrText xml:space="preserve"> PAGEREF _Toc229480470 \h </w:instrText>
            </w:r>
            <w:r>
              <w:rPr>
                <w:webHidden/>
              </w:rPr>
            </w:r>
            <w:r>
              <w:rPr>
                <w:webHidden/>
              </w:rPr>
              <w:fldChar w:fldCharType="separate"/>
            </w:r>
            <w:r>
              <w:rPr>
                <w:webHidden/>
              </w:rPr>
              <w:t>14</w:t>
            </w:r>
            <w:r>
              <w:rPr>
                <w:webHidden/>
              </w:rPr>
              <w:fldChar w:fldCharType="end"/>
            </w:r>
          </w:hyperlink>
        </w:p>
        <w:p w14:paraId="69445EA5" w14:textId="526467A9" w:rsidR="00321877" w:rsidRDefault="00321877">
          <w:pPr>
            <w:pStyle w:val="TOC2"/>
            <w:rPr>
              <w:rFonts w:eastAsiaTheme="minorEastAsia"/>
              <w:kern w:val="2"/>
              <w:sz w:val="24"/>
              <w:szCs w:val="24"/>
              <w:lang w:eastAsia="en-AU"/>
              <w14:ligatures w14:val="standardContextual"/>
            </w:rPr>
          </w:pPr>
          <w:hyperlink w:anchor="_Toc229480471" w:history="1">
            <w:r w:rsidRPr="003760EF">
              <w:rPr>
                <w:rStyle w:val="Hyperlink"/>
              </w:rPr>
              <w:t>13.5</w:t>
            </w:r>
            <w:r>
              <w:rPr>
                <w:rFonts w:eastAsiaTheme="minorEastAsia"/>
                <w:kern w:val="2"/>
                <w:sz w:val="24"/>
                <w:szCs w:val="24"/>
                <w:lang w:eastAsia="en-AU"/>
                <w14:ligatures w14:val="standardContextual"/>
              </w:rPr>
              <w:tab/>
            </w:r>
            <w:r w:rsidRPr="003760EF">
              <w:rPr>
                <w:rStyle w:val="Hyperlink"/>
              </w:rPr>
              <w:t>Procurement</w:t>
            </w:r>
            <w:r>
              <w:rPr>
                <w:webHidden/>
              </w:rPr>
              <w:tab/>
            </w:r>
            <w:r>
              <w:rPr>
                <w:webHidden/>
              </w:rPr>
              <w:fldChar w:fldCharType="begin"/>
            </w:r>
            <w:r>
              <w:rPr>
                <w:webHidden/>
              </w:rPr>
              <w:instrText xml:space="preserve"> PAGEREF _Toc229480471 \h </w:instrText>
            </w:r>
            <w:r>
              <w:rPr>
                <w:webHidden/>
              </w:rPr>
            </w:r>
            <w:r>
              <w:rPr>
                <w:webHidden/>
              </w:rPr>
              <w:fldChar w:fldCharType="separate"/>
            </w:r>
            <w:r>
              <w:rPr>
                <w:webHidden/>
              </w:rPr>
              <w:t>15</w:t>
            </w:r>
            <w:r>
              <w:rPr>
                <w:webHidden/>
              </w:rPr>
              <w:fldChar w:fldCharType="end"/>
            </w:r>
          </w:hyperlink>
        </w:p>
        <w:p w14:paraId="7EEFCCCF" w14:textId="4ED50CB3" w:rsidR="00321877" w:rsidRDefault="00321877">
          <w:pPr>
            <w:pStyle w:val="TOC2"/>
            <w:rPr>
              <w:rFonts w:eastAsiaTheme="minorEastAsia"/>
              <w:kern w:val="2"/>
              <w:sz w:val="24"/>
              <w:szCs w:val="24"/>
              <w:lang w:eastAsia="en-AU"/>
              <w14:ligatures w14:val="standardContextual"/>
            </w:rPr>
          </w:pPr>
          <w:hyperlink w:anchor="_Toc229480472" w:history="1">
            <w:r w:rsidRPr="003760EF">
              <w:rPr>
                <w:rStyle w:val="Hyperlink"/>
              </w:rPr>
              <w:t>13.6</w:t>
            </w:r>
            <w:r>
              <w:rPr>
                <w:rFonts w:eastAsiaTheme="minorEastAsia"/>
                <w:kern w:val="2"/>
                <w:sz w:val="24"/>
                <w:szCs w:val="24"/>
                <w:lang w:eastAsia="en-AU"/>
                <w14:ligatures w14:val="standardContextual"/>
              </w:rPr>
              <w:tab/>
            </w:r>
            <w:r w:rsidRPr="003760EF">
              <w:rPr>
                <w:rStyle w:val="Hyperlink"/>
              </w:rPr>
              <w:t>Disposal</w:t>
            </w:r>
            <w:r>
              <w:rPr>
                <w:webHidden/>
              </w:rPr>
              <w:tab/>
            </w:r>
            <w:r>
              <w:rPr>
                <w:webHidden/>
              </w:rPr>
              <w:fldChar w:fldCharType="begin"/>
            </w:r>
            <w:r>
              <w:rPr>
                <w:webHidden/>
              </w:rPr>
              <w:instrText xml:space="preserve"> PAGEREF _Toc229480472 \h </w:instrText>
            </w:r>
            <w:r>
              <w:rPr>
                <w:webHidden/>
              </w:rPr>
            </w:r>
            <w:r>
              <w:rPr>
                <w:webHidden/>
              </w:rPr>
              <w:fldChar w:fldCharType="separate"/>
            </w:r>
            <w:r>
              <w:rPr>
                <w:webHidden/>
              </w:rPr>
              <w:t>15</w:t>
            </w:r>
            <w:r>
              <w:rPr>
                <w:webHidden/>
              </w:rPr>
              <w:fldChar w:fldCharType="end"/>
            </w:r>
          </w:hyperlink>
        </w:p>
        <w:p w14:paraId="50911E7B" w14:textId="7DD7CE9D" w:rsidR="00321877" w:rsidRDefault="00321877">
          <w:pPr>
            <w:pStyle w:val="TOC1"/>
            <w:rPr>
              <w:rFonts w:eastAsiaTheme="minorEastAsia"/>
              <w:b w:val="0"/>
              <w:kern w:val="2"/>
              <w:sz w:val="24"/>
              <w:szCs w:val="24"/>
              <w:lang w:eastAsia="en-AU"/>
              <w14:ligatures w14:val="standardContextual"/>
            </w:rPr>
          </w:pPr>
          <w:hyperlink w:anchor="_Toc229480473" w:history="1">
            <w:r w:rsidRPr="003760EF">
              <w:rPr>
                <w:rStyle w:val="Hyperlink"/>
              </w:rPr>
              <w:t>14</w:t>
            </w:r>
            <w:r>
              <w:rPr>
                <w:rFonts w:eastAsiaTheme="minorEastAsia"/>
                <w:b w:val="0"/>
                <w:kern w:val="2"/>
                <w:sz w:val="24"/>
                <w:szCs w:val="24"/>
                <w:lang w:eastAsia="en-AU"/>
                <w14:ligatures w14:val="standardContextual"/>
              </w:rPr>
              <w:tab/>
            </w:r>
            <w:r w:rsidRPr="003760EF">
              <w:rPr>
                <w:rStyle w:val="Hyperlink"/>
              </w:rPr>
              <w:t>Appendix 1 - Construction projects in Victoria - references and links</w:t>
            </w:r>
            <w:r>
              <w:rPr>
                <w:webHidden/>
              </w:rPr>
              <w:tab/>
            </w:r>
            <w:r>
              <w:rPr>
                <w:webHidden/>
              </w:rPr>
              <w:fldChar w:fldCharType="begin"/>
            </w:r>
            <w:r>
              <w:rPr>
                <w:webHidden/>
              </w:rPr>
              <w:instrText xml:space="preserve"> PAGEREF _Toc229480473 \h </w:instrText>
            </w:r>
            <w:r>
              <w:rPr>
                <w:webHidden/>
              </w:rPr>
            </w:r>
            <w:r>
              <w:rPr>
                <w:webHidden/>
              </w:rPr>
              <w:fldChar w:fldCharType="separate"/>
            </w:r>
            <w:r>
              <w:rPr>
                <w:webHidden/>
              </w:rPr>
              <w:t>16</w:t>
            </w:r>
            <w:r>
              <w:rPr>
                <w:webHidden/>
              </w:rPr>
              <w:fldChar w:fldCharType="end"/>
            </w:r>
          </w:hyperlink>
        </w:p>
        <w:p w14:paraId="6A4B2322" w14:textId="342E5E77" w:rsidR="00321877" w:rsidRDefault="00321877">
          <w:pPr>
            <w:pStyle w:val="TOC2"/>
            <w:rPr>
              <w:rFonts w:eastAsiaTheme="minorEastAsia"/>
              <w:kern w:val="2"/>
              <w:sz w:val="24"/>
              <w:szCs w:val="24"/>
              <w:lang w:eastAsia="en-AU"/>
              <w14:ligatures w14:val="standardContextual"/>
            </w:rPr>
          </w:pPr>
          <w:hyperlink w:anchor="_Toc229480474" w:history="1">
            <w:r w:rsidRPr="003760EF">
              <w:rPr>
                <w:rStyle w:val="Hyperlink"/>
              </w:rPr>
              <w:t>14.1</w:t>
            </w:r>
            <w:r>
              <w:rPr>
                <w:rFonts w:eastAsiaTheme="minorEastAsia"/>
                <w:kern w:val="2"/>
                <w:sz w:val="24"/>
                <w:szCs w:val="24"/>
                <w:lang w:eastAsia="en-AU"/>
                <w14:ligatures w14:val="standardContextual"/>
              </w:rPr>
              <w:tab/>
            </w:r>
            <w:r w:rsidRPr="003760EF">
              <w:rPr>
                <w:rStyle w:val="Hyperlink"/>
              </w:rPr>
              <w:t>Department of Health Services website</w:t>
            </w:r>
            <w:r>
              <w:rPr>
                <w:webHidden/>
              </w:rPr>
              <w:tab/>
            </w:r>
            <w:r>
              <w:rPr>
                <w:webHidden/>
              </w:rPr>
              <w:fldChar w:fldCharType="begin"/>
            </w:r>
            <w:r>
              <w:rPr>
                <w:webHidden/>
              </w:rPr>
              <w:instrText xml:space="preserve"> PAGEREF _Toc229480474 \h </w:instrText>
            </w:r>
            <w:r>
              <w:rPr>
                <w:webHidden/>
              </w:rPr>
            </w:r>
            <w:r>
              <w:rPr>
                <w:webHidden/>
              </w:rPr>
              <w:fldChar w:fldCharType="separate"/>
            </w:r>
            <w:r>
              <w:rPr>
                <w:webHidden/>
              </w:rPr>
              <w:t>16</w:t>
            </w:r>
            <w:r>
              <w:rPr>
                <w:webHidden/>
              </w:rPr>
              <w:fldChar w:fldCharType="end"/>
            </w:r>
          </w:hyperlink>
        </w:p>
        <w:p w14:paraId="5F8FB002" w14:textId="556DAE35" w:rsidR="00321877" w:rsidRDefault="00321877">
          <w:pPr>
            <w:pStyle w:val="TOC2"/>
            <w:rPr>
              <w:rFonts w:eastAsiaTheme="minorEastAsia"/>
              <w:kern w:val="2"/>
              <w:sz w:val="24"/>
              <w:szCs w:val="24"/>
              <w:lang w:eastAsia="en-AU"/>
              <w14:ligatures w14:val="standardContextual"/>
            </w:rPr>
          </w:pPr>
          <w:hyperlink w:anchor="_Toc229480475" w:history="1">
            <w:r w:rsidRPr="003760EF">
              <w:rPr>
                <w:rStyle w:val="Hyperlink"/>
              </w:rPr>
              <w:t>14.2</w:t>
            </w:r>
            <w:r>
              <w:rPr>
                <w:rFonts w:eastAsiaTheme="minorEastAsia"/>
                <w:kern w:val="2"/>
                <w:sz w:val="24"/>
                <w:szCs w:val="24"/>
                <w:lang w:eastAsia="en-AU"/>
                <w14:ligatures w14:val="standardContextual"/>
              </w:rPr>
              <w:tab/>
            </w:r>
            <w:r w:rsidRPr="003760EF">
              <w:rPr>
                <w:rStyle w:val="Hyperlink"/>
              </w:rPr>
              <w:t>Victorian Health Building Authority website</w:t>
            </w:r>
            <w:r>
              <w:rPr>
                <w:webHidden/>
              </w:rPr>
              <w:tab/>
            </w:r>
            <w:r>
              <w:rPr>
                <w:webHidden/>
              </w:rPr>
              <w:fldChar w:fldCharType="begin"/>
            </w:r>
            <w:r>
              <w:rPr>
                <w:webHidden/>
              </w:rPr>
              <w:instrText xml:space="preserve"> PAGEREF _Toc229480475 \h </w:instrText>
            </w:r>
            <w:r>
              <w:rPr>
                <w:webHidden/>
              </w:rPr>
            </w:r>
            <w:r>
              <w:rPr>
                <w:webHidden/>
              </w:rPr>
              <w:fldChar w:fldCharType="separate"/>
            </w:r>
            <w:r>
              <w:rPr>
                <w:webHidden/>
              </w:rPr>
              <w:t>16</w:t>
            </w:r>
            <w:r>
              <w:rPr>
                <w:webHidden/>
              </w:rPr>
              <w:fldChar w:fldCharType="end"/>
            </w:r>
          </w:hyperlink>
        </w:p>
        <w:p w14:paraId="266022B5" w14:textId="6693048B" w:rsidR="00321877" w:rsidRDefault="00321877">
          <w:pPr>
            <w:pStyle w:val="TOC2"/>
            <w:rPr>
              <w:rFonts w:eastAsiaTheme="minorEastAsia"/>
              <w:kern w:val="2"/>
              <w:sz w:val="24"/>
              <w:szCs w:val="24"/>
              <w:lang w:eastAsia="en-AU"/>
              <w14:ligatures w14:val="standardContextual"/>
            </w:rPr>
          </w:pPr>
          <w:hyperlink w:anchor="_Toc229480476" w:history="1">
            <w:r w:rsidRPr="003760EF">
              <w:rPr>
                <w:rStyle w:val="Hyperlink"/>
              </w:rPr>
              <w:t>14.3</w:t>
            </w:r>
            <w:r>
              <w:rPr>
                <w:rFonts w:eastAsiaTheme="minorEastAsia"/>
                <w:kern w:val="2"/>
                <w:sz w:val="24"/>
                <w:szCs w:val="24"/>
                <w:lang w:eastAsia="en-AU"/>
                <w14:ligatures w14:val="standardContextual"/>
              </w:rPr>
              <w:tab/>
            </w:r>
            <w:r w:rsidRPr="003760EF">
              <w:rPr>
                <w:rStyle w:val="Hyperlink"/>
              </w:rPr>
              <w:t>Department of Treasury and Finance website</w:t>
            </w:r>
            <w:r>
              <w:rPr>
                <w:webHidden/>
              </w:rPr>
              <w:tab/>
            </w:r>
            <w:r>
              <w:rPr>
                <w:webHidden/>
              </w:rPr>
              <w:fldChar w:fldCharType="begin"/>
            </w:r>
            <w:r>
              <w:rPr>
                <w:webHidden/>
              </w:rPr>
              <w:instrText xml:space="preserve"> PAGEREF _Toc229480476 \h </w:instrText>
            </w:r>
            <w:r>
              <w:rPr>
                <w:webHidden/>
              </w:rPr>
            </w:r>
            <w:r>
              <w:rPr>
                <w:webHidden/>
              </w:rPr>
              <w:fldChar w:fldCharType="separate"/>
            </w:r>
            <w:r>
              <w:rPr>
                <w:webHidden/>
              </w:rPr>
              <w:t>16</w:t>
            </w:r>
            <w:r>
              <w:rPr>
                <w:webHidden/>
              </w:rPr>
              <w:fldChar w:fldCharType="end"/>
            </w:r>
          </w:hyperlink>
        </w:p>
        <w:p w14:paraId="51203565" w14:textId="0923E589" w:rsidR="00321877" w:rsidRDefault="00321877">
          <w:pPr>
            <w:pStyle w:val="TOC2"/>
            <w:rPr>
              <w:rFonts w:eastAsiaTheme="minorEastAsia"/>
              <w:kern w:val="2"/>
              <w:sz w:val="24"/>
              <w:szCs w:val="24"/>
              <w:lang w:eastAsia="en-AU"/>
              <w14:ligatures w14:val="standardContextual"/>
            </w:rPr>
          </w:pPr>
          <w:hyperlink w:anchor="_Toc229480477" w:history="1">
            <w:r w:rsidRPr="003760EF">
              <w:rPr>
                <w:rStyle w:val="Hyperlink"/>
              </w:rPr>
              <w:t>14.4</w:t>
            </w:r>
            <w:r>
              <w:rPr>
                <w:rFonts w:eastAsiaTheme="minorEastAsia"/>
                <w:kern w:val="2"/>
                <w:sz w:val="24"/>
                <w:szCs w:val="24"/>
                <w:lang w:eastAsia="en-AU"/>
                <w14:ligatures w14:val="standardContextual"/>
              </w:rPr>
              <w:tab/>
            </w:r>
            <w:r w:rsidRPr="003760EF">
              <w:rPr>
                <w:rStyle w:val="Hyperlink"/>
              </w:rPr>
              <w:t>Union consultation</w:t>
            </w:r>
            <w:r>
              <w:rPr>
                <w:webHidden/>
              </w:rPr>
              <w:tab/>
            </w:r>
            <w:r>
              <w:rPr>
                <w:webHidden/>
              </w:rPr>
              <w:fldChar w:fldCharType="begin"/>
            </w:r>
            <w:r>
              <w:rPr>
                <w:webHidden/>
              </w:rPr>
              <w:instrText xml:space="preserve"> PAGEREF _Toc229480477 \h </w:instrText>
            </w:r>
            <w:r>
              <w:rPr>
                <w:webHidden/>
              </w:rPr>
            </w:r>
            <w:r>
              <w:rPr>
                <w:webHidden/>
              </w:rPr>
              <w:fldChar w:fldCharType="separate"/>
            </w:r>
            <w:r>
              <w:rPr>
                <w:webHidden/>
              </w:rPr>
              <w:t>17</w:t>
            </w:r>
            <w:r>
              <w:rPr>
                <w:webHidden/>
              </w:rPr>
              <w:fldChar w:fldCharType="end"/>
            </w:r>
          </w:hyperlink>
        </w:p>
        <w:p w14:paraId="5BAD5402" w14:textId="6AF1582A" w:rsidR="00321877" w:rsidRDefault="00321877">
          <w:pPr>
            <w:pStyle w:val="TOC2"/>
            <w:rPr>
              <w:rFonts w:eastAsiaTheme="minorEastAsia"/>
              <w:kern w:val="2"/>
              <w:sz w:val="24"/>
              <w:szCs w:val="24"/>
              <w:lang w:eastAsia="en-AU"/>
              <w14:ligatures w14:val="standardContextual"/>
            </w:rPr>
          </w:pPr>
          <w:hyperlink w:anchor="_Toc229480478" w:history="1">
            <w:r w:rsidRPr="003760EF">
              <w:rPr>
                <w:rStyle w:val="Hyperlink"/>
              </w:rPr>
              <w:t>14.5</w:t>
            </w:r>
            <w:r>
              <w:rPr>
                <w:rFonts w:eastAsiaTheme="minorEastAsia"/>
                <w:kern w:val="2"/>
                <w:sz w:val="24"/>
                <w:szCs w:val="24"/>
                <w:lang w:eastAsia="en-AU"/>
                <w14:ligatures w14:val="standardContextual"/>
              </w:rPr>
              <w:tab/>
            </w:r>
            <w:r w:rsidRPr="003760EF">
              <w:rPr>
                <w:rStyle w:val="Hyperlink"/>
              </w:rPr>
              <w:t>Local Jobs First website</w:t>
            </w:r>
            <w:r>
              <w:rPr>
                <w:webHidden/>
              </w:rPr>
              <w:tab/>
            </w:r>
            <w:r>
              <w:rPr>
                <w:webHidden/>
              </w:rPr>
              <w:fldChar w:fldCharType="begin"/>
            </w:r>
            <w:r>
              <w:rPr>
                <w:webHidden/>
              </w:rPr>
              <w:instrText xml:space="preserve"> PAGEREF _Toc229480478 \h </w:instrText>
            </w:r>
            <w:r>
              <w:rPr>
                <w:webHidden/>
              </w:rPr>
            </w:r>
            <w:r>
              <w:rPr>
                <w:webHidden/>
              </w:rPr>
              <w:fldChar w:fldCharType="separate"/>
            </w:r>
            <w:r>
              <w:rPr>
                <w:webHidden/>
              </w:rPr>
              <w:t>17</w:t>
            </w:r>
            <w:r>
              <w:rPr>
                <w:webHidden/>
              </w:rPr>
              <w:fldChar w:fldCharType="end"/>
            </w:r>
          </w:hyperlink>
        </w:p>
        <w:p w14:paraId="237CB548" w14:textId="177488C3" w:rsidR="00321877" w:rsidRDefault="00321877">
          <w:pPr>
            <w:pStyle w:val="TOC2"/>
            <w:rPr>
              <w:rFonts w:eastAsiaTheme="minorEastAsia"/>
              <w:kern w:val="2"/>
              <w:sz w:val="24"/>
              <w:szCs w:val="24"/>
              <w:lang w:eastAsia="en-AU"/>
              <w14:ligatures w14:val="standardContextual"/>
            </w:rPr>
          </w:pPr>
          <w:hyperlink w:anchor="_Toc229480479" w:history="1">
            <w:r w:rsidRPr="003760EF">
              <w:rPr>
                <w:rStyle w:val="Hyperlink"/>
              </w:rPr>
              <w:t>14.6</w:t>
            </w:r>
            <w:r>
              <w:rPr>
                <w:rFonts w:eastAsiaTheme="minorEastAsia"/>
                <w:kern w:val="2"/>
                <w:sz w:val="24"/>
                <w:szCs w:val="24"/>
                <w:lang w:eastAsia="en-AU"/>
                <w14:ligatures w14:val="standardContextual"/>
              </w:rPr>
              <w:tab/>
            </w:r>
            <w:r w:rsidRPr="003760EF">
              <w:rPr>
                <w:rStyle w:val="Hyperlink"/>
              </w:rPr>
              <w:t>Jobs Victoria website</w:t>
            </w:r>
            <w:r>
              <w:rPr>
                <w:webHidden/>
              </w:rPr>
              <w:tab/>
            </w:r>
            <w:r>
              <w:rPr>
                <w:webHidden/>
              </w:rPr>
              <w:fldChar w:fldCharType="begin"/>
            </w:r>
            <w:r>
              <w:rPr>
                <w:webHidden/>
              </w:rPr>
              <w:instrText xml:space="preserve"> PAGEREF _Toc229480479 \h </w:instrText>
            </w:r>
            <w:r>
              <w:rPr>
                <w:webHidden/>
              </w:rPr>
            </w:r>
            <w:r>
              <w:rPr>
                <w:webHidden/>
              </w:rPr>
              <w:fldChar w:fldCharType="separate"/>
            </w:r>
            <w:r>
              <w:rPr>
                <w:webHidden/>
              </w:rPr>
              <w:t>17</w:t>
            </w:r>
            <w:r>
              <w:rPr>
                <w:webHidden/>
              </w:rPr>
              <w:fldChar w:fldCharType="end"/>
            </w:r>
          </w:hyperlink>
        </w:p>
        <w:p w14:paraId="02435BDC" w14:textId="1D3419BF" w:rsidR="00321877" w:rsidRDefault="00321877">
          <w:pPr>
            <w:pStyle w:val="TOC2"/>
            <w:rPr>
              <w:rFonts w:eastAsiaTheme="minorEastAsia"/>
              <w:kern w:val="2"/>
              <w:sz w:val="24"/>
              <w:szCs w:val="24"/>
              <w:lang w:eastAsia="en-AU"/>
              <w14:ligatures w14:val="standardContextual"/>
            </w:rPr>
          </w:pPr>
          <w:hyperlink w:anchor="_Toc229480480" w:history="1">
            <w:r w:rsidRPr="003760EF">
              <w:rPr>
                <w:rStyle w:val="Hyperlink"/>
              </w:rPr>
              <w:t>14.7</w:t>
            </w:r>
            <w:r>
              <w:rPr>
                <w:rFonts w:eastAsiaTheme="minorEastAsia"/>
                <w:kern w:val="2"/>
                <w:sz w:val="24"/>
                <w:szCs w:val="24"/>
                <w:lang w:eastAsia="en-AU"/>
                <w14:ligatures w14:val="standardContextual"/>
              </w:rPr>
              <w:tab/>
            </w:r>
            <w:r w:rsidRPr="003760EF">
              <w:rPr>
                <w:rStyle w:val="Hyperlink"/>
              </w:rPr>
              <w:t>Commonwealth policies and procedures</w:t>
            </w:r>
            <w:r>
              <w:rPr>
                <w:webHidden/>
              </w:rPr>
              <w:tab/>
            </w:r>
            <w:r>
              <w:rPr>
                <w:webHidden/>
              </w:rPr>
              <w:fldChar w:fldCharType="begin"/>
            </w:r>
            <w:r>
              <w:rPr>
                <w:webHidden/>
              </w:rPr>
              <w:instrText xml:space="preserve"> PAGEREF _Toc229480480 \h </w:instrText>
            </w:r>
            <w:r>
              <w:rPr>
                <w:webHidden/>
              </w:rPr>
            </w:r>
            <w:r>
              <w:rPr>
                <w:webHidden/>
              </w:rPr>
              <w:fldChar w:fldCharType="separate"/>
            </w:r>
            <w:r>
              <w:rPr>
                <w:webHidden/>
              </w:rPr>
              <w:t>17</w:t>
            </w:r>
            <w:r>
              <w:rPr>
                <w:webHidden/>
              </w:rPr>
              <w:fldChar w:fldCharType="end"/>
            </w:r>
          </w:hyperlink>
        </w:p>
        <w:p w14:paraId="6D27AC15" w14:textId="29C1780A" w:rsidR="00321877" w:rsidRDefault="00321877">
          <w:pPr>
            <w:pStyle w:val="TOC1"/>
            <w:rPr>
              <w:rFonts w:eastAsiaTheme="minorEastAsia"/>
              <w:b w:val="0"/>
              <w:kern w:val="2"/>
              <w:sz w:val="24"/>
              <w:szCs w:val="24"/>
              <w:lang w:eastAsia="en-AU"/>
              <w14:ligatures w14:val="standardContextual"/>
            </w:rPr>
          </w:pPr>
          <w:hyperlink w:anchor="_Toc229480481" w:history="1">
            <w:r w:rsidRPr="003760EF">
              <w:rPr>
                <w:rStyle w:val="Hyperlink"/>
              </w:rPr>
              <w:t>15</w:t>
            </w:r>
            <w:r>
              <w:rPr>
                <w:rFonts w:eastAsiaTheme="minorEastAsia"/>
                <w:b w:val="0"/>
                <w:kern w:val="2"/>
                <w:sz w:val="24"/>
                <w:szCs w:val="24"/>
                <w:lang w:eastAsia="en-AU"/>
                <w14:ligatures w14:val="standardContextual"/>
              </w:rPr>
              <w:tab/>
            </w:r>
            <w:r w:rsidRPr="003760EF">
              <w:rPr>
                <w:rStyle w:val="Hyperlink"/>
              </w:rPr>
              <w:t>Appendix 2: List of eligible services</w:t>
            </w:r>
            <w:r>
              <w:rPr>
                <w:webHidden/>
              </w:rPr>
              <w:tab/>
            </w:r>
            <w:r>
              <w:rPr>
                <w:webHidden/>
              </w:rPr>
              <w:fldChar w:fldCharType="begin"/>
            </w:r>
            <w:r>
              <w:rPr>
                <w:webHidden/>
              </w:rPr>
              <w:instrText xml:space="preserve"> PAGEREF _Toc229480481 \h </w:instrText>
            </w:r>
            <w:r>
              <w:rPr>
                <w:webHidden/>
              </w:rPr>
            </w:r>
            <w:r>
              <w:rPr>
                <w:webHidden/>
              </w:rPr>
              <w:fldChar w:fldCharType="separate"/>
            </w:r>
            <w:r>
              <w:rPr>
                <w:webHidden/>
              </w:rPr>
              <w:t>18</w:t>
            </w:r>
            <w:r>
              <w:rPr>
                <w:webHidden/>
              </w:rPr>
              <w:fldChar w:fldCharType="end"/>
            </w:r>
          </w:hyperlink>
        </w:p>
        <w:p w14:paraId="2601A56F" w14:textId="36F381AA" w:rsidR="00321877" w:rsidRDefault="00321877">
          <w:pPr>
            <w:pStyle w:val="TOC2"/>
            <w:rPr>
              <w:rFonts w:eastAsiaTheme="minorEastAsia"/>
              <w:kern w:val="2"/>
              <w:sz w:val="24"/>
              <w:szCs w:val="24"/>
              <w:lang w:eastAsia="en-AU"/>
              <w14:ligatures w14:val="standardContextual"/>
            </w:rPr>
          </w:pPr>
          <w:hyperlink w:anchor="_Toc229480482" w:history="1">
            <w:r w:rsidRPr="003760EF">
              <w:rPr>
                <w:rStyle w:val="Hyperlink"/>
                <w:rFonts w:eastAsia="MS Gothic"/>
              </w:rPr>
              <w:t>15.1</w:t>
            </w:r>
            <w:r>
              <w:rPr>
                <w:rFonts w:eastAsiaTheme="minorEastAsia"/>
                <w:kern w:val="2"/>
                <w:sz w:val="24"/>
                <w:szCs w:val="24"/>
                <w:lang w:eastAsia="en-AU"/>
                <w14:ligatures w14:val="standardContextual"/>
              </w:rPr>
              <w:tab/>
            </w:r>
            <w:r w:rsidRPr="003760EF">
              <w:rPr>
                <w:rStyle w:val="Hyperlink"/>
                <w:rFonts w:eastAsia="MS Gothic"/>
              </w:rPr>
              <w:t>Mental health</w:t>
            </w:r>
            <w:r>
              <w:rPr>
                <w:webHidden/>
              </w:rPr>
              <w:tab/>
            </w:r>
            <w:r>
              <w:rPr>
                <w:webHidden/>
              </w:rPr>
              <w:fldChar w:fldCharType="begin"/>
            </w:r>
            <w:r>
              <w:rPr>
                <w:webHidden/>
              </w:rPr>
              <w:instrText xml:space="preserve"> PAGEREF _Toc229480482 \h </w:instrText>
            </w:r>
            <w:r>
              <w:rPr>
                <w:webHidden/>
              </w:rPr>
            </w:r>
            <w:r>
              <w:rPr>
                <w:webHidden/>
              </w:rPr>
              <w:fldChar w:fldCharType="separate"/>
            </w:r>
            <w:r>
              <w:rPr>
                <w:webHidden/>
              </w:rPr>
              <w:t>18</w:t>
            </w:r>
            <w:r>
              <w:rPr>
                <w:webHidden/>
              </w:rPr>
              <w:fldChar w:fldCharType="end"/>
            </w:r>
          </w:hyperlink>
        </w:p>
        <w:p w14:paraId="28344AD9" w14:textId="51F4B915" w:rsidR="00321877" w:rsidRDefault="00321877">
          <w:pPr>
            <w:pStyle w:val="TOC3"/>
            <w:rPr>
              <w:rFonts w:eastAsiaTheme="minorEastAsia"/>
              <w:kern w:val="2"/>
              <w:sz w:val="24"/>
              <w:szCs w:val="24"/>
              <w:lang w:eastAsia="en-AU"/>
              <w14:ligatures w14:val="standardContextual"/>
            </w:rPr>
          </w:pPr>
          <w:hyperlink w:anchor="_Toc229480483" w:history="1">
            <w:r w:rsidRPr="003760EF">
              <w:rPr>
                <w:rStyle w:val="Hyperlink"/>
              </w:rPr>
              <w:t>15.1.1</w:t>
            </w:r>
            <w:r>
              <w:rPr>
                <w:rFonts w:eastAsiaTheme="minorEastAsia"/>
                <w:kern w:val="2"/>
                <w:sz w:val="24"/>
                <w:szCs w:val="24"/>
                <w:lang w:eastAsia="en-AU"/>
                <w14:ligatures w14:val="standardContextual"/>
              </w:rPr>
              <w:tab/>
            </w:r>
            <w:r w:rsidRPr="003760EF">
              <w:rPr>
                <w:rStyle w:val="Hyperlink"/>
              </w:rPr>
              <w:t>Metropolitan health services</w:t>
            </w:r>
            <w:r>
              <w:rPr>
                <w:webHidden/>
              </w:rPr>
              <w:tab/>
            </w:r>
            <w:r>
              <w:rPr>
                <w:webHidden/>
              </w:rPr>
              <w:fldChar w:fldCharType="begin"/>
            </w:r>
            <w:r>
              <w:rPr>
                <w:webHidden/>
              </w:rPr>
              <w:instrText xml:space="preserve"> PAGEREF _Toc229480483 \h </w:instrText>
            </w:r>
            <w:r>
              <w:rPr>
                <w:webHidden/>
              </w:rPr>
            </w:r>
            <w:r>
              <w:rPr>
                <w:webHidden/>
              </w:rPr>
              <w:fldChar w:fldCharType="separate"/>
            </w:r>
            <w:r>
              <w:rPr>
                <w:webHidden/>
              </w:rPr>
              <w:t>18</w:t>
            </w:r>
            <w:r>
              <w:rPr>
                <w:webHidden/>
              </w:rPr>
              <w:fldChar w:fldCharType="end"/>
            </w:r>
          </w:hyperlink>
        </w:p>
        <w:p w14:paraId="79283128" w14:textId="5D62E72D" w:rsidR="00321877" w:rsidRDefault="00321877">
          <w:pPr>
            <w:pStyle w:val="TOC3"/>
            <w:rPr>
              <w:rFonts w:eastAsiaTheme="minorEastAsia"/>
              <w:kern w:val="2"/>
              <w:sz w:val="24"/>
              <w:szCs w:val="24"/>
              <w:lang w:eastAsia="en-AU"/>
              <w14:ligatures w14:val="standardContextual"/>
            </w:rPr>
          </w:pPr>
          <w:hyperlink w:anchor="_Toc229480484" w:history="1">
            <w:r w:rsidRPr="003760EF">
              <w:rPr>
                <w:rStyle w:val="Hyperlink"/>
                <w:w w:val="105"/>
              </w:rPr>
              <w:t>15.1.2</w:t>
            </w:r>
            <w:r>
              <w:rPr>
                <w:rFonts w:eastAsiaTheme="minorEastAsia"/>
                <w:kern w:val="2"/>
                <w:sz w:val="24"/>
                <w:szCs w:val="24"/>
                <w:lang w:eastAsia="en-AU"/>
                <w14:ligatures w14:val="standardContextual"/>
              </w:rPr>
              <w:tab/>
            </w:r>
            <w:r w:rsidRPr="003760EF">
              <w:rPr>
                <w:rStyle w:val="Hyperlink"/>
                <w:w w:val="105"/>
              </w:rPr>
              <w:t>Regional services</w:t>
            </w:r>
            <w:r>
              <w:rPr>
                <w:webHidden/>
              </w:rPr>
              <w:tab/>
            </w:r>
            <w:r>
              <w:rPr>
                <w:webHidden/>
              </w:rPr>
              <w:fldChar w:fldCharType="begin"/>
            </w:r>
            <w:r>
              <w:rPr>
                <w:webHidden/>
              </w:rPr>
              <w:instrText xml:space="preserve"> PAGEREF _Toc229480484 \h </w:instrText>
            </w:r>
            <w:r>
              <w:rPr>
                <w:webHidden/>
              </w:rPr>
            </w:r>
            <w:r>
              <w:rPr>
                <w:webHidden/>
              </w:rPr>
              <w:fldChar w:fldCharType="separate"/>
            </w:r>
            <w:r>
              <w:rPr>
                <w:webHidden/>
              </w:rPr>
              <w:t>18</w:t>
            </w:r>
            <w:r>
              <w:rPr>
                <w:webHidden/>
              </w:rPr>
              <w:fldChar w:fldCharType="end"/>
            </w:r>
          </w:hyperlink>
        </w:p>
        <w:p w14:paraId="15F2D2EE" w14:textId="0D7571C3" w:rsidR="00321877" w:rsidRDefault="00321877">
          <w:pPr>
            <w:pStyle w:val="TOC3"/>
            <w:rPr>
              <w:rFonts w:eastAsiaTheme="minorEastAsia"/>
              <w:kern w:val="2"/>
              <w:sz w:val="24"/>
              <w:szCs w:val="24"/>
              <w:lang w:eastAsia="en-AU"/>
              <w14:ligatures w14:val="standardContextual"/>
            </w:rPr>
          </w:pPr>
          <w:hyperlink w:anchor="_Toc229480485" w:history="1">
            <w:r w:rsidRPr="003760EF">
              <w:rPr>
                <w:rStyle w:val="Hyperlink"/>
                <w:w w:val="105"/>
              </w:rPr>
              <w:t>15.1.3</w:t>
            </w:r>
            <w:r>
              <w:rPr>
                <w:rFonts w:eastAsiaTheme="minorEastAsia"/>
                <w:kern w:val="2"/>
                <w:sz w:val="24"/>
                <w:szCs w:val="24"/>
                <w:lang w:eastAsia="en-AU"/>
                <w14:ligatures w14:val="standardContextual"/>
              </w:rPr>
              <w:tab/>
            </w:r>
            <w:r w:rsidRPr="003760EF">
              <w:rPr>
                <w:rStyle w:val="Hyperlink"/>
                <w:w w:val="105"/>
              </w:rPr>
              <w:t>Metropolitan community</w:t>
            </w:r>
            <w:r>
              <w:rPr>
                <w:webHidden/>
              </w:rPr>
              <w:tab/>
            </w:r>
            <w:r>
              <w:rPr>
                <w:webHidden/>
              </w:rPr>
              <w:fldChar w:fldCharType="begin"/>
            </w:r>
            <w:r>
              <w:rPr>
                <w:webHidden/>
              </w:rPr>
              <w:instrText xml:space="preserve"> PAGEREF _Toc229480485 \h </w:instrText>
            </w:r>
            <w:r>
              <w:rPr>
                <w:webHidden/>
              </w:rPr>
            </w:r>
            <w:r>
              <w:rPr>
                <w:webHidden/>
              </w:rPr>
              <w:fldChar w:fldCharType="separate"/>
            </w:r>
            <w:r>
              <w:rPr>
                <w:webHidden/>
              </w:rPr>
              <w:t>18</w:t>
            </w:r>
            <w:r>
              <w:rPr>
                <w:webHidden/>
              </w:rPr>
              <w:fldChar w:fldCharType="end"/>
            </w:r>
          </w:hyperlink>
        </w:p>
        <w:p w14:paraId="1F92B0A1" w14:textId="49B60ACD" w:rsidR="00321877" w:rsidRDefault="00321877">
          <w:pPr>
            <w:pStyle w:val="TOC3"/>
            <w:rPr>
              <w:rFonts w:eastAsiaTheme="minorEastAsia"/>
              <w:kern w:val="2"/>
              <w:sz w:val="24"/>
              <w:szCs w:val="24"/>
              <w:lang w:eastAsia="en-AU"/>
              <w14:ligatures w14:val="standardContextual"/>
            </w:rPr>
          </w:pPr>
          <w:hyperlink w:anchor="_Toc229480486" w:history="1">
            <w:r w:rsidRPr="003760EF">
              <w:rPr>
                <w:rStyle w:val="Hyperlink"/>
                <w:w w:val="105"/>
              </w:rPr>
              <w:t>15.1.4</w:t>
            </w:r>
            <w:r>
              <w:rPr>
                <w:rFonts w:eastAsiaTheme="minorEastAsia"/>
                <w:kern w:val="2"/>
                <w:sz w:val="24"/>
                <w:szCs w:val="24"/>
                <w:lang w:eastAsia="en-AU"/>
                <w14:ligatures w14:val="standardContextual"/>
              </w:rPr>
              <w:tab/>
            </w:r>
            <w:r w:rsidRPr="003760EF">
              <w:rPr>
                <w:rStyle w:val="Hyperlink"/>
                <w:w w:val="105"/>
              </w:rPr>
              <w:t>Regional community</w:t>
            </w:r>
            <w:r>
              <w:rPr>
                <w:webHidden/>
              </w:rPr>
              <w:tab/>
            </w:r>
            <w:r>
              <w:rPr>
                <w:webHidden/>
              </w:rPr>
              <w:fldChar w:fldCharType="begin"/>
            </w:r>
            <w:r>
              <w:rPr>
                <w:webHidden/>
              </w:rPr>
              <w:instrText xml:space="preserve"> PAGEREF _Toc229480486 \h </w:instrText>
            </w:r>
            <w:r>
              <w:rPr>
                <w:webHidden/>
              </w:rPr>
            </w:r>
            <w:r>
              <w:rPr>
                <w:webHidden/>
              </w:rPr>
              <w:fldChar w:fldCharType="separate"/>
            </w:r>
            <w:r>
              <w:rPr>
                <w:webHidden/>
              </w:rPr>
              <w:t>19</w:t>
            </w:r>
            <w:r>
              <w:rPr>
                <w:webHidden/>
              </w:rPr>
              <w:fldChar w:fldCharType="end"/>
            </w:r>
          </w:hyperlink>
        </w:p>
        <w:p w14:paraId="598EE4DB" w14:textId="2CDD3341" w:rsidR="00321877" w:rsidRDefault="00321877">
          <w:pPr>
            <w:pStyle w:val="TOC3"/>
            <w:rPr>
              <w:rFonts w:eastAsiaTheme="minorEastAsia"/>
              <w:kern w:val="2"/>
              <w:sz w:val="24"/>
              <w:szCs w:val="24"/>
              <w:lang w:eastAsia="en-AU"/>
              <w14:ligatures w14:val="standardContextual"/>
            </w:rPr>
          </w:pPr>
          <w:hyperlink w:anchor="_Toc229480487" w:history="1">
            <w:r w:rsidRPr="003760EF">
              <w:rPr>
                <w:rStyle w:val="Hyperlink"/>
                <w:w w:val="105"/>
              </w:rPr>
              <w:t>15.1.5</w:t>
            </w:r>
            <w:r>
              <w:rPr>
                <w:rFonts w:eastAsiaTheme="minorEastAsia"/>
                <w:kern w:val="2"/>
                <w:sz w:val="24"/>
                <w:szCs w:val="24"/>
                <w:lang w:eastAsia="en-AU"/>
                <w14:ligatures w14:val="standardContextual"/>
              </w:rPr>
              <w:tab/>
            </w:r>
            <w:r w:rsidRPr="003760EF">
              <w:rPr>
                <w:rStyle w:val="Hyperlink"/>
                <w:w w:val="105"/>
              </w:rPr>
              <w:t>Adult residential</w:t>
            </w:r>
            <w:r>
              <w:rPr>
                <w:webHidden/>
              </w:rPr>
              <w:tab/>
            </w:r>
            <w:r>
              <w:rPr>
                <w:webHidden/>
              </w:rPr>
              <w:fldChar w:fldCharType="begin"/>
            </w:r>
            <w:r>
              <w:rPr>
                <w:webHidden/>
              </w:rPr>
              <w:instrText xml:space="preserve"> PAGEREF _Toc229480487 \h </w:instrText>
            </w:r>
            <w:r>
              <w:rPr>
                <w:webHidden/>
              </w:rPr>
            </w:r>
            <w:r>
              <w:rPr>
                <w:webHidden/>
              </w:rPr>
              <w:fldChar w:fldCharType="separate"/>
            </w:r>
            <w:r>
              <w:rPr>
                <w:webHidden/>
              </w:rPr>
              <w:t>19</w:t>
            </w:r>
            <w:r>
              <w:rPr>
                <w:webHidden/>
              </w:rPr>
              <w:fldChar w:fldCharType="end"/>
            </w:r>
          </w:hyperlink>
        </w:p>
        <w:p w14:paraId="59EE93A1" w14:textId="5EB8805A" w:rsidR="00321877" w:rsidRDefault="00321877">
          <w:pPr>
            <w:pStyle w:val="TOC3"/>
            <w:rPr>
              <w:rFonts w:eastAsiaTheme="minorEastAsia"/>
              <w:kern w:val="2"/>
              <w:sz w:val="24"/>
              <w:szCs w:val="24"/>
              <w:lang w:eastAsia="en-AU"/>
              <w14:ligatures w14:val="standardContextual"/>
            </w:rPr>
          </w:pPr>
          <w:hyperlink w:anchor="_Toc229480488" w:history="1">
            <w:r w:rsidRPr="003760EF">
              <w:rPr>
                <w:rStyle w:val="Hyperlink"/>
                <w:w w:val="105"/>
              </w:rPr>
              <w:t>15.1.6</w:t>
            </w:r>
            <w:r>
              <w:rPr>
                <w:rFonts w:eastAsiaTheme="minorEastAsia"/>
                <w:kern w:val="2"/>
                <w:sz w:val="24"/>
                <w:szCs w:val="24"/>
                <w:lang w:eastAsia="en-AU"/>
                <w14:ligatures w14:val="standardContextual"/>
              </w:rPr>
              <w:tab/>
            </w:r>
            <w:r w:rsidRPr="003760EF">
              <w:rPr>
                <w:rStyle w:val="Hyperlink"/>
                <w:w w:val="105"/>
              </w:rPr>
              <w:t>Youth and adult residential rehabilitation</w:t>
            </w:r>
            <w:r>
              <w:rPr>
                <w:webHidden/>
              </w:rPr>
              <w:tab/>
            </w:r>
            <w:r>
              <w:rPr>
                <w:webHidden/>
              </w:rPr>
              <w:fldChar w:fldCharType="begin"/>
            </w:r>
            <w:r>
              <w:rPr>
                <w:webHidden/>
              </w:rPr>
              <w:instrText xml:space="preserve"> PAGEREF _Toc229480488 \h </w:instrText>
            </w:r>
            <w:r>
              <w:rPr>
                <w:webHidden/>
              </w:rPr>
            </w:r>
            <w:r>
              <w:rPr>
                <w:webHidden/>
              </w:rPr>
              <w:fldChar w:fldCharType="separate"/>
            </w:r>
            <w:r>
              <w:rPr>
                <w:webHidden/>
              </w:rPr>
              <w:t>19</w:t>
            </w:r>
            <w:r>
              <w:rPr>
                <w:webHidden/>
              </w:rPr>
              <w:fldChar w:fldCharType="end"/>
            </w:r>
          </w:hyperlink>
        </w:p>
        <w:p w14:paraId="30A25ACF" w14:textId="71D31770" w:rsidR="00321877" w:rsidRDefault="00321877">
          <w:pPr>
            <w:pStyle w:val="TOC2"/>
            <w:rPr>
              <w:rFonts w:eastAsiaTheme="minorEastAsia"/>
              <w:kern w:val="2"/>
              <w:sz w:val="24"/>
              <w:szCs w:val="24"/>
              <w:lang w:eastAsia="en-AU"/>
              <w14:ligatures w14:val="standardContextual"/>
            </w:rPr>
          </w:pPr>
          <w:hyperlink w:anchor="_Toc229480489" w:history="1">
            <w:r w:rsidRPr="003760EF">
              <w:rPr>
                <w:rStyle w:val="Hyperlink"/>
              </w:rPr>
              <w:t>15.2</w:t>
            </w:r>
            <w:r>
              <w:rPr>
                <w:rFonts w:eastAsiaTheme="minorEastAsia"/>
                <w:kern w:val="2"/>
                <w:sz w:val="24"/>
                <w:szCs w:val="24"/>
                <w:lang w:eastAsia="en-AU"/>
                <w14:ligatures w14:val="standardContextual"/>
              </w:rPr>
              <w:tab/>
            </w:r>
            <w:r w:rsidRPr="003760EF">
              <w:rPr>
                <w:rStyle w:val="Hyperlink"/>
              </w:rPr>
              <w:t>Alcohol and other drugs</w:t>
            </w:r>
            <w:r>
              <w:rPr>
                <w:webHidden/>
              </w:rPr>
              <w:tab/>
            </w:r>
            <w:r>
              <w:rPr>
                <w:webHidden/>
              </w:rPr>
              <w:fldChar w:fldCharType="begin"/>
            </w:r>
            <w:r>
              <w:rPr>
                <w:webHidden/>
              </w:rPr>
              <w:instrText xml:space="preserve"> PAGEREF _Toc229480489 \h </w:instrText>
            </w:r>
            <w:r>
              <w:rPr>
                <w:webHidden/>
              </w:rPr>
            </w:r>
            <w:r>
              <w:rPr>
                <w:webHidden/>
              </w:rPr>
              <w:fldChar w:fldCharType="separate"/>
            </w:r>
            <w:r>
              <w:rPr>
                <w:webHidden/>
              </w:rPr>
              <w:t>19</w:t>
            </w:r>
            <w:r>
              <w:rPr>
                <w:webHidden/>
              </w:rPr>
              <w:fldChar w:fldCharType="end"/>
            </w:r>
          </w:hyperlink>
        </w:p>
        <w:p w14:paraId="5F829070" w14:textId="4057745A" w:rsidR="00321877" w:rsidRDefault="00321877">
          <w:pPr>
            <w:pStyle w:val="TOC1"/>
            <w:rPr>
              <w:rFonts w:eastAsiaTheme="minorEastAsia"/>
              <w:b w:val="0"/>
              <w:kern w:val="2"/>
              <w:sz w:val="24"/>
              <w:szCs w:val="24"/>
              <w:lang w:eastAsia="en-AU"/>
              <w14:ligatures w14:val="standardContextual"/>
            </w:rPr>
          </w:pPr>
          <w:hyperlink w:anchor="_Toc229480490" w:history="1">
            <w:r w:rsidRPr="003760EF">
              <w:rPr>
                <w:rStyle w:val="Hyperlink"/>
              </w:rPr>
              <w:t>16</w:t>
            </w:r>
            <w:r>
              <w:rPr>
                <w:rFonts w:eastAsiaTheme="minorEastAsia"/>
                <w:b w:val="0"/>
                <w:kern w:val="2"/>
                <w:sz w:val="24"/>
                <w:szCs w:val="24"/>
                <w:lang w:eastAsia="en-AU"/>
                <w14:ligatures w14:val="standardContextual"/>
              </w:rPr>
              <w:tab/>
            </w:r>
            <w:r w:rsidRPr="003760EF">
              <w:rPr>
                <w:rStyle w:val="Hyperlink"/>
              </w:rPr>
              <w:t>Related Documents and Systems</w:t>
            </w:r>
            <w:r>
              <w:rPr>
                <w:webHidden/>
              </w:rPr>
              <w:tab/>
            </w:r>
            <w:r>
              <w:rPr>
                <w:webHidden/>
              </w:rPr>
              <w:fldChar w:fldCharType="begin"/>
            </w:r>
            <w:r>
              <w:rPr>
                <w:webHidden/>
              </w:rPr>
              <w:instrText xml:space="preserve"> PAGEREF _Toc229480490 \h </w:instrText>
            </w:r>
            <w:r>
              <w:rPr>
                <w:webHidden/>
              </w:rPr>
            </w:r>
            <w:r>
              <w:rPr>
                <w:webHidden/>
              </w:rPr>
              <w:fldChar w:fldCharType="separate"/>
            </w:r>
            <w:r>
              <w:rPr>
                <w:webHidden/>
              </w:rPr>
              <w:t>21</w:t>
            </w:r>
            <w:r>
              <w:rPr>
                <w:webHidden/>
              </w:rPr>
              <w:fldChar w:fldCharType="end"/>
            </w:r>
          </w:hyperlink>
        </w:p>
        <w:p w14:paraId="67E07CE4" w14:textId="2EEBFF57" w:rsidR="00600F31" w:rsidRPr="0056743B" w:rsidRDefault="00600F31" w:rsidP="00600F31">
          <w:r>
            <w:fldChar w:fldCharType="end"/>
          </w:r>
        </w:p>
      </w:sdtContent>
    </w:sdt>
    <w:p w14:paraId="237C5F81" w14:textId="77777777" w:rsidR="005810FF" w:rsidRDefault="005810FF" w:rsidP="00600F31">
      <w:pPr>
        <w:pStyle w:val="BodyText"/>
        <w:rPr>
          <w:rStyle w:val="Templateinstructions"/>
          <w:b/>
          <w:bCs/>
        </w:rPr>
      </w:pPr>
    </w:p>
    <w:p w14:paraId="0833D98B" w14:textId="77777777" w:rsidR="005810FF" w:rsidRDefault="005810FF" w:rsidP="00600F31">
      <w:pPr>
        <w:pStyle w:val="BodyText"/>
        <w:rPr>
          <w:rStyle w:val="Templateinstructions"/>
          <w:b/>
          <w:bCs/>
        </w:rPr>
      </w:pPr>
    </w:p>
    <w:p w14:paraId="170F6DA8" w14:textId="77777777" w:rsidR="00600F31" w:rsidRDefault="00600F31" w:rsidP="00600F31">
      <w:pPr>
        <w:pStyle w:val="BodyText"/>
      </w:pPr>
    </w:p>
    <w:p w14:paraId="45EE8845" w14:textId="77777777" w:rsidR="00600F31" w:rsidRPr="00337CBE" w:rsidRDefault="00600F31" w:rsidP="00600F31"/>
    <w:p w14:paraId="75714D5E" w14:textId="77777777" w:rsidR="00600F31" w:rsidRPr="00453382" w:rsidRDefault="00600F31" w:rsidP="00600F31"/>
    <w:p w14:paraId="16B20F81" w14:textId="77777777" w:rsidR="00600F31" w:rsidRDefault="00600F31" w:rsidP="00600F31">
      <w:pPr>
        <w:pStyle w:val="BodyText"/>
      </w:pPr>
    </w:p>
    <w:p w14:paraId="4809812F" w14:textId="77777777" w:rsidR="00600F31" w:rsidRPr="0056743B" w:rsidRDefault="00600F31" w:rsidP="00600F31">
      <w:pPr>
        <w:pStyle w:val="BodyText"/>
        <w:sectPr w:rsidR="00600F31" w:rsidRPr="0056743B" w:rsidSect="00600F31">
          <w:type w:val="continuous"/>
          <w:pgSz w:w="11906" w:h="16838" w:code="9"/>
          <w:pgMar w:top="1009" w:right="1134" w:bottom="1134" w:left="1134" w:header="454" w:footer="454" w:gutter="0"/>
          <w:pgNumType w:start="1"/>
          <w:cols w:space="708"/>
          <w:titlePg/>
          <w:docGrid w:linePitch="360"/>
        </w:sectPr>
      </w:pPr>
    </w:p>
    <w:p w14:paraId="65109322" w14:textId="77777777" w:rsidR="005810FF" w:rsidRDefault="005810FF" w:rsidP="005810FF">
      <w:pPr>
        <w:pStyle w:val="Heading1"/>
      </w:pPr>
      <w:bookmarkStart w:id="0" w:name="_Toc184633964"/>
      <w:bookmarkStart w:id="1" w:name="_Toc229480450"/>
      <w:r>
        <w:lastRenderedPageBreak/>
        <w:t>Application link</w:t>
      </w:r>
      <w:bookmarkEnd w:id="0"/>
      <w:bookmarkEnd w:id="1"/>
    </w:p>
    <w:p w14:paraId="47E96A33" w14:textId="29D0D001" w:rsidR="005810FF" w:rsidRPr="000B6A45" w:rsidRDefault="005810FF" w:rsidP="008C0359">
      <w:pPr>
        <w:pStyle w:val="BodyText"/>
      </w:pPr>
      <w:r w:rsidRPr="000B6A45">
        <w:t xml:space="preserve">The link to the Mental Health </w:t>
      </w:r>
      <w:r w:rsidR="008B2F34">
        <w:t xml:space="preserve">and Alcohol and Other Drugs </w:t>
      </w:r>
      <w:r w:rsidRPr="000B6A45">
        <w:t xml:space="preserve">Capital Renewal Fund application can be found on </w:t>
      </w:r>
      <w:hyperlink r:id="rId21" w:history="1">
        <w:r w:rsidRPr="000B6A45">
          <w:rPr>
            <w:rStyle w:val="Hyperlink"/>
          </w:rPr>
          <w:t>SmartyGrants</w:t>
        </w:r>
      </w:hyperlink>
      <w:r w:rsidRPr="000B6A45">
        <w:rPr>
          <w:rStyle w:val="Hyperlink"/>
        </w:rPr>
        <w:t xml:space="preserve"> </w:t>
      </w:r>
      <w:r w:rsidRPr="000B6A45">
        <w:t>&lt;</w:t>
      </w:r>
      <w:r w:rsidRPr="00CE66DD">
        <w:t>https://dhhs.smartygrants.com.au/MH</w:t>
      </w:r>
      <w:r w:rsidR="00457D4C" w:rsidRPr="00CE66DD">
        <w:t>AOD</w:t>
      </w:r>
      <w:r w:rsidRPr="00CE66DD">
        <w:t>CRF2</w:t>
      </w:r>
      <w:r w:rsidR="00457D4C" w:rsidRPr="00CE66DD">
        <w:t>6</w:t>
      </w:r>
      <w:r w:rsidRPr="00CE66DD">
        <w:t>-2</w:t>
      </w:r>
      <w:r w:rsidR="00457D4C" w:rsidRPr="00CE66DD">
        <w:t>7</w:t>
      </w:r>
      <w:r w:rsidRPr="00CE66DD">
        <w:t>&gt;</w:t>
      </w:r>
    </w:p>
    <w:bookmarkStart w:id="2" w:name="_Toc64463090"/>
    <w:bookmarkStart w:id="3" w:name="_Toc184633965"/>
    <w:bookmarkStart w:id="4" w:name="_Toc229480451"/>
    <w:p w14:paraId="609C011D" w14:textId="52B811B9" w:rsidR="005810FF" w:rsidRDefault="005810FF" w:rsidP="008C0359">
      <w:pPr>
        <w:pStyle w:val="Heading1"/>
      </w:pPr>
      <w:r w:rsidRPr="006918B1">
        <w:rPr>
          <w:noProof/>
        </w:rPr>
        <mc:AlternateContent>
          <mc:Choice Requires="wpg">
            <w:drawing>
              <wp:anchor distT="0" distB="0" distL="114300" distR="114300" simplePos="0" relativeHeight="251658243" behindDoc="0" locked="0" layoutInCell="1" allowOverlap="1" wp14:anchorId="060438D6" wp14:editId="6B1B2070">
                <wp:simplePos x="0" y="0"/>
                <wp:positionH relativeFrom="margin">
                  <wp:posOffset>4445</wp:posOffset>
                </wp:positionH>
                <wp:positionV relativeFrom="paragraph">
                  <wp:posOffset>361309</wp:posOffset>
                </wp:positionV>
                <wp:extent cx="3927105" cy="3108963"/>
                <wp:effectExtent l="0" t="0" r="0" b="0"/>
                <wp:wrapNone/>
                <wp:docPr id="1358127906" name="Group 1358127906"/>
                <wp:cNvGraphicFramePr/>
                <a:graphic xmlns:a="http://schemas.openxmlformats.org/drawingml/2006/main">
                  <a:graphicData uri="http://schemas.microsoft.com/office/word/2010/wordprocessingGroup">
                    <wpg:wgp>
                      <wpg:cNvGrpSpPr/>
                      <wpg:grpSpPr>
                        <a:xfrm>
                          <a:off x="0" y="0"/>
                          <a:ext cx="3927105" cy="3108963"/>
                          <a:chOff x="1" y="-330140"/>
                          <a:chExt cx="3853821" cy="4079915"/>
                        </a:xfrm>
                      </wpg:grpSpPr>
                      <pic:pic xmlns:pic="http://schemas.openxmlformats.org/drawingml/2006/picture">
                        <pic:nvPicPr>
                          <pic:cNvPr id="335308875" name="Picture 335308875" descr="A diagram of a timeline with vertical line and circles at each stage, Applications Open is ticked, and applications close is coloured. Other stages are empty."/>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1" y="-225138"/>
                            <a:ext cx="367665" cy="3924914"/>
                          </a:xfrm>
                          <a:prstGeom prst="rect">
                            <a:avLst/>
                          </a:prstGeom>
                        </pic:spPr>
                      </pic:pic>
                      <wps:wsp>
                        <wps:cNvPr id="250631187" name="Text Box 2"/>
                        <wps:cNvSpPr txBox="1">
                          <a:spLocks noChangeArrowheads="1"/>
                        </wps:cNvSpPr>
                        <wps:spPr bwMode="auto">
                          <a:xfrm>
                            <a:off x="503670" y="-330140"/>
                            <a:ext cx="2209548" cy="549988"/>
                          </a:xfrm>
                          <a:prstGeom prst="rect">
                            <a:avLst/>
                          </a:prstGeom>
                          <a:noFill/>
                          <a:ln w="12700" cap="flat" cmpd="sng" algn="ctr">
                            <a:noFill/>
                            <a:prstDash val="solid"/>
                            <a:miter lim="800000"/>
                            <a:headEnd/>
                            <a:tailEnd/>
                          </a:ln>
                          <a:effectLst/>
                        </wps:spPr>
                        <wps:txbx>
                          <w:txbxContent>
                            <w:p w14:paraId="684875EA" w14:textId="77777777" w:rsidR="005810FF" w:rsidRPr="008C0359" w:rsidRDefault="005810FF" w:rsidP="008C0359">
                              <w:pPr>
                                <w:pStyle w:val="BodyText"/>
                                <w:rPr>
                                  <w:b/>
                                </w:rPr>
                              </w:pPr>
                              <w:r w:rsidRPr="008C0359">
                                <w:rPr>
                                  <w:b/>
                                </w:rPr>
                                <w:t>APPLICATIONS OPEN</w:t>
                              </w:r>
                            </w:p>
                            <w:p w14:paraId="3EE084B9" w14:textId="77777777" w:rsidR="005810FF" w:rsidRPr="008C0359" w:rsidRDefault="005810FF" w:rsidP="008C0359">
                              <w:pPr>
                                <w:pStyle w:val="BodyText"/>
                                <w:rPr>
                                  <w:b/>
                                </w:rPr>
                              </w:pPr>
                            </w:p>
                            <w:p w14:paraId="46508A91" w14:textId="77777777" w:rsidR="005810FF" w:rsidRPr="00B92D86" w:rsidRDefault="005810FF" w:rsidP="005810FF"/>
                          </w:txbxContent>
                        </wps:txbx>
                        <wps:bodyPr rot="0" vert="horz" wrap="square" lIns="91440" tIns="45720" rIns="91440" bIns="45720" anchor="t" anchorCtr="0">
                          <a:noAutofit/>
                        </wps:bodyPr>
                      </wps:wsp>
                      <wps:wsp>
                        <wps:cNvPr id="862494918" name="Text Box 2"/>
                        <wps:cNvSpPr txBox="1">
                          <a:spLocks noChangeArrowheads="1"/>
                        </wps:cNvSpPr>
                        <wps:spPr bwMode="auto">
                          <a:xfrm>
                            <a:off x="503667" y="219856"/>
                            <a:ext cx="2209548" cy="529982"/>
                          </a:xfrm>
                          <a:prstGeom prst="rect">
                            <a:avLst/>
                          </a:prstGeom>
                          <a:noFill/>
                          <a:ln w="12700" cap="flat" cmpd="sng" algn="ctr">
                            <a:noFill/>
                            <a:prstDash val="solid"/>
                            <a:miter lim="800000"/>
                            <a:headEnd/>
                            <a:tailEnd/>
                          </a:ln>
                          <a:effectLst/>
                        </wps:spPr>
                        <wps:txbx>
                          <w:txbxContent>
                            <w:p w14:paraId="1AE0C2F5" w14:textId="77777777" w:rsidR="005810FF" w:rsidRPr="008C0359" w:rsidRDefault="005810FF" w:rsidP="008C0359">
                              <w:pPr>
                                <w:pStyle w:val="BodyText"/>
                                <w:rPr>
                                  <w:b/>
                                </w:rPr>
                              </w:pPr>
                              <w:r w:rsidRPr="008C0359">
                                <w:rPr>
                                  <w:b/>
                                </w:rPr>
                                <w:t>APPLICATIONS CLOSE</w:t>
                              </w:r>
                            </w:p>
                            <w:p w14:paraId="3BA3E228" w14:textId="77777777" w:rsidR="005810FF" w:rsidRPr="00B92D86" w:rsidRDefault="005810FF" w:rsidP="005810FF">
                              <w:pPr>
                                <w:spacing w:after="0"/>
                                <w:rPr>
                                  <w:rFonts w:asciiTheme="majorHAnsi" w:eastAsiaTheme="majorEastAsia" w:hAnsiTheme="majorHAnsi" w:cstheme="majorBidi"/>
                                </w:rPr>
                              </w:pPr>
                            </w:p>
                            <w:p w14:paraId="1927F85E" w14:textId="77777777" w:rsidR="005810FF" w:rsidRPr="00B92D86" w:rsidRDefault="005810FF" w:rsidP="005810FF"/>
                          </w:txbxContent>
                        </wps:txbx>
                        <wps:bodyPr rot="0" vert="horz" wrap="square" lIns="91440" tIns="45720" rIns="91440" bIns="45720" anchor="t" anchorCtr="0">
                          <a:noAutofit/>
                        </wps:bodyPr>
                      </wps:wsp>
                      <wps:wsp>
                        <wps:cNvPr id="825235800" name="Text Box 2"/>
                        <wps:cNvSpPr txBox="1">
                          <a:spLocks noChangeArrowheads="1"/>
                        </wps:cNvSpPr>
                        <wps:spPr bwMode="auto">
                          <a:xfrm>
                            <a:off x="494272" y="1426454"/>
                            <a:ext cx="2824007" cy="512049"/>
                          </a:xfrm>
                          <a:prstGeom prst="rect">
                            <a:avLst/>
                          </a:prstGeom>
                          <a:noFill/>
                          <a:ln w="12700" cap="flat" cmpd="sng" algn="ctr">
                            <a:noFill/>
                            <a:prstDash val="solid"/>
                            <a:miter lim="800000"/>
                            <a:headEnd/>
                            <a:tailEnd/>
                          </a:ln>
                          <a:effectLst/>
                        </wps:spPr>
                        <wps:txbx>
                          <w:txbxContent>
                            <w:p w14:paraId="2D6FEDD7" w14:textId="77777777" w:rsidR="005810FF" w:rsidRPr="008C0359" w:rsidRDefault="005810FF" w:rsidP="008C0359">
                              <w:pPr>
                                <w:pStyle w:val="BodyText"/>
                                <w:rPr>
                                  <w:b/>
                                </w:rPr>
                              </w:pPr>
                              <w:r w:rsidRPr="008C0359">
                                <w:rPr>
                                  <w:b/>
                                </w:rPr>
                                <w:t>EVALUATION</w:t>
                              </w:r>
                            </w:p>
                            <w:p w14:paraId="3A0413B8" w14:textId="77777777" w:rsidR="005810FF" w:rsidRPr="00173B43" w:rsidRDefault="005810FF" w:rsidP="005810FF"/>
                          </w:txbxContent>
                        </wps:txbx>
                        <wps:bodyPr rot="0" vert="horz" wrap="square" lIns="91440" tIns="45720" rIns="91440" bIns="45720" anchor="t" anchorCtr="0">
                          <a:noAutofit/>
                        </wps:bodyPr>
                      </wps:wsp>
                      <wps:wsp>
                        <wps:cNvPr id="769188523" name="Text Box 2"/>
                        <wps:cNvSpPr txBox="1">
                          <a:spLocks noChangeArrowheads="1"/>
                        </wps:cNvSpPr>
                        <wps:spPr bwMode="auto">
                          <a:xfrm>
                            <a:off x="482358" y="820292"/>
                            <a:ext cx="3371464" cy="492035"/>
                          </a:xfrm>
                          <a:prstGeom prst="rect">
                            <a:avLst/>
                          </a:prstGeom>
                          <a:noFill/>
                          <a:ln w="12700" cap="flat" cmpd="sng" algn="ctr">
                            <a:noFill/>
                            <a:prstDash val="solid"/>
                            <a:miter lim="800000"/>
                            <a:headEnd/>
                            <a:tailEnd/>
                          </a:ln>
                          <a:effectLst/>
                        </wps:spPr>
                        <wps:txbx>
                          <w:txbxContent>
                            <w:p w14:paraId="49753FAD" w14:textId="77777777" w:rsidR="005810FF" w:rsidRPr="008C0359" w:rsidRDefault="005810FF" w:rsidP="008C0359">
                              <w:pPr>
                                <w:pStyle w:val="BodyText"/>
                                <w:rPr>
                                  <w:b/>
                                </w:rPr>
                              </w:pPr>
                              <w:r w:rsidRPr="008C0359">
                                <w:rPr>
                                  <w:b/>
                                </w:rPr>
                                <w:t>ELIGIBILITY ASSESSMENTS</w:t>
                              </w:r>
                            </w:p>
                            <w:p w14:paraId="3218B4C7" w14:textId="77777777" w:rsidR="005810FF" w:rsidRDefault="005810FF" w:rsidP="005810FF">
                              <w:r>
                                <w:br/>
                              </w:r>
                              <w:r>
                                <w:br/>
                              </w:r>
                            </w:p>
                            <w:p w14:paraId="78DC0377" w14:textId="77777777" w:rsidR="005810FF" w:rsidRPr="00B92D86" w:rsidRDefault="005810FF" w:rsidP="005810FF"/>
                          </w:txbxContent>
                        </wps:txbx>
                        <wps:bodyPr rot="0" vert="horz" wrap="square" lIns="91440" tIns="45720" rIns="91440" bIns="45720" anchor="t" anchorCtr="0">
                          <a:noAutofit/>
                        </wps:bodyPr>
                      </wps:wsp>
                      <wps:wsp>
                        <wps:cNvPr id="662173555" name="Text Box 2"/>
                        <wps:cNvSpPr txBox="1">
                          <a:spLocks noChangeArrowheads="1"/>
                        </wps:cNvSpPr>
                        <wps:spPr bwMode="auto">
                          <a:xfrm>
                            <a:off x="494272" y="1913402"/>
                            <a:ext cx="2169696" cy="555955"/>
                          </a:xfrm>
                          <a:prstGeom prst="rect">
                            <a:avLst/>
                          </a:prstGeom>
                          <a:noFill/>
                          <a:ln w="12700" cap="flat" cmpd="sng" algn="ctr">
                            <a:noFill/>
                            <a:prstDash val="solid"/>
                            <a:miter lim="800000"/>
                            <a:headEnd/>
                            <a:tailEnd/>
                          </a:ln>
                          <a:effectLst/>
                        </wps:spPr>
                        <wps:txbx>
                          <w:txbxContent>
                            <w:p w14:paraId="2B7DEFE2" w14:textId="77777777" w:rsidR="005810FF" w:rsidRPr="008C0359" w:rsidRDefault="005810FF" w:rsidP="008C0359">
                              <w:pPr>
                                <w:pStyle w:val="BodyText"/>
                                <w:rPr>
                                  <w:b/>
                                </w:rPr>
                              </w:pPr>
                              <w:r w:rsidRPr="008C0359">
                                <w:rPr>
                                  <w:b/>
                                </w:rPr>
                                <w:t>MINISTERIAL APPROVAL</w:t>
                              </w:r>
                            </w:p>
                            <w:p w14:paraId="19686A20" w14:textId="77777777" w:rsidR="005810FF" w:rsidRPr="00173B43" w:rsidRDefault="005810FF" w:rsidP="005810FF">
                              <w:pPr>
                                <w:spacing w:after="0"/>
                                <w:rPr>
                                  <w:rFonts w:asciiTheme="majorHAnsi" w:eastAsiaTheme="majorEastAsia" w:hAnsiTheme="majorHAnsi" w:cstheme="majorBidi"/>
                                </w:rPr>
                              </w:pPr>
                            </w:p>
                          </w:txbxContent>
                        </wps:txbx>
                        <wps:bodyPr rot="0" vert="horz" wrap="square" lIns="91440" tIns="45720" rIns="91440" bIns="45720" anchor="t" anchorCtr="0">
                          <a:noAutofit/>
                        </wps:bodyPr>
                      </wps:wsp>
                      <wps:wsp>
                        <wps:cNvPr id="2087115035" name="Text Box 2"/>
                        <wps:cNvSpPr txBox="1">
                          <a:spLocks noChangeArrowheads="1"/>
                        </wps:cNvSpPr>
                        <wps:spPr bwMode="auto">
                          <a:xfrm>
                            <a:off x="503669" y="2490182"/>
                            <a:ext cx="2551241" cy="622106"/>
                          </a:xfrm>
                          <a:prstGeom prst="rect">
                            <a:avLst/>
                          </a:prstGeom>
                          <a:noFill/>
                          <a:ln w="12700" cap="flat" cmpd="sng" algn="ctr">
                            <a:noFill/>
                            <a:prstDash val="solid"/>
                            <a:miter lim="800000"/>
                            <a:headEnd/>
                            <a:tailEnd/>
                          </a:ln>
                          <a:effectLst/>
                        </wps:spPr>
                        <wps:txbx>
                          <w:txbxContent>
                            <w:p w14:paraId="55BC09DE" w14:textId="77777777" w:rsidR="005810FF" w:rsidRPr="008C0359" w:rsidRDefault="005810FF" w:rsidP="008C0359">
                              <w:pPr>
                                <w:pStyle w:val="BodyText"/>
                                <w:rPr>
                                  <w:b/>
                                </w:rPr>
                              </w:pPr>
                              <w:r w:rsidRPr="008C0359">
                                <w:rPr>
                                  <w:b/>
                                </w:rPr>
                                <w:t>AGENCY NOTIFICATION</w:t>
                              </w:r>
                            </w:p>
                          </w:txbxContent>
                        </wps:txbx>
                        <wps:bodyPr rot="0" vert="horz" wrap="square" lIns="91440" tIns="45720" rIns="91440" bIns="45720" anchor="t" anchorCtr="0">
                          <a:noAutofit/>
                        </wps:bodyPr>
                      </wps:wsp>
                      <wps:wsp>
                        <wps:cNvPr id="1027063084" name="Text Box 2"/>
                        <wps:cNvSpPr txBox="1">
                          <a:spLocks noChangeArrowheads="1"/>
                        </wps:cNvSpPr>
                        <wps:spPr bwMode="auto">
                          <a:xfrm>
                            <a:off x="503666" y="3067530"/>
                            <a:ext cx="3085748" cy="682245"/>
                          </a:xfrm>
                          <a:prstGeom prst="rect">
                            <a:avLst/>
                          </a:prstGeom>
                          <a:noFill/>
                          <a:ln w="12700" cap="flat" cmpd="sng" algn="ctr">
                            <a:noFill/>
                            <a:prstDash val="solid"/>
                            <a:miter lim="800000"/>
                            <a:headEnd/>
                            <a:tailEnd/>
                          </a:ln>
                          <a:effectLst/>
                        </wps:spPr>
                        <wps:txbx>
                          <w:txbxContent>
                            <w:p w14:paraId="29D364FD" w14:textId="77777777" w:rsidR="005810FF" w:rsidRPr="008C0359" w:rsidRDefault="005810FF" w:rsidP="008C0359">
                              <w:pPr>
                                <w:pStyle w:val="BodyText"/>
                                <w:rPr>
                                  <w:b/>
                                </w:rPr>
                              </w:pPr>
                              <w:r w:rsidRPr="008C0359">
                                <w:rPr>
                                  <w:b/>
                                </w:rPr>
                                <w:t>PROJECT EXECUTION &amp; DELIVERY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60438D6" id="Group 1358127906" o:spid="_x0000_s1026" style="position:absolute;left:0;text-align:left;margin-left:.35pt;margin-top:28.45pt;width:309.2pt;height:244.8pt;z-index:251658243;mso-position-horizontal-relative:margin;mso-width-relative:margin;mso-height-relative:margin" coordorigin=",-3301" coordsize="38538,40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&#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5308875" o:spid="_x0000_s1027" type="#_x0000_t75" alt="A diagram of a timeline with vertical line and circles at each stage, Applications Open is ticked, and applications close is coloured. Other stages are empty." style="position:absolute;top:-2251;width:3676;height:39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">
                  <v:imagedata r:id="rId23" o:title="A diagram of a timeline with vertical line and circles at each stage, Applications Open is ticked, and applications close is coloured. Other stages are empty"/>
                </v:shape>
                <v:shapetype id="_x0000_t202" coordsize="21600,21600" o:spt="202" path="m,l,21600r21600,l21600,xe">
                  <v:stroke joinstyle="miter"/>
                  <v:path gradientshapeok="t" o:connecttype="rect"/>
                </v:shapetype>
                <v:shape id="Text Box 2" o:spid="_x0000_s1028" type="#_x0000_t202" style="position:absolute;left:5036;top:-3301;width:22096;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" filled="f" stroked="f" strokeweight="1pt">
                  <v:textbox>
                    <w:txbxContent>
                      <w:p w14:paraId="684875EA" w14:textId="77777777" w:rsidR="005810FF" w:rsidRPr="008C0359" w:rsidRDefault="005810FF" w:rsidP="008C0359">
                        <w:pPr>
                          <w:pStyle w:val="BodyText"/>
                          <w:rPr>
                            <w:b/>
                          </w:rPr>
                        </w:pPr>
                        <w:r w:rsidRPr="008C0359">
                          <w:rPr>
                            <w:b/>
                          </w:rPr>
                          <w:t>APPLICATIONS OPEN</w:t>
                        </w:r>
                      </w:p>
                      <w:p w14:paraId="3EE084B9" w14:textId="77777777" w:rsidR="005810FF" w:rsidRPr="008C0359" w:rsidRDefault="005810FF" w:rsidP="008C0359">
                        <w:pPr>
                          <w:pStyle w:val="BodyText"/>
                          <w:rPr>
                            <w:b/>
                          </w:rPr>
                        </w:pPr>
                      </w:p>
                      <w:p w14:paraId="46508A91" w14:textId="77777777" w:rsidR="005810FF" w:rsidRPr="00B92D86" w:rsidRDefault="005810FF" w:rsidP="005810FF"/>
                    </w:txbxContent>
                  </v:textbox>
                </v:shape>
                <v:shape id="Text Box 2" o:spid="_x0000_s1029" type="#_x0000_t202" style="position:absolute;left:5036;top:2198;width:22096;height:5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" filled="f" stroked="f" strokeweight="1pt">
                  <v:textbox>
                    <w:txbxContent>
                      <w:p w14:paraId="1AE0C2F5" w14:textId="77777777" w:rsidR="005810FF" w:rsidRPr="008C0359" w:rsidRDefault="005810FF" w:rsidP="008C0359">
                        <w:pPr>
                          <w:pStyle w:val="BodyText"/>
                          <w:rPr>
                            <w:b/>
                          </w:rPr>
                        </w:pPr>
                        <w:r w:rsidRPr="008C0359">
                          <w:rPr>
                            <w:b/>
                          </w:rPr>
                          <w:t>APPLICATIONS CLOSE</w:t>
                        </w:r>
                      </w:p>
                      <w:p w14:paraId="3BA3E228" w14:textId="77777777" w:rsidR="005810FF" w:rsidRPr="00B92D86" w:rsidRDefault="005810FF" w:rsidP="005810FF">
                        <w:pPr>
                          <w:spacing w:after="0"/>
                          <w:rPr>
                            <w:rFonts w:asciiTheme="majorHAnsi" w:eastAsiaTheme="majorEastAsia" w:hAnsiTheme="majorHAnsi" w:cstheme="majorBidi"/>
                          </w:rPr>
                        </w:pPr>
                      </w:p>
                      <w:p w14:paraId="1927F85E" w14:textId="77777777" w:rsidR="005810FF" w:rsidRPr="00B92D86" w:rsidRDefault="005810FF" w:rsidP="005810FF"/>
                    </w:txbxContent>
                  </v:textbox>
                </v:shape>
                <v:shape id="Text Box 2" o:spid="_x0000_s1030" type="#_x0000_t202" style="position:absolute;left:4942;top:14264;width:28240;height:5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" filled="f" stroked="f" strokeweight="1pt">
                  <v:textbox>
                    <w:txbxContent>
                      <w:p w14:paraId="2D6FEDD7" w14:textId="77777777" w:rsidR="005810FF" w:rsidRPr="008C0359" w:rsidRDefault="005810FF" w:rsidP="008C0359">
                        <w:pPr>
                          <w:pStyle w:val="BodyText"/>
                          <w:rPr>
                            <w:b/>
                          </w:rPr>
                        </w:pPr>
                        <w:r w:rsidRPr="008C0359">
                          <w:rPr>
                            <w:b/>
                          </w:rPr>
                          <w:t>EVALUATION</w:t>
                        </w:r>
                      </w:p>
                      <w:p w14:paraId="3A0413B8" w14:textId="77777777" w:rsidR="005810FF" w:rsidRPr="00173B43" w:rsidRDefault="005810FF" w:rsidP="005810FF"/>
                    </w:txbxContent>
                  </v:textbox>
                </v:shape>
                <v:shape id="Text Box 2" o:spid="_x0000_s1031" type="#_x0000_t202" style="position:absolute;left:4823;top:8202;width:33715;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" filled="f" stroked="f" strokeweight="1pt">
                  <v:textbox>
                    <w:txbxContent>
                      <w:p w14:paraId="49753FAD" w14:textId="77777777" w:rsidR="005810FF" w:rsidRPr="008C0359" w:rsidRDefault="005810FF" w:rsidP="008C0359">
                        <w:pPr>
                          <w:pStyle w:val="BodyText"/>
                          <w:rPr>
                            <w:b/>
                          </w:rPr>
                        </w:pPr>
                        <w:r w:rsidRPr="008C0359">
                          <w:rPr>
                            <w:b/>
                          </w:rPr>
                          <w:t>ELIGIBILITY ASSESSMENTS</w:t>
                        </w:r>
                      </w:p>
                      <w:p w14:paraId="3218B4C7" w14:textId="77777777" w:rsidR="005810FF" w:rsidRDefault="005810FF" w:rsidP="005810FF">
                        <w:r>
                          <w:br/>
                        </w:r>
                        <w:r>
                          <w:br/>
                        </w:r>
                      </w:p>
                      <w:p w14:paraId="78DC0377" w14:textId="77777777" w:rsidR="005810FF" w:rsidRPr="00B92D86" w:rsidRDefault="005810FF" w:rsidP="005810FF"/>
                    </w:txbxContent>
                  </v:textbox>
                </v:shape>
                <v:shape id="Text Box 2" o:spid="_x0000_s1032" type="#_x0000_t202" style="position:absolute;left:4942;top:19134;width:21697;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" filled="f" stroked="f" strokeweight="1pt">
                  <v:textbox>
                    <w:txbxContent>
                      <w:p w14:paraId="2B7DEFE2" w14:textId="77777777" w:rsidR="005810FF" w:rsidRPr="008C0359" w:rsidRDefault="005810FF" w:rsidP="008C0359">
                        <w:pPr>
                          <w:pStyle w:val="BodyText"/>
                          <w:rPr>
                            <w:b/>
                          </w:rPr>
                        </w:pPr>
                        <w:r w:rsidRPr="008C0359">
                          <w:rPr>
                            <w:b/>
                          </w:rPr>
                          <w:t>MINISTERIAL APPROVAL</w:t>
                        </w:r>
                      </w:p>
                      <w:p w14:paraId="19686A20" w14:textId="77777777" w:rsidR="005810FF" w:rsidRPr="00173B43" w:rsidRDefault="005810FF" w:rsidP="005810FF">
                        <w:pPr>
                          <w:spacing w:after="0"/>
                          <w:rPr>
                            <w:rFonts w:asciiTheme="majorHAnsi" w:eastAsiaTheme="majorEastAsia" w:hAnsiTheme="majorHAnsi" w:cstheme="majorBidi"/>
                          </w:rPr>
                        </w:pPr>
                      </w:p>
                    </w:txbxContent>
                  </v:textbox>
                </v:shape>
                <v:shape id="Text Box 2" o:spid="_x0000_s1033" type="#_x0000_t202" style="position:absolute;left:5036;top:24901;width:25513;height:6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" filled="f" stroked="f" strokeweight="1pt">
                  <v:textbox>
                    <w:txbxContent>
                      <w:p w14:paraId="55BC09DE" w14:textId="77777777" w:rsidR="005810FF" w:rsidRPr="008C0359" w:rsidRDefault="005810FF" w:rsidP="008C0359">
                        <w:pPr>
                          <w:pStyle w:val="BodyText"/>
                          <w:rPr>
                            <w:b/>
                          </w:rPr>
                        </w:pPr>
                        <w:r w:rsidRPr="008C0359">
                          <w:rPr>
                            <w:b/>
                          </w:rPr>
                          <w:t>AGENCY NOTIFICATION</w:t>
                        </w:r>
                      </w:p>
                    </w:txbxContent>
                  </v:textbox>
                </v:shape>
                <v:shape id="Text Box 2" o:spid="_x0000_s1034" type="#_x0000_t202" style="position:absolute;left:5036;top:30675;width:30858;height:6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" filled="f" stroked="f" strokeweight="1pt">
                  <v:textbox>
                    <w:txbxContent>
                      <w:p w14:paraId="29D364FD" w14:textId="77777777" w:rsidR="005810FF" w:rsidRPr="008C0359" w:rsidRDefault="005810FF" w:rsidP="008C0359">
                        <w:pPr>
                          <w:pStyle w:val="BodyText"/>
                          <w:rPr>
                            <w:b/>
                          </w:rPr>
                        </w:pPr>
                        <w:r w:rsidRPr="008C0359">
                          <w:rPr>
                            <w:b/>
                          </w:rPr>
                          <w:t>PROJECT EXECUTION &amp; DELIVERY</w:t>
                        </w:r>
                      </w:p>
                    </w:txbxContent>
                  </v:textbox>
                </v:shape>
                <w10:wrap anchorx="margin"/>
              </v:group>
            </w:pict>
          </mc:Fallback>
        </mc:AlternateContent>
      </w:r>
      <w:r>
        <w:t>Timeline</w:t>
      </w:r>
      <w:bookmarkEnd w:id="2"/>
      <w:bookmarkEnd w:id="3"/>
      <w:bookmarkEnd w:id="4"/>
    </w:p>
    <w:p w14:paraId="5BE3A687" w14:textId="2E5BBC94" w:rsidR="005810FF" w:rsidRDefault="005810FF" w:rsidP="005810FF">
      <w:pPr>
        <w:pStyle w:val="VHBAbody"/>
      </w:pPr>
    </w:p>
    <w:p w14:paraId="47785F96" w14:textId="77777777" w:rsidR="005810FF" w:rsidRDefault="005810FF" w:rsidP="005810FF">
      <w:pPr>
        <w:pStyle w:val="VHBAbody"/>
      </w:pPr>
    </w:p>
    <w:p w14:paraId="6FF7CF76" w14:textId="19BBBFC1" w:rsidR="005810FF" w:rsidRDefault="005810FF" w:rsidP="005810FF">
      <w:pPr>
        <w:pStyle w:val="VHBAbody"/>
      </w:pPr>
    </w:p>
    <w:p w14:paraId="10DED722" w14:textId="77777777" w:rsidR="005810FF" w:rsidRDefault="005810FF" w:rsidP="005810FF">
      <w:pPr>
        <w:pStyle w:val="VHBAbody"/>
      </w:pPr>
    </w:p>
    <w:p w14:paraId="4FEFF12B" w14:textId="77777777" w:rsidR="005810FF" w:rsidRDefault="005810FF" w:rsidP="005810FF">
      <w:pPr>
        <w:pStyle w:val="VHBAbody"/>
      </w:pPr>
    </w:p>
    <w:p w14:paraId="4303D2D7" w14:textId="77777777" w:rsidR="005810FF" w:rsidRDefault="005810FF" w:rsidP="005810FF">
      <w:pPr>
        <w:pStyle w:val="VHBAbody"/>
      </w:pPr>
    </w:p>
    <w:p w14:paraId="04BC623E" w14:textId="77777777" w:rsidR="005810FF" w:rsidRDefault="005810FF" w:rsidP="005810FF">
      <w:pPr>
        <w:pStyle w:val="VHBAbody"/>
      </w:pPr>
    </w:p>
    <w:p w14:paraId="4A1199B9" w14:textId="77777777" w:rsidR="005810FF" w:rsidRDefault="005810FF" w:rsidP="005810FF">
      <w:pPr>
        <w:pStyle w:val="VHBAbody"/>
      </w:pPr>
    </w:p>
    <w:p w14:paraId="204326B3" w14:textId="77777777" w:rsidR="005810FF" w:rsidRDefault="005810FF" w:rsidP="005810FF">
      <w:pPr>
        <w:pStyle w:val="VHBAbody"/>
      </w:pPr>
    </w:p>
    <w:p w14:paraId="4B30685C" w14:textId="77777777" w:rsidR="005810FF" w:rsidRPr="00C45501" w:rsidRDefault="005810FF" w:rsidP="005810FF">
      <w:pPr>
        <w:pStyle w:val="VHBAbody"/>
      </w:pPr>
    </w:p>
    <w:p w14:paraId="1B206844" w14:textId="77777777" w:rsidR="005810FF" w:rsidRDefault="005810FF" w:rsidP="005810FF">
      <w:pPr>
        <w:pStyle w:val="VHBAbody"/>
      </w:pPr>
    </w:p>
    <w:p w14:paraId="0B93E7B0" w14:textId="77777777" w:rsidR="005810FF" w:rsidRDefault="005810FF" w:rsidP="005810FF">
      <w:pPr>
        <w:pStyle w:val="VHBAbody"/>
      </w:pPr>
    </w:p>
    <w:p w14:paraId="454CC02F" w14:textId="77777777" w:rsidR="005810FF" w:rsidRDefault="005810FF" w:rsidP="005810FF">
      <w:pPr>
        <w:pStyle w:val="Heading1"/>
      </w:pPr>
      <w:bookmarkStart w:id="5" w:name="_Toc64463091"/>
      <w:bookmarkStart w:id="6" w:name="_Toc184633966"/>
      <w:bookmarkStart w:id="7" w:name="_Toc229480452"/>
      <w:r w:rsidRPr="00BC3643">
        <w:t>Introduction</w:t>
      </w:r>
      <w:bookmarkEnd w:id="5"/>
      <w:bookmarkEnd w:id="6"/>
      <w:bookmarkEnd w:id="7"/>
      <w:r w:rsidRPr="00BC3643">
        <w:t xml:space="preserve"> </w:t>
      </w:r>
    </w:p>
    <w:p w14:paraId="2C75AFDB" w14:textId="77777777" w:rsidR="005810FF" w:rsidRPr="000B6A45" w:rsidRDefault="005810FF" w:rsidP="008C0359">
      <w:pPr>
        <w:pStyle w:val="BodyText"/>
      </w:pPr>
      <w:r w:rsidRPr="000B6A45">
        <w:t>In 2016 the Victorian Government established the Mental Health and Alcohol and Other Drugs Facilities Renewal Fund as part of its commitment to improve quality and safety of care for both public mental health and alcohol and other drugs service facilities.</w:t>
      </w:r>
    </w:p>
    <w:p w14:paraId="39E823CC" w14:textId="77777777" w:rsidR="005810FF" w:rsidRPr="000B6A45" w:rsidRDefault="005810FF" w:rsidP="008C0359">
      <w:pPr>
        <w:pStyle w:val="BodyText"/>
      </w:pPr>
      <w:r w:rsidRPr="000B6A45">
        <w:rPr>
          <w:i/>
          <w:iCs/>
        </w:rPr>
        <w:t xml:space="preserve">The Mental Health and Wellbeing Act 2022 </w:t>
      </w:r>
      <w:r w:rsidRPr="000B6A45">
        <w:t>reflects and drives modern approaches to recovery-based treatment and care for people experiencing mental illness. People with mental illness will now have better treatment experiences because of more active involvement in decision-making related to their care.</w:t>
      </w:r>
    </w:p>
    <w:p w14:paraId="19B22EA4" w14:textId="77777777" w:rsidR="005810FF" w:rsidRPr="000B6A45" w:rsidRDefault="005810FF" w:rsidP="008C0359">
      <w:pPr>
        <w:pStyle w:val="BodyText"/>
      </w:pPr>
      <w:r w:rsidRPr="000B6A45">
        <w:t xml:space="preserve">Ensuring the safety and dignity of consumers, families, carers and workers in Victoria’s mental health system is central to the work of the </w:t>
      </w:r>
      <w:r w:rsidRPr="000B6A45">
        <w:rPr>
          <w:i/>
          <w:iCs/>
        </w:rPr>
        <w:t>Royal Commission into Victoria’s Mental Health System</w:t>
      </w:r>
      <w:r w:rsidRPr="000B6A45">
        <w:t>. The Victorian Government recognises there is a critical requirement to better address the needs of people with mental health problems.</w:t>
      </w:r>
    </w:p>
    <w:p w14:paraId="63B401C6" w14:textId="77777777" w:rsidR="005810FF" w:rsidRPr="000B6A45" w:rsidRDefault="005810FF" w:rsidP="008C0359">
      <w:pPr>
        <w:pStyle w:val="BodyText"/>
      </w:pPr>
      <w:r w:rsidRPr="000B6A45">
        <w:t>The Victorian Government recognises that problematic alcohol and other drug use and dependence is a public and mental health issue. To reduce preventable harms from problematic alcohol and other drug use and to contribute to improving the health and wellbeing of Victorians, the government funds a range of alcohol and other drug services and initiatives.</w:t>
      </w:r>
    </w:p>
    <w:p w14:paraId="0BB4EB9D" w14:textId="77777777" w:rsidR="005810FF" w:rsidRPr="000B6A45" w:rsidRDefault="005810FF" w:rsidP="008C0359">
      <w:pPr>
        <w:pStyle w:val="BodyText"/>
      </w:pPr>
      <w:proofErr w:type="gramStart"/>
      <w:r w:rsidRPr="000B6A45">
        <w:t>The majority of</w:t>
      </w:r>
      <w:proofErr w:type="gramEnd"/>
      <w:r w:rsidRPr="000B6A45">
        <w:t xml:space="preserve"> funding goes to community sector organisations providing dedicated alcohol and other drug programs and services ranging from general drug harm information to withdrawal, rehabilitation and counselling. </w:t>
      </w:r>
    </w:p>
    <w:p w14:paraId="70B5D9A5" w14:textId="27B837C2" w:rsidR="005810FF" w:rsidRPr="000B6A45" w:rsidRDefault="005810FF" w:rsidP="008C0359">
      <w:pPr>
        <w:pStyle w:val="BodyText"/>
      </w:pPr>
      <w:r w:rsidRPr="000B6A45">
        <w:t xml:space="preserve">Treatment is just one part of their recovery journey. Services intervene at </w:t>
      </w:r>
      <w:proofErr w:type="gramStart"/>
      <w:r w:rsidRPr="000B6A45">
        <w:t>a number of</w:t>
      </w:r>
      <w:proofErr w:type="gramEnd"/>
      <w:r w:rsidRPr="000B6A45">
        <w:t xml:space="preserve"> different stages from prevention to tertiary treatment and support for building resilience and recovery.</w:t>
      </w:r>
    </w:p>
    <w:p w14:paraId="0B6B8961" w14:textId="77777777" w:rsidR="005810FF" w:rsidRDefault="005810FF" w:rsidP="005810FF">
      <w:pPr>
        <w:pStyle w:val="Heading1"/>
      </w:pPr>
      <w:bookmarkStart w:id="8" w:name="_Toc64463092"/>
      <w:bookmarkStart w:id="9" w:name="_Toc184633967"/>
      <w:bookmarkStart w:id="10" w:name="_Toc229480453"/>
      <w:r>
        <w:lastRenderedPageBreak/>
        <w:t>Program objectives</w:t>
      </w:r>
      <w:bookmarkEnd w:id="8"/>
      <w:bookmarkEnd w:id="9"/>
      <w:bookmarkEnd w:id="10"/>
    </w:p>
    <w:p w14:paraId="3781FA39" w14:textId="1DC92D5B" w:rsidR="005810FF" w:rsidRPr="000B6A45" w:rsidRDefault="005810FF" w:rsidP="008C0359">
      <w:pPr>
        <w:pStyle w:val="BodyText"/>
      </w:pPr>
      <w:r w:rsidRPr="000B6A45">
        <w:t xml:space="preserve">The key objectives of the Mental Health </w:t>
      </w:r>
      <w:r w:rsidR="008B2F34" w:rsidRPr="008B2F34">
        <w:t xml:space="preserve">and Alcohol and Other Drugs </w:t>
      </w:r>
      <w:r w:rsidRPr="000B6A45">
        <w:t>Capital Renewal Fund are to support:</w:t>
      </w:r>
    </w:p>
    <w:p w14:paraId="10692817" w14:textId="77777777" w:rsidR="005810FF" w:rsidRPr="000B6A45" w:rsidRDefault="005810FF" w:rsidP="008C0359">
      <w:pPr>
        <w:pStyle w:val="BodyBullet1"/>
      </w:pPr>
      <w:r w:rsidRPr="000B6A45">
        <w:t>provision of a safe environment for consumers and staff.</w:t>
      </w:r>
    </w:p>
    <w:p w14:paraId="2D33A37E" w14:textId="4F63D704" w:rsidR="005810FF" w:rsidRPr="000B6A45" w:rsidRDefault="005810FF" w:rsidP="008C0359">
      <w:pPr>
        <w:pStyle w:val="BodyBullet1"/>
      </w:pPr>
      <w:r w:rsidRPr="000B6A45">
        <w:t>mitigating the risk of accessibility issues and serious inciden</w:t>
      </w:r>
      <w:r w:rsidR="008B2F34">
        <w:t xml:space="preserve">ts </w:t>
      </w:r>
      <w:r w:rsidRPr="000B6A45">
        <w:t>impacting staff and consumers</w:t>
      </w:r>
    </w:p>
    <w:p w14:paraId="3113E7E6" w14:textId="77777777" w:rsidR="005810FF" w:rsidRPr="000B6A45" w:rsidRDefault="005810FF" w:rsidP="008C0359">
      <w:pPr>
        <w:pStyle w:val="BodyBullet1"/>
      </w:pPr>
      <w:r w:rsidRPr="000B6A45">
        <w:t>improvement of consumer and staff amenities</w:t>
      </w:r>
    </w:p>
    <w:p w14:paraId="63B43533" w14:textId="77777777" w:rsidR="005810FF" w:rsidRPr="000B6A45" w:rsidRDefault="005810FF" w:rsidP="008C0359">
      <w:pPr>
        <w:pStyle w:val="BodyBullet1"/>
      </w:pPr>
      <w:r w:rsidRPr="000B6A45">
        <w:t>replacing end-of-life and near-end-of-life building engineering services</w:t>
      </w:r>
    </w:p>
    <w:p w14:paraId="1369CCC8" w14:textId="77777777" w:rsidR="005810FF" w:rsidRPr="000B6A45" w:rsidRDefault="005810FF" w:rsidP="008C0359">
      <w:pPr>
        <w:pStyle w:val="BodyBullet1"/>
      </w:pPr>
      <w:r w:rsidRPr="000B6A45">
        <w:t>improving staff areas, systems, and technology to improve staffing conditions, reduce administrative burden, and increase time spent treating consumers.</w:t>
      </w:r>
    </w:p>
    <w:p w14:paraId="05FA9A97" w14:textId="77777777" w:rsidR="00474970" w:rsidRDefault="005810FF" w:rsidP="008C0359">
      <w:pPr>
        <w:pStyle w:val="BodyBullet1"/>
      </w:pPr>
      <w:r w:rsidRPr="000B6A45">
        <w:t>address damaged and severely deteriorated building fabric allowing for better service delivery and consequential consumer outcomes</w:t>
      </w:r>
    </w:p>
    <w:p w14:paraId="0F9A7E15" w14:textId="77777777" w:rsidR="00474970" w:rsidRDefault="00474970" w:rsidP="008C0359">
      <w:pPr>
        <w:pStyle w:val="BodyBullet1"/>
      </w:pPr>
      <w:r w:rsidRPr="00474970">
        <w:t xml:space="preserve">the effectiveness and efficiency of mental health and alcohol and other drug services including improvements to support consumer flow </w:t>
      </w:r>
    </w:p>
    <w:p w14:paraId="7AA118C5" w14:textId="23FBA122" w:rsidR="00BD70FB" w:rsidRDefault="00474970" w:rsidP="008C0359">
      <w:pPr>
        <w:pStyle w:val="BodyBullet1"/>
      </w:pPr>
      <w:r w:rsidRPr="00474970">
        <w:t xml:space="preserve">enhanced access </w:t>
      </w:r>
      <w:r w:rsidR="00F16DB7">
        <w:t xml:space="preserve">to </w:t>
      </w:r>
      <w:r w:rsidR="007847F6">
        <w:t>cultural</w:t>
      </w:r>
      <w:r w:rsidR="00F16DB7">
        <w:t xml:space="preserve">ly </w:t>
      </w:r>
      <w:r w:rsidR="007847F6">
        <w:t>safe</w:t>
      </w:r>
      <w:r w:rsidR="00F16DB7">
        <w:t xml:space="preserve"> </w:t>
      </w:r>
      <w:r w:rsidR="00EE5ABE">
        <w:t>mental health</w:t>
      </w:r>
      <w:r w:rsidR="005E356E">
        <w:t xml:space="preserve">, </w:t>
      </w:r>
      <w:r w:rsidR="006705B3">
        <w:t>social and emotional wellbeing</w:t>
      </w:r>
      <w:r w:rsidR="005E356E">
        <w:t xml:space="preserve">, and </w:t>
      </w:r>
      <w:proofErr w:type="spellStart"/>
      <w:r w:rsidR="005E356E">
        <w:t>A</w:t>
      </w:r>
      <w:r w:rsidR="006705B3">
        <w:t>oD</w:t>
      </w:r>
      <w:proofErr w:type="spellEnd"/>
      <w:r w:rsidR="006705B3">
        <w:t xml:space="preserve"> services </w:t>
      </w:r>
      <w:r w:rsidRPr="00474970">
        <w:t xml:space="preserve">for priority populations including Aboriginal and Torres Strait Islander </w:t>
      </w:r>
      <w:r w:rsidR="0067490D">
        <w:t>peoples</w:t>
      </w:r>
      <w:r w:rsidRPr="00474970">
        <w:t xml:space="preserve"> </w:t>
      </w:r>
    </w:p>
    <w:p w14:paraId="7E153B5C" w14:textId="3E33F624" w:rsidR="00474970" w:rsidRPr="00BD70FB" w:rsidRDefault="00474970" w:rsidP="008C0359">
      <w:pPr>
        <w:pStyle w:val="BodyBullet1"/>
      </w:pPr>
      <w:r w:rsidRPr="00BD70FB">
        <w:t xml:space="preserve">delivery of mental health and alcohol and other drugs system priorities. </w:t>
      </w:r>
    </w:p>
    <w:p w14:paraId="45957CBB" w14:textId="1481A22B" w:rsidR="005810FF" w:rsidRPr="000B6A45" w:rsidRDefault="005810FF" w:rsidP="008C0359">
      <w:pPr>
        <w:pStyle w:val="BodyText"/>
      </w:pPr>
      <w:r w:rsidRPr="000B6A45">
        <w:t>The capital funding will result in improving consumer, carer, and staff safety through capital investment that provides a safe, therapeutic and least restrictive environment in existing mental health and AOD facilities.</w:t>
      </w:r>
    </w:p>
    <w:p w14:paraId="12DEF37E" w14:textId="77777777" w:rsidR="005810FF" w:rsidRDefault="005810FF" w:rsidP="005810FF">
      <w:pPr>
        <w:pStyle w:val="Heading1"/>
      </w:pPr>
      <w:bookmarkStart w:id="11" w:name="_Toc64463093"/>
      <w:bookmarkStart w:id="12" w:name="_Toc184633968"/>
      <w:bookmarkStart w:id="13" w:name="_Toc229480454"/>
      <w:r>
        <w:t>Program design</w:t>
      </w:r>
      <w:bookmarkEnd w:id="11"/>
      <w:bookmarkEnd w:id="12"/>
      <w:bookmarkEnd w:id="13"/>
      <w:r>
        <w:t xml:space="preserve"> </w:t>
      </w:r>
    </w:p>
    <w:p w14:paraId="0E2FEF49" w14:textId="26B6965B" w:rsidR="005810FF" w:rsidRPr="000B6A45" w:rsidRDefault="005810FF" w:rsidP="005810FF">
      <w:pPr>
        <w:pStyle w:val="VHBAbody"/>
        <w:rPr>
          <w:rFonts w:asciiTheme="minorHAnsi" w:hAnsiTheme="minorHAnsi"/>
        </w:rPr>
      </w:pPr>
      <w:r w:rsidRPr="000B6A45">
        <w:rPr>
          <w:rFonts w:asciiTheme="minorHAnsi" w:hAnsiTheme="minorHAnsi"/>
        </w:rPr>
        <w:t xml:space="preserve">The fund is designed to assist public Victorian mental health clinical services, mental health community support services, </w:t>
      </w:r>
      <w:r w:rsidR="00CB730C">
        <w:rPr>
          <w:rFonts w:asciiTheme="minorHAnsi" w:hAnsiTheme="minorHAnsi"/>
        </w:rPr>
        <w:t>A</w:t>
      </w:r>
      <w:r w:rsidR="00EE06B9">
        <w:rPr>
          <w:rFonts w:asciiTheme="minorHAnsi" w:hAnsiTheme="minorHAnsi"/>
        </w:rPr>
        <w:t xml:space="preserve">boriginal Community Controlled Organisations (ACCOs) </w:t>
      </w:r>
      <w:r w:rsidRPr="000B6A45">
        <w:rPr>
          <w:rFonts w:asciiTheme="minorHAnsi" w:hAnsiTheme="minorHAnsi"/>
        </w:rPr>
        <w:t>and AOD services to complete minor construction, remodelling, and refurbishment capital works across the following key areas:</w:t>
      </w:r>
    </w:p>
    <w:tbl>
      <w:tblPr>
        <w:tblStyle w:val="TableGrid"/>
        <w:tblW w:w="0" w:type="auto"/>
        <w:tblBorders>
          <w:top w:val="none" w:sz="0" w:space="0" w:color="auto"/>
          <w:left w:val="none" w:sz="0" w:space="0" w:color="auto"/>
          <w:bottom w:val="none" w:sz="0" w:space="0" w:color="auto"/>
          <w:right w:val="none" w:sz="0" w:space="0" w:color="auto"/>
          <w:insideH w:val="single" w:sz="4" w:space="0" w:color="C00000"/>
          <w:insideV w:val="none" w:sz="0" w:space="0" w:color="auto"/>
        </w:tblBorders>
        <w:tblLook w:val="0480" w:firstRow="0" w:lastRow="0" w:firstColumn="1" w:lastColumn="0" w:noHBand="0" w:noVBand="1"/>
      </w:tblPr>
      <w:tblGrid>
        <w:gridCol w:w="1265"/>
        <w:gridCol w:w="7697"/>
      </w:tblGrid>
      <w:tr w:rsidR="005810FF" w:rsidRPr="000B6A45" w14:paraId="4FA61C5A" w14:textId="77777777" w:rsidTr="0043310C">
        <w:trPr>
          <w:trHeight w:val="1077"/>
        </w:trPr>
        <w:tc>
          <w:tcPr>
            <w:tcW w:w="1265" w:type="dxa"/>
            <w:vAlign w:val="center"/>
          </w:tcPr>
          <w:p w14:paraId="5FFB7412" w14:textId="77777777" w:rsidR="005810FF" w:rsidRPr="000B6A45" w:rsidRDefault="005810FF" w:rsidP="0043310C">
            <w:pPr>
              <w:pStyle w:val="VHBAbody"/>
              <w:rPr>
                <w:rFonts w:asciiTheme="minorHAnsi" w:hAnsiTheme="minorHAnsi"/>
                <w:noProof/>
              </w:rPr>
            </w:pPr>
            <w:r w:rsidRPr="000B6A45">
              <w:rPr>
                <w:rFonts w:asciiTheme="minorHAnsi" w:hAnsiTheme="minorHAnsi"/>
                <w:noProof/>
              </w:rPr>
              <w:drawing>
                <wp:inline distT="0" distB="0" distL="0" distR="0" wp14:anchorId="067A3A0B" wp14:editId="4FA0DAD6">
                  <wp:extent cx="429769" cy="384049"/>
                  <wp:effectExtent l="0" t="0" r="8890" b="0"/>
                  <wp:docPr id="3" name="Picture 3"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9769" cy="384049"/>
                          </a:xfrm>
                          <a:prstGeom prst="rect">
                            <a:avLst/>
                          </a:prstGeom>
                        </pic:spPr>
                      </pic:pic>
                    </a:graphicData>
                  </a:graphic>
                </wp:inline>
              </w:drawing>
            </w:r>
          </w:p>
        </w:tc>
        <w:tc>
          <w:tcPr>
            <w:tcW w:w="7697" w:type="dxa"/>
            <w:vAlign w:val="center"/>
          </w:tcPr>
          <w:p w14:paraId="4CA0CB5A" w14:textId="77777777" w:rsidR="005810FF" w:rsidRPr="000B6A45" w:rsidRDefault="005810FF" w:rsidP="0043310C">
            <w:pPr>
              <w:pStyle w:val="VHBAbody"/>
              <w:rPr>
                <w:rFonts w:asciiTheme="minorHAnsi" w:hAnsiTheme="minorHAnsi"/>
                <w:b/>
                <w:bCs/>
              </w:rPr>
            </w:pPr>
            <w:r w:rsidRPr="000B6A45">
              <w:rPr>
                <w:rFonts w:asciiTheme="minorHAnsi" w:hAnsiTheme="minorHAnsi"/>
                <w:b/>
                <w:bCs/>
              </w:rPr>
              <w:t>Health and safety risk mitigation</w:t>
            </w:r>
            <w:r w:rsidRPr="000B6A45">
              <w:rPr>
                <w:rFonts w:asciiTheme="minorHAnsi" w:hAnsiTheme="minorHAnsi"/>
              </w:rPr>
              <w:t xml:space="preserve"> works in existing facilities that best mitigate the risk of serious incidents occurring and balance the need to provide safety with service provision in a therapeutic and least restrictive environment.</w:t>
            </w:r>
          </w:p>
        </w:tc>
      </w:tr>
      <w:tr w:rsidR="005810FF" w:rsidRPr="000B6A45" w14:paraId="7D4A31B9" w14:textId="77777777" w:rsidTr="0043310C">
        <w:trPr>
          <w:trHeight w:val="1077"/>
        </w:trPr>
        <w:tc>
          <w:tcPr>
            <w:tcW w:w="1265" w:type="dxa"/>
            <w:vAlign w:val="center"/>
          </w:tcPr>
          <w:p w14:paraId="329A8EAD" w14:textId="77777777" w:rsidR="005810FF" w:rsidRPr="000B6A45" w:rsidRDefault="005810FF" w:rsidP="0043310C">
            <w:pPr>
              <w:pStyle w:val="VHBAbody"/>
              <w:rPr>
                <w:rFonts w:asciiTheme="minorHAnsi" w:hAnsiTheme="minorHAnsi"/>
                <w:noProof/>
              </w:rPr>
            </w:pPr>
            <w:r w:rsidRPr="000B6A45">
              <w:rPr>
                <w:rFonts w:asciiTheme="minorHAnsi" w:hAnsiTheme="minorHAnsi"/>
                <w:noProof/>
              </w:rPr>
              <w:drawing>
                <wp:inline distT="0" distB="0" distL="0" distR="0" wp14:anchorId="28D93831" wp14:editId="20AFD7C1">
                  <wp:extent cx="460249" cy="451105"/>
                  <wp:effectExtent l="0" t="0" r="0" b="6350"/>
                  <wp:docPr id="4" name="Picture 4"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5"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60249" cy="451105"/>
                          </a:xfrm>
                          <a:prstGeom prst="rect">
                            <a:avLst/>
                          </a:prstGeom>
                        </pic:spPr>
                      </pic:pic>
                    </a:graphicData>
                  </a:graphic>
                </wp:inline>
              </w:drawing>
            </w:r>
          </w:p>
        </w:tc>
        <w:tc>
          <w:tcPr>
            <w:tcW w:w="7697" w:type="dxa"/>
            <w:vAlign w:val="center"/>
          </w:tcPr>
          <w:p w14:paraId="6E603E7D" w14:textId="77777777" w:rsidR="005810FF" w:rsidRPr="000B6A45" w:rsidRDefault="005810FF" w:rsidP="0043310C">
            <w:pPr>
              <w:pStyle w:val="VHBAbody"/>
              <w:rPr>
                <w:rFonts w:asciiTheme="minorHAnsi" w:hAnsiTheme="minorHAnsi"/>
                <w:b/>
                <w:bCs/>
              </w:rPr>
            </w:pPr>
            <w:r w:rsidRPr="000B6A45">
              <w:rPr>
                <w:rFonts w:asciiTheme="minorHAnsi" w:hAnsiTheme="minorHAnsi"/>
                <w:b/>
                <w:bCs/>
              </w:rPr>
              <w:t>Compliance:</w:t>
            </w:r>
            <w:r w:rsidRPr="000B6A45">
              <w:rPr>
                <w:rFonts w:asciiTheme="minorHAnsi" w:hAnsiTheme="minorHAnsi"/>
              </w:rPr>
              <w:t xml:space="preserve"> ensuring all facilities are compliant with Disability, Building Regulatory Compliance (BRD), Essential Safety Measures (ESM), and Occupational Health and Safety (OH&amp;S).</w:t>
            </w:r>
          </w:p>
        </w:tc>
      </w:tr>
      <w:tr w:rsidR="005810FF" w:rsidRPr="000B6A45" w14:paraId="6F610A70" w14:textId="77777777" w:rsidTr="0043310C">
        <w:trPr>
          <w:trHeight w:val="1077"/>
        </w:trPr>
        <w:tc>
          <w:tcPr>
            <w:tcW w:w="1265" w:type="dxa"/>
            <w:vAlign w:val="center"/>
          </w:tcPr>
          <w:p w14:paraId="22629133" w14:textId="77777777" w:rsidR="005810FF" w:rsidRPr="000B6A45" w:rsidRDefault="005810FF" w:rsidP="0043310C">
            <w:pPr>
              <w:pStyle w:val="VHBAbody"/>
              <w:rPr>
                <w:rFonts w:asciiTheme="minorHAnsi" w:hAnsiTheme="minorHAnsi"/>
              </w:rPr>
            </w:pPr>
            <w:r w:rsidRPr="000B6A45">
              <w:rPr>
                <w:rFonts w:asciiTheme="minorHAnsi" w:hAnsiTheme="minorHAnsi"/>
                <w:noProof/>
              </w:rPr>
              <w:drawing>
                <wp:inline distT="0" distB="0" distL="0" distR="0" wp14:anchorId="2764643F" wp14:editId="4BB60377">
                  <wp:extent cx="445009" cy="441961"/>
                  <wp:effectExtent l="0" t="0" r="0" b="0"/>
                  <wp:docPr id="8" name="Picture 8"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5009" cy="441961"/>
                          </a:xfrm>
                          <a:prstGeom prst="rect">
                            <a:avLst/>
                          </a:prstGeom>
                        </pic:spPr>
                      </pic:pic>
                    </a:graphicData>
                  </a:graphic>
                </wp:inline>
              </w:drawing>
            </w:r>
          </w:p>
        </w:tc>
        <w:tc>
          <w:tcPr>
            <w:tcW w:w="7697" w:type="dxa"/>
            <w:vAlign w:val="center"/>
          </w:tcPr>
          <w:p w14:paraId="3A692945" w14:textId="77777777" w:rsidR="005810FF" w:rsidRPr="000B6A45" w:rsidRDefault="005810FF" w:rsidP="0043310C">
            <w:pPr>
              <w:pStyle w:val="VHBAbody"/>
              <w:rPr>
                <w:rFonts w:asciiTheme="minorHAnsi" w:hAnsiTheme="minorHAnsi"/>
              </w:rPr>
            </w:pPr>
            <w:r w:rsidRPr="000B6A45">
              <w:rPr>
                <w:rFonts w:asciiTheme="minorHAnsi" w:hAnsiTheme="minorHAnsi"/>
                <w:b/>
                <w:bCs/>
              </w:rPr>
              <w:t>Quality:</w:t>
            </w:r>
            <w:r w:rsidRPr="000B6A45">
              <w:rPr>
                <w:rFonts w:asciiTheme="minorHAnsi" w:hAnsiTheme="minorHAnsi"/>
              </w:rPr>
              <w:t xml:space="preserve"> improve treatment service quality and efficiency of facilities. </w:t>
            </w:r>
          </w:p>
        </w:tc>
      </w:tr>
    </w:tbl>
    <w:p w14:paraId="78DA6ABD" w14:textId="77777777" w:rsidR="005810FF" w:rsidRPr="000B6A45" w:rsidRDefault="005810FF" w:rsidP="005810FF">
      <w:pPr>
        <w:pStyle w:val="VHBAbodyafterbullets"/>
        <w:rPr>
          <w:rFonts w:asciiTheme="minorHAnsi" w:hAnsiTheme="minorHAnsi"/>
        </w:rPr>
      </w:pPr>
      <w:r w:rsidRPr="000B6A45">
        <w:rPr>
          <w:rFonts w:asciiTheme="minorHAnsi" w:hAnsiTheme="minorHAnsi"/>
        </w:rPr>
        <w:t>Projects must be completed within 18 months of notification of funding approval.</w:t>
      </w:r>
    </w:p>
    <w:p w14:paraId="6E3DBED5" w14:textId="77777777" w:rsidR="005810FF" w:rsidRPr="000B6A45" w:rsidRDefault="005810FF" w:rsidP="005810FF">
      <w:pPr>
        <w:pStyle w:val="VHBAbody"/>
        <w:rPr>
          <w:rFonts w:asciiTheme="minorHAnsi" w:hAnsiTheme="minorHAnsi"/>
        </w:rPr>
      </w:pPr>
      <w:r w:rsidRPr="000B6A45">
        <w:rPr>
          <w:rFonts w:asciiTheme="minorHAnsi" w:hAnsiTheme="minorHAnsi"/>
        </w:rPr>
        <w:br w:type="page"/>
      </w:r>
    </w:p>
    <w:p w14:paraId="51CEDA0E" w14:textId="77777777" w:rsidR="005810FF" w:rsidRDefault="005810FF" w:rsidP="005810FF">
      <w:pPr>
        <w:pStyle w:val="Heading1"/>
      </w:pPr>
      <w:bookmarkStart w:id="14" w:name="_Toc64463094"/>
      <w:bookmarkStart w:id="15" w:name="_Toc184633969"/>
      <w:bookmarkStart w:id="16" w:name="_Toc229480455"/>
      <w:r>
        <w:lastRenderedPageBreak/>
        <w:t>Asset management requirements</w:t>
      </w:r>
      <w:bookmarkEnd w:id="14"/>
      <w:bookmarkEnd w:id="15"/>
      <w:bookmarkEnd w:id="16"/>
      <w:r>
        <w:t xml:space="preserve"> </w:t>
      </w:r>
    </w:p>
    <w:p w14:paraId="07901B7D" w14:textId="77777777" w:rsidR="005810FF" w:rsidRPr="000B6A45" w:rsidRDefault="005810FF" w:rsidP="005810FF">
      <w:pPr>
        <w:pStyle w:val="VHBAbody"/>
        <w:rPr>
          <w:rFonts w:asciiTheme="minorHAnsi" w:hAnsiTheme="minorHAnsi"/>
        </w:rPr>
      </w:pPr>
      <w:r w:rsidRPr="000B6A45">
        <w:rPr>
          <w:rFonts w:asciiTheme="minorHAnsi" w:hAnsiTheme="minorHAnsi"/>
        </w:rPr>
        <w:t xml:space="preserve">The Fund aligns with the Department of Treasury and Finance’s and VHBA’s </w:t>
      </w:r>
      <w:r w:rsidRPr="000B6A45">
        <w:rPr>
          <w:rFonts w:asciiTheme="minorHAnsi" w:hAnsiTheme="minorHAnsi"/>
          <w:i/>
          <w:iCs/>
        </w:rPr>
        <w:t>Asset Management Accountability Framework</w:t>
      </w:r>
      <w:r w:rsidRPr="000B6A45">
        <w:rPr>
          <w:rFonts w:asciiTheme="minorHAnsi" w:hAnsiTheme="minorHAnsi"/>
        </w:rPr>
        <w:t xml:space="preserve"> and asset management policy, ensuring assets are appropriately managed and consistently applied over an asset’s whole lifecycle to realise the full value from assets in supporting service delivery objectives.  </w:t>
      </w:r>
    </w:p>
    <w:p w14:paraId="3E7B3A11" w14:textId="77777777" w:rsidR="005810FF" w:rsidRPr="000B6A45" w:rsidRDefault="005810FF" w:rsidP="005810FF">
      <w:pPr>
        <w:pStyle w:val="VHBAbody"/>
        <w:rPr>
          <w:rFonts w:asciiTheme="minorHAnsi" w:hAnsiTheme="minorHAnsi"/>
        </w:rPr>
      </w:pPr>
      <w:r w:rsidRPr="000B6A45">
        <w:rPr>
          <w:rFonts w:asciiTheme="minorHAnsi" w:hAnsiTheme="minorHAnsi"/>
        </w:rPr>
        <w:t>The principles and practices are available at:</w:t>
      </w:r>
    </w:p>
    <w:p w14:paraId="186F65BC" w14:textId="77777777" w:rsidR="005810FF" w:rsidRPr="000B6A45" w:rsidRDefault="005810FF" w:rsidP="005810FF">
      <w:pPr>
        <w:pStyle w:val="VHBAbullet1"/>
        <w:rPr>
          <w:rFonts w:asciiTheme="minorHAnsi" w:hAnsiTheme="minorHAnsi"/>
        </w:rPr>
      </w:pPr>
      <w:hyperlink r:id="rId27">
        <w:r w:rsidRPr="000B6A45">
          <w:rPr>
            <w:rStyle w:val="Hyperlink"/>
            <w:rFonts w:asciiTheme="minorHAnsi" w:hAnsiTheme="minorHAnsi"/>
          </w:rPr>
          <w:t>Asset Management Accountability Framework</w:t>
        </w:r>
      </w:hyperlink>
      <w:r w:rsidRPr="000B6A45">
        <w:rPr>
          <w:rFonts w:asciiTheme="minorHAnsi" w:hAnsiTheme="minorHAnsi"/>
        </w:rPr>
        <w:t xml:space="preserve"> &lt;https://www.dtf.vic.gov.au/infrastructure-investment/asset-management-accountability-framework&gt;  </w:t>
      </w:r>
    </w:p>
    <w:p w14:paraId="049EA2AF" w14:textId="77777777" w:rsidR="005810FF" w:rsidRPr="000B6A45" w:rsidRDefault="005810FF" w:rsidP="005810FF">
      <w:pPr>
        <w:pStyle w:val="VHBAbullet1"/>
        <w:rPr>
          <w:rFonts w:asciiTheme="minorHAnsi" w:hAnsiTheme="minorHAnsi"/>
        </w:rPr>
      </w:pPr>
      <w:hyperlink r:id="rId28">
        <w:r w:rsidRPr="000B6A45">
          <w:rPr>
            <w:rStyle w:val="Hyperlink"/>
            <w:rFonts w:asciiTheme="minorHAnsi" w:hAnsiTheme="minorHAnsi"/>
          </w:rPr>
          <w:t>VHBA Asset Management Policy</w:t>
        </w:r>
      </w:hyperlink>
      <w:r w:rsidRPr="000B6A45">
        <w:rPr>
          <w:rFonts w:asciiTheme="minorHAnsi" w:hAnsiTheme="minorHAnsi"/>
        </w:rPr>
        <w:t xml:space="preserve"> </w:t>
      </w:r>
      <w:r w:rsidRPr="00B0090D">
        <w:rPr>
          <w:rFonts w:asciiTheme="minorHAnsi" w:hAnsiTheme="minorHAnsi"/>
        </w:rPr>
        <w:t>&lt;https://www.vhba.vic.gov.au/resources/asset-management&gt;,</w:t>
      </w:r>
      <w:r w:rsidRPr="000B6A45">
        <w:rPr>
          <w:rFonts w:asciiTheme="minorHAnsi" w:hAnsiTheme="minorHAnsi"/>
        </w:rPr>
        <w:t xml:space="preserve"> and summarised below: </w:t>
      </w:r>
    </w:p>
    <w:p w14:paraId="54D3CEB1" w14:textId="6B5D16E9" w:rsidR="005810FF" w:rsidRPr="000B6A45" w:rsidRDefault="005810FF" w:rsidP="005810FF">
      <w:pPr>
        <w:pStyle w:val="VHBAbullet2"/>
        <w:rPr>
          <w:rFonts w:asciiTheme="minorHAnsi" w:hAnsiTheme="minorHAnsi"/>
        </w:rPr>
      </w:pPr>
      <w:r w:rsidRPr="000B6A45">
        <w:rPr>
          <w:rFonts w:asciiTheme="minorHAnsi" w:hAnsiTheme="minorHAnsi"/>
        </w:rPr>
        <w:t>The government’s asset management policy intends to achieve service delivery objectives, and it creates an obligation for both the department and V</w:t>
      </w:r>
      <w:r w:rsidR="00AA51D3">
        <w:rPr>
          <w:rFonts w:asciiTheme="minorHAnsi" w:hAnsiTheme="minorHAnsi"/>
        </w:rPr>
        <w:t>IDA Health</w:t>
      </w:r>
      <w:r w:rsidRPr="000B6A45">
        <w:rPr>
          <w:rFonts w:asciiTheme="minorHAnsi" w:hAnsiTheme="minorHAnsi"/>
        </w:rPr>
        <w:t xml:space="preserve"> (from a system perspective) and health services (from a local perspective).</w:t>
      </w:r>
    </w:p>
    <w:p w14:paraId="5CAD4234" w14:textId="77777777" w:rsidR="005810FF" w:rsidRPr="000B6A45" w:rsidRDefault="005810FF" w:rsidP="005810FF">
      <w:pPr>
        <w:pStyle w:val="VHBAbullet2"/>
        <w:rPr>
          <w:rFonts w:asciiTheme="minorHAnsi" w:hAnsiTheme="minorHAnsi"/>
        </w:rPr>
      </w:pPr>
      <w:r w:rsidRPr="000B6A45">
        <w:rPr>
          <w:rFonts w:asciiTheme="minorHAnsi" w:hAnsiTheme="minorHAnsi"/>
        </w:rPr>
        <w:t>Asset management is a whole-of-asset-lifecycle obligation requiring an understanding of need, capacity, condition, opportunity, and risk to drive value-for-money service outcomes.</w:t>
      </w:r>
    </w:p>
    <w:p w14:paraId="7DD19FED" w14:textId="77777777" w:rsidR="005810FF" w:rsidRPr="000B6A45" w:rsidRDefault="005810FF" w:rsidP="005810FF">
      <w:pPr>
        <w:pStyle w:val="VHBAbullet2"/>
        <w:rPr>
          <w:rFonts w:asciiTheme="minorHAnsi" w:hAnsiTheme="minorHAnsi"/>
        </w:rPr>
      </w:pPr>
      <w:r w:rsidRPr="000B6A45">
        <w:rPr>
          <w:rFonts w:asciiTheme="minorHAnsi" w:hAnsiTheme="minorHAnsi"/>
        </w:rPr>
        <w:t>Appropriate local and central governance arrangements oversee asset planning, and investment prioritisation of in-scope items based on risk and, in the case of health services, oversee the replacement process.</w:t>
      </w:r>
    </w:p>
    <w:p w14:paraId="6DF13B89" w14:textId="77777777" w:rsidR="005810FF" w:rsidRPr="000B6A45" w:rsidRDefault="005810FF" w:rsidP="005810FF">
      <w:pPr>
        <w:pStyle w:val="VHBAbullet2"/>
        <w:rPr>
          <w:rFonts w:asciiTheme="minorHAnsi" w:hAnsiTheme="minorHAnsi"/>
        </w:rPr>
      </w:pPr>
      <w:r w:rsidRPr="000B6A45">
        <w:rPr>
          <w:rFonts w:asciiTheme="minorHAnsi" w:hAnsiTheme="minorHAnsi"/>
        </w:rPr>
        <w:t>Accurate and timely reporting of expenditures enables analysis of future investment needs, reporting to the government on expenditures consistent with the defined purpose of the funding provision, and provides a robust information base for program audit.</w:t>
      </w:r>
    </w:p>
    <w:p w14:paraId="5A85DB19" w14:textId="77777777" w:rsidR="005810FF" w:rsidRDefault="005810FF" w:rsidP="005810FF">
      <w:pPr>
        <w:pStyle w:val="VHBAbullet2"/>
      </w:pPr>
      <w:r w:rsidRPr="000B6A45">
        <w:rPr>
          <w:rFonts w:asciiTheme="minorHAnsi" w:hAnsiTheme="minorHAnsi"/>
        </w:rPr>
        <w:t>Health services and agencies asset replacement determination needs to be based on departmental frameworks and guidelines for prioritisation, risk management, and service planning, as well as the service’s role within the health system.</w:t>
      </w:r>
    </w:p>
    <w:p w14:paraId="5C333050" w14:textId="77777777" w:rsidR="005810FF" w:rsidRDefault="005810FF" w:rsidP="005810FF">
      <w:pPr>
        <w:pStyle w:val="Heading1"/>
      </w:pPr>
      <w:bookmarkStart w:id="17" w:name="_Toc64463095"/>
      <w:bookmarkStart w:id="18" w:name="_Toc184633970"/>
      <w:bookmarkStart w:id="19" w:name="_Toc229480456"/>
      <w:r>
        <w:t>General eligibility criteria</w:t>
      </w:r>
      <w:bookmarkEnd w:id="17"/>
      <w:bookmarkEnd w:id="18"/>
      <w:bookmarkEnd w:id="19"/>
    </w:p>
    <w:p w14:paraId="32D14BEC" w14:textId="466C762F" w:rsidR="005810FF" w:rsidRPr="000B6A45" w:rsidRDefault="005810FF" w:rsidP="005810FF">
      <w:pPr>
        <w:pStyle w:val="VHBAbody"/>
        <w:rPr>
          <w:rFonts w:asciiTheme="minorHAnsi" w:hAnsiTheme="minorHAnsi"/>
        </w:rPr>
      </w:pPr>
      <w:r w:rsidRPr="000B6A45">
        <w:rPr>
          <w:rFonts w:asciiTheme="minorHAnsi" w:hAnsiTheme="minorHAnsi"/>
        </w:rPr>
        <w:t xml:space="preserve">Funding is available to all Victorian public mental health clinical services, state funded mental health community support services, </w:t>
      </w:r>
      <w:r w:rsidR="000408E1">
        <w:rPr>
          <w:rFonts w:asciiTheme="minorHAnsi" w:hAnsiTheme="minorHAnsi"/>
        </w:rPr>
        <w:t>ACCOs</w:t>
      </w:r>
      <w:r w:rsidR="002B32FB">
        <w:rPr>
          <w:rFonts w:asciiTheme="minorHAnsi" w:hAnsiTheme="minorHAnsi"/>
        </w:rPr>
        <w:t>,</w:t>
      </w:r>
      <w:r w:rsidR="000408E1">
        <w:rPr>
          <w:rFonts w:asciiTheme="minorHAnsi" w:hAnsiTheme="minorHAnsi"/>
        </w:rPr>
        <w:t xml:space="preserve"> </w:t>
      </w:r>
      <w:r w:rsidRPr="000B6A45">
        <w:rPr>
          <w:rFonts w:asciiTheme="minorHAnsi" w:hAnsiTheme="minorHAnsi"/>
        </w:rPr>
        <w:t xml:space="preserve">Mental Health and Wellbeing Locals, and state-funded alcohol and other drug services, including providers of residential and non-residential services. </w:t>
      </w:r>
    </w:p>
    <w:p w14:paraId="225A74ED" w14:textId="77777777" w:rsidR="005810FF" w:rsidRPr="000B6A45" w:rsidRDefault="005810FF" w:rsidP="005810FF">
      <w:pPr>
        <w:pStyle w:val="VHBAbody"/>
        <w:rPr>
          <w:rFonts w:asciiTheme="minorHAnsi" w:hAnsiTheme="minorHAnsi"/>
        </w:rPr>
      </w:pPr>
      <w:r w:rsidRPr="000B6A45">
        <w:rPr>
          <w:rFonts w:asciiTheme="minorHAnsi" w:hAnsiTheme="minorHAnsi"/>
        </w:rPr>
        <w:t>The list of eligible agencies is in Appendix 2.</w:t>
      </w:r>
    </w:p>
    <w:p w14:paraId="034479EC" w14:textId="77777777" w:rsidR="005810FF" w:rsidRDefault="005810FF" w:rsidP="005810FF">
      <w:pPr>
        <w:pStyle w:val="Heading1"/>
      </w:pPr>
      <w:bookmarkStart w:id="20" w:name="_Toc64463096"/>
      <w:bookmarkStart w:id="21" w:name="_Toc184633971"/>
      <w:bookmarkStart w:id="22" w:name="_Toc229480457"/>
      <w:r>
        <w:t xml:space="preserve">For </w:t>
      </w:r>
      <w:r w:rsidRPr="00A078C5">
        <w:t>eligible agenci</w:t>
      </w:r>
      <w:r>
        <w:t>es</w:t>
      </w:r>
      <w:bookmarkEnd w:id="20"/>
      <w:bookmarkEnd w:id="21"/>
      <w:bookmarkEnd w:id="22"/>
    </w:p>
    <w:p w14:paraId="052E8004" w14:textId="77777777" w:rsidR="005810FF" w:rsidRDefault="005810FF" w:rsidP="005810FF">
      <w:pPr>
        <w:pStyle w:val="VHBAbody"/>
        <w:rPr>
          <w:rFonts w:asciiTheme="minorHAnsi" w:hAnsiTheme="minorHAnsi"/>
        </w:rPr>
      </w:pPr>
      <w:r w:rsidRPr="000B6A45">
        <w:rPr>
          <w:rFonts w:asciiTheme="minorHAnsi" w:hAnsiTheme="minorHAnsi"/>
        </w:rPr>
        <w:t>Submissions are limited to one per health service for minor refurbishment, repairs, replacement, reconfiguration and upgrade projects. Project value must fall between a minimum of $10,000 (excluding GST) and a maximum of $1,000,000 (excluding GST).</w:t>
      </w:r>
    </w:p>
    <w:p w14:paraId="329A0C89" w14:textId="77777777" w:rsidR="00664D7E" w:rsidRPr="00600F31" w:rsidRDefault="005857D4">
      <w:pPr>
        <w:pStyle w:val="VHBAbody"/>
      </w:pPr>
      <w:r w:rsidRPr="00937915">
        <w:rPr>
          <w:rFonts w:ascii="Aptos" w:hAnsi="Aptos"/>
        </w:rPr>
        <w:t>A minimum of $1.0 million from the 2026–27 MHAODCRF funding pool will be reserved for eligible applications from ACCOs delivering mental health and/or alcohol and other drug services. This allocation may be increased where ACCO applications are highly ranked through the merit-based assessment process.</w:t>
      </w:r>
      <w:r w:rsidR="00866B0A" w:rsidRPr="00937915">
        <w:rPr>
          <w:rFonts w:ascii="Aptos" w:hAnsi="Aptos"/>
        </w:rPr>
        <w:t xml:space="preserve"> The reservation does not guarantee funding, and all applications must satisfy the eligibility requirements and will be assessed on merit.</w:t>
      </w:r>
    </w:p>
    <w:p w14:paraId="63F1D6AB" w14:textId="77777777" w:rsidR="005810FF" w:rsidRPr="000B6A45" w:rsidRDefault="005810FF" w:rsidP="005810FF">
      <w:pPr>
        <w:pStyle w:val="VHBAbody"/>
        <w:rPr>
          <w:rFonts w:asciiTheme="minorHAnsi" w:hAnsiTheme="minorHAnsi"/>
        </w:rPr>
      </w:pPr>
      <w:r w:rsidRPr="000B6A45">
        <w:rPr>
          <w:rFonts w:asciiTheme="minorHAnsi" w:hAnsiTheme="minorHAnsi"/>
        </w:rPr>
        <w:t>The following are examples of items which may be included in funding applications:</w:t>
      </w:r>
    </w:p>
    <w:p w14:paraId="5929368B" w14:textId="77777777" w:rsidR="008B2F34" w:rsidRDefault="005810FF" w:rsidP="008B2F34">
      <w:pPr>
        <w:pStyle w:val="VHBAbullet1"/>
        <w:rPr>
          <w:rFonts w:asciiTheme="minorHAnsi" w:hAnsiTheme="minorHAnsi"/>
        </w:rPr>
      </w:pPr>
      <w:r w:rsidRPr="000B6A45">
        <w:rPr>
          <w:rFonts w:asciiTheme="minorHAnsi" w:hAnsiTheme="minorHAnsi"/>
        </w:rPr>
        <w:t xml:space="preserve">Construction - minor infrastructure including, remodelling and refurbishment projects to address safety and access </w:t>
      </w:r>
      <w:r w:rsidRPr="008B2F34">
        <w:rPr>
          <w:rFonts w:asciiTheme="minorHAnsi" w:hAnsiTheme="minorHAnsi"/>
        </w:rPr>
        <w:t xml:space="preserve">issues </w:t>
      </w:r>
    </w:p>
    <w:p w14:paraId="5E4DEF87" w14:textId="024982BD" w:rsidR="005810FF" w:rsidRPr="008B2F34" w:rsidRDefault="005810FF" w:rsidP="008B2F34">
      <w:pPr>
        <w:pStyle w:val="VHBAbullet1"/>
        <w:rPr>
          <w:rFonts w:asciiTheme="minorHAnsi" w:hAnsiTheme="minorHAnsi"/>
        </w:rPr>
      </w:pPr>
      <w:r w:rsidRPr="008B2F34">
        <w:rPr>
          <w:rFonts w:asciiTheme="minorHAnsi" w:hAnsiTheme="minorHAnsi"/>
        </w:rPr>
        <w:lastRenderedPageBreak/>
        <w:t>Non-construction - equipment (standalone furniture designed for mental health and AOD settings, fittings, medical equipment, engineering infrastructure and plant)</w:t>
      </w:r>
      <w:r w:rsidR="008B2F34" w:rsidRPr="008B2F34">
        <w:rPr>
          <w:rFonts w:asciiTheme="minorHAnsi" w:hAnsiTheme="minorHAnsi"/>
        </w:rPr>
        <w:t>, where integral to an approved capital project or specifically designed for mental health or AOD settings.</w:t>
      </w:r>
    </w:p>
    <w:p w14:paraId="6EEAE69B" w14:textId="77777777" w:rsidR="005810FF" w:rsidRPr="000B6A45" w:rsidRDefault="005810FF" w:rsidP="005810FF">
      <w:pPr>
        <w:pStyle w:val="VHBAbullet1"/>
        <w:rPr>
          <w:rFonts w:asciiTheme="minorHAnsi" w:hAnsiTheme="minorHAnsi"/>
        </w:rPr>
      </w:pPr>
      <w:r w:rsidRPr="000B6A45">
        <w:rPr>
          <w:rFonts w:asciiTheme="minorHAnsi" w:hAnsiTheme="minorHAnsi"/>
        </w:rPr>
        <w:t>Standard Compliance: Projects and initiatives to ensure compliance with relevant industry standards and regulations</w:t>
      </w:r>
    </w:p>
    <w:p w14:paraId="449DBCF9" w14:textId="77777777" w:rsidR="005810FF" w:rsidRPr="000B6A45" w:rsidRDefault="005810FF" w:rsidP="005810FF">
      <w:pPr>
        <w:pStyle w:val="VHBAbodyafterbullets"/>
        <w:rPr>
          <w:rFonts w:asciiTheme="minorHAnsi" w:hAnsiTheme="minorHAnsi"/>
        </w:rPr>
      </w:pPr>
      <w:r w:rsidRPr="000B6A45">
        <w:rPr>
          <w:rFonts w:asciiTheme="minorHAnsi" w:hAnsiTheme="minorHAnsi"/>
        </w:rPr>
        <w:t>Priority will be given to applications that address the following initiatives:</w:t>
      </w:r>
    </w:p>
    <w:p w14:paraId="72676F40" w14:textId="77777777" w:rsidR="005810FF" w:rsidRPr="000B6A45" w:rsidRDefault="005810FF" w:rsidP="005810FF">
      <w:pPr>
        <w:pStyle w:val="VHBAbullet1"/>
        <w:rPr>
          <w:rFonts w:asciiTheme="minorHAnsi" w:hAnsiTheme="minorHAnsi"/>
        </w:rPr>
      </w:pPr>
      <w:r w:rsidRPr="000B6A45">
        <w:rPr>
          <w:rFonts w:asciiTheme="minorHAnsi" w:hAnsiTheme="minorHAnsi"/>
        </w:rPr>
        <w:t>increase and/or improve access to safe bed-based care</w:t>
      </w:r>
    </w:p>
    <w:p w14:paraId="0523DF71" w14:textId="77777777" w:rsidR="005810FF" w:rsidRPr="000B6A45" w:rsidRDefault="005810FF" w:rsidP="005810FF">
      <w:pPr>
        <w:pStyle w:val="VHBAbullet1"/>
        <w:rPr>
          <w:rFonts w:asciiTheme="minorHAnsi" w:hAnsiTheme="minorHAnsi"/>
        </w:rPr>
      </w:pPr>
      <w:r w:rsidRPr="000B6A45">
        <w:rPr>
          <w:rFonts w:asciiTheme="minorHAnsi" w:hAnsiTheme="minorHAnsi"/>
        </w:rPr>
        <w:t>increase and/or improve access to mental health and AOD services</w:t>
      </w:r>
    </w:p>
    <w:p w14:paraId="4C3FA8D3" w14:textId="77777777" w:rsidR="005810FF" w:rsidRPr="000B6A45" w:rsidRDefault="005810FF" w:rsidP="005810FF">
      <w:pPr>
        <w:pStyle w:val="VHBAbullet1"/>
        <w:rPr>
          <w:rFonts w:asciiTheme="minorHAnsi" w:hAnsiTheme="minorHAnsi"/>
        </w:rPr>
      </w:pPr>
      <w:r w:rsidRPr="000B6A45">
        <w:rPr>
          <w:rFonts w:asciiTheme="minorHAnsi" w:hAnsiTheme="minorHAnsi"/>
        </w:rPr>
        <w:t xml:space="preserve">improve consumer, carer, and staff safety through capital investments that provide safe, therapeutic and least restrictive environment into existing facilities, including addressing known WorkSafe notifications </w:t>
      </w:r>
    </w:p>
    <w:p w14:paraId="413C7806" w14:textId="77777777" w:rsidR="005810FF" w:rsidRPr="000B6A45" w:rsidRDefault="005810FF" w:rsidP="005810FF">
      <w:pPr>
        <w:pStyle w:val="VHBAbullet1"/>
        <w:rPr>
          <w:rFonts w:asciiTheme="minorHAnsi" w:hAnsiTheme="minorHAnsi"/>
        </w:rPr>
      </w:pPr>
      <w:r w:rsidRPr="000B6A45">
        <w:rPr>
          <w:rFonts w:asciiTheme="minorHAnsi" w:hAnsiTheme="minorHAnsi"/>
        </w:rPr>
        <w:t>improve amenities to enhance recovery, rehabilitation, and therapeutic opportunities</w:t>
      </w:r>
    </w:p>
    <w:p w14:paraId="47D5620F" w14:textId="77777777" w:rsidR="005810FF" w:rsidRPr="000B6A45" w:rsidRDefault="005810FF" w:rsidP="005810FF">
      <w:pPr>
        <w:pStyle w:val="VHBAbullet1"/>
        <w:rPr>
          <w:rFonts w:asciiTheme="minorHAnsi" w:hAnsiTheme="minorHAnsi"/>
        </w:rPr>
      </w:pPr>
      <w:r w:rsidRPr="000B6A45">
        <w:rPr>
          <w:rFonts w:asciiTheme="minorHAnsi" w:hAnsiTheme="minorHAnsi"/>
        </w:rPr>
        <w:t>minimise the use of restrictive practices or clinically inappropriate environments and improve treatment service equality and efficiency of outcomes</w:t>
      </w:r>
    </w:p>
    <w:p w14:paraId="6E3D51EA" w14:textId="77777777" w:rsidR="00C922C8" w:rsidRDefault="005810FF" w:rsidP="00C922C8">
      <w:pPr>
        <w:pStyle w:val="VHBAbullet1"/>
        <w:rPr>
          <w:rFonts w:asciiTheme="minorHAnsi" w:hAnsiTheme="minorHAnsi"/>
        </w:rPr>
      </w:pPr>
      <w:r w:rsidRPr="000B6A45">
        <w:rPr>
          <w:rFonts w:asciiTheme="minorHAnsi" w:hAnsiTheme="minorHAnsi"/>
        </w:rPr>
        <w:t>upgrade essential infrastructure such as plant equipment and address at-risk asset failure</w:t>
      </w:r>
    </w:p>
    <w:p w14:paraId="519E04CA" w14:textId="41FD0FC4" w:rsidR="00A43DAD" w:rsidRPr="008B5B94" w:rsidRDefault="0088241E" w:rsidP="008B5B94">
      <w:pPr>
        <w:pStyle w:val="VHBAbullet1"/>
        <w:rPr>
          <w:rFonts w:asciiTheme="minorHAnsi" w:hAnsiTheme="minorHAnsi"/>
        </w:rPr>
      </w:pPr>
      <w:r w:rsidRPr="00474970">
        <w:rPr>
          <w:rFonts w:asciiTheme="minorHAnsi" w:hAnsiTheme="minorHAnsi"/>
        </w:rPr>
        <w:t xml:space="preserve">enhanced access </w:t>
      </w:r>
      <w:r>
        <w:rPr>
          <w:rFonts w:asciiTheme="minorHAnsi" w:hAnsiTheme="minorHAnsi"/>
        </w:rPr>
        <w:t>to culturally safe mental health, social and emotional wellbeing, and A</w:t>
      </w:r>
      <w:r w:rsidR="00523312">
        <w:rPr>
          <w:rFonts w:asciiTheme="minorHAnsi" w:hAnsiTheme="minorHAnsi"/>
        </w:rPr>
        <w:t>O</w:t>
      </w:r>
      <w:r>
        <w:rPr>
          <w:rFonts w:asciiTheme="minorHAnsi" w:hAnsiTheme="minorHAnsi"/>
        </w:rPr>
        <w:t xml:space="preserve">D services </w:t>
      </w:r>
      <w:r w:rsidRPr="00474970">
        <w:rPr>
          <w:rFonts w:asciiTheme="minorHAnsi" w:hAnsiTheme="minorHAnsi"/>
        </w:rPr>
        <w:t>for priority populations including Aboriginal and Torres Strait Islander</w:t>
      </w:r>
      <w:r>
        <w:rPr>
          <w:rFonts w:asciiTheme="minorHAnsi" w:hAnsiTheme="minorHAnsi"/>
        </w:rPr>
        <w:t xml:space="preserve"> peoples</w:t>
      </w:r>
      <w:r w:rsidRPr="00474970">
        <w:rPr>
          <w:rFonts w:asciiTheme="minorHAnsi" w:hAnsiTheme="minorHAnsi"/>
        </w:rPr>
        <w:t xml:space="preserve"> </w:t>
      </w:r>
    </w:p>
    <w:p w14:paraId="3F00665D" w14:textId="71973A21" w:rsidR="00A43DAD" w:rsidRPr="00A43DAD" w:rsidRDefault="00A43DAD" w:rsidP="00A43DAD">
      <w:pPr>
        <w:pStyle w:val="VHBAbullet1"/>
        <w:rPr>
          <w:rFonts w:asciiTheme="minorHAnsi" w:hAnsiTheme="minorHAnsi"/>
        </w:rPr>
      </w:pPr>
      <w:r w:rsidRPr="00A43DAD">
        <w:rPr>
          <w:rFonts w:asciiTheme="minorHAnsi" w:hAnsiTheme="minorHAnsi"/>
        </w:rPr>
        <w:t xml:space="preserve">Consideration will also be given to whether the proposal will contribute to or duplicate any proposed future infrastructure upgrades  </w:t>
      </w:r>
    </w:p>
    <w:p w14:paraId="6C2CD6DE" w14:textId="77777777" w:rsidR="005810FF" w:rsidRPr="00FE7792" w:rsidRDefault="005810FF" w:rsidP="005810FF">
      <w:pPr>
        <w:pStyle w:val="Heading2"/>
      </w:pPr>
      <w:bookmarkStart w:id="23" w:name="_Toc64463097"/>
      <w:bookmarkStart w:id="24" w:name="_Toc184633972"/>
      <w:bookmarkStart w:id="25" w:name="_Toc229480458"/>
      <w:r w:rsidRPr="00FE7792">
        <w:t>Consumer and healthcare worker safety</w:t>
      </w:r>
      <w:bookmarkEnd w:id="23"/>
      <w:bookmarkEnd w:id="24"/>
      <w:bookmarkEnd w:id="25"/>
      <w:r w:rsidRPr="00FE7792">
        <w:t xml:space="preserve"> </w:t>
      </w:r>
    </w:p>
    <w:p w14:paraId="0F3BE93B" w14:textId="77777777" w:rsidR="005810FF" w:rsidRPr="000B6A45" w:rsidRDefault="005810FF" w:rsidP="005810FF">
      <w:pPr>
        <w:pStyle w:val="VHBAbullet1"/>
        <w:rPr>
          <w:rFonts w:asciiTheme="minorHAnsi" w:hAnsiTheme="minorHAnsi"/>
        </w:rPr>
      </w:pPr>
      <w:r w:rsidRPr="000B6A45">
        <w:rPr>
          <w:rFonts w:asciiTheme="minorHAnsi" w:hAnsiTheme="minorHAnsi"/>
        </w:rPr>
        <w:t>Funding to prevent and control high-priority hazards and risks in the workplace and remediate these risks with minor capital works such as egress doors, room configuration/equipment (CCTV, duress alarms), appropriate signage and wayfinding that enhance the security and welfare of people in workplaces.</w:t>
      </w:r>
    </w:p>
    <w:p w14:paraId="086F232D" w14:textId="77777777" w:rsidR="005810FF" w:rsidRPr="00FE7792" w:rsidRDefault="005810FF" w:rsidP="005810FF">
      <w:pPr>
        <w:pStyle w:val="Heading2"/>
      </w:pPr>
      <w:bookmarkStart w:id="26" w:name="_Toc64463098"/>
      <w:bookmarkStart w:id="27" w:name="_Toc184633973"/>
      <w:bookmarkStart w:id="28" w:name="_Toc229480459"/>
      <w:r w:rsidRPr="00FE7792">
        <w:t>Construction works</w:t>
      </w:r>
      <w:bookmarkEnd w:id="26"/>
      <w:bookmarkEnd w:id="27"/>
      <w:bookmarkEnd w:id="28"/>
    </w:p>
    <w:p w14:paraId="2AA5254E" w14:textId="68C0DA20" w:rsidR="005810FF" w:rsidRPr="000B6A45" w:rsidRDefault="000B6A45" w:rsidP="005810FF">
      <w:pPr>
        <w:pStyle w:val="VHBAbullet1"/>
        <w:rPr>
          <w:rFonts w:asciiTheme="minorHAnsi" w:hAnsiTheme="minorHAnsi"/>
        </w:rPr>
      </w:pPr>
      <w:r>
        <w:rPr>
          <w:rFonts w:asciiTheme="minorHAnsi" w:hAnsiTheme="minorHAnsi"/>
        </w:rPr>
        <w:t>R</w:t>
      </w:r>
      <w:r w:rsidR="005810FF" w:rsidRPr="000B6A45">
        <w:rPr>
          <w:rFonts w:asciiTheme="minorHAnsi" w:hAnsiTheme="minorHAnsi"/>
        </w:rPr>
        <w:t>emodelling and refurbishment projects to address aged building fabric, compliance, and demand issues; and meet universal design standards</w:t>
      </w:r>
    </w:p>
    <w:p w14:paraId="1C94DE68" w14:textId="7F0057FE" w:rsidR="005810FF" w:rsidRPr="000B6A45" w:rsidRDefault="000B6A45" w:rsidP="005810FF">
      <w:pPr>
        <w:pStyle w:val="VHBAbullet1"/>
        <w:rPr>
          <w:rFonts w:asciiTheme="minorHAnsi" w:hAnsiTheme="minorHAnsi"/>
        </w:rPr>
      </w:pPr>
      <w:r>
        <w:rPr>
          <w:rFonts w:asciiTheme="minorHAnsi" w:hAnsiTheme="minorHAnsi"/>
        </w:rPr>
        <w:t>N</w:t>
      </w:r>
      <w:r w:rsidR="005810FF" w:rsidRPr="000B6A45">
        <w:rPr>
          <w:rFonts w:asciiTheme="minorHAnsi" w:hAnsiTheme="minorHAnsi"/>
        </w:rPr>
        <w:t xml:space="preserve">eed for buildings to be fit for purpose </w:t>
      </w:r>
    </w:p>
    <w:p w14:paraId="1624F0AF" w14:textId="5CFD15AF" w:rsidR="005810FF" w:rsidRPr="000B6A45" w:rsidRDefault="000B6A45" w:rsidP="005810FF">
      <w:pPr>
        <w:pStyle w:val="VHBAbullet1"/>
        <w:rPr>
          <w:rFonts w:asciiTheme="minorHAnsi" w:hAnsiTheme="minorHAnsi"/>
        </w:rPr>
      </w:pPr>
      <w:r>
        <w:rPr>
          <w:rFonts w:asciiTheme="minorHAnsi" w:hAnsiTheme="minorHAnsi"/>
        </w:rPr>
        <w:t>N</w:t>
      </w:r>
      <w:r w:rsidR="005810FF" w:rsidRPr="000B6A45">
        <w:rPr>
          <w:rFonts w:asciiTheme="minorHAnsi" w:hAnsiTheme="minorHAnsi"/>
        </w:rPr>
        <w:t>eed for minor refurbishment/repairs / replacement / reconfiguration and upgrades of ageing facilities that reflect infrastructure risk mitigation strategies</w:t>
      </w:r>
    </w:p>
    <w:p w14:paraId="22322631" w14:textId="77777777" w:rsidR="005810FF" w:rsidRPr="000B6A45" w:rsidRDefault="005810FF" w:rsidP="005810FF">
      <w:pPr>
        <w:pStyle w:val="VHBAbullet2"/>
        <w:rPr>
          <w:rFonts w:asciiTheme="minorHAnsi" w:hAnsiTheme="minorHAnsi"/>
        </w:rPr>
      </w:pPr>
      <w:r w:rsidRPr="000B6A45">
        <w:rPr>
          <w:rFonts w:asciiTheme="minorHAnsi" w:hAnsiTheme="minorHAnsi"/>
        </w:rPr>
        <w:t>kitchen upgrades or equipment</w:t>
      </w:r>
    </w:p>
    <w:p w14:paraId="78EFFD9D" w14:textId="77777777" w:rsidR="005810FF" w:rsidRPr="000B6A45" w:rsidRDefault="005810FF" w:rsidP="005810FF">
      <w:pPr>
        <w:pStyle w:val="VHBAbullet2"/>
        <w:rPr>
          <w:rFonts w:asciiTheme="minorHAnsi" w:hAnsiTheme="minorHAnsi"/>
        </w:rPr>
      </w:pPr>
      <w:r w:rsidRPr="000B6A45">
        <w:rPr>
          <w:rFonts w:asciiTheme="minorHAnsi" w:hAnsiTheme="minorHAnsi"/>
        </w:rPr>
        <w:t>assets located underground and reticulation services</w:t>
      </w:r>
    </w:p>
    <w:p w14:paraId="29E16BBE" w14:textId="77777777" w:rsidR="005810FF" w:rsidRPr="000B6A45" w:rsidRDefault="005810FF" w:rsidP="005810FF">
      <w:pPr>
        <w:pStyle w:val="VHBAbullet2"/>
        <w:rPr>
          <w:rFonts w:asciiTheme="minorHAnsi" w:hAnsiTheme="minorHAnsi"/>
        </w:rPr>
      </w:pPr>
      <w:r w:rsidRPr="000B6A45">
        <w:rPr>
          <w:rFonts w:asciiTheme="minorHAnsi" w:hAnsiTheme="minorHAnsi"/>
        </w:rPr>
        <w:t>waiting room configurations (infection control and prevention)</w:t>
      </w:r>
    </w:p>
    <w:p w14:paraId="47EF2DAB" w14:textId="77777777" w:rsidR="005810FF" w:rsidRPr="000B6A45" w:rsidRDefault="005810FF" w:rsidP="005810FF">
      <w:pPr>
        <w:pStyle w:val="VHBAbullet2"/>
        <w:rPr>
          <w:rFonts w:asciiTheme="minorHAnsi" w:hAnsiTheme="minorHAnsi"/>
        </w:rPr>
      </w:pPr>
      <w:r w:rsidRPr="000B6A45">
        <w:rPr>
          <w:rFonts w:asciiTheme="minorHAnsi" w:hAnsiTheme="minorHAnsi"/>
        </w:rPr>
        <w:t>tearoom configurations (infection control and prevention)</w:t>
      </w:r>
    </w:p>
    <w:p w14:paraId="3DB7C433" w14:textId="77777777" w:rsidR="005810FF" w:rsidRPr="000B6A45" w:rsidRDefault="005810FF" w:rsidP="005810FF">
      <w:pPr>
        <w:pStyle w:val="VHBAbullet2"/>
        <w:rPr>
          <w:rFonts w:asciiTheme="minorHAnsi" w:hAnsiTheme="minorHAnsi"/>
        </w:rPr>
      </w:pPr>
      <w:r w:rsidRPr="000B6A45">
        <w:rPr>
          <w:rFonts w:asciiTheme="minorHAnsi" w:hAnsiTheme="minorHAnsi"/>
        </w:rPr>
        <w:t>accessible paths and ramps, Changing Places toilets</w:t>
      </w:r>
    </w:p>
    <w:p w14:paraId="4DEEB284" w14:textId="77777777" w:rsidR="005810FF" w:rsidRDefault="005810FF" w:rsidP="005810FF">
      <w:pPr>
        <w:pStyle w:val="Heading1"/>
      </w:pPr>
      <w:bookmarkStart w:id="29" w:name="_Toc64463100"/>
      <w:bookmarkStart w:id="30" w:name="_Toc184633974"/>
      <w:bookmarkStart w:id="31" w:name="_Toc229480460"/>
      <w:r>
        <w:t>Ineligible and excluded items</w:t>
      </w:r>
      <w:bookmarkEnd w:id="29"/>
      <w:bookmarkEnd w:id="30"/>
      <w:bookmarkEnd w:id="31"/>
    </w:p>
    <w:p w14:paraId="5943518F" w14:textId="25E6D82C" w:rsidR="005810FF" w:rsidRPr="000B6A45" w:rsidRDefault="000B6A45" w:rsidP="005810FF">
      <w:pPr>
        <w:pStyle w:val="VHBAbullet1"/>
        <w:rPr>
          <w:rFonts w:asciiTheme="minorHAnsi" w:hAnsiTheme="minorHAnsi"/>
        </w:rPr>
      </w:pPr>
      <w:r>
        <w:rPr>
          <w:rFonts w:asciiTheme="minorHAnsi" w:hAnsiTheme="minorHAnsi"/>
        </w:rPr>
        <w:t>O</w:t>
      </w:r>
      <w:r w:rsidR="005810FF" w:rsidRPr="000B6A45">
        <w:rPr>
          <w:rFonts w:asciiTheme="minorHAnsi" w:hAnsiTheme="minorHAnsi"/>
        </w:rPr>
        <w:t>perational funding</w:t>
      </w:r>
    </w:p>
    <w:p w14:paraId="069CD277" w14:textId="1BDCFEAB" w:rsidR="005810FF" w:rsidRPr="000B6A45" w:rsidRDefault="000B6A45" w:rsidP="005810FF">
      <w:pPr>
        <w:pStyle w:val="VHBAbullet1"/>
        <w:rPr>
          <w:rFonts w:asciiTheme="minorHAnsi" w:hAnsiTheme="minorHAnsi"/>
        </w:rPr>
      </w:pPr>
      <w:r>
        <w:rPr>
          <w:rFonts w:asciiTheme="minorHAnsi" w:hAnsiTheme="minorHAnsi"/>
        </w:rPr>
        <w:t>F</w:t>
      </w:r>
      <w:r w:rsidR="005810FF" w:rsidRPr="000B6A45">
        <w:rPr>
          <w:rFonts w:asciiTheme="minorHAnsi" w:hAnsiTheme="minorHAnsi"/>
        </w:rPr>
        <w:t xml:space="preserve">ixtures, fittings, and furniture not associated with a refurbishment project. </w:t>
      </w:r>
    </w:p>
    <w:p w14:paraId="4942C7D7" w14:textId="00B87259" w:rsidR="005810FF" w:rsidRPr="000B6A45" w:rsidRDefault="000B6A45" w:rsidP="005810FF">
      <w:pPr>
        <w:pStyle w:val="VHBAbullet1"/>
        <w:rPr>
          <w:rFonts w:asciiTheme="minorHAnsi" w:hAnsiTheme="minorHAnsi"/>
        </w:rPr>
      </w:pPr>
      <w:r>
        <w:rPr>
          <w:rFonts w:asciiTheme="minorHAnsi" w:hAnsiTheme="minorHAnsi"/>
        </w:rPr>
        <w:t>R</w:t>
      </w:r>
      <w:r w:rsidR="005810FF" w:rsidRPr="000B6A45">
        <w:rPr>
          <w:rFonts w:asciiTheme="minorHAnsi" w:hAnsiTheme="minorHAnsi"/>
        </w:rPr>
        <w:t>outine replacement of furniture and fittings that are worn is the responsibility of agencies to manage as part of their existing maintenance and replacement program</w:t>
      </w:r>
    </w:p>
    <w:p w14:paraId="21F96E2E" w14:textId="6961134F" w:rsidR="005810FF" w:rsidRPr="000B6A45" w:rsidRDefault="000B6A45" w:rsidP="005810FF">
      <w:pPr>
        <w:pStyle w:val="VHBAbullet1"/>
        <w:rPr>
          <w:rFonts w:asciiTheme="minorHAnsi" w:hAnsiTheme="minorHAnsi"/>
        </w:rPr>
      </w:pPr>
      <w:r>
        <w:rPr>
          <w:rFonts w:asciiTheme="minorHAnsi" w:hAnsiTheme="minorHAnsi"/>
        </w:rPr>
        <w:lastRenderedPageBreak/>
        <w:t>M</w:t>
      </w:r>
      <w:r w:rsidR="005810FF" w:rsidRPr="000B6A45">
        <w:rPr>
          <w:rFonts w:asciiTheme="minorHAnsi" w:hAnsiTheme="minorHAnsi"/>
        </w:rPr>
        <w:t>otor vehicles</w:t>
      </w:r>
    </w:p>
    <w:p w14:paraId="7904A3D6" w14:textId="7E05A085" w:rsidR="005810FF" w:rsidRPr="000B6A45" w:rsidRDefault="000B6A45" w:rsidP="005810FF">
      <w:pPr>
        <w:pStyle w:val="VHBAbullet1"/>
        <w:rPr>
          <w:rFonts w:asciiTheme="minorHAnsi" w:hAnsiTheme="minorHAnsi"/>
        </w:rPr>
      </w:pPr>
      <w:r>
        <w:rPr>
          <w:rFonts w:asciiTheme="minorHAnsi" w:hAnsiTheme="minorHAnsi"/>
        </w:rPr>
        <w:t>P</w:t>
      </w:r>
      <w:r w:rsidR="005810FF" w:rsidRPr="000B6A45">
        <w:rPr>
          <w:rFonts w:asciiTheme="minorHAnsi" w:hAnsiTheme="minorHAnsi"/>
        </w:rPr>
        <w:t>lanning funding for future redevelopment/growth projects</w:t>
      </w:r>
    </w:p>
    <w:p w14:paraId="420E53BC" w14:textId="1DB48C6F" w:rsidR="005810FF" w:rsidRPr="000B6A45" w:rsidRDefault="000B6A45" w:rsidP="005810FF">
      <w:pPr>
        <w:pStyle w:val="VHBAbullet1"/>
        <w:rPr>
          <w:rFonts w:asciiTheme="minorHAnsi" w:hAnsiTheme="minorHAnsi"/>
        </w:rPr>
      </w:pPr>
      <w:r>
        <w:rPr>
          <w:rFonts w:asciiTheme="minorHAnsi" w:hAnsiTheme="minorHAnsi"/>
        </w:rPr>
        <w:t>P</w:t>
      </w:r>
      <w:r w:rsidR="005810FF" w:rsidRPr="000B6A45">
        <w:rPr>
          <w:rFonts w:asciiTheme="minorHAnsi" w:hAnsiTheme="minorHAnsi"/>
        </w:rPr>
        <w:t>rojects that are additional stages of previously funded projects will be de-prioritised</w:t>
      </w:r>
    </w:p>
    <w:p w14:paraId="3AAF2B0A" w14:textId="77777777" w:rsidR="005810FF" w:rsidRDefault="005810FF" w:rsidP="005810FF">
      <w:pPr>
        <w:pStyle w:val="Heading1"/>
      </w:pPr>
      <w:bookmarkStart w:id="32" w:name="_Toc64463101"/>
      <w:bookmarkStart w:id="33" w:name="_Toc184633975"/>
      <w:bookmarkStart w:id="34" w:name="_Toc229480461"/>
      <w:r>
        <w:t>Submission process</w:t>
      </w:r>
      <w:bookmarkEnd w:id="32"/>
      <w:bookmarkEnd w:id="33"/>
      <w:bookmarkEnd w:id="34"/>
      <w:r>
        <w:t xml:space="preserve"> </w:t>
      </w:r>
    </w:p>
    <w:p w14:paraId="6D12ED01" w14:textId="77777777" w:rsidR="005810FF" w:rsidRPr="009A3551" w:rsidRDefault="005810FF" w:rsidP="005810FF">
      <w:pPr>
        <w:pStyle w:val="VHBAbody"/>
        <w:rPr>
          <w:rFonts w:asciiTheme="minorHAnsi" w:hAnsiTheme="minorHAnsi"/>
        </w:rPr>
      </w:pPr>
      <w:bookmarkStart w:id="35" w:name="_Hlk63863400"/>
      <w:r w:rsidRPr="009A3551">
        <w:rPr>
          <w:rFonts w:asciiTheme="minorHAnsi" w:hAnsiTheme="minorHAnsi"/>
        </w:rPr>
        <w:t>The submission process is as follows:</w:t>
      </w:r>
    </w:p>
    <w:p w14:paraId="0A1B3F6B" w14:textId="77777777" w:rsidR="005810FF" w:rsidRPr="009A3551" w:rsidRDefault="005810FF" w:rsidP="005810FF">
      <w:pPr>
        <w:pStyle w:val="VHBAnumberdigit"/>
        <w:rPr>
          <w:rFonts w:asciiTheme="minorHAnsi" w:hAnsiTheme="minorHAnsi"/>
        </w:rPr>
      </w:pPr>
      <w:r w:rsidRPr="009A3551">
        <w:rPr>
          <w:rFonts w:asciiTheme="minorHAnsi" w:hAnsiTheme="minorHAnsi"/>
        </w:rPr>
        <w:t>Call for submissions</w:t>
      </w:r>
    </w:p>
    <w:p w14:paraId="525CAFAE" w14:textId="77777777" w:rsidR="005810FF" w:rsidRPr="009A3551" w:rsidRDefault="005810FF" w:rsidP="005810FF">
      <w:pPr>
        <w:pStyle w:val="VHBAnumberdigit"/>
        <w:rPr>
          <w:rFonts w:asciiTheme="minorHAnsi" w:hAnsiTheme="minorHAnsi"/>
        </w:rPr>
      </w:pPr>
      <w:r w:rsidRPr="009A3551">
        <w:rPr>
          <w:rFonts w:asciiTheme="minorHAnsi" w:hAnsiTheme="minorHAnsi"/>
        </w:rPr>
        <w:t>Eligibility assessment</w:t>
      </w:r>
    </w:p>
    <w:p w14:paraId="48CC8ED0" w14:textId="77777777" w:rsidR="005810FF" w:rsidRPr="009A3551" w:rsidRDefault="005810FF" w:rsidP="005810FF">
      <w:pPr>
        <w:pStyle w:val="VHBAnumberdigit"/>
        <w:rPr>
          <w:rFonts w:asciiTheme="minorHAnsi" w:hAnsiTheme="minorHAnsi"/>
        </w:rPr>
      </w:pPr>
      <w:r w:rsidRPr="009A3551">
        <w:rPr>
          <w:rFonts w:asciiTheme="minorHAnsi" w:hAnsiTheme="minorHAnsi"/>
        </w:rPr>
        <w:t>Evaluation panel assessments</w:t>
      </w:r>
    </w:p>
    <w:p w14:paraId="6A8F8AEA" w14:textId="77777777" w:rsidR="005810FF" w:rsidRPr="009A3551" w:rsidRDefault="005810FF" w:rsidP="005810FF">
      <w:pPr>
        <w:pStyle w:val="VHBAnumberdigit"/>
        <w:rPr>
          <w:rFonts w:asciiTheme="minorHAnsi" w:hAnsiTheme="minorHAnsi"/>
        </w:rPr>
      </w:pPr>
      <w:r w:rsidRPr="009A3551">
        <w:rPr>
          <w:rFonts w:asciiTheme="minorHAnsi" w:hAnsiTheme="minorHAnsi"/>
        </w:rPr>
        <w:t>Buildability review</w:t>
      </w:r>
    </w:p>
    <w:p w14:paraId="1FD12C8B" w14:textId="77777777" w:rsidR="005810FF" w:rsidRPr="009A3551" w:rsidRDefault="005810FF" w:rsidP="005810FF">
      <w:pPr>
        <w:pStyle w:val="VHBAnumberdigit"/>
        <w:rPr>
          <w:rFonts w:asciiTheme="minorHAnsi" w:hAnsiTheme="minorHAnsi"/>
        </w:rPr>
      </w:pPr>
      <w:r w:rsidRPr="009A3551">
        <w:rPr>
          <w:rFonts w:asciiTheme="minorHAnsi" w:hAnsiTheme="minorHAnsi"/>
        </w:rPr>
        <w:t>Executive panel endorsement</w:t>
      </w:r>
    </w:p>
    <w:p w14:paraId="36A69BCD" w14:textId="77777777" w:rsidR="005810FF" w:rsidRPr="009A3551" w:rsidRDefault="005810FF" w:rsidP="005810FF">
      <w:pPr>
        <w:pStyle w:val="VHBAnumberdigit"/>
        <w:rPr>
          <w:rFonts w:asciiTheme="minorHAnsi" w:hAnsiTheme="minorHAnsi"/>
        </w:rPr>
      </w:pPr>
      <w:r w:rsidRPr="009A3551">
        <w:rPr>
          <w:rFonts w:asciiTheme="minorHAnsi" w:hAnsiTheme="minorHAnsi"/>
        </w:rPr>
        <w:t>Ministerial approval</w:t>
      </w:r>
    </w:p>
    <w:p w14:paraId="30B3D001" w14:textId="77777777" w:rsidR="005810FF" w:rsidRPr="009A3551" w:rsidRDefault="005810FF" w:rsidP="005810FF">
      <w:pPr>
        <w:pStyle w:val="VHBAnumberdigit"/>
        <w:rPr>
          <w:rFonts w:asciiTheme="minorHAnsi" w:hAnsiTheme="minorHAnsi"/>
        </w:rPr>
      </w:pPr>
      <w:r w:rsidRPr="009A3551">
        <w:rPr>
          <w:rFonts w:asciiTheme="minorHAnsi" w:hAnsiTheme="minorHAnsi"/>
        </w:rPr>
        <w:t>Agency notification</w:t>
      </w:r>
    </w:p>
    <w:p w14:paraId="7D3F899B" w14:textId="77777777" w:rsidR="005810FF" w:rsidRPr="009A3551" w:rsidRDefault="005810FF" w:rsidP="005810FF">
      <w:pPr>
        <w:pStyle w:val="VHBAnumberdigit"/>
        <w:rPr>
          <w:rFonts w:asciiTheme="minorHAnsi" w:hAnsiTheme="minorHAnsi"/>
        </w:rPr>
      </w:pPr>
      <w:r w:rsidRPr="009A3551">
        <w:rPr>
          <w:rFonts w:asciiTheme="minorHAnsi" w:hAnsiTheme="minorHAnsi"/>
        </w:rPr>
        <w:t>Project execution and delivery.</w:t>
      </w:r>
    </w:p>
    <w:p w14:paraId="098EF7F2" w14:textId="77777777" w:rsidR="005810FF" w:rsidRPr="009A3551" w:rsidRDefault="005810FF" w:rsidP="005810FF">
      <w:pPr>
        <w:pStyle w:val="VHBAfigurecaption"/>
        <w:rPr>
          <w:rFonts w:asciiTheme="minorHAnsi" w:hAnsiTheme="minorHAnsi"/>
        </w:rPr>
      </w:pPr>
      <w:r w:rsidRPr="009A3551">
        <w:rPr>
          <w:rFonts w:asciiTheme="minorHAnsi" w:hAnsiTheme="minorHAnsi"/>
        </w:rPr>
        <w:t>Figure 1: Eight step submission process</w:t>
      </w:r>
    </w:p>
    <w:p w14:paraId="14F4AC10" w14:textId="5D3C16B8" w:rsidR="005810FF" w:rsidRPr="005810FF" w:rsidRDefault="005810FF" w:rsidP="005810FF">
      <w:pPr>
        <w:pStyle w:val="VHBAbody"/>
      </w:pPr>
      <w:r>
        <w:rPr>
          <w:noProof/>
        </w:rPr>
        <w:drawing>
          <wp:anchor distT="0" distB="0" distL="114300" distR="114300" simplePos="0" relativeHeight="251658242" behindDoc="0" locked="0" layoutInCell="1" allowOverlap="1" wp14:anchorId="667A130C" wp14:editId="5CBA3BE0">
            <wp:simplePos x="0" y="0"/>
            <wp:positionH relativeFrom="margin">
              <wp:align>left</wp:align>
            </wp:positionH>
            <wp:positionV relativeFrom="paragraph">
              <wp:posOffset>43816</wp:posOffset>
            </wp:positionV>
            <wp:extent cx="5553075" cy="3094933"/>
            <wp:effectExtent l="0" t="0" r="0" b="0"/>
            <wp:wrapNone/>
            <wp:docPr id="18" name="Picture 18" descr="Flowchart shows a procurement or project-approval process progressing through eight stages. Maroon outlined circles and arrow connectors show top-row steps—Call for submissions, Eligibility assessment, Evaluation panel assessments, Buildability review—followed by bottom-row steps—Executive panel endorsement, Ministerial approval, Agency notification, Project execution and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lowchart shows a procurement or project-approval process progressing through eight stages. Maroon outlined circles and arrow connectors show top-row steps—Call for submissions, Eligibility assessment, Evaluation panel assessments, Buildability review—followed by bottom-row steps—Executive panel endorsement, Ministerial approval, Agency notification, Project execution and delivery."/>
                    <pic:cNvPicPr/>
                  </pic:nvPicPr>
                  <pic:blipFill rotWithShape="1">
                    <a:blip r:embed="rId29"/>
                    <a:srcRect l="1730"/>
                    <a:stretch/>
                  </pic:blipFill>
                  <pic:spPr bwMode="auto">
                    <a:xfrm>
                      <a:off x="0" y="0"/>
                      <a:ext cx="5586465" cy="31135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10C286" w14:textId="77777777" w:rsidR="005810FF" w:rsidRPr="005810FF" w:rsidRDefault="005810FF" w:rsidP="005810FF">
      <w:pPr>
        <w:pStyle w:val="VHBAbody"/>
      </w:pPr>
    </w:p>
    <w:bookmarkEnd w:id="35"/>
    <w:p w14:paraId="4CCAC379" w14:textId="6A33B88E" w:rsidR="005810FF" w:rsidRDefault="005810FF" w:rsidP="005810FF">
      <w:pPr>
        <w:pStyle w:val="DHHSbody"/>
        <w:spacing w:before="240"/>
      </w:pPr>
    </w:p>
    <w:p w14:paraId="19B9DA84" w14:textId="77777777" w:rsidR="005810FF" w:rsidRDefault="005810FF" w:rsidP="005810FF">
      <w:pPr>
        <w:pStyle w:val="DHHSbody"/>
        <w:spacing w:before="240"/>
      </w:pPr>
    </w:p>
    <w:p w14:paraId="0A00C077" w14:textId="77777777" w:rsidR="005810FF" w:rsidRDefault="005810FF" w:rsidP="005810FF">
      <w:pPr>
        <w:pStyle w:val="VHBAbody"/>
      </w:pPr>
      <w:bookmarkStart w:id="36" w:name="_Toc64463102"/>
    </w:p>
    <w:p w14:paraId="59E445C8" w14:textId="77777777" w:rsidR="005810FF" w:rsidRDefault="005810FF" w:rsidP="005810FF">
      <w:pPr>
        <w:pStyle w:val="VHBAbody"/>
      </w:pPr>
    </w:p>
    <w:p w14:paraId="2555FE79" w14:textId="77777777" w:rsidR="005810FF" w:rsidRDefault="005810FF" w:rsidP="005810FF">
      <w:pPr>
        <w:pStyle w:val="VHBAbody"/>
      </w:pPr>
    </w:p>
    <w:p w14:paraId="6F102240" w14:textId="77777777" w:rsidR="005810FF" w:rsidRDefault="005810FF" w:rsidP="005810FF">
      <w:pPr>
        <w:pStyle w:val="VHBAbody"/>
      </w:pPr>
    </w:p>
    <w:p w14:paraId="58FED73A" w14:textId="77777777" w:rsidR="005810FF" w:rsidRDefault="005810FF" w:rsidP="005810FF">
      <w:pPr>
        <w:pStyle w:val="VHBAbody"/>
      </w:pPr>
    </w:p>
    <w:p w14:paraId="4393AE27" w14:textId="77777777" w:rsidR="005810FF" w:rsidRDefault="005810FF" w:rsidP="005810FF">
      <w:pPr>
        <w:pStyle w:val="VHBAbody"/>
      </w:pPr>
    </w:p>
    <w:p w14:paraId="138CDF18" w14:textId="77777777" w:rsidR="005810FF" w:rsidRDefault="005810FF" w:rsidP="005810FF">
      <w:pPr>
        <w:pStyle w:val="VHBAbody"/>
      </w:pPr>
    </w:p>
    <w:p w14:paraId="1E5755CA" w14:textId="77777777" w:rsidR="005810FF" w:rsidRPr="00F83563" w:rsidRDefault="005810FF" w:rsidP="005810FF">
      <w:pPr>
        <w:pStyle w:val="VHBAbody"/>
      </w:pPr>
    </w:p>
    <w:p w14:paraId="165C0B83" w14:textId="077C4476" w:rsidR="005810FF" w:rsidRDefault="005810FF" w:rsidP="005810FF">
      <w:pPr>
        <w:pStyle w:val="Heading1"/>
      </w:pPr>
      <w:bookmarkStart w:id="37" w:name="_Toc184633976"/>
      <w:bookmarkStart w:id="38" w:name="_Toc229480462"/>
      <w:r w:rsidRPr="00616FBA">
        <w:t>Submission requirements</w:t>
      </w:r>
      <w:bookmarkEnd w:id="36"/>
      <w:bookmarkEnd w:id="37"/>
      <w:bookmarkEnd w:id="38"/>
    </w:p>
    <w:p w14:paraId="6432696B" w14:textId="3C56E93D" w:rsidR="005810FF" w:rsidRPr="009A3551" w:rsidRDefault="005810FF" w:rsidP="005810FF">
      <w:pPr>
        <w:pStyle w:val="VHBAbody"/>
        <w:rPr>
          <w:rFonts w:asciiTheme="minorHAnsi" w:hAnsiTheme="minorHAnsi"/>
        </w:rPr>
      </w:pPr>
      <w:r w:rsidRPr="009A3551">
        <w:rPr>
          <w:rFonts w:asciiTheme="minorHAnsi" w:hAnsiTheme="minorHAnsi"/>
        </w:rPr>
        <w:t>V</w:t>
      </w:r>
      <w:r w:rsidR="00AA51D3">
        <w:rPr>
          <w:rFonts w:asciiTheme="minorHAnsi" w:hAnsiTheme="minorHAnsi"/>
        </w:rPr>
        <w:t>IDA Health</w:t>
      </w:r>
      <w:r w:rsidRPr="009A3551">
        <w:rPr>
          <w:rFonts w:asciiTheme="minorHAnsi" w:hAnsiTheme="minorHAnsi"/>
        </w:rPr>
        <w:t xml:space="preserve"> is using a web-based online application process. </w:t>
      </w:r>
    </w:p>
    <w:p w14:paraId="7D031CFD" w14:textId="6A294CB0" w:rsidR="005810FF" w:rsidRPr="009A3551" w:rsidRDefault="005810FF" w:rsidP="005810FF">
      <w:pPr>
        <w:pStyle w:val="VHBAbody"/>
        <w:spacing w:before="240"/>
        <w:rPr>
          <w:rFonts w:asciiTheme="minorHAnsi" w:hAnsiTheme="minorHAnsi"/>
        </w:rPr>
      </w:pPr>
      <w:r w:rsidRPr="009A3551">
        <w:rPr>
          <w:rFonts w:asciiTheme="minorHAnsi" w:hAnsiTheme="minorHAnsi"/>
        </w:rPr>
        <w:t>The application should address the selection criteria and include a full description of the key deliverables, funding sought, likely benefits, and how key risks including potential bed closures</w:t>
      </w:r>
      <w:r w:rsidR="00797986">
        <w:rPr>
          <w:rFonts w:asciiTheme="minorHAnsi" w:hAnsiTheme="minorHAnsi"/>
        </w:rPr>
        <w:t xml:space="preserve"> or service </w:t>
      </w:r>
      <w:r w:rsidR="002E5DC8">
        <w:rPr>
          <w:rFonts w:asciiTheme="minorHAnsi" w:hAnsiTheme="minorHAnsi"/>
        </w:rPr>
        <w:t>disruption</w:t>
      </w:r>
      <w:r w:rsidRPr="009A3551">
        <w:rPr>
          <w:rFonts w:asciiTheme="minorHAnsi" w:hAnsiTheme="minorHAnsi"/>
        </w:rPr>
        <w:t xml:space="preserve"> will be managed. The following supporting documentation is required:</w:t>
      </w:r>
    </w:p>
    <w:p w14:paraId="7B7BFE0F" w14:textId="77777777" w:rsidR="005810FF" w:rsidRPr="009A3551" w:rsidRDefault="005810FF" w:rsidP="005810FF">
      <w:pPr>
        <w:pStyle w:val="VHBAbullet1"/>
        <w:rPr>
          <w:rFonts w:asciiTheme="minorHAnsi" w:hAnsiTheme="minorHAnsi"/>
        </w:rPr>
      </w:pPr>
      <w:r w:rsidRPr="009A3551">
        <w:rPr>
          <w:rFonts w:asciiTheme="minorHAnsi" w:hAnsiTheme="minorHAnsi"/>
        </w:rPr>
        <w:t>quotes for supply/installation including a provision to ‘make good’</w:t>
      </w:r>
    </w:p>
    <w:p w14:paraId="5ECE71DE" w14:textId="77777777" w:rsidR="005810FF" w:rsidRPr="009A3551" w:rsidRDefault="005810FF" w:rsidP="005810FF">
      <w:pPr>
        <w:pStyle w:val="VHBAbullet1"/>
        <w:rPr>
          <w:rFonts w:asciiTheme="minorHAnsi" w:hAnsiTheme="minorHAnsi"/>
        </w:rPr>
      </w:pPr>
      <w:r w:rsidRPr="009A3551">
        <w:rPr>
          <w:rFonts w:asciiTheme="minorHAnsi" w:hAnsiTheme="minorHAnsi"/>
        </w:rPr>
        <w:t>A cost plan (including associated decanting costs, enabling infrastructure works, site/infrastructure costs, demolition, fees, and contingency allocation)</w:t>
      </w:r>
    </w:p>
    <w:p w14:paraId="30F34B8F" w14:textId="77777777" w:rsidR="005810FF" w:rsidRPr="009A3551" w:rsidRDefault="005810FF" w:rsidP="005810FF">
      <w:pPr>
        <w:pStyle w:val="VHBAbullet1"/>
        <w:rPr>
          <w:rFonts w:asciiTheme="minorHAnsi" w:hAnsiTheme="minorHAnsi"/>
        </w:rPr>
      </w:pPr>
      <w:r w:rsidRPr="009A3551">
        <w:rPr>
          <w:rFonts w:asciiTheme="minorHAnsi" w:hAnsiTheme="minorHAnsi"/>
        </w:rPr>
        <w:lastRenderedPageBreak/>
        <w:t>Information on scope, governance, timelines, deliverables, risk management (including bed closures) and benefits including lifecycle costings and payback periods (if applicable - where additional revenue and or cost savings are anticipated from the solution proposed, you must</w:t>
      </w:r>
      <w:r>
        <w:t xml:space="preserve"> </w:t>
      </w:r>
      <w:r w:rsidRPr="009A3551">
        <w:rPr>
          <w:rFonts w:asciiTheme="minorHAnsi" w:hAnsiTheme="minorHAnsi"/>
        </w:rPr>
        <w:t xml:space="preserve">complete the </w:t>
      </w:r>
      <w:r w:rsidRPr="009A3551">
        <w:rPr>
          <w:rFonts w:asciiTheme="minorHAnsi" w:hAnsiTheme="minorHAnsi"/>
          <w:i/>
          <w:iCs/>
        </w:rPr>
        <w:t>Asset Lifecycle costing spreadsheet</w:t>
      </w:r>
      <w:r w:rsidRPr="009A3551">
        <w:rPr>
          <w:rFonts w:asciiTheme="minorHAnsi" w:hAnsiTheme="minorHAnsi"/>
        </w:rPr>
        <w:t>. Cost savings or additional revenue generated will be considered favourably)</w:t>
      </w:r>
    </w:p>
    <w:p w14:paraId="00A674BC" w14:textId="77777777" w:rsidR="005810FF" w:rsidRPr="009A3551" w:rsidRDefault="005810FF" w:rsidP="005810FF">
      <w:pPr>
        <w:pStyle w:val="VHBAbullet1"/>
        <w:rPr>
          <w:rFonts w:asciiTheme="minorHAnsi" w:hAnsiTheme="minorHAnsi"/>
        </w:rPr>
      </w:pPr>
      <w:r w:rsidRPr="009A3551">
        <w:rPr>
          <w:rFonts w:asciiTheme="minorHAnsi" w:hAnsiTheme="minorHAnsi"/>
        </w:rPr>
        <w:t>independent reports highlighting risk and / or compliance issues including proposed solutions</w:t>
      </w:r>
    </w:p>
    <w:p w14:paraId="7C83D3D3" w14:textId="4D793BAD" w:rsidR="005810FF" w:rsidRPr="00CE66DD" w:rsidRDefault="005810FF" w:rsidP="008878BE">
      <w:pPr>
        <w:pStyle w:val="VHBAbullet1"/>
        <w:numPr>
          <w:ilvl w:val="0"/>
          <w:numId w:val="0"/>
        </w:numPr>
        <w:spacing w:before="120"/>
        <w:rPr>
          <w:rFonts w:asciiTheme="minorHAnsi" w:hAnsiTheme="minorHAnsi"/>
        </w:rPr>
      </w:pPr>
      <w:r w:rsidRPr="009A3551">
        <w:rPr>
          <w:rFonts w:asciiTheme="minorHAnsi" w:hAnsiTheme="minorHAnsi"/>
        </w:rPr>
        <w:t xml:space="preserve">The online portal, </w:t>
      </w:r>
      <w:proofErr w:type="spellStart"/>
      <w:r w:rsidRPr="009A3551">
        <w:rPr>
          <w:rFonts w:asciiTheme="minorHAnsi" w:hAnsiTheme="minorHAnsi"/>
        </w:rPr>
        <w:t>SmartyGrants</w:t>
      </w:r>
      <w:proofErr w:type="spellEnd"/>
      <w:r w:rsidRPr="009A3551">
        <w:rPr>
          <w:rFonts w:asciiTheme="minorHAnsi" w:hAnsiTheme="minorHAnsi"/>
        </w:rPr>
        <w:t xml:space="preserve">, will be the means of submission. The web address to seek information about </w:t>
      </w:r>
      <w:hyperlink r:id="rId30">
        <w:r w:rsidRPr="009A3551">
          <w:rPr>
            <w:rStyle w:val="Hyperlink"/>
            <w:rFonts w:asciiTheme="minorHAnsi" w:hAnsiTheme="minorHAnsi"/>
          </w:rPr>
          <w:t>SmartyGrants</w:t>
        </w:r>
      </w:hyperlink>
      <w:r w:rsidRPr="009A3551">
        <w:rPr>
          <w:rFonts w:asciiTheme="minorHAnsi" w:hAnsiTheme="minorHAnsi"/>
        </w:rPr>
        <w:t xml:space="preserve"> is &lt;www.smartygrants.com.au&gt;. You will be required to create a password-</w:t>
      </w:r>
      <w:r w:rsidRPr="00CE66DD">
        <w:rPr>
          <w:rFonts w:asciiTheme="minorHAnsi" w:hAnsiTheme="minorHAnsi"/>
        </w:rPr>
        <w:t xml:space="preserve">protected log-in to access the application form. The portal access </w:t>
      </w:r>
      <w:r w:rsidR="007306ED">
        <w:rPr>
          <w:rFonts w:asciiTheme="minorHAnsi" w:hAnsiTheme="minorHAnsi"/>
        </w:rPr>
        <w:t>to subm</w:t>
      </w:r>
      <w:r w:rsidR="00FD2B37">
        <w:rPr>
          <w:rFonts w:asciiTheme="minorHAnsi" w:hAnsiTheme="minorHAnsi"/>
        </w:rPr>
        <w:t xml:space="preserve">it the application </w:t>
      </w:r>
      <w:r w:rsidRPr="00CE66DD">
        <w:rPr>
          <w:rFonts w:asciiTheme="minorHAnsi" w:hAnsiTheme="minorHAnsi"/>
        </w:rPr>
        <w:t xml:space="preserve">is located at </w:t>
      </w:r>
      <w:hyperlink r:id="rId31" w:history="1">
        <w:r w:rsidR="00874ED6" w:rsidRPr="008D3CE9">
          <w:rPr>
            <w:rStyle w:val="Hyperlink"/>
            <w:rFonts w:asciiTheme="minorHAnsi" w:hAnsiTheme="minorHAnsi"/>
          </w:rPr>
          <w:t>https://dhhs.smartygrants.com.au/MHAODCRF2026-27</w:t>
        </w:r>
      </w:hyperlink>
      <w:r w:rsidR="00874ED6">
        <w:rPr>
          <w:rFonts w:asciiTheme="minorHAnsi" w:hAnsiTheme="minorHAnsi"/>
        </w:rPr>
        <w:t xml:space="preserve"> </w:t>
      </w:r>
    </w:p>
    <w:p w14:paraId="6862382E" w14:textId="77777777" w:rsidR="005810FF" w:rsidRPr="00CE66DD" w:rsidRDefault="005810FF" w:rsidP="005810FF">
      <w:pPr>
        <w:pStyle w:val="VHBAbodyafterbullets"/>
        <w:rPr>
          <w:rFonts w:asciiTheme="minorHAnsi" w:hAnsiTheme="minorHAnsi"/>
        </w:rPr>
      </w:pPr>
      <w:r w:rsidRPr="00CE66DD">
        <w:rPr>
          <w:rFonts w:asciiTheme="minorHAnsi" w:hAnsiTheme="minorHAnsi"/>
        </w:rPr>
        <w:t>All applications must be:</w:t>
      </w:r>
    </w:p>
    <w:p w14:paraId="1B121BF3" w14:textId="77777777" w:rsidR="005810FF" w:rsidRPr="00CE66DD" w:rsidRDefault="005810FF" w:rsidP="005810FF">
      <w:pPr>
        <w:pStyle w:val="VHBAbullet1"/>
        <w:rPr>
          <w:rFonts w:asciiTheme="minorHAnsi" w:hAnsiTheme="minorHAnsi"/>
        </w:rPr>
      </w:pPr>
      <w:r w:rsidRPr="00CE66DD">
        <w:rPr>
          <w:rFonts w:asciiTheme="minorHAnsi" w:hAnsiTheme="minorHAnsi"/>
        </w:rPr>
        <w:t>from an eligible agency</w:t>
      </w:r>
    </w:p>
    <w:p w14:paraId="20C6E796" w14:textId="77777777" w:rsidR="005810FF" w:rsidRPr="00CE66DD" w:rsidRDefault="005810FF" w:rsidP="005810FF">
      <w:pPr>
        <w:pStyle w:val="VHBAbullet1"/>
        <w:rPr>
          <w:rFonts w:asciiTheme="minorHAnsi" w:hAnsiTheme="minorHAnsi"/>
        </w:rPr>
      </w:pPr>
      <w:r w:rsidRPr="00CE66DD">
        <w:rPr>
          <w:rFonts w:asciiTheme="minorHAnsi" w:hAnsiTheme="minorHAnsi"/>
        </w:rPr>
        <w:t>endorsed by the Chief Executive Officer of the agency</w:t>
      </w:r>
    </w:p>
    <w:p w14:paraId="09AF22B6" w14:textId="77777777" w:rsidR="005810FF" w:rsidRPr="00CE66DD" w:rsidRDefault="005810FF" w:rsidP="005810FF">
      <w:pPr>
        <w:pStyle w:val="VHBAbullet1"/>
        <w:rPr>
          <w:rFonts w:asciiTheme="minorHAnsi" w:hAnsiTheme="minorHAnsi"/>
        </w:rPr>
      </w:pPr>
      <w:r w:rsidRPr="00CE66DD">
        <w:rPr>
          <w:rFonts w:asciiTheme="minorHAnsi" w:hAnsiTheme="minorHAnsi"/>
        </w:rPr>
        <w:t xml:space="preserve">submitted via the online portal </w:t>
      </w:r>
      <w:proofErr w:type="spellStart"/>
      <w:r w:rsidRPr="00CE66DD">
        <w:rPr>
          <w:rFonts w:asciiTheme="minorHAnsi" w:hAnsiTheme="minorHAnsi"/>
        </w:rPr>
        <w:t>SmartyGrants</w:t>
      </w:r>
      <w:proofErr w:type="spellEnd"/>
      <w:r w:rsidRPr="00CE66DD">
        <w:rPr>
          <w:rFonts w:asciiTheme="minorHAnsi" w:hAnsiTheme="minorHAnsi"/>
        </w:rPr>
        <w:t xml:space="preserve"> application form and include relevant supporting documentation (e.g. business case, design drawings, photos, cost plans, quotations, and other supporting information)</w:t>
      </w:r>
    </w:p>
    <w:p w14:paraId="2E880561" w14:textId="681EF36B" w:rsidR="005810FF" w:rsidRPr="00CF7913" w:rsidRDefault="005810FF" w:rsidP="005810FF">
      <w:pPr>
        <w:pStyle w:val="VHBAbullet1"/>
        <w:rPr>
          <w:rFonts w:asciiTheme="minorHAnsi" w:hAnsiTheme="minorHAnsi"/>
        </w:rPr>
      </w:pPr>
      <w:r w:rsidRPr="00CF7913">
        <w:rPr>
          <w:rFonts w:asciiTheme="minorHAnsi" w:hAnsiTheme="minorHAnsi"/>
        </w:rPr>
        <w:t xml:space="preserve">received no later than the </w:t>
      </w:r>
      <w:proofErr w:type="spellStart"/>
      <w:r w:rsidRPr="00CF7913">
        <w:rPr>
          <w:rFonts w:asciiTheme="minorHAnsi" w:hAnsiTheme="minorHAnsi"/>
        </w:rPr>
        <w:t>SmartyGrants</w:t>
      </w:r>
      <w:proofErr w:type="spellEnd"/>
      <w:r w:rsidRPr="00CF7913">
        <w:rPr>
          <w:rFonts w:asciiTheme="minorHAnsi" w:hAnsiTheme="minorHAnsi"/>
        </w:rPr>
        <w:t xml:space="preserve"> closing date and time: 5:00 pm on </w:t>
      </w:r>
      <w:r w:rsidR="00223363">
        <w:rPr>
          <w:rFonts w:asciiTheme="minorHAnsi" w:hAnsiTheme="minorHAnsi"/>
        </w:rPr>
        <w:t>Fri</w:t>
      </w:r>
      <w:r w:rsidR="00EA5431">
        <w:rPr>
          <w:rFonts w:asciiTheme="minorHAnsi" w:hAnsiTheme="minorHAnsi"/>
        </w:rPr>
        <w:t>day</w:t>
      </w:r>
      <w:r w:rsidR="00457D4C" w:rsidRPr="00CF7913">
        <w:rPr>
          <w:rFonts w:asciiTheme="minorHAnsi" w:hAnsiTheme="minorHAnsi"/>
        </w:rPr>
        <w:t xml:space="preserve">, </w:t>
      </w:r>
      <w:r w:rsidR="00B128B0" w:rsidRPr="00CF7913">
        <w:rPr>
          <w:rFonts w:asciiTheme="minorHAnsi" w:hAnsiTheme="minorHAnsi"/>
        </w:rPr>
        <w:t>2</w:t>
      </w:r>
      <w:r w:rsidR="00223363">
        <w:rPr>
          <w:rFonts w:asciiTheme="minorHAnsi" w:hAnsiTheme="minorHAnsi"/>
        </w:rPr>
        <w:t>9</w:t>
      </w:r>
      <w:r w:rsidR="00494719">
        <w:rPr>
          <w:rFonts w:asciiTheme="minorHAnsi" w:hAnsiTheme="minorHAnsi"/>
        </w:rPr>
        <w:t xml:space="preserve"> Ja</w:t>
      </w:r>
      <w:r w:rsidR="0074737F">
        <w:rPr>
          <w:rFonts w:asciiTheme="minorHAnsi" w:hAnsiTheme="minorHAnsi"/>
        </w:rPr>
        <w:t>nuary 2027</w:t>
      </w:r>
      <w:r w:rsidRPr="00CF7913">
        <w:rPr>
          <w:rFonts w:asciiTheme="minorHAnsi" w:hAnsiTheme="minorHAnsi"/>
        </w:rPr>
        <w:t>.</w:t>
      </w:r>
      <w:r w:rsidR="00CF7913">
        <w:rPr>
          <w:rFonts w:asciiTheme="minorHAnsi" w:hAnsiTheme="minorHAnsi"/>
        </w:rPr>
        <w:t xml:space="preserve"> </w:t>
      </w:r>
      <w:r w:rsidRPr="00CF7913">
        <w:rPr>
          <w:rFonts w:asciiTheme="minorHAnsi" w:hAnsiTheme="minorHAnsi"/>
        </w:rPr>
        <w:t>Unless exceptional circumstances apply, applications received after the specified time and date are deemed ineligible for consideration.</w:t>
      </w:r>
    </w:p>
    <w:p w14:paraId="334332CE" w14:textId="77777777" w:rsidR="005810FF" w:rsidRDefault="005810FF" w:rsidP="005810FF">
      <w:pPr>
        <w:pStyle w:val="Heading2"/>
      </w:pPr>
      <w:bookmarkStart w:id="39" w:name="_Toc64463103"/>
      <w:bookmarkStart w:id="40" w:name="_Toc184633977"/>
      <w:bookmarkStart w:id="41" w:name="_Toc229480463"/>
      <w:r>
        <w:t>Consultation and advice</w:t>
      </w:r>
      <w:bookmarkEnd w:id="39"/>
      <w:bookmarkEnd w:id="40"/>
      <w:bookmarkEnd w:id="41"/>
    </w:p>
    <w:p w14:paraId="3400D723" w14:textId="31BC0FB7" w:rsidR="005810FF" w:rsidRPr="009A3551" w:rsidRDefault="005810FF" w:rsidP="006B141F">
      <w:pPr>
        <w:pStyle w:val="VHBAbody"/>
      </w:pPr>
      <w:r w:rsidRPr="009A3551">
        <w:t xml:space="preserve">Applicants are encouraged to seek assistance when preparing applications by emailing </w:t>
      </w:r>
      <w:r w:rsidRPr="005067ED">
        <w:t>the</w:t>
      </w:r>
      <w:r w:rsidR="00237217">
        <w:t xml:space="preserve"> </w:t>
      </w:r>
      <w:hyperlink r:id="rId32" w:history="1">
        <w:r w:rsidRPr="00237217">
          <w:rPr>
            <w:rStyle w:val="Hyperlink"/>
            <w:rFonts w:cs="Arial"/>
          </w:rPr>
          <w:t>Mental Health</w:t>
        </w:r>
        <w:r w:rsidR="005E3188" w:rsidRPr="00237217">
          <w:rPr>
            <w:rStyle w:val="Hyperlink"/>
            <w:rFonts w:cs="Arial"/>
          </w:rPr>
          <w:t xml:space="preserve"> and Alc</w:t>
        </w:r>
        <w:r w:rsidR="00237217" w:rsidRPr="00237217">
          <w:rPr>
            <w:rStyle w:val="Hyperlink"/>
            <w:rFonts w:cs="Arial"/>
          </w:rPr>
          <w:t>ohol and Other Drugs</w:t>
        </w:r>
        <w:r w:rsidRPr="00237217">
          <w:rPr>
            <w:rStyle w:val="Hyperlink"/>
            <w:rFonts w:cs="Arial"/>
          </w:rPr>
          <w:t xml:space="preserve"> Capital Renewal Fund</w:t>
        </w:r>
      </w:hyperlink>
      <w:r w:rsidRPr="00237217">
        <w:t xml:space="preserve"> </w:t>
      </w:r>
      <w:r w:rsidRPr="009A3551">
        <w:t xml:space="preserve"> &lt;</w:t>
      </w:r>
      <w:hyperlink r:id="rId33" w:history="1">
        <w:r w:rsidR="00237217" w:rsidRPr="008D3CE9">
          <w:rPr>
            <w:rStyle w:val="Hyperlink"/>
            <w:rFonts w:cs="Arial"/>
          </w:rPr>
          <w:t>mentalhealthprograms.vhba@vida.vic.gov.au</w:t>
        </w:r>
      </w:hyperlink>
      <w:r w:rsidRPr="009A3551">
        <w:t xml:space="preserve">&gt;, or via the website at </w:t>
      </w:r>
      <w:hyperlink r:id="rId34" w:history="1">
        <w:r w:rsidRPr="009A3551">
          <w:rPr>
            <w:rStyle w:val="Hyperlink"/>
            <w:rFonts w:cs="Arial"/>
          </w:rPr>
          <w:t xml:space="preserve">Mental Health </w:t>
        </w:r>
        <w:r w:rsidR="008B2F34" w:rsidRPr="008B2F34">
          <w:rPr>
            <w:rStyle w:val="Hyperlink"/>
            <w:rFonts w:cs="Arial"/>
          </w:rPr>
          <w:t xml:space="preserve">and Alcohol and Other Drugs </w:t>
        </w:r>
        <w:r w:rsidRPr="009A3551">
          <w:rPr>
            <w:rStyle w:val="Hyperlink"/>
            <w:rFonts w:cs="Arial"/>
          </w:rPr>
          <w:t>Capital Renewal Fund Webpage</w:t>
        </w:r>
      </w:hyperlink>
      <w:r w:rsidRPr="009A3551">
        <w:t xml:space="preserve"> </w:t>
      </w:r>
      <w:r w:rsidR="00FF0D4E">
        <w:t xml:space="preserve"> &lt;</w:t>
      </w:r>
      <w:r w:rsidR="00FF0D4E" w:rsidRPr="00FF0D4E">
        <w:t>https://www.vhba.vic.gov.au/mental-health/mental-health-and-aod-capital-renewal-fund</w:t>
      </w:r>
      <w:r w:rsidR="00FF0D4E">
        <w:t>&gt;</w:t>
      </w:r>
      <w:r w:rsidR="00FF0D4E" w:rsidRPr="00FF0D4E">
        <w:t xml:space="preserve"> </w:t>
      </w:r>
    </w:p>
    <w:p w14:paraId="1F4A2C70" w14:textId="77777777" w:rsidR="005810FF" w:rsidRPr="009A3551" w:rsidRDefault="005810FF" w:rsidP="006B141F">
      <w:pPr>
        <w:pStyle w:val="VHBAbody"/>
      </w:pPr>
      <w:proofErr w:type="spellStart"/>
      <w:r w:rsidRPr="009A3551">
        <w:t>SmartyGrants</w:t>
      </w:r>
      <w:proofErr w:type="spellEnd"/>
      <w:r w:rsidRPr="009A3551">
        <w:t xml:space="preserve"> technical assistance regarding completion of the online form can be obtained through the </w:t>
      </w:r>
      <w:hyperlink r:id="rId35" w:history="1">
        <w:r w:rsidRPr="009A3551">
          <w:rPr>
            <w:rStyle w:val="Hyperlink"/>
            <w:rFonts w:cs="Arial"/>
          </w:rPr>
          <w:t>Help Guide for Applicants</w:t>
        </w:r>
      </w:hyperlink>
      <w:r w:rsidRPr="009A3551">
        <w:t xml:space="preserve"> &lt;https://applicanthelp.smartygrants.com.au/help-guide-for-applicants/&gt; or by contacting </w:t>
      </w:r>
      <w:hyperlink r:id="rId36">
        <w:r w:rsidRPr="009A3551">
          <w:rPr>
            <w:rStyle w:val="Hyperlink"/>
            <w:rFonts w:cs="Arial"/>
          </w:rPr>
          <w:t>SmartyGrants via email</w:t>
        </w:r>
      </w:hyperlink>
      <w:r w:rsidRPr="009A3551">
        <w:t xml:space="preserve"> &lt;service@smartygrants.com.au&gt; or calling (03) 9320 6888.</w:t>
      </w:r>
    </w:p>
    <w:p w14:paraId="7B978C8A" w14:textId="77777777" w:rsidR="005810FF" w:rsidRPr="00ED5ED2" w:rsidRDefault="005810FF" w:rsidP="005810FF">
      <w:pPr>
        <w:pStyle w:val="Heading3"/>
        <w:rPr>
          <w:rFonts w:eastAsia="SimHei"/>
          <w:lang w:eastAsia="zh-CN"/>
        </w:rPr>
      </w:pPr>
      <w:bookmarkStart w:id="42" w:name="_Toc229480464"/>
      <w:r w:rsidRPr="00AA7218">
        <w:t>Design guides and technical references</w:t>
      </w:r>
      <w:bookmarkEnd w:id="42"/>
      <w:r w:rsidRPr="00AA7218">
        <w:t xml:space="preserve"> </w:t>
      </w:r>
    </w:p>
    <w:p w14:paraId="7FF791C0" w14:textId="2EDB3CE7" w:rsidR="005810FF" w:rsidRPr="009A3551" w:rsidRDefault="005810FF" w:rsidP="005810FF">
      <w:pPr>
        <w:pStyle w:val="VHBAbody"/>
        <w:rPr>
          <w:rFonts w:asciiTheme="minorHAnsi" w:hAnsiTheme="minorHAnsi"/>
        </w:rPr>
      </w:pPr>
      <w:r w:rsidRPr="009A3551">
        <w:rPr>
          <w:rFonts w:asciiTheme="minorHAnsi" w:hAnsiTheme="minorHAnsi"/>
        </w:rPr>
        <w:t xml:space="preserve">See </w:t>
      </w:r>
      <w:hyperlink w:anchor="_Appendix_1_-" w:history="1">
        <w:r w:rsidRPr="009A3551">
          <w:rPr>
            <w:rStyle w:val="Hyperlink"/>
            <w:rFonts w:asciiTheme="minorHAnsi" w:hAnsiTheme="minorHAnsi"/>
          </w:rPr>
          <w:t>Appendix 1 - Construction Projects in Victoria</w:t>
        </w:r>
      </w:hyperlink>
      <w:r w:rsidRPr="009A3551">
        <w:rPr>
          <w:rFonts w:asciiTheme="minorHAnsi" w:hAnsiTheme="minorHAnsi"/>
        </w:rPr>
        <w:t xml:space="preserve"> - references and links for</w:t>
      </w:r>
      <w:r w:rsidR="007C5375">
        <w:rPr>
          <w:rFonts w:asciiTheme="minorHAnsi" w:hAnsiTheme="minorHAnsi"/>
        </w:rPr>
        <w:t xml:space="preserve"> VIDA Health </w:t>
      </w:r>
      <w:r w:rsidRPr="009A3551">
        <w:rPr>
          <w:rFonts w:asciiTheme="minorHAnsi" w:hAnsiTheme="minorHAnsi"/>
        </w:rPr>
        <w:t>design and technical guidelines and an overview of the requirements for government-funded projects in Victoria.</w:t>
      </w:r>
    </w:p>
    <w:p w14:paraId="579F6A42" w14:textId="77777777" w:rsidR="005810FF" w:rsidRDefault="005810FF" w:rsidP="005810FF">
      <w:pPr>
        <w:pStyle w:val="Heading1"/>
      </w:pPr>
      <w:bookmarkStart w:id="43" w:name="_Toc64463104"/>
      <w:bookmarkStart w:id="44" w:name="_Toc184633978"/>
      <w:bookmarkStart w:id="45" w:name="_Toc229480465"/>
      <w:r>
        <w:t>Assessment criteria</w:t>
      </w:r>
      <w:bookmarkEnd w:id="43"/>
      <w:bookmarkEnd w:id="44"/>
      <w:bookmarkEnd w:id="45"/>
    </w:p>
    <w:p w14:paraId="19BC5B64" w14:textId="77777777" w:rsidR="005810FF" w:rsidRPr="009A3551" w:rsidRDefault="005810FF" w:rsidP="006B141F">
      <w:pPr>
        <w:pStyle w:val="VHBAbody"/>
      </w:pPr>
      <w:r w:rsidRPr="009A3551">
        <w:t xml:space="preserve">Applications will be assessed in a panel arrangement using a defined set of assessment criteria. Submissions should reflect agreed policy objectives and demonstrate how the proposed works will meet the objectives of better health for people in Victoria. </w:t>
      </w:r>
    </w:p>
    <w:p w14:paraId="6A0AD701" w14:textId="579094F6" w:rsidR="005810FF" w:rsidRPr="009A3551" w:rsidRDefault="005810FF" w:rsidP="006B141F">
      <w:pPr>
        <w:pStyle w:val="VHBAbody"/>
      </w:pPr>
      <w:r w:rsidRPr="009A3551">
        <w:t xml:space="preserve">Project readiness and past delivery performance are key </w:t>
      </w:r>
      <w:r w:rsidR="008B2F34" w:rsidRPr="008B2F34">
        <w:t>determinants</w:t>
      </w:r>
      <w:r w:rsidRPr="009A3551">
        <w:t xml:space="preserve"> and may influence the overall success of the application to receive funding.</w:t>
      </w:r>
    </w:p>
    <w:p w14:paraId="3CE72CBC" w14:textId="77777777" w:rsidR="005810FF" w:rsidRPr="009A3551" w:rsidRDefault="005810FF" w:rsidP="005810FF">
      <w:pPr>
        <w:pStyle w:val="DHHSbody"/>
        <w:rPr>
          <w:rFonts w:cs="Arial"/>
        </w:rPr>
      </w:pPr>
      <w:r w:rsidRPr="009A3551">
        <w:rPr>
          <w:rFonts w:cs="Arial"/>
        </w:rPr>
        <w:t>Applications should demonstrate:</w:t>
      </w:r>
    </w:p>
    <w:p w14:paraId="0BAC0D4E" w14:textId="77777777" w:rsidR="005810FF" w:rsidRPr="009A3551" w:rsidRDefault="005810FF" w:rsidP="005810FF">
      <w:pPr>
        <w:pStyle w:val="VHBAbullet1"/>
        <w:rPr>
          <w:rFonts w:asciiTheme="minorHAnsi" w:hAnsiTheme="minorHAnsi"/>
        </w:rPr>
      </w:pPr>
      <w:r w:rsidRPr="009A3551">
        <w:rPr>
          <w:rFonts w:asciiTheme="minorHAnsi" w:hAnsiTheme="minorHAnsi"/>
        </w:rPr>
        <w:t>how the proposed changes will improve mental health and alcohol and other drug treatment services for Victorian people</w:t>
      </w:r>
    </w:p>
    <w:p w14:paraId="6287171E" w14:textId="77777777" w:rsidR="005810FF" w:rsidRPr="009A3551" w:rsidRDefault="005810FF" w:rsidP="005810FF">
      <w:pPr>
        <w:pStyle w:val="VHBAbullet1"/>
        <w:rPr>
          <w:rFonts w:asciiTheme="minorHAnsi" w:hAnsiTheme="minorHAnsi"/>
        </w:rPr>
      </w:pPr>
      <w:r w:rsidRPr="009A3551">
        <w:rPr>
          <w:rFonts w:asciiTheme="minorHAnsi" w:hAnsiTheme="minorHAnsi"/>
        </w:rPr>
        <w:lastRenderedPageBreak/>
        <w:t>alignment with and supporting government legislation, commitments, policies, recommendations, and findings will also be viewed favourably, including (but not limited to):</w:t>
      </w:r>
    </w:p>
    <w:p w14:paraId="2713E9EB" w14:textId="77777777" w:rsidR="001C1001" w:rsidRDefault="00A8410D" w:rsidP="001C1001">
      <w:pPr>
        <w:pStyle w:val="VHBAbullet2"/>
        <w:rPr>
          <w:rFonts w:asciiTheme="minorHAnsi" w:hAnsiTheme="minorHAnsi"/>
        </w:rPr>
      </w:pPr>
      <w:r w:rsidRPr="00503260">
        <w:rPr>
          <w:rFonts w:asciiTheme="minorHAnsi" w:hAnsiTheme="minorHAnsi"/>
        </w:rPr>
        <w:t>Interim and Final Reports of the Royal Commission into Victoria’s Mental Health System.</w:t>
      </w:r>
    </w:p>
    <w:p w14:paraId="6354A020" w14:textId="77777777" w:rsidR="001C1001" w:rsidRDefault="00A8410D" w:rsidP="001C1001">
      <w:pPr>
        <w:pStyle w:val="VHBAbullet2"/>
        <w:rPr>
          <w:rFonts w:asciiTheme="minorHAnsi" w:hAnsiTheme="minorHAnsi"/>
        </w:rPr>
      </w:pPr>
      <w:r w:rsidRPr="001C1001">
        <w:rPr>
          <w:rFonts w:asciiTheme="minorHAnsi" w:hAnsiTheme="minorHAnsi"/>
        </w:rPr>
        <w:t>Mental Health and Wellbeing Act 2022 (Vic)</w:t>
      </w:r>
    </w:p>
    <w:p w14:paraId="1961EED4" w14:textId="77777777" w:rsidR="001C1001" w:rsidRDefault="00A8410D" w:rsidP="001C1001">
      <w:pPr>
        <w:pStyle w:val="VHBAbullet2"/>
        <w:rPr>
          <w:rFonts w:asciiTheme="minorHAnsi" w:hAnsiTheme="minorHAnsi"/>
        </w:rPr>
      </w:pPr>
      <w:r w:rsidRPr="001C1001">
        <w:rPr>
          <w:rFonts w:asciiTheme="minorHAnsi" w:hAnsiTheme="minorHAnsi"/>
        </w:rPr>
        <w:t>The Framework for Recovery-oriented Practice</w:t>
      </w:r>
    </w:p>
    <w:p w14:paraId="3971EF25" w14:textId="77777777" w:rsidR="001C1001" w:rsidRDefault="00A8410D" w:rsidP="001C1001">
      <w:pPr>
        <w:pStyle w:val="VHBAbullet2"/>
        <w:rPr>
          <w:rFonts w:asciiTheme="minorHAnsi" w:hAnsiTheme="minorHAnsi"/>
        </w:rPr>
      </w:pPr>
      <w:r w:rsidRPr="001C1001">
        <w:rPr>
          <w:rFonts w:asciiTheme="minorHAnsi" w:hAnsiTheme="minorHAnsi"/>
        </w:rPr>
        <w:t>Promoting Sexual Safety, Responding to Sexual Activity, and Managing Allegations of Sexual Assault in Adult Acute Inpatient Units</w:t>
      </w:r>
    </w:p>
    <w:p w14:paraId="43D9CD04" w14:textId="77777777" w:rsidR="001C1001" w:rsidRDefault="00A8410D" w:rsidP="001C1001">
      <w:pPr>
        <w:pStyle w:val="VHBAbullet2"/>
        <w:rPr>
          <w:rFonts w:asciiTheme="minorHAnsi" w:hAnsiTheme="minorHAnsi"/>
        </w:rPr>
      </w:pPr>
      <w:r w:rsidRPr="001C1001">
        <w:rPr>
          <w:rFonts w:asciiTheme="minorHAnsi" w:hAnsiTheme="minorHAnsi"/>
        </w:rPr>
        <w:t xml:space="preserve">Statewide Mental Health and Wellbeing Service and Capital Plan </w:t>
      </w:r>
    </w:p>
    <w:p w14:paraId="1B0B2246" w14:textId="77777777" w:rsidR="001C1001" w:rsidRDefault="00A8410D" w:rsidP="001C1001">
      <w:pPr>
        <w:pStyle w:val="VHBAbullet2"/>
        <w:rPr>
          <w:rFonts w:asciiTheme="minorHAnsi" w:hAnsiTheme="minorHAnsi"/>
        </w:rPr>
      </w:pPr>
      <w:r w:rsidRPr="001C1001">
        <w:rPr>
          <w:rFonts w:asciiTheme="minorHAnsi" w:hAnsiTheme="minorHAnsi"/>
        </w:rPr>
        <w:t>Victoria’s Ice Action Plan</w:t>
      </w:r>
    </w:p>
    <w:p w14:paraId="27A8A931" w14:textId="77777777" w:rsidR="001C1001" w:rsidRDefault="00A8410D" w:rsidP="001C1001">
      <w:pPr>
        <w:pStyle w:val="VHBAbullet2"/>
        <w:rPr>
          <w:rFonts w:asciiTheme="minorHAnsi" w:hAnsiTheme="minorHAnsi"/>
        </w:rPr>
      </w:pPr>
      <w:r w:rsidRPr="001C1001">
        <w:rPr>
          <w:rFonts w:asciiTheme="minorHAnsi" w:hAnsiTheme="minorHAnsi"/>
        </w:rPr>
        <w:t>The National Drug Strategy</w:t>
      </w:r>
    </w:p>
    <w:p w14:paraId="536BB5BA" w14:textId="77777777" w:rsidR="001C1001" w:rsidRDefault="00A8410D" w:rsidP="001C1001">
      <w:pPr>
        <w:pStyle w:val="VHBAbullet2"/>
        <w:rPr>
          <w:rFonts w:asciiTheme="minorHAnsi" w:hAnsiTheme="minorHAnsi"/>
        </w:rPr>
      </w:pPr>
      <w:r w:rsidRPr="001C1001">
        <w:rPr>
          <w:rFonts w:asciiTheme="minorHAnsi" w:hAnsiTheme="minorHAnsi"/>
        </w:rPr>
        <w:t>Victorian Charter of Human Rights and Responsibilities Act 2006 (Vic)</w:t>
      </w:r>
    </w:p>
    <w:p w14:paraId="02CE7059" w14:textId="77777777" w:rsidR="001C1001" w:rsidRDefault="00A8410D" w:rsidP="001C1001">
      <w:pPr>
        <w:pStyle w:val="VHBAbullet2"/>
        <w:rPr>
          <w:rFonts w:asciiTheme="minorHAnsi" w:hAnsiTheme="minorHAnsi"/>
        </w:rPr>
      </w:pPr>
      <w:r w:rsidRPr="001C1001">
        <w:rPr>
          <w:rFonts w:asciiTheme="minorHAnsi" w:hAnsiTheme="minorHAnsi"/>
        </w:rPr>
        <w:t>Community Visitors Annual Reports</w:t>
      </w:r>
    </w:p>
    <w:p w14:paraId="460A8C6F" w14:textId="36AE6770" w:rsidR="004B0DB6" w:rsidRDefault="004B0DB6" w:rsidP="001C1001">
      <w:pPr>
        <w:pStyle w:val="VHBAbullet2"/>
        <w:rPr>
          <w:rFonts w:asciiTheme="minorHAnsi" w:hAnsiTheme="minorHAnsi"/>
        </w:rPr>
      </w:pPr>
      <w:r w:rsidRPr="004B0DB6">
        <w:rPr>
          <w:rFonts w:asciiTheme="minorHAnsi" w:hAnsiTheme="minorHAnsi"/>
        </w:rPr>
        <w:t xml:space="preserve">Aboriginal Health and Wellbeing Partnership Agreement </w:t>
      </w:r>
      <w:r w:rsidR="008A5D7D">
        <w:rPr>
          <w:rFonts w:asciiTheme="minorHAnsi" w:hAnsiTheme="minorHAnsi"/>
        </w:rPr>
        <w:t xml:space="preserve">and </w:t>
      </w:r>
      <w:r w:rsidRPr="004B0DB6">
        <w:rPr>
          <w:rFonts w:asciiTheme="minorHAnsi" w:hAnsiTheme="minorHAnsi"/>
        </w:rPr>
        <w:t>Action Plan</w:t>
      </w:r>
      <w:r w:rsidR="001849B0">
        <w:rPr>
          <w:rFonts w:asciiTheme="minorHAnsi" w:hAnsiTheme="minorHAnsi"/>
        </w:rPr>
        <w:t xml:space="preserve"> 2026-28</w:t>
      </w:r>
    </w:p>
    <w:p w14:paraId="150FDB64" w14:textId="323C1551" w:rsidR="001C1001" w:rsidRDefault="00A8410D" w:rsidP="001C1001">
      <w:pPr>
        <w:pStyle w:val="VHBAbullet2"/>
        <w:rPr>
          <w:rFonts w:asciiTheme="minorHAnsi" w:hAnsiTheme="minorHAnsi"/>
        </w:rPr>
      </w:pPr>
      <w:r w:rsidRPr="001C1001">
        <w:rPr>
          <w:rFonts w:asciiTheme="minorHAnsi" w:hAnsiTheme="minorHAnsi"/>
        </w:rPr>
        <w:t xml:space="preserve">Aboriginal and Torres Strait Islander Cultural Safety Framework – Department of Health </w:t>
      </w:r>
    </w:p>
    <w:p w14:paraId="10417CCA" w14:textId="77777777" w:rsidR="001C1001" w:rsidRDefault="00A8410D" w:rsidP="001C1001">
      <w:pPr>
        <w:pStyle w:val="VHBAbullet2"/>
        <w:rPr>
          <w:rFonts w:asciiTheme="minorHAnsi" w:hAnsiTheme="minorHAnsi"/>
        </w:rPr>
      </w:pPr>
      <w:r w:rsidRPr="001C1001">
        <w:rPr>
          <w:rFonts w:asciiTheme="minorHAnsi" w:hAnsiTheme="minorHAnsi"/>
        </w:rPr>
        <w:t>Balit Murrup: Aboriginal and social emotional wellbeing framework 2017-27</w:t>
      </w:r>
    </w:p>
    <w:p w14:paraId="3FEC8830" w14:textId="77777777" w:rsidR="00F90C8C" w:rsidRDefault="00A8410D" w:rsidP="00F90C8C">
      <w:pPr>
        <w:pStyle w:val="VHBAbullet2"/>
        <w:rPr>
          <w:rFonts w:asciiTheme="minorHAnsi" w:hAnsiTheme="minorHAnsi"/>
        </w:rPr>
      </w:pPr>
      <w:r w:rsidRPr="001C1001">
        <w:rPr>
          <w:rFonts w:asciiTheme="minorHAnsi" w:hAnsiTheme="minorHAnsi"/>
        </w:rPr>
        <w:t>Health 2040. A discussion paper on the future of healthcare in Victoria</w:t>
      </w:r>
    </w:p>
    <w:p w14:paraId="629206C8" w14:textId="77777777" w:rsidR="00F90C8C" w:rsidRDefault="00A8410D" w:rsidP="00F90C8C">
      <w:pPr>
        <w:pStyle w:val="VHBAbullet2"/>
        <w:rPr>
          <w:rFonts w:asciiTheme="minorHAnsi" w:hAnsiTheme="minorHAnsi"/>
        </w:rPr>
      </w:pPr>
      <w:r w:rsidRPr="00F90C8C">
        <w:rPr>
          <w:rFonts w:asciiTheme="minorHAnsi" w:hAnsiTheme="minorHAnsi"/>
        </w:rPr>
        <w:t>Victorian Suicide Prevention Framework 2016-25</w:t>
      </w:r>
    </w:p>
    <w:p w14:paraId="32430DC3" w14:textId="23B7E383" w:rsidR="00A8410D" w:rsidRPr="00F90C8C" w:rsidRDefault="00A8410D" w:rsidP="00F90C8C">
      <w:pPr>
        <w:pStyle w:val="VHBAbullet2"/>
        <w:rPr>
          <w:rFonts w:asciiTheme="minorHAnsi" w:hAnsiTheme="minorHAnsi"/>
        </w:rPr>
      </w:pPr>
      <w:r w:rsidRPr="00F90C8C">
        <w:rPr>
          <w:rFonts w:asciiTheme="minorHAnsi" w:hAnsiTheme="minorHAnsi"/>
        </w:rPr>
        <w:t>Analysis and evidence for the request e.g. building reports, incident data trends, master and service plans supporting the issue.</w:t>
      </w:r>
    </w:p>
    <w:p w14:paraId="01C67572" w14:textId="77777777" w:rsidR="005810FF" w:rsidRPr="009A3551" w:rsidRDefault="005810FF" w:rsidP="005810FF">
      <w:pPr>
        <w:pStyle w:val="VHBAbullet1"/>
        <w:spacing w:before="240"/>
        <w:rPr>
          <w:rFonts w:asciiTheme="minorHAnsi" w:hAnsiTheme="minorHAnsi"/>
        </w:rPr>
      </w:pPr>
      <w:r w:rsidRPr="009A3551">
        <w:rPr>
          <w:rFonts w:asciiTheme="minorHAnsi" w:hAnsiTheme="minorHAnsi"/>
        </w:rPr>
        <w:t>how projects address one or more of the following:</w:t>
      </w:r>
    </w:p>
    <w:p w14:paraId="70C533E0" w14:textId="77777777" w:rsidR="00C94FE2" w:rsidRDefault="005810FF" w:rsidP="00C94FE2">
      <w:pPr>
        <w:pStyle w:val="VHBAbullet2"/>
        <w:rPr>
          <w:rFonts w:asciiTheme="minorHAnsi" w:hAnsiTheme="minorHAnsi"/>
        </w:rPr>
      </w:pPr>
      <w:r w:rsidRPr="009A3551">
        <w:rPr>
          <w:rFonts w:asciiTheme="minorHAnsi" w:hAnsiTheme="minorHAnsi"/>
        </w:rPr>
        <w:t>service access and capacity (for example, opening of beds, improved service options, reduced service fragmentation</w:t>
      </w:r>
      <w:r w:rsidR="00336599" w:rsidRPr="00336599">
        <w:t xml:space="preserve"> </w:t>
      </w:r>
      <w:r w:rsidR="00336599" w:rsidRPr="00336599">
        <w:rPr>
          <w:rFonts w:asciiTheme="minorHAnsi" w:hAnsiTheme="minorHAnsi"/>
        </w:rPr>
        <w:t>improved consumer flow)</w:t>
      </w:r>
      <w:r w:rsidRPr="009A3551">
        <w:rPr>
          <w:rFonts w:asciiTheme="minorHAnsi" w:hAnsiTheme="minorHAnsi"/>
        </w:rPr>
        <w:t xml:space="preserve"> </w:t>
      </w:r>
    </w:p>
    <w:p w14:paraId="2DFA3605" w14:textId="77777777" w:rsidR="00C94FE2" w:rsidRDefault="005810FF" w:rsidP="00C94FE2">
      <w:pPr>
        <w:pStyle w:val="VHBAbullet2"/>
        <w:rPr>
          <w:rFonts w:asciiTheme="minorHAnsi" w:hAnsiTheme="minorHAnsi"/>
        </w:rPr>
      </w:pPr>
      <w:r w:rsidRPr="00C94FE2">
        <w:rPr>
          <w:rFonts w:asciiTheme="minorHAnsi" w:hAnsiTheme="minorHAnsi"/>
        </w:rPr>
        <w:t xml:space="preserve">demand pressure </w:t>
      </w:r>
    </w:p>
    <w:p w14:paraId="315F31FE" w14:textId="77777777" w:rsidR="00C94FE2" w:rsidRDefault="005810FF" w:rsidP="00C94FE2">
      <w:pPr>
        <w:pStyle w:val="VHBAbullet2"/>
        <w:rPr>
          <w:rFonts w:asciiTheme="minorHAnsi" w:hAnsiTheme="minorHAnsi"/>
        </w:rPr>
      </w:pPr>
      <w:r w:rsidRPr="00C94FE2">
        <w:rPr>
          <w:rFonts w:asciiTheme="minorHAnsi" w:hAnsiTheme="minorHAnsi"/>
        </w:rPr>
        <w:t>models of care (for example, contemporary models of care/improved services closer to home</w:t>
      </w:r>
      <w:r w:rsidR="006459FE" w:rsidRPr="00C94FE2">
        <w:rPr>
          <w:rFonts w:asciiTheme="minorHAnsi" w:hAnsiTheme="minorHAnsi"/>
        </w:rPr>
        <w:t xml:space="preserve">, </w:t>
      </w:r>
      <w:r w:rsidR="001D18F3" w:rsidRPr="00C94FE2">
        <w:rPr>
          <w:rFonts w:asciiTheme="minorHAnsi" w:hAnsiTheme="minorHAnsi"/>
        </w:rPr>
        <w:t>holistic ACCO models of care</w:t>
      </w:r>
      <w:r w:rsidRPr="00C94FE2">
        <w:rPr>
          <w:rFonts w:asciiTheme="minorHAnsi" w:hAnsiTheme="minorHAnsi"/>
        </w:rPr>
        <w:t xml:space="preserve">) </w:t>
      </w:r>
    </w:p>
    <w:p w14:paraId="756A6940" w14:textId="77777777" w:rsidR="00C94FE2" w:rsidRDefault="005810FF" w:rsidP="00C94FE2">
      <w:pPr>
        <w:pStyle w:val="VHBAbullet2"/>
        <w:rPr>
          <w:rFonts w:asciiTheme="minorHAnsi" w:hAnsiTheme="minorHAnsi"/>
        </w:rPr>
      </w:pPr>
      <w:r w:rsidRPr="00C94FE2">
        <w:rPr>
          <w:rFonts w:asciiTheme="minorHAnsi" w:hAnsiTheme="minorHAnsi"/>
        </w:rPr>
        <w:t xml:space="preserve">service efficiency of targeted services </w:t>
      </w:r>
    </w:p>
    <w:p w14:paraId="21162422" w14:textId="77777777" w:rsidR="00C94FE2" w:rsidRDefault="005810FF" w:rsidP="00C94FE2">
      <w:pPr>
        <w:pStyle w:val="VHBAbullet2"/>
        <w:rPr>
          <w:rFonts w:asciiTheme="minorHAnsi" w:hAnsiTheme="minorHAnsi"/>
        </w:rPr>
      </w:pPr>
      <w:r w:rsidRPr="00C94FE2">
        <w:rPr>
          <w:rFonts w:asciiTheme="minorHAnsi" w:hAnsiTheme="minorHAnsi"/>
        </w:rPr>
        <w:t xml:space="preserve">efficiency (for example, new infrastructure, equipment, and technology) </w:t>
      </w:r>
    </w:p>
    <w:p w14:paraId="06689997" w14:textId="77777777" w:rsidR="00C94FE2" w:rsidRDefault="005810FF" w:rsidP="00C94FE2">
      <w:pPr>
        <w:pStyle w:val="VHBAbullet2"/>
        <w:rPr>
          <w:rFonts w:asciiTheme="minorHAnsi" w:hAnsiTheme="minorHAnsi"/>
        </w:rPr>
      </w:pPr>
      <w:r w:rsidRPr="00C94FE2">
        <w:rPr>
          <w:rFonts w:asciiTheme="minorHAnsi" w:hAnsiTheme="minorHAnsi"/>
        </w:rPr>
        <w:t>health care improvement to your health service.</w:t>
      </w:r>
    </w:p>
    <w:p w14:paraId="0276EA58" w14:textId="77777777" w:rsidR="005D296B" w:rsidRDefault="00625D11" w:rsidP="005D296B">
      <w:pPr>
        <w:pStyle w:val="VHBAbullet2"/>
        <w:rPr>
          <w:rFonts w:asciiTheme="minorHAnsi" w:hAnsiTheme="minorHAnsi"/>
        </w:rPr>
      </w:pPr>
      <w:r w:rsidRPr="00C94FE2">
        <w:rPr>
          <w:rFonts w:asciiTheme="minorHAnsi" w:hAnsiTheme="minorHAnsi"/>
        </w:rPr>
        <w:t xml:space="preserve">enhanced </w:t>
      </w:r>
      <w:r w:rsidR="009578E9" w:rsidRPr="00C94FE2">
        <w:rPr>
          <w:rFonts w:asciiTheme="minorHAnsi" w:hAnsiTheme="minorHAnsi"/>
        </w:rPr>
        <w:t>access to culturally safe mental health, social and emotional wellbeing, and A</w:t>
      </w:r>
      <w:r w:rsidR="00523312" w:rsidRPr="00C94FE2">
        <w:rPr>
          <w:rFonts w:asciiTheme="minorHAnsi" w:hAnsiTheme="minorHAnsi"/>
        </w:rPr>
        <w:t>O</w:t>
      </w:r>
      <w:r w:rsidR="009578E9" w:rsidRPr="00C94FE2">
        <w:rPr>
          <w:rFonts w:asciiTheme="minorHAnsi" w:hAnsiTheme="minorHAnsi"/>
        </w:rPr>
        <w:t>D services for priority populations including Aboriginal and Torres Strait Islander people</w:t>
      </w:r>
    </w:p>
    <w:p w14:paraId="15587278" w14:textId="3B994849" w:rsidR="00625D11" w:rsidRPr="005D296B" w:rsidRDefault="00625D11" w:rsidP="005D296B">
      <w:pPr>
        <w:pStyle w:val="VHBAbullet2"/>
        <w:rPr>
          <w:rFonts w:asciiTheme="minorHAnsi" w:hAnsiTheme="minorHAnsi"/>
        </w:rPr>
      </w:pPr>
      <w:r w:rsidRPr="005D296B">
        <w:rPr>
          <w:rFonts w:asciiTheme="minorHAnsi" w:hAnsiTheme="minorHAnsi"/>
        </w:rPr>
        <w:t>contribution to future infrastructure upgrades.</w:t>
      </w:r>
    </w:p>
    <w:p w14:paraId="65569304" w14:textId="110715BF" w:rsidR="005810FF" w:rsidRPr="009A3551" w:rsidRDefault="005810FF" w:rsidP="005810FF">
      <w:pPr>
        <w:pStyle w:val="VHBAbullet1"/>
        <w:rPr>
          <w:rFonts w:asciiTheme="minorHAnsi" w:hAnsiTheme="minorHAnsi"/>
        </w:rPr>
      </w:pPr>
      <w:r w:rsidRPr="009A3551">
        <w:rPr>
          <w:rFonts w:asciiTheme="minorHAnsi" w:hAnsiTheme="minorHAnsi"/>
        </w:rPr>
        <w:t>anticipated key milestones d</w:t>
      </w:r>
      <w:r w:rsidR="008B2F34">
        <w:rPr>
          <w:rFonts w:asciiTheme="minorHAnsi" w:hAnsiTheme="minorHAnsi"/>
        </w:rPr>
        <w:t>ates</w:t>
      </w:r>
      <w:r w:rsidRPr="009A3551">
        <w:rPr>
          <w:rFonts w:asciiTheme="minorHAnsi" w:hAnsiTheme="minorHAnsi"/>
        </w:rPr>
        <w:t xml:space="preserve"> in accordance with the payment schedule milestones</w:t>
      </w:r>
    </w:p>
    <w:p w14:paraId="4552E502" w14:textId="512DD033" w:rsidR="005810FF" w:rsidRPr="009A3551" w:rsidRDefault="005810FF" w:rsidP="005810FF">
      <w:pPr>
        <w:pStyle w:val="VHBAbullet1"/>
        <w:rPr>
          <w:rFonts w:asciiTheme="minorHAnsi" w:hAnsiTheme="minorHAnsi"/>
        </w:rPr>
      </w:pPr>
      <w:r w:rsidRPr="009A3551">
        <w:rPr>
          <w:rFonts w:asciiTheme="minorHAnsi" w:hAnsiTheme="minorHAnsi"/>
        </w:rPr>
        <w:t xml:space="preserve">how capital work risks have been identified and mitigation strategies to address these, </w:t>
      </w:r>
      <w:proofErr w:type="gramStart"/>
      <w:r w:rsidRPr="009A3551">
        <w:rPr>
          <w:rFonts w:asciiTheme="minorHAnsi" w:hAnsiTheme="minorHAnsi"/>
        </w:rPr>
        <w:t>in particular whether</w:t>
      </w:r>
      <w:proofErr w:type="gramEnd"/>
      <w:r w:rsidRPr="009A3551">
        <w:rPr>
          <w:rFonts w:asciiTheme="minorHAnsi" w:hAnsiTheme="minorHAnsi"/>
        </w:rPr>
        <w:t xml:space="preserve"> the proposed capital works will result in bed closures</w:t>
      </w:r>
      <w:r w:rsidR="0025418F">
        <w:rPr>
          <w:rFonts w:asciiTheme="minorHAnsi" w:hAnsiTheme="minorHAnsi"/>
        </w:rPr>
        <w:t xml:space="preserve"> or service disruption</w:t>
      </w:r>
      <w:r w:rsidRPr="009A3551">
        <w:rPr>
          <w:rFonts w:asciiTheme="minorHAnsi" w:hAnsiTheme="minorHAnsi"/>
        </w:rPr>
        <w:t xml:space="preserve"> and if so, how it will be managed.</w:t>
      </w:r>
    </w:p>
    <w:p w14:paraId="18284E6D" w14:textId="77777777" w:rsidR="005810FF" w:rsidRPr="009A3551" w:rsidRDefault="005810FF" w:rsidP="005810FF">
      <w:pPr>
        <w:pStyle w:val="VHBAbullet1"/>
        <w:rPr>
          <w:rFonts w:asciiTheme="minorHAnsi" w:hAnsiTheme="minorHAnsi"/>
        </w:rPr>
      </w:pPr>
      <w:r w:rsidRPr="009A3551">
        <w:rPr>
          <w:rFonts w:asciiTheme="minorHAnsi" w:hAnsiTheme="minorHAnsi"/>
        </w:rPr>
        <w:t xml:space="preserve">evidence to support the problem/issue / risk or opportunity: </w:t>
      </w:r>
    </w:p>
    <w:p w14:paraId="5D557720" w14:textId="77777777" w:rsidR="005810FF" w:rsidRPr="009A3551" w:rsidRDefault="005810FF" w:rsidP="005810FF">
      <w:pPr>
        <w:pStyle w:val="VHBAbullet1"/>
        <w:rPr>
          <w:rFonts w:asciiTheme="minorHAnsi" w:hAnsiTheme="minorHAnsi"/>
        </w:rPr>
      </w:pPr>
      <w:r w:rsidRPr="009A3551">
        <w:rPr>
          <w:rFonts w:asciiTheme="minorHAnsi" w:hAnsiTheme="minorHAnsi"/>
        </w:rPr>
        <w:t xml:space="preserve">incident data </w:t>
      </w:r>
    </w:p>
    <w:p w14:paraId="32C7E410" w14:textId="77777777" w:rsidR="005810FF" w:rsidRPr="009A3551" w:rsidRDefault="005810FF" w:rsidP="005810FF">
      <w:pPr>
        <w:pStyle w:val="VHBAbullet1"/>
        <w:rPr>
          <w:rFonts w:asciiTheme="minorHAnsi" w:hAnsiTheme="minorHAnsi"/>
        </w:rPr>
      </w:pPr>
      <w:r w:rsidRPr="009A3551">
        <w:rPr>
          <w:rFonts w:asciiTheme="minorHAnsi" w:hAnsiTheme="minorHAnsi"/>
        </w:rPr>
        <w:t>reports from the Office of the Chief Psychiatrist</w:t>
      </w:r>
    </w:p>
    <w:p w14:paraId="398500B2" w14:textId="77777777" w:rsidR="005810FF" w:rsidRPr="009A3551" w:rsidRDefault="005810FF" w:rsidP="005810FF">
      <w:pPr>
        <w:pStyle w:val="VHBAbullet1"/>
        <w:rPr>
          <w:rFonts w:asciiTheme="minorHAnsi" w:hAnsiTheme="minorHAnsi"/>
        </w:rPr>
      </w:pPr>
      <w:r w:rsidRPr="009A3551">
        <w:rPr>
          <w:rFonts w:asciiTheme="minorHAnsi" w:hAnsiTheme="minorHAnsi"/>
        </w:rPr>
        <w:t>independent reports from specialists detailing current risks and or issues and how the project will address these</w:t>
      </w:r>
    </w:p>
    <w:p w14:paraId="3E78800F" w14:textId="77777777" w:rsidR="005810FF" w:rsidRPr="009A3551" w:rsidRDefault="005810FF" w:rsidP="005810FF">
      <w:pPr>
        <w:pStyle w:val="VHBAbullet1"/>
        <w:rPr>
          <w:rFonts w:asciiTheme="minorHAnsi" w:hAnsiTheme="minorHAnsi"/>
        </w:rPr>
      </w:pPr>
      <w:r w:rsidRPr="009A3551">
        <w:rPr>
          <w:rFonts w:asciiTheme="minorHAnsi" w:hAnsiTheme="minorHAnsi"/>
        </w:rPr>
        <w:t xml:space="preserve">evidence of how the proposed changes will improve the asset’s environmental sustainability and indoor environmental quality, including completion of the checklist in </w:t>
      </w:r>
      <w:r w:rsidRPr="009A3551">
        <w:rPr>
          <w:rFonts w:asciiTheme="minorHAnsi" w:hAnsiTheme="minorHAnsi"/>
          <w:i/>
          <w:iCs/>
        </w:rPr>
        <w:t>Environmental sustainability requirements and checklist</w:t>
      </w:r>
      <w:r w:rsidRPr="009A3551">
        <w:rPr>
          <w:rFonts w:asciiTheme="minorHAnsi" w:hAnsiTheme="minorHAnsi"/>
        </w:rPr>
        <w:t>. Describe the benefits your project is expected to achieve supported by metrics/data to measure current performance and targeted outcomes, with timelines based on the successful delivery of the project</w:t>
      </w:r>
    </w:p>
    <w:p w14:paraId="2FD59FA9" w14:textId="77777777" w:rsidR="005810FF" w:rsidRPr="009A3551" w:rsidRDefault="005810FF" w:rsidP="005810FF">
      <w:pPr>
        <w:pStyle w:val="VHBAbullet1"/>
        <w:rPr>
          <w:rFonts w:asciiTheme="minorHAnsi" w:hAnsiTheme="minorHAnsi"/>
        </w:rPr>
      </w:pPr>
      <w:r w:rsidRPr="009A3551">
        <w:rPr>
          <w:rFonts w:asciiTheme="minorHAnsi" w:hAnsiTheme="minorHAnsi"/>
        </w:rPr>
        <w:t>shovel-ready status and their ability to be completed within 18 months of notification of success.</w:t>
      </w:r>
    </w:p>
    <w:p w14:paraId="315AD290" w14:textId="173E6621" w:rsidR="005810FF" w:rsidRPr="009A3551" w:rsidRDefault="005810FF" w:rsidP="005810FF">
      <w:pPr>
        <w:pStyle w:val="VHBAbodyafterbullets"/>
        <w:rPr>
          <w:rFonts w:asciiTheme="minorHAnsi" w:hAnsiTheme="minorHAnsi"/>
        </w:rPr>
      </w:pPr>
      <w:r w:rsidRPr="009A3551">
        <w:rPr>
          <w:rFonts w:asciiTheme="minorHAnsi" w:hAnsiTheme="minorHAnsi"/>
        </w:rPr>
        <w:lastRenderedPageBreak/>
        <w:t xml:space="preserve">The following criteria will be applied to assess the application and will be considered with the evidence provided. Applications that address multiple criteria are at a distinct advantage. It is expected that all design solutions will be consistent with </w:t>
      </w:r>
      <w:r w:rsidR="0046382A">
        <w:rPr>
          <w:rFonts w:asciiTheme="minorHAnsi" w:hAnsiTheme="minorHAnsi"/>
        </w:rPr>
        <w:t xml:space="preserve">VIDA Health’s </w:t>
      </w:r>
      <w:r w:rsidRPr="009A3551">
        <w:rPr>
          <w:rFonts w:asciiTheme="minorHAnsi" w:hAnsiTheme="minorHAnsi"/>
        </w:rPr>
        <w:t>design guidelines and Health Technical Advice.</w:t>
      </w:r>
    </w:p>
    <w:p w14:paraId="044CB2B0" w14:textId="61338586" w:rsidR="005810FF" w:rsidRPr="009A3551" w:rsidRDefault="00D244EF" w:rsidP="005810FF">
      <w:pPr>
        <w:pStyle w:val="VHBAbodyafterbullets"/>
        <w:rPr>
          <w:rFonts w:asciiTheme="minorHAnsi" w:hAnsiTheme="minorHAnsi"/>
        </w:rPr>
      </w:pPr>
      <w:r w:rsidRPr="00D244EF">
        <w:rPr>
          <w:rFonts w:asciiTheme="minorHAnsi" w:hAnsiTheme="minorHAnsi"/>
        </w:rPr>
        <w:t>VIDA Health</w:t>
      </w:r>
      <w:r w:rsidR="005810FF" w:rsidRPr="00D244EF">
        <w:rPr>
          <w:rFonts w:asciiTheme="minorHAnsi" w:hAnsiTheme="minorHAnsi"/>
        </w:rPr>
        <w:t xml:space="preserve"> reserves the right to amend the assessment criteria as required to reflect strategic or operational priorities and will notify health services of any significant changes.</w:t>
      </w:r>
    </w:p>
    <w:p w14:paraId="512B1903" w14:textId="5AE38C00" w:rsidR="005810FF" w:rsidRPr="009A3551" w:rsidRDefault="005810FF" w:rsidP="008B5B94">
      <w:pPr>
        <w:pStyle w:val="VHBAbodyafterbullets"/>
        <w:rPr>
          <w:rFonts w:asciiTheme="minorHAnsi" w:hAnsiTheme="minorHAnsi"/>
        </w:rPr>
      </w:pPr>
      <w:r w:rsidRPr="009A3551">
        <w:rPr>
          <w:rFonts w:asciiTheme="minorHAnsi" w:hAnsiTheme="minorHAnsi"/>
        </w:rPr>
        <w:t xml:space="preserve"> Table 1: Assessment criteria</w:t>
      </w:r>
    </w:p>
    <w:tbl>
      <w:tblPr>
        <w:tblStyle w:val="MainTableStyle"/>
        <w:tblW w:w="9246" w:type="dxa"/>
        <w:tblLook w:val="04A0" w:firstRow="1" w:lastRow="0" w:firstColumn="1" w:lastColumn="0" w:noHBand="0" w:noVBand="1"/>
      </w:tblPr>
      <w:tblGrid>
        <w:gridCol w:w="1733"/>
        <w:gridCol w:w="5812"/>
        <w:gridCol w:w="1701"/>
      </w:tblGrid>
      <w:tr w:rsidR="003E16B1" w14:paraId="2048C1A9" w14:textId="77777777" w:rsidTr="003E16B1">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733" w:type="dxa"/>
            <w:tcBorders>
              <w:top w:val="single" w:sz="2" w:space="0" w:color="A6A6A6"/>
              <w:bottom w:val="single" w:sz="4" w:space="0" w:color="A6A6A6"/>
            </w:tcBorders>
            <w:shd w:val="clear" w:color="auto" w:fill="850024"/>
            <w:hideMark/>
          </w:tcPr>
          <w:p w14:paraId="404E72F6" w14:textId="77777777" w:rsidR="003E16B1" w:rsidRPr="00E9216A" w:rsidRDefault="003E16B1" w:rsidP="00E9216A">
            <w:pPr>
              <w:pStyle w:val="TableHeadingWhiteFont"/>
              <w:rPr>
                <w:b/>
                <w:lang w:eastAsia="en-AU"/>
              </w:rPr>
            </w:pPr>
            <w:bookmarkStart w:id="46" w:name="_Toc64463105"/>
            <w:bookmarkStart w:id="47" w:name="_Toc184633979"/>
            <w:r w:rsidRPr="00E9216A">
              <w:rPr>
                <w:b/>
              </w:rPr>
              <w:t>Criteria</w:t>
            </w:r>
          </w:p>
        </w:tc>
        <w:tc>
          <w:tcPr>
            <w:tcW w:w="5812" w:type="dxa"/>
            <w:shd w:val="clear" w:color="auto" w:fill="850024"/>
            <w:hideMark/>
          </w:tcPr>
          <w:p w14:paraId="1C9D1F09" w14:textId="77777777" w:rsidR="003E16B1" w:rsidRPr="00E9216A" w:rsidRDefault="003E16B1" w:rsidP="00E9216A">
            <w:pPr>
              <w:pStyle w:val="TableHeadingWhiteFont"/>
              <w:cnfStyle w:val="100000000000" w:firstRow="1" w:lastRow="0" w:firstColumn="0" w:lastColumn="0" w:oddVBand="0" w:evenVBand="0" w:oddHBand="0" w:evenHBand="0" w:firstRowFirstColumn="0" w:firstRowLastColumn="0" w:lastRowFirstColumn="0" w:lastRowLastColumn="0"/>
              <w:rPr>
                <w:b/>
              </w:rPr>
            </w:pPr>
            <w:r w:rsidRPr="00E9216A">
              <w:rPr>
                <w:b/>
              </w:rPr>
              <w:t>Descriptor</w:t>
            </w:r>
          </w:p>
        </w:tc>
        <w:tc>
          <w:tcPr>
            <w:tcW w:w="1701" w:type="dxa"/>
            <w:shd w:val="clear" w:color="auto" w:fill="850024"/>
            <w:hideMark/>
          </w:tcPr>
          <w:p w14:paraId="52BC63AD" w14:textId="77777777" w:rsidR="003E16B1" w:rsidRPr="00E9216A" w:rsidRDefault="003E16B1" w:rsidP="00E9216A">
            <w:pPr>
              <w:pStyle w:val="TableHeadingWhiteFont"/>
              <w:cnfStyle w:val="100000000000" w:firstRow="1" w:lastRow="0" w:firstColumn="0" w:lastColumn="0" w:oddVBand="0" w:evenVBand="0" w:oddHBand="0" w:evenHBand="0" w:firstRowFirstColumn="0" w:firstRowLastColumn="0" w:lastRowFirstColumn="0" w:lastRowLastColumn="0"/>
              <w:rPr>
                <w:b/>
              </w:rPr>
            </w:pPr>
            <w:r w:rsidRPr="00E9216A">
              <w:rPr>
                <w:b/>
              </w:rPr>
              <w:t>Weighting</w:t>
            </w:r>
          </w:p>
        </w:tc>
      </w:tr>
    </w:tbl>
    <w:tbl>
      <w:tblPr>
        <w:tblStyle w:val="MainTableStyle"/>
        <w:tblW w:w="9246" w:type="dxa"/>
        <w:tblLayout w:type="fixed"/>
        <w:tblLook w:val="04A0" w:firstRow="1" w:lastRow="0" w:firstColumn="1" w:lastColumn="0" w:noHBand="0" w:noVBand="1"/>
      </w:tblPr>
      <w:tblGrid>
        <w:gridCol w:w="1733"/>
        <w:gridCol w:w="5812"/>
        <w:gridCol w:w="1701"/>
      </w:tblGrid>
      <w:tr w:rsidR="005810FF" w:rsidRPr="009A3551" w14:paraId="3D17FA37" w14:textId="77777777" w:rsidTr="00E9216A">
        <w:trPr>
          <w:cnfStyle w:val="100000000000" w:firstRow="1" w:lastRow="0" w:firstColumn="0" w:lastColumn="0" w:oddVBand="0" w:evenVBand="0" w:oddHBand="0"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1733" w:type="dxa"/>
            <w:tcBorders>
              <w:top w:val="nil"/>
              <w:bottom w:val="single" w:sz="4" w:space="0" w:color="A6A6A6"/>
              <w:tl2br w:val="none" w:sz="0" w:space="0" w:color="auto"/>
              <w:tr2bl w:val="none" w:sz="0" w:space="0" w:color="auto"/>
            </w:tcBorders>
            <w:shd w:val="clear" w:color="auto" w:fill="FFFFFF" w:themeFill="background1"/>
            <w:tcMar>
              <w:top w:w="0" w:type="dxa"/>
              <w:left w:w="108" w:type="dxa"/>
              <w:bottom w:w="0" w:type="dxa"/>
              <w:right w:w="108" w:type="dxa"/>
            </w:tcMar>
            <w:hideMark/>
          </w:tcPr>
          <w:p w14:paraId="3DF219A1" w14:textId="0FFBC365" w:rsidR="005810FF" w:rsidRPr="009A3551" w:rsidRDefault="003E16B1" w:rsidP="003E16B1">
            <w:pPr>
              <w:pStyle w:val="VHBAtabletext"/>
              <w:spacing w:before="100" w:beforeAutospacing="1" w:after="100" w:afterAutospacing="1" w:line="240" w:lineRule="auto"/>
              <w:rPr>
                <w:rFonts w:asciiTheme="minorHAnsi" w:hAnsiTheme="minorHAnsi"/>
                <w:b/>
                <w:bCs/>
              </w:rPr>
            </w:pPr>
            <w:r>
              <w:rPr>
                <w:rFonts w:ascii="Aptos" w:hAnsi="Aptos"/>
                <w:b/>
                <w:bCs/>
              </w:rPr>
              <w:t>1. Project readiness</w:t>
            </w:r>
          </w:p>
        </w:tc>
        <w:tc>
          <w:tcPr>
            <w:tcW w:w="5812" w:type="dxa"/>
            <w:shd w:val="clear" w:color="auto" w:fill="FFFFFF" w:themeFill="background1"/>
            <w:tcMar>
              <w:top w:w="0" w:type="dxa"/>
              <w:left w:w="108" w:type="dxa"/>
              <w:bottom w:w="0" w:type="dxa"/>
              <w:right w:w="108" w:type="dxa"/>
            </w:tcMar>
            <w:hideMark/>
          </w:tcPr>
          <w:p w14:paraId="35CDBCC5" w14:textId="77777777" w:rsidR="003E16B1" w:rsidRPr="00E9216A" w:rsidRDefault="003E16B1" w:rsidP="00E9216A">
            <w:pPr>
              <w:pStyle w:val="VHBAtabletext"/>
              <w:keepNext w:val="0"/>
              <w:keepLines w:val="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9216A">
              <w:rPr>
                <w:rFonts w:asciiTheme="minorHAnsi" w:hAnsiTheme="minorHAnsi"/>
              </w:rPr>
              <w:t>Organisational readiness to implement the project, including key milestones and the expected timeframe for completion.  Relevant supporting documentation as outlined in the submission requirements section of this document must be provided.</w:t>
            </w:r>
          </w:p>
          <w:p w14:paraId="7B48BA05" w14:textId="30CF96E0" w:rsidR="005810FF" w:rsidRPr="009A3551" w:rsidRDefault="003E16B1" w:rsidP="00E9216A">
            <w:pPr>
              <w:pStyle w:val="VHBAtabletext"/>
              <w:keepNext w:val="0"/>
              <w:keepLines w:val="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9216A">
              <w:rPr>
                <w:rFonts w:asciiTheme="minorHAnsi" w:hAnsiTheme="minorHAnsi"/>
              </w:rPr>
              <w:t>All project dependencies must be listed including their potential impact on the project cost, schedule, scope, and benefits.</w:t>
            </w:r>
          </w:p>
        </w:tc>
        <w:tc>
          <w:tcPr>
            <w:tcW w:w="1701" w:type="dxa"/>
            <w:shd w:val="clear" w:color="auto" w:fill="FFFFFF" w:themeFill="background1"/>
          </w:tcPr>
          <w:p w14:paraId="301552D8" w14:textId="77777777" w:rsidR="005810FF" w:rsidRPr="009A3551" w:rsidRDefault="005810FF" w:rsidP="00E9216A">
            <w:pPr>
              <w:pStyle w:val="VHBAtabletext"/>
              <w:keepNext w:val="0"/>
              <w:keepLines w:val="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Projects will be assessed as ready, partially ready, or not ready</w:t>
            </w:r>
          </w:p>
        </w:tc>
      </w:tr>
      <w:tr w:rsidR="005810FF" w:rsidRPr="009A3551" w14:paraId="23D5E240" w14:textId="77777777" w:rsidTr="000E741F">
        <w:trPr>
          <w:trHeight w:val="795"/>
        </w:trPr>
        <w:tc>
          <w:tcPr>
            <w:cnfStyle w:val="001000000000" w:firstRow="0" w:lastRow="0" w:firstColumn="1" w:lastColumn="0" w:oddVBand="0" w:evenVBand="0" w:oddHBand="0" w:evenHBand="0" w:firstRowFirstColumn="0" w:firstRowLastColumn="0" w:lastRowFirstColumn="0" w:lastRowLastColumn="0"/>
            <w:tcW w:w="1733" w:type="dxa"/>
          </w:tcPr>
          <w:p w14:paraId="5BE6F056" w14:textId="77777777" w:rsidR="005810FF" w:rsidRPr="009A3551" w:rsidRDefault="005810FF" w:rsidP="0043310C">
            <w:pPr>
              <w:pStyle w:val="VHBAtabletext"/>
              <w:rPr>
                <w:rFonts w:asciiTheme="minorHAnsi" w:hAnsiTheme="minorHAnsi"/>
                <w:b/>
                <w:bCs/>
              </w:rPr>
            </w:pPr>
            <w:r w:rsidRPr="009A3551">
              <w:rPr>
                <w:rFonts w:asciiTheme="minorHAnsi" w:hAnsiTheme="minorHAnsi"/>
                <w:b/>
                <w:bCs/>
              </w:rPr>
              <w:t>2. Governance</w:t>
            </w:r>
          </w:p>
        </w:tc>
        <w:tc>
          <w:tcPr>
            <w:tcW w:w="5812" w:type="dxa"/>
          </w:tcPr>
          <w:p w14:paraId="459F03B6" w14:textId="77777777" w:rsidR="005810FF" w:rsidRPr="009A3551" w:rsidRDefault="005810FF" w:rsidP="0043310C">
            <w:pPr>
              <w:pStyle w:val="VHBA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The degree to which health service/agency governance structures and processes are in place to oversee the proposed project development, implementation, monitoring &amp; reporting.</w:t>
            </w:r>
          </w:p>
          <w:p w14:paraId="005E2940" w14:textId="77777777" w:rsidR="005810FF" w:rsidRPr="009A3551" w:rsidRDefault="005810FF" w:rsidP="0043310C">
            <w:pPr>
              <w:pStyle w:val="VHBA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This relates to the governance framework supporting transparency, probity, and accountability relating to the delivery of this proposal.</w:t>
            </w:r>
          </w:p>
        </w:tc>
        <w:tc>
          <w:tcPr>
            <w:tcW w:w="1701" w:type="dxa"/>
          </w:tcPr>
          <w:p w14:paraId="37611E58" w14:textId="77777777" w:rsidR="005810FF" w:rsidRPr="009A3551" w:rsidRDefault="005810FF" w:rsidP="0043310C">
            <w:pPr>
              <w:pStyle w:val="VHBA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Project governance will be assessed as strong, good, or inadequate</w:t>
            </w:r>
          </w:p>
        </w:tc>
      </w:tr>
      <w:tr w:rsidR="005810FF" w:rsidRPr="009A3551" w14:paraId="29D8A144" w14:textId="77777777" w:rsidTr="000E741F">
        <w:trPr>
          <w:trHeight w:val="795"/>
        </w:trPr>
        <w:tc>
          <w:tcPr>
            <w:cnfStyle w:val="001000000000" w:firstRow="0" w:lastRow="0" w:firstColumn="1" w:lastColumn="0" w:oddVBand="0" w:evenVBand="0" w:oddHBand="0" w:evenHBand="0" w:firstRowFirstColumn="0" w:firstRowLastColumn="0" w:lastRowFirstColumn="0" w:lastRowLastColumn="0"/>
            <w:tcW w:w="1733" w:type="dxa"/>
          </w:tcPr>
          <w:p w14:paraId="5F556FAA" w14:textId="77777777" w:rsidR="005810FF" w:rsidRPr="009A3551" w:rsidRDefault="005810FF" w:rsidP="0043310C">
            <w:pPr>
              <w:pStyle w:val="VHBAtabletext"/>
              <w:rPr>
                <w:rFonts w:asciiTheme="minorHAnsi" w:hAnsiTheme="minorHAnsi"/>
                <w:b/>
                <w:bCs/>
              </w:rPr>
            </w:pPr>
            <w:r w:rsidRPr="009A3551">
              <w:rPr>
                <w:rFonts w:asciiTheme="minorHAnsi" w:hAnsiTheme="minorHAnsi"/>
                <w:b/>
                <w:bCs/>
              </w:rPr>
              <w:t xml:space="preserve">3. Strategic alignment </w:t>
            </w:r>
          </w:p>
          <w:p w14:paraId="6BA9B25C" w14:textId="77777777" w:rsidR="005810FF" w:rsidRPr="009A3551" w:rsidRDefault="005810FF" w:rsidP="0043310C">
            <w:pPr>
              <w:pStyle w:val="VHBAtabletext"/>
              <w:rPr>
                <w:rFonts w:asciiTheme="minorHAnsi" w:hAnsiTheme="minorHAnsi"/>
                <w:b/>
                <w:bCs/>
              </w:rPr>
            </w:pPr>
          </w:p>
        </w:tc>
        <w:tc>
          <w:tcPr>
            <w:tcW w:w="5812" w:type="dxa"/>
          </w:tcPr>
          <w:p w14:paraId="682C58F3" w14:textId="77777777" w:rsidR="005810FF" w:rsidRPr="009A3551" w:rsidRDefault="005810FF" w:rsidP="0043310C">
            <w:pPr>
              <w:pStyle w:val="VHBA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Alignment with government commitments and policies including the Interim and Final Reports of the </w:t>
            </w:r>
            <w:r w:rsidRPr="009A3551">
              <w:rPr>
                <w:rFonts w:asciiTheme="minorHAnsi" w:hAnsiTheme="minorHAnsi"/>
                <w:i/>
                <w:iCs/>
              </w:rPr>
              <w:t>Royal Commission into Victoria’s Mental Health System</w:t>
            </w:r>
            <w:r w:rsidRPr="009A3551">
              <w:rPr>
                <w:rFonts w:asciiTheme="minorHAnsi" w:hAnsiTheme="minorHAnsi"/>
              </w:rPr>
              <w:t>.</w:t>
            </w:r>
          </w:p>
          <w:p w14:paraId="085D40EA" w14:textId="77777777" w:rsidR="005810FF" w:rsidRPr="009A3551" w:rsidRDefault="005810FF" w:rsidP="0043310C">
            <w:pPr>
              <w:pStyle w:val="VHBAtabletext"/>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Alignment with health service: </w:t>
            </w:r>
          </w:p>
          <w:p w14:paraId="7C90144A" w14:textId="77777777" w:rsidR="005810FF" w:rsidRPr="009A3551" w:rsidRDefault="005810FF" w:rsidP="005810FF">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strategic plan</w:t>
            </w:r>
          </w:p>
          <w:p w14:paraId="3E675F6E" w14:textId="77777777" w:rsidR="005810FF" w:rsidRPr="009A3551" w:rsidRDefault="005810FF" w:rsidP="005810FF">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statement of priorities </w:t>
            </w:r>
          </w:p>
          <w:p w14:paraId="1EC4E53E" w14:textId="77777777" w:rsidR="005810FF" w:rsidRPr="009A3551" w:rsidRDefault="005810FF" w:rsidP="005810FF">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service plan and master plan (where relevant).</w:t>
            </w:r>
          </w:p>
          <w:p w14:paraId="029B2CAE" w14:textId="77777777" w:rsidR="005810FF" w:rsidRPr="009A3551" w:rsidRDefault="005810FF" w:rsidP="0043310C">
            <w:pPr>
              <w:pStyle w:val="VHBAtablebullet1"/>
              <w:numPr>
                <w:ilvl w:val="0"/>
                <w:numId w:val="0"/>
              </w:num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AOD Alignment:  Alignment with provider’s service agreement and the AOD program guidelines.  </w:t>
            </w:r>
          </w:p>
        </w:tc>
        <w:tc>
          <w:tcPr>
            <w:tcW w:w="1701" w:type="dxa"/>
          </w:tcPr>
          <w:p w14:paraId="160DC8AF" w14:textId="77777777" w:rsidR="005810FF" w:rsidRPr="009A3551" w:rsidRDefault="005810FF" w:rsidP="0043310C">
            <w:pPr>
              <w:pStyle w:val="VHBA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20%</w:t>
            </w:r>
          </w:p>
        </w:tc>
      </w:tr>
      <w:tr w:rsidR="005810FF" w:rsidRPr="009A3551" w14:paraId="2EA42A6A" w14:textId="77777777" w:rsidTr="000E741F">
        <w:trPr>
          <w:trHeight w:val="795"/>
        </w:trPr>
        <w:tc>
          <w:tcPr>
            <w:cnfStyle w:val="001000000000" w:firstRow="0" w:lastRow="0" w:firstColumn="1" w:lastColumn="0" w:oddVBand="0" w:evenVBand="0" w:oddHBand="0" w:evenHBand="0" w:firstRowFirstColumn="0" w:firstRowLastColumn="0" w:lastRowFirstColumn="0" w:lastRowLastColumn="0"/>
            <w:tcW w:w="1733" w:type="dxa"/>
          </w:tcPr>
          <w:p w14:paraId="76AF8750" w14:textId="77777777" w:rsidR="005810FF" w:rsidRPr="009A3551" w:rsidRDefault="005810FF" w:rsidP="0043310C">
            <w:pPr>
              <w:pStyle w:val="VHBAtabletext"/>
              <w:rPr>
                <w:rFonts w:asciiTheme="minorHAnsi" w:hAnsiTheme="minorHAnsi"/>
                <w:b/>
                <w:bCs/>
              </w:rPr>
            </w:pPr>
            <w:r w:rsidRPr="009A3551">
              <w:rPr>
                <w:rFonts w:asciiTheme="minorHAnsi" w:hAnsiTheme="minorHAnsi"/>
                <w:b/>
                <w:bCs/>
              </w:rPr>
              <w:t xml:space="preserve">4. Healthcare quality and safety improvement </w:t>
            </w:r>
          </w:p>
          <w:p w14:paraId="46E7118E" w14:textId="77777777" w:rsidR="005810FF" w:rsidRPr="009A3551" w:rsidRDefault="005810FF" w:rsidP="0043310C">
            <w:pPr>
              <w:pStyle w:val="VHBAtabletext"/>
              <w:rPr>
                <w:rFonts w:asciiTheme="minorHAnsi" w:hAnsiTheme="minorHAnsi"/>
                <w:b/>
                <w:bCs/>
              </w:rPr>
            </w:pPr>
          </w:p>
        </w:tc>
        <w:tc>
          <w:tcPr>
            <w:tcW w:w="5812" w:type="dxa"/>
          </w:tcPr>
          <w:p w14:paraId="29995A6A" w14:textId="77777777" w:rsidR="005810FF" w:rsidRPr="009A3551" w:rsidRDefault="005810FF" w:rsidP="0043310C">
            <w:pPr>
              <w:pStyle w:val="VHBA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Addresses one or more of the following: </w:t>
            </w:r>
          </w:p>
          <w:p w14:paraId="7B2E6893" w14:textId="77777777" w:rsidR="005810FF" w:rsidRPr="009A3551" w:rsidRDefault="005810FF" w:rsidP="008B5B94">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cs="Cambria"/>
              </w:rPr>
            </w:pPr>
            <w:r w:rsidRPr="009A3551">
              <w:rPr>
                <w:rFonts w:asciiTheme="minorHAnsi" w:hAnsiTheme="minorHAnsi"/>
              </w:rPr>
              <w:t>regulatory compliance</w:t>
            </w:r>
          </w:p>
          <w:p w14:paraId="3E6EC7F6" w14:textId="77777777" w:rsidR="005810FF" w:rsidRPr="009A3551" w:rsidRDefault="005810FF" w:rsidP="008B5B94">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cs="Cambria"/>
              </w:rPr>
            </w:pPr>
            <w:r w:rsidRPr="009A3551">
              <w:rPr>
                <w:rFonts w:asciiTheme="minorHAnsi" w:hAnsiTheme="minorHAnsi"/>
              </w:rPr>
              <w:t>standards compliance</w:t>
            </w:r>
          </w:p>
          <w:p w14:paraId="3AFA0C3F" w14:textId="77777777" w:rsidR="005810FF" w:rsidRPr="009A3551" w:rsidRDefault="005810FF" w:rsidP="008B5B94">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cs="Cambria"/>
              </w:rPr>
            </w:pPr>
            <w:r w:rsidRPr="009A3551">
              <w:rPr>
                <w:rFonts w:asciiTheme="minorHAnsi" w:hAnsiTheme="minorHAnsi"/>
              </w:rPr>
              <w:t>patient and staff amenities</w:t>
            </w:r>
          </w:p>
          <w:p w14:paraId="25B4AB99" w14:textId="77777777" w:rsidR="005810FF" w:rsidRPr="009A3551" w:rsidRDefault="005810FF" w:rsidP="008B5B94">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cs="Cambria"/>
              </w:rPr>
            </w:pPr>
            <w:r w:rsidRPr="009A3551">
              <w:rPr>
                <w:rFonts w:asciiTheme="minorHAnsi" w:hAnsiTheme="minorHAnsi"/>
              </w:rPr>
              <w:t>safety, quality</w:t>
            </w:r>
          </w:p>
          <w:p w14:paraId="1F27D6D7" w14:textId="77777777" w:rsidR="005810FF" w:rsidRPr="009A3551" w:rsidRDefault="005810FF" w:rsidP="008B5B94">
            <w:pPr>
              <w:pStyle w:val="VHBAtablebullet1"/>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cs="Cambria"/>
              </w:rPr>
            </w:pPr>
            <w:r w:rsidRPr="009A3551">
              <w:rPr>
                <w:rFonts w:asciiTheme="minorHAnsi" w:hAnsiTheme="minorHAnsi"/>
              </w:rPr>
              <w:t>risk.</w:t>
            </w:r>
          </w:p>
        </w:tc>
        <w:tc>
          <w:tcPr>
            <w:tcW w:w="1701" w:type="dxa"/>
          </w:tcPr>
          <w:p w14:paraId="5669A9CE" w14:textId="5AD2CE6C" w:rsidR="005810FF" w:rsidRPr="009A3551" w:rsidRDefault="0025418F" w:rsidP="0043310C">
            <w:pPr>
              <w:pStyle w:val="VHBA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5</w:t>
            </w:r>
            <w:r w:rsidR="005810FF" w:rsidRPr="009A3551">
              <w:rPr>
                <w:rFonts w:asciiTheme="minorHAnsi" w:hAnsiTheme="minorHAnsi"/>
              </w:rPr>
              <w:t>0%</w:t>
            </w:r>
          </w:p>
        </w:tc>
      </w:tr>
      <w:tr w:rsidR="005810FF" w:rsidRPr="009A3551" w14:paraId="62FF75D5" w14:textId="77777777" w:rsidTr="000E741F">
        <w:trPr>
          <w:trHeight w:val="795"/>
        </w:trPr>
        <w:tc>
          <w:tcPr>
            <w:cnfStyle w:val="001000000000" w:firstRow="0" w:lastRow="0" w:firstColumn="1" w:lastColumn="0" w:oddVBand="0" w:evenVBand="0" w:oddHBand="0" w:evenHBand="0" w:firstRowFirstColumn="0" w:firstRowLastColumn="0" w:lastRowFirstColumn="0" w:lastRowLastColumn="0"/>
            <w:tcW w:w="1733" w:type="dxa"/>
          </w:tcPr>
          <w:p w14:paraId="6AFBF188" w14:textId="77777777" w:rsidR="005810FF" w:rsidRPr="009A3551" w:rsidRDefault="005810FF" w:rsidP="0043310C">
            <w:pPr>
              <w:pStyle w:val="VHBAtabletext"/>
              <w:rPr>
                <w:rFonts w:asciiTheme="minorHAnsi" w:hAnsiTheme="minorHAnsi"/>
                <w:b/>
                <w:bCs/>
              </w:rPr>
            </w:pPr>
            <w:r w:rsidRPr="009A3551">
              <w:rPr>
                <w:rFonts w:asciiTheme="minorHAnsi" w:hAnsiTheme="minorHAnsi"/>
                <w:b/>
                <w:bCs/>
              </w:rPr>
              <w:t xml:space="preserve">5. Service capacity efficiency and demand pressure </w:t>
            </w:r>
          </w:p>
        </w:tc>
        <w:tc>
          <w:tcPr>
            <w:tcW w:w="5812" w:type="dxa"/>
          </w:tcPr>
          <w:p w14:paraId="5E6DE41E" w14:textId="77777777" w:rsidR="005810FF" w:rsidRPr="009A3551" w:rsidRDefault="005810FF" w:rsidP="0043310C">
            <w:pPr>
              <w:pStyle w:val="VHBA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Addresses one or more of the following:</w:t>
            </w:r>
          </w:p>
          <w:p w14:paraId="38D53A86" w14:textId="3829496D" w:rsidR="005810FF" w:rsidRPr="009A3551" w:rsidRDefault="005810FF" w:rsidP="005810FF">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service access and capacity (for example, bed access, improved service options, reduced service fragmentation</w:t>
            </w:r>
            <w:r w:rsidR="005F5368">
              <w:rPr>
                <w:rFonts w:asciiTheme="minorHAnsi" w:hAnsiTheme="minorHAnsi"/>
              </w:rPr>
              <w:t>, improved consumer flow</w:t>
            </w:r>
            <w:r w:rsidRPr="009A3551">
              <w:rPr>
                <w:rFonts w:asciiTheme="minorHAnsi" w:hAnsiTheme="minorHAnsi"/>
              </w:rPr>
              <w:t xml:space="preserve">) </w:t>
            </w:r>
          </w:p>
          <w:p w14:paraId="67330889" w14:textId="77777777" w:rsidR="005810FF" w:rsidRPr="009A3551" w:rsidRDefault="005810FF" w:rsidP="005810FF">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demand pressure </w:t>
            </w:r>
          </w:p>
          <w:p w14:paraId="2BDB5227" w14:textId="77777777" w:rsidR="005810FF" w:rsidRPr="009A3551" w:rsidRDefault="005810FF" w:rsidP="005810FF">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models of care (for example, contemporary models of care/improved services closer to home) </w:t>
            </w:r>
          </w:p>
          <w:p w14:paraId="17EB689A" w14:textId="77777777" w:rsidR="005810FF" w:rsidRPr="009A3551" w:rsidRDefault="005810FF" w:rsidP="005810FF">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lastRenderedPageBreak/>
              <w:t xml:space="preserve">service efficiency of targeted services </w:t>
            </w:r>
          </w:p>
          <w:p w14:paraId="3D18ABE5" w14:textId="77777777" w:rsidR="005810FF" w:rsidRPr="009A3551" w:rsidRDefault="005810FF" w:rsidP="005810FF">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efficiency (for example, new infrastructure, equipment and technology) </w:t>
            </w:r>
          </w:p>
          <w:p w14:paraId="0BFD8C81" w14:textId="77777777" w:rsidR="00393C06" w:rsidRDefault="005810FF" w:rsidP="00393C06">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9A3551">
              <w:rPr>
                <w:rFonts w:asciiTheme="minorHAnsi" w:hAnsiTheme="minorHAnsi"/>
              </w:rPr>
              <w:t xml:space="preserve">health care improvement to your health service. </w:t>
            </w:r>
          </w:p>
          <w:p w14:paraId="1BB07140" w14:textId="1D49D133" w:rsidR="0055500B" w:rsidRPr="000124CD" w:rsidRDefault="0055500B" w:rsidP="008B5B94">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0124CD">
              <w:rPr>
                <w:rFonts w:asciiTheme="minorHAnsi" w:hAnsiTheme="minorHAnsi"/>
              </w:rPr>
              <w:t>enhanced access to culturally safe mental health, social and emotional wellbeing, and A</w:t>
            </w:r>
            <w:r w:rsidR="00523312">
              <w:rPr>
                <w:rFonts w:asciiTheme="minorHAnsi" w:hAnsiTheme="minorHAnsi"/>
              </w:rPr>
              <w:t>O</w:t>
            </w:r>
            <w:r w:rsidRPr="000124CD">
              <w:rPr>
                <w:rFonts w:asciiTheme="minorHAnsi" w:hAnsiTheme="minorHAnsi"/>
              </w:rPr>
              <w:t xml:space="preserve">D services for priority populations including Aboriginal and Torres Strait Islander peoples </w:t>
            </w:r>
          </w:p>
          <w:p w14:paraId="768742C2" w14:textId="241825C8" w:rsidR="00393C06" w:rsidRPr="00393C06" w:rsidRDefault="00393C06" w:rsidP="008B5B94">
            <w:pPr>
              <w:pStyle w:val="VHBAtablebullet1"/>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3C06">
              <w:rPr>
                <w:rFonts w:asciiTheme="minorHAnsi" w:hAnsiTheme="minorHAnsi"/>
              </w:rPr>
              <w:t>contribution to future infrastructure upgrades</w:t>
            </w:r>
          </w:p>
        </w:tc>
        <w:tc>
          <w:tcPr>
            <w:tcW w:w="1701" w:type="dxa"/>
          </w:tcPr>
          <w:p w14:paraId="3E191320" w14:textId="058A1D7B" w:rsidR="005810FF" w:rsidRPr="009A3551" w:rsidRDefault="0025418F" w:rsidP="0043310C">
            <w:pPr>
              <w:pStyle w:val="VHBA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lastRenderedPageBreak/>
              <w:t>3</w:t>
            </w:r>
            <w:r w:rsidR="005810FF" w:rsidRPr="009A3551">
              <w:rPr>
                <w:rFonts w:asciiTheme="minorHAnsi" w:hAnsiTheme="minorHAnsi"/>
              </w:rPr>
              <w:t>0%</w:t>
            </w:r>
          </w:p>
        </w:tc>
      </w:tr>
    </w:tbl>
    <w:p w14:paraId="60F654C3" w14:textId="77777777" w:rsidR="005810FF" w:rsidRDefault="005810FF" w:rsidP="005810FF">
      <w:pPr>
        <w:pStyle w:val="Heading1"/>
      </w:pPr>
      <w:bookmarkStart w:id="48" w:name="_Toc229480466"/>
      <w:r>
        <w:t>Conditions of funding</w:t>
      </w:r>
      <w:bookmarkEnd w:id="46"/>
      <w:bookmarkEnd w:id="47"/>
      <w:bookmarkEnd w:id="48"/>
    </w:p>
    <w:p w14:paraId="651EAB48" w14:textId="77777777" w:rsidR="005810FF" w:rsidRPr="009A3551" w:rsidRDefault="005810FF" w:rsidP="00254485">
      <w:pPr>
        <w:pStyle w:val="VHBAnumberdigit"/>
        <w:numPr>
          <w:ilvl w:val="0"/>
          <w:numId w:val="26"/>
        </w:numPr>
        <w:rPr>
          <w:rFonts w:asciiTheme="minorHAnsi" w:hAnsiTheme="minorHAnsi"/>
        </w:rPr>
      </w:pPr>
      <w:r w:rsidRPr="009A3551">
        <w:rPr>
          <w:rFonts w:asciiTheme="minorHAnsi" w:hAnsiTheme="minorHAnsi"/>
        </w:rPr>
        <w:t xml:space="preserve">The funds that will be provided are based on the approved project scope as identified within the funding approval letter and funding agreement/deed. </w:t>
      </w:r>
    </w:p>
    <w:p w14:paraId="649DDF51" w14:textId="77777777" w:rsidR="005810FF" w:rsidRPr="009A3551" w:rsidRDefault="005810FF" w:rsidP="005810FF">
      <w:pPr>
        <w:pStyle w:val="VHBAnumberdigit"/>
        <w:rPr>
          <w:rFonts w:asciiTheme="minorHAnsi" w:hAnsiTheme="minorHAnsi"/>
        </w:rPr>
      </w:pPr>
      <w:r w:rsidRPr="009A3551">
        <w:rPr>
          <w:rFonts w:asciiTheme="minorHAnsi" w:hAnsiTheme="minorHAnsi"/>
        </w:rPr>
        <w:t xml:space="preserve">Funds are provided only for the approved project and scope including generic type, functionality, and number of items in the approved allocation, and must not be used for any other purpose. </w:t>
      </w:r>
    </w:p>
    <w:p w14:paraId="178D116D" w14:textId="77777777" w:rsidR="005810FF" w:rsidRPr="009A3551" w:rsidRDefault="005810FF" w:rsidP="005810FF">
      <w:pPr>
        <w:pStyle w:val="VHBAnumberdigit"/>
        <w:rPr>
          <w:rFonts w:asciiTheme="minorHAnsi" w:hAnsiTheme="minorHAnsi"/>
        </w:rPr>
      </w:pPr>
      <w:r w:rsidRPr="009A3551">
        <w:rPr>
          <w:rFonts w:asciiTheme="minorHAnsi" w:hAnsiTheme="minorHAnsi"/>
        </w:rPr>
        <w:t xml:space="preserve">Any changes to scope, cost, or timeframes will require departmental approval. Any increased costs associated with the project will be the responsibility of the health service/health agency. </w:t>
      </w:r>
    </w:p>
    <w:p w14:paraId="19E244C3" w14:textId="77777777" w:rsidR="005810FF" w:rsidRPr="009A3551" w:rsidRDefault="005810FF" w:rsidP="005810FF">
      <w:pPr>
        <w:pStyle w:val="VHBAnumberdigit"/>
        <w:rPr>
          <w:rFonts w:asciiTheme="minorHAnsi" w:hAnsiTheme="minorHAnsi"/>
        </w:rPr>
      </w:pPr>
      <w:r w:rsidRPr="009A3551">
        <w:rPr>
          <w:rFonts w:asciiTheme="minorHAnsi" w:hAnsiTheme="minorHAnsi"/>
        </w:rPr>
        <w:t>If only specific elements of an application have been approved (partial funding), the health service /health agency must ensure that funds are used only for the approved elements.</w:t>
      </w:r>
    </w:p>
    <w:p w14:paraId="1874AF3B" w14:textId="23697555" w:rsidR="005810FF" w:rsidRPr="009A3551" w:rsidRDefault="005810FF" w:rsidP="005810FF">
      <w:pPr>
        <w:pStyle w:val="VHBAnumberdigit"/>
        <w:rPr>
          <w:rFonts w:asciiTheme="minorHAnsi" w:hAnsiTheme="minorHAnsi"/>
        </w:rPr>
      </w:pPr>
      <w:r w:rsidRPr="009A3551">
        <w:rPr>
          <w:rFonts w:asciiTheme="minorHAnsi" w:hAnsiTheme="minorHAnsi"/>
        </w:rPr>
        <w:t xml:space="preserve">Where projects are funded from multiple sources, and the additional source of funding is no longer available, the Victorian Government is not obliged to provide any additional </w:t>
      </w:r>
      <w:r w:rsidR="00D244EF" w:rsidRPr="009A3551">
        <w:rPr>
          <w:rFonts w:asciiTheme="minorHAnsi" w:hAnsiTheme="minorHAnsi"/>
        </w:rPr>
        <w:t>funding,</w:t>
      </w:r>
      <w:r w:rsidRPr="009A3551">
        <w:rPr>
          <w:rFonts w:asciiTheme="minorHAnsi" w:hAnsiTheme="minorHAnsi"/>
        </w:rPr>
        <w:t xml:space="preserve"> and </w:t>
      </w:r>
      <w:r w:rsidR="00D244EF">
        <w:rPr>
          <w:rFonts w:asciiTheme="minorHAnsi" w:hAnsiTheme="minorHAnsi"/>
        </w:rPr>
        <w:t>VIDA Health</w:t>
      </w:r>
      <w:r w:rsidRPr="009A3551">
        <w:rPr>
          <w:rFonts w:asciiTheme="minorHAnsi" w:hAnsiTheme="minorHAnsi"/>
        </w:rPr>
        <w:t xml:space="preserve"> may recommend to the Minister that funds are recalled and reallocated.</w:t>
      </w:r>
    </w:p>
    <w:p w14:paraId="4F731B5C" w14:textId="77777777" w:rsidR="005810FF" w:rsidRPr="009A3551" w:rsidRDefault="005810FF" w:rsidP="005810FF">
      <w:pPr>
        <w:pStyle w:val="VHBAnumberdigit"/>
        <w:rPr>
          <w:rFonts w:asciiTheme="minorHAnsi" w:hAnsiTheme="minorHAnsi"/>
        </w:rPr>
      </w:pPr>
      <w:r w:rsidRPr="009A3551">
        <w:rPr>
          <w:rFonts w:asciiTheme="minorHAnsi" w:hAnsiTheme="minorHAnsi"/>
        </w:rPr>
        <w:t>Funding provided for any nominated assets must be expended by a health service/health agency in accordance with the grant agreement letter.</w:t>
      </w:r>
    </w:p>
    <w:p w14:paraId="0DED89B8" w14:textId="77777777" w:rsidR="005810FF" w:rsidRPr="009A3551" w:rsidRDefault="005810FF" w:rsidP="005810FF">
      <w:pPr>
        <w:pStyle w:val="VHBAnumberdigit"/>
        <w:rPr>
          <w:rFonts w:asciiTheme="minorHAnsi" w:hAnsiTheme="minorHAnsi"/>
        </w:rPr>
      </w:pPr>
      <w:r w:rsidRPr="009A3551">
        <w:rPr>
          <w:rFonts w:asciiTheme="minorHAnsi" w:hAnsiTheme="minorHAnsi"/>
        </w:rPr>
        <w:t>Applicants should demonstrate that project viability is not dependent on continuing or recurrent State Government funding.</w:t>
      </w:r>
    </w:p>
    <w:p w14:paraId="6CC8FD88" w14:textId="77777777" w:rsidR="005810FF" w:rsidRPr="009A3551" w:rsidRDefault="005810FF" w:rsidP="005810FF">
      <w:pPr>
        <w:pStyle w:val="VHBAnumberdigit"/>
        <w:rPr>
          <w:rFonts w:asciiTheme="minorHAnsi" w:hAnsiTheme="minorHAnsi"/>
        </w:rPr>
      </w:pPr>
      <w:r w:rsidRPr="009A3551">
        <w:rPr>
          <w:rFonts w:asciiTheme="minorHAnsi" w:hAnsiTheme="minorHAnsi"/>
        </w:rPr>
        <w:t>Capital works and equipment acquisitions shall not require any growth in recurrent funding from the Department.</w:t>
      </w:r>
    </w:p>
    <w:p w14:paraId="75B33241" w14:textId="77777777" w:rsidR="005810FF" w:rsidRPr="009A3551" w:rsidRDefault="005810FF" w:rsidP="005810FF">
      <w:pPr>
        <w:pStyle w:val="VHBAnumberdigit"/>
        <w:rPr>
          <w:rFonts w:asciiTheme="minorHAnsi" w:hAnsiTheme="minorHAnsi"/>
        </w:rPr>
      </w:pPr>
      <w:r w:rsidRPr="009A3551">
        <w:rPr>
          <w:rFonts w:asciiTheme="minorHAnsi" w:hAnsiTheme="minorHAnsi"/>
        </w:rPr>
        <w:t>The agency must agree to hosting events related to funding. Milestone celebrations will be offered to the Ministers and senior officials.  The Department reserves the right to promote projects and their milestones on social media and websites.</w:t>
      </w:r>
    </w:p>
    <w:p w14:paraId="769BDE85" w14:textId="77777777" w:rsidR="005810FF" w:rsidRPr="009A3551" w:rsidRDefault="005810FF" w:rsidP="005810FF">
      <w:pPr>
        <w:pStyle w:val="VHBAnumberdigit"/>
        <w:rPr>
          <w:rFonts w:asciiTheme="minorHAnsi" w:hAnsiTheme="minorHAnsi"/>
        </w:rPr>
      </w:pPr>
      <w:r w:rsidRPr="009A3551">
        <w:rPr>
          <w:rFonts w:asciiTheme="minorHAnsi" w:hAnsiTheme="minorHAnsi"/>
        </w:rPr>
        <w:t>Funding is not available for projects previously funded or already approved for funding from another source. Funding will not be provided for additional stages or cost overruns of projects.</w:t>
      </w:r>
    </w:p>
    <w:p w14:paraId="54B49EB5" w14:textId="77777777" w:rsidR="005810FF" w:rsidRPr="009A3551" w:rsidRDefault="005810FF" w:rsidP="005810FF">
      <w:pPr>
        <w:pStyle w:val="VHBAnumberdigit"/>
        <w:rPr>
          <w:rFonts w:asciiTheme="minorHAnsi" w:hAnsiTheme="minorHAnsi"/>
        </w:rPr>
      </w:pPr>
      <w:r w:rsidRPr="009A3551">
        <w:rPr>
          <w:rFonts w:asciiTheme="minorHAnsi" w:hAnsiTheme="minorHAnsi"/>
        </w:rPr>
        <w:t xml:space="preserve">Final payment will be made by the milestones and payment criteria relevant to the project approval as defined in the grant submission and grant agreement letter. </w:t>
      </w:r>
    </w:p>
    <w:p w14:paraId="3039727A" w14:textId="77777777" w:rsidR="005810FF" w:rsidRPr="009A3551" w:rsidRDefault="005810FF" w:rsidP="005810FF">
      <w:pPr>
        <w:pStyle w:val="VHBAnumberdigit"/>
        <w:rPr>
          <w:rFonts w:asciiTheme="minorHAnsi" w:hAnsiTheme="minorHAnsi"/>
        </w:rPr>
      </w:pPr>
      <w:r w:rsidRPr="009A3551">
        <w:rPr>
          <w:rFonts w:asciiTheme="minorHAnsi" w:hAnsiTheme="minorHAnsi"/>
        </w:rPr>
        <w:t xml:space="preserve">All projects must be completed within 18 months. </w:t>
      </w:r>
    </w:p>
    <w:p w14:paraId="26E97B4D" w14:textId="77777777" w:rsidR="005810FF" w:rsidRPr="009A3551" w:rsidRDefault="005810FF" w:rsidP="005810FF">
      <w:pPr>
        <w:pStyle w:val="VHBAnumberdigit"/>
        <w:rPr>
          <w:rFonts w:asciiTheme="minorHAnsi" w:hAnsiTheme="minorHAnsi"/>
        </w:rPr>
      </w:pPr>
      <w:r w:rsidRPr="009A3551">
        <w:rPr>
          <w:rFonts w:asciiTheme="minorHAnsi" w:hAnsiTheme="minorHAnsi"/>
        </w:rPr>
        <w:t xml:space="preserve">The timing of any planned bed closures (mental health and AOD) </w:t>
      </w:r>
      <w:proofErr w:type="gramStart"/>
      <w:r w:rsidRPr="009A3551">
        <w:rPr>
          <w:rFonts w:asciiTheme="minorHAnsi" w:hAnsiTheme="minorHAnsi"/>
        </w:rPr>
        <w:t>as a result of</w:t>
      </w:r>
      <w:proofErr w:type="gramEnd"/>
      <w:r w:rsidRPr="009A3551">
        <w:rPr>
          <w:rFonts w:asciiTheme="minorHAnsi" w:hAnsiTheme="minorHAnsi"/>
        </w:rPr>
        <w:t xml:space="preserve"> the capital work will need specific approval from the Department. </w:t>
      </w:r>
    </w:p>
    <w:p w14:paraId="662C0FAA" w14:textId="77777777" w:rsidR="005810FF" w:rsidRPr="00480ECF" w:rsidRDefault="005810FF" w:rsidP="005810FF">
      <w:pPr>
        <w:pStyle w:val="Heading2"/>
      </w:pPr>
      <w:bookmarkStart w:id="49" w:name="_Toc64463106"/>
      <w:bookmarkStart w:id="50" w:name="_Toc184633980"/>
      <w:bookmarkStart w:id="51" w:name="_Toc229480467"/>
      <w:r w:rsidRPr="00480ECF">
        <w:t>Asset management</w:t>
      </w:r>
      <w:bookmarkEnd w:id="49"/>
      <w:bookmarkEnd w:id="50"/>
      <w:bookmarkEnd w:id="51"/>
    </w:p>
    <w:p w14:paraId="19A12DBA" w14:textId="77777777" w:rsidR="00523312" w:rsidRPr="00523312" w:rsidRDefault="00780CAF" w:rsidP="00523312">
      <w:pPr>
        <w:pStyle w:val="VHBAnumberdigit"/>
        <w:rPr>
          <w:rFonts w:asciiTheme="minorHAnsi" w:hAnsiTheme="minorHAnsi"/>
        </w:rPr>
      </w:pPr>
      <w:r w:rsidRPr="00523312">
        <w:rPr>
          <w:rFonts w:asciiTheme="minorHAnsi" w:hAnsiTheme="minorHAnsi"/>
        </w:rPr>
        <w:t xml:space="preserve">On completion of the project, health services are required to update asset registers aligned with the department AIMS, maintenance, and asset management plans and provide details of the testing and commissioning plans (including for decommissioning and disposing of the item/infrastructure </w:t>
      </w:r>
      <w:r w:rsidRPr="00523312">
        <w:rPr>
          <w:rFonts w:asciiTheme="minorHAnsi" w:hAnsiTheme="minorHAnsi"/>
        </w:rPr>
        <w:lastRenderedPageBreak/>
        <w:t>replaced). Similarly, ‘new’ acquisitions (outside of the initiative and irrespective of the funding source) are to be included on the asset register and incorporated into future asset management planning.</w:t>
      </w:r>
    </w:p>
    <w:p w14:paraId="420F9C50"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Health services reporting on asset replacement under the initiative are required to demonstrate financial and asset accountability and reporting and investment against asset management plans for engineering infrastructure and medical equipment replacement under these programs.</w:t>
      </w:r>
    </w:p>
    <w:p w14:paraId="7AA6F125" w14:textId="50C57468" w:rsidR="005810FF" w:rsidRPr="00523312" w:rsidRDefault="005810FF" w:rsidP="00523312">
      <w:pPr>
        <w:pStyle w:val="VHBAnumberdigit"/>
        <w:tabs>
          <w:tab w:val="num" w:pos="397"/>
        </w:tabs>
        <w:rPr>
          <w:rFonts w:asciiTheme="minorHAnsi" w:hAnsiTheme="minorHAnsi"/>
        </w:rPr>
      </w:pPr>
      <w:r w:rsidRPr="00523312">
        <w:rPr>
          <w:rFonts w:asciiTheme="minorHAnsi" w:hAnsiTheme="minorHAnsi"/>
        </w:rPr>
        <w:t>Medical equipment items proposed must be approved by the Therapeutic Goods Administration (including any hybrid technologies) and replacement engineering infrastructure and medical equipment are to comply with Australian Standards, regulations, and guidelines.</w:t>
      </w:r>
    </w:p>
    <w:p w14:paraId="717E0503" w14:textId="77777777" w:rsidR="005810FF" w:rsidRPr="00480ECF" w:rsidRDefault="005810FF" w:rsidP="005810FF">
      <w:pPr>
        <w:pStyle w:val="Heading2"/>
      </w:pPr>
      <w:bookmarkStart w:id="52" w:name="_Toc64463107"/>
      <w:bookmarkStart w:id="53" w:name="_Toc184633981"/>
      <w:bookmarkStart w:id="54" w:name="_Toc229480468"/>
      <w:r w:rsidRPr="00480ECF">
        <w:t>Governance</w:t>
      </w:r>
      <w:bookmarkEnd w:id="52"/>
      <w:bookmarkEnd w:id="53"/>
      <w:bookmarkEnd w:id="54"/>
    </w:p>
    <w:p w14:paraId="404BA064"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Capital delivery under this initiative requires works program management, governance, and internal controls by health services to be consistent with capital project management policies and tailored to the scope and size of the capital expenditure program. Governance processes need to be in place to ensure procurement of the approved asset is consistent with the scope agreed upon and approved by V</w:t>
      </w:r>
      <w:r w:rsidR="00D244EF" w:rsidRPr="00523312">
        <w:rPr>
          <w:rFonts w:asciiTheme="minorHAnsi" w:hAnsiTheme="minorHAnsi"/>
        </w:rPr>
        <w:t xml:space="preserve">IDA Health </w:t>
      </w:r>
      <w:r w:rsidRPr="00523312">
        <w:rPr>
          <w:rFonts w:asciiTheme="minorHAnsi" w:hAnsiTheme="minorHAnsi"/>
        </w:rPr>
        <w:t>and communicated during the procurement phase so that the purchase remains in-scope and procured within the financial year.</w:t>
      </w:r>
    </w:p>
    <w:p w14:paraId="13A766CA"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Assets put forward for funding must have satisfied health service/ agency governance requirements including that: projects have been appropriately scoped by the program requirements; projects have the required internal personnel available to deliver the approved asset; and project governance and reporting is in place for these projects.</w:t>
      </w:r>
    </w:p>
    <w:p w14:paraId="2B12D376" w14:textId="4E75AE2A" w:rsidR="005810FF" w:rsidRPr="00523312" w:rsidRDefault="005810FF" w:rsidP="00523312">
      <w:pPr>
        <w:pStyle w:val="VHBAnumberdigit"/>
        <w:tabs>
          <w:tab w:val="num" w:pos="397"/>
        </w:tabs>
        <w:rPr>
          <w:rFonts w:asciiTheme="minorHAnsi" w:hAnsiTheme="minorHAnsi"/>
        </w:rPr>
      </w:pPr>
      <w:r w:rsidRPr="00523312">
        <w:rPr>
          <w:rFonts w:asciiTheme="minorHAnsi" w:hAnsiTheme="minorHAnsi"/>
        </w:rPr>
        <w:t>The project(s) will be directly managed by the health service/agency organisation in a manner that reflects departmental guidelines relating to probity, financial reporting, and project completion information.</w:t>
      </w:r>
    </w:p>
    <w:p w14:paraId="0C471FD3" w14:textId="77777777" w:rsidR="005810FF" w:rsidRPr="00175392" w:rsidRDefault="005810FF" w:rsidP="005810FF">
      <w:pPr>
        <w:pStyle w:val="Heading2"/>
      </w:pPr>
      <w:bookmarkStart w:id="55" w:name="_Toc64463108"/>
      <w:bookmarkStart w:id="56" w:name="_Toc184633982"/>
      <w:bookmarkStart w:id="57" w:name="_Toc229480469"/>
      <w:r w:rsidRPr="00480ECF">
        <w:t>Payments and reporting milestones</w:t>
      </w:r>
      <w:bookmarkEnd w:id="55"/>
      <w:bookmarkEnd w:id="56"/>
      <w:bookmarkEnd w:id="57"/>
    </w:p>
    <w:p w14:paraId="54131790"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 xml:space="preserve">All agencies will initially be informed of the outcome of their submission by email. Successful applicants will receive a letter that confirms the scope of funded works, terms of payments, and delivery timeframe. This letter will have an attachment that must be signed by the CEO and returned to </w:t>
      </w:r>
      <w:r w:rsidR="00D244EF" w:rsidRPr="00523312">
        <w:rPr>
          <w:rFonts w:asciiTheme="minorHAnsi" w:hAnsiTheme="minorHAnsi"/>
        </w:rPr>
        <w:t>VIDA Health</w:t>
      </w:r>
      <w:r w:rsidRPr="00523312">
        <w:rPr>
          <w:rFonts w:asciiTheme="minorHAnsi" w:hAnsiTheme="minorHAnsi"/>
        </w:rPr>
        <w:t>, before any payments are made.</w:t>
      </w:r>
    </w:p>
    <w:p w14:paraId="56ACF22A" w14:textId="1FC6D47F" w:rsidR="005810FF" w:rsidRPr="00523312" w:rsidRDefault="005810FF" w:rsidP="00523312">
      <w:pPr>
        <w:pStyle w:val="VHBAnumberdigit"/>
        <w:tabs>
          <w:tab w:val="num" w:pos="397"/>
        </w:tabs>
        <w:rPr>
          <w:rFonts w:asciiTheme="minorHAnsi" w:hAnsiTheme="minorHAnsi"/>
        </w:rPr>
      </w:pPr>
      <w:r w:rsidRPr="00523312">
        <w:rPr>
          <w:rFonts w:asciiTheme="minorHAnsi" w:hAnsiTheme="minorHAnsi"/>
        </w:rPr>
        <w:t>Once the signed letter has been received</w:t>
      </w:r>
      <w:r w:rsidR="00D244EF" w:rsidRPr="00523312">
        <w:rPr>
          <w:rFonts w:asciiTheme="minorHAnsi" w:hAnsiTheme="minorHAnsi"/>
        </w:rPr>
        <w:t>, VIDA Health</w:t>
      </w:r>
      <w:r w:rsidRPr="00523312">
        <w:rPr>
          <w:rFonts w:asciiTheme="minorHAnsi" w:hAnsiTheme="minorHAnsi"/>
        </w:rPr>
        <w:t xml:space="preserve"> will make project payments </w:t>
      </w:r>
      <w:r w:rsidR="00523312" w:rsidRPr="00523312">
        <w:rPr>
          <w:rFonts w:asciiTheme="minorHAnsi" w:hAnsiTheme="minorHAnsi"/>
        </w:rPr>
        <w:t>in accordance with the following framework</w:t>
      </w:r>
      <w:r w:rsidRPr="00523312">
        <w:rPr>
          <w:rFonts w:asciiTheme="minorHAnsi" w:hAnsiTheme="minorHAnsi"/>
        </w:rPr>
        <w:t>.</w:t>
      </w:r>
    </w:p>
    <w:p w14:paraId="43D32726" w14:textId="77777777" w:rsidR="005810FF" w:rsidRPr="0037267F" w:rsidRDefault="005810FF" w:rsidP="0037267F">
      <w:pPr>
        <w:pStyle w:val="VHBAbody"/>
        <w:rPr>
          <w:rStyle w:val="Strong"/>
          <w:rFonts w:asciiTheme="minorHAnsi" w:hAnsiTheme="minorHAnsi"/>
          <w:b w:val="0"/>
          <w:bCs w:val="0"/>
        </w:rPr>
      </w:pPr>
      <w:r w:rsidRPr="0037267F">
        <w:rPr>
          <w:rStyle w:val="Strong"/>
          <w:rFonts w:asciiTheme="minorHAnsi" w:hAnsiTheme="minorHAnsi"/>
          <w:b w:val="0"/>
        </w:rPr>
        <w:t>Milestone payments and reporting are:</w:t>
      </w:r>
    </w:p>
    <w:p w14:paraId="1691BA3E" w14:textId="77777777" w:rsidR="005810FF" w:rsidRPr="009A3551" w:rsidRDefault="005810FF" w:rsidP="005810FF">
      <w:pPr>
        <w:pStyle w:val="VHBAbullet2"/>
        <w:rPr>
          <w:rFonts w:asciiTheme="minorHAnsi" w:hAnsiTheme="minorHAnsi"/>
        </w:rPr>
      </w:pPr>
      <w:r w:rsidRPr="009A3551">
        <w:rPr>
          <w:rStyle w:val="Strong"/>
          <w:rFonts w:asciiTheme="minorHAnsi" w:hAnsiTheme="minorHAnsi"/>
        </w:rPr>
        <w:t>Milestone 1:</w:t>
      </w:r>
      <w:r w:rsidRPr="009A3551">
        <w:rPr>
          <w:rFonts w:asciiTheme="minorHAnsi" w:hAnsiTheme="minorHAnsi"/>
        </w:rPr>
        <w:t xml:space="preserve"> 20% allocation upon returning signed Letter of Acceptance</w:t>
      </w:r>
    </w:p>
    <w:p w14:paraId="6FA2A367" w14:textId="77777777" w:rsidR="005810FF" w:rsidRPr="009A3551" w:rsidRDefault="005810FF" w:rsidP="005810FF">
      <w:pPr>
        <w:pStyle w:val="VHBAbullet2"/>
        <w:rPr>
          <w:rFonts w:asciiTheme="minorHAnsi" w:hAnsiTheme="minorHAnsi"/>
        </w:rPr>
      </w:pPr>
      <w:r w:rsidRPr="009A3551">
        <w:rPr>
          <w:rStyle w:val="Strong"/>
          <w:rFonts w:asciiTheme="minorHAnsi" w:hAnsiTheme="minorHAnsi"/>
        </w:rPr>
        <w:t>Milestone 2:</w:t>
      </w:r>
      <w:r w:rsidRPr="009A3551">
        <w:rPr>
          <w:rFonts w:asciiTheme="minorHAnsi" w:hAnsiTheme="minorHAnsi"/>
        </w:rPr>
        <w:t xml:space="preserve"> Completion of procurement of the scoped works</w:t>
      </w:r>
    </w:p>
    <w:p w14:paraId="4D63A02D" w14:textId="419688C9" w:rsidR="005810FF" w:rsidRPr="009A3551" w:rsidRDefault="005810FF" w:rsidP="005810FF">
      <w:pPr>
        <w:pStyle w:val="VHBAbullet2"/>
        <w:rPr>
          <w:rFonts w:asciiTheme="minorHAnsi" w:hAnsiTheme="minorHAnsi"/>
        </w:rPr>
      </w:pPr>
      <w:r w:rsidRPr="009A3551">
        <w:rPr>
          <w:rStyle w:val="Strong"/>
          <w:rFonts w:asciiTheme="minorHAnsi" w:hAnsiTheme="minorHAnsi"/>
        </w:rPr>
        <w:t>Milestone 3:</w:t>
      </w:r>
      <w:r w:rsidRPr="009A3551">
        <w:rPr>
          <w:rFonts w:asciiTheme="minorHAnsi" w:hAnsiTheme="minorHAnsi"/>
        </w:rPr>
        <w:t xml:space="preserve"> 60% allocation upon executed contract/laying of purchase order and estimated date of delivery and confirmation of scope. V</w:t>
      </w:r>
      <w:r w:rsidR="00D244EF">
        <w:rPr>
          <w:rFonts w:asciiTheme="minorHAnsi" w:hAnsiTheme="minorHAnsi"/>
        </w:rPr>
        <w:t xml:space="preserve">IDA Health </w:t>
      </w:r>
      <w:r w:rsidRPr="009A3551">
        <w:rPr>
          <w:rFonts w:asciiTheme="minorHAnsi" w:hAnsiTheme="minorHAnsi"/>
        </w:rPr>
        <w:t xml:space="preserve">will pay 60% of the actual project sum, provided that the project sum is not greater than the total funding allocation </w:t>
      </w:r>
    </w:p>
    <w:p w14:paraId="0204BEA2" w14:textId="77777777" w:rsidR="005810FF" w:rsidRPr="009A3551" w:rsidRDefault="005810FF" w:rsidP="005810FF">
      <w:pPr>
        <w:pStyle w:val="VHBAbullet2"/>
        <w:rPr>
          <w:rFonts w:asciiTheme="minorHAnsi" w:hAnsiTheme="minorHAnsi"/>
        </w:rPr>
      </w:pPr>
      <w:r w:rsidRPr="009A3551">
        <w:rPr>
          <w:rStyle w:val="Strong"/>
          <w:rFonts w:asciiTheme="minorHAnsi" w:hAnsiTheme="minorHAnsi"/>
        </w:rPr>
        <w:t>Milestone 4:</w:t>
      </w:r>
      <w:r w:rsidRPr="009A3551">
        <w:rPr>
          <w:rFonts w:asciiTheme="minorHAnsi" w:hAnsiTheme="minorHAnsi"/>
        </w:rPr>
        <w:t xml:space="preserve"> notification of installation / commissioning completion</w:t>
      </w:r>
    </w:p>
    <w:p w14:paraId="0B120FFE" w14:textId="77777777" w:rsidR="005810FF" w:rsidRPr="009A3551" w:rsidRDefault="005810FF" w:rsidP="005810FF">
      <w:pPr>
        <w:pStyle w:val="VHBAbullet2"/>
        <w:rPr>
          <w:rFonts w:asciiTheme="minorHAnsi" w:hAnsiTheme="minorHAnsi"/>
        </w:rPr>
      </w:pPr>
      <w:r w:rsidRPr="009A3551">
        <w:rPr>
          <w:rStyle w:val="Strong"/>
          <w:rFonts w:asciiTheme="minorHAnsi" w:hAnsiTheme="minorHAnsi"/>
        </w:rPr>
        <w:t>Milestone 5:</w:t>
      </w:r>
      <w:r w:rsidRPr="009A3551">
        <w:rPr>
          <w:rFonts w:asciiTheme="minorHAnsi" w:hAnsiTheme="minorHAnsi"/>
        </w:rPr>
        <w:t xml:space="preserve"> up to 20% of the project sum upon confirmation of project completion, provided that the project sum is not greater than the total funding allocation.  The final report needs to be attached to the final application for payment.</w:t>
      </w:r>
    </w:p>
    <w:p w14:paraId="4EFC2D29" w14:textId="57527B79" w:rsidR="005810FF" w:rsidRPr="009A3551" w:rsidRDefault="005810FF" w:rsidP="005810FF">
      <w:pPr>
        <w:pStyle w:val="VHBAbodyafterbullets"/>
        <w:ind w:left="397"/>
        <w:rPr>
          <w:rFonts w:asciiTheme="minorHAnsi" w:hAnsiTheme="minorHAnsi"/>
        </w:rPr>
      </w:pPr>
      <w:r w:rsidRPr="009A3551">
        <w:rPr>
          <w:rFonts w:asciiTheme="minorHAnsi" w:hAnsiTheme="minorHAnsi"/>
        </w:rPr>
        <w:t xml:space="preserve">The completed and signed claim form will need to be submitted to </w:t>
      </w:r>
      <w:r w:rsidR="00D244EF">
        <w:rPr>
          <w:rFonts w:asciiTheme="minorHAnsi" w:hAnsiTheme="minorHAnsi"/>
        </w:rPr>
        <w:t>VIDA Health</w:t>
      </w:r>
      <w:r w:rsidRPr="009A3551">
        <w:rPr>
          <w:rFonts w:asciiTheme="minorHAnsi" w:hAnsiTheme="minorHAnsi"/>
        </w:rPr>
        <w:t xml:space="preserve"> with supporting invoices and purchase orders.</w:t>
      </w:r>
    </w:p>
    <w:p w14:paraId="3B5D5CF8" w14:textId="65F3F8B8" w:rsidR="005810FF" w:rsidRPr="009A3551" w:rsidRDefault="005810FF" w:rsidP="00523312">
      <w:pPr>
        <w:pStyle w:val="VHBAnumberdigit"/>
        <w:tabs>
          <w:tab w:val="num" w:pos="397"/>
        </w:tabs>
        <w:rPr>
          <w:rFonts w:asciiTheme="minorHAnsi" w:hAnsiTheme="minorHAnsi"/>
        </w:rPr>
      </w:pPr>
      <w:r w:rsidRPr="009A3551">
        <w:rPr>
          <w:rFonts w:asciiTheme="minorHAnsi" w:hAnsiTheme="minorHAnsi"/>
        </w:rPr>
        <w:lastRenderedPageBreak/>
        <w:t>Funding may be recalled by V</w:t>
      </w:r>
      <w:r w:rsidR="00D244EF">
        <w:rPr>
          <w:rFonts w:asciiTheme="minorHAnsi" w:hAnsiTheme="minorHAnsi"/>
        </w:rPr>
        <w:t>IDA Health</w:t>
      </w:r>
      <w:r w:rsidRPr="009A3551">
        <w:rPr>
          <w:rFonts w:asciiTheme="minorHAnsi" w:hAnsiTheme="minorHAnsi"/>
        </w:rPr>
        <w:t xml:space="preserve"> if projects do not proceed or are not completed on time.</w:t>
      </w:r>
    </w:p>
    <w:p w14:paraId="07C473E8" w14:textId="77777777" w:rsidR="005810FF" w:rsidRPr="00B114C9" w:rsidRDefault="005810FF" w:rsidP="00756A29">
      <w:pPr>
        <w:pStyle w:val="Heading2"/>
        <w:spacing w:before="240" w:after="120"/>
      </w:pPr>
      <w:bookmarkStart w:id="58" w:name="_Toc64463109"/>
      <w:bookmarkStart w:id="59" w:name="_Toc184633983"/>
      <w:bookmarkStart w:id="60" w:name="_Toc229480470"/>
      <w:r w:rsidRPr="00B114C9">
        <w:t>Reporting</w:t>
      </w:r>
      <w:bookmarkEnd w:id="58"/>
      <w:bookmarkEnd w:id="59"/>
      <w:bookmarkEnd w:id="60"/>
    </w:p>
    <w:p w14:paraId="77EDCF49" w14:textId="77777777" w:rsidR="00523312" w:rsidRDefault="005810FF" w:rsidP="00523312">
      <w:pPr>
        <w:pStyle w:val="VHBAnumberdigit"/>
        <w:tabs>
          <w:tab w:val="num" w:pos="397"/>
        </w:tabs>
        <w:rPr>
          <w:rFonts w:asciiTheme="minorHAnsi" w:hAnsiTheme="minorHAnsi"/>
        </w:rPr>
      </w:pPr>
      <w:r w:rsidRPr="009A3551">
        <w:rPr>
          <w:rFonts w:asciiTheme="minorHAnsi" w:hAnsiTheme="minorHAnsi"/>
        </w:rPr>
        <w:t>A monthly progress report on the project will be submitted to V</w:t>
      </w:r>
      <w:r w:rsidR="00D244EF">
        <w:rPr>
          <w:rFonts w:asciiTheme="minorHAnsi" w:hAnsiTheme="minorHAnsi"/>
        </w:rPr>
        <w:t>IDA Health</w:t>
      </w:r>
      <w:r w:rsidRPr="009A3551">
        <w:rPr>
          <w:rFonts w:asciiTheme="minorHAnsi" w:hAnsiTheme="minorHAnsi"/>
        </w:rPr>
        <w:t xml:space="preserve">, along with updates at agreed project milestones and upon completion. </w:t>
      </w:r>
    </w:p>
    <w:p w14:paraId="38F887F6"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Agencies are required to liaise with their project manager on tender specifications and project deliverables.</w:t>
      </w:r>
    </w:p>
    <w:p w14:paraId="08AB4C9A"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Upon project completion, a final project acquittal must be submitted to V</w:t>
      </w:r>
      <w:r w:rsidR="00D244EF" w:rsidRPr="00523312">
        <w:rPr>
          <w:rFonts w:asciiTheme="minorHAnsi" w:hAnsiTheme="minorHAnsi"/>
        </w:rPr>
        <w:t>IDA Health</w:t>
      </w:r>
      <w:r w:rsidRPr="00523312">
        <w:rPr>
          <w:rFonts w:asciiTheme="minorHAnsi" w:hAnsiTheme="minorHAnsi"/>
        </w:rPr>
        <w:t xml:space="preserve">. The required acquittal template will be provided during the delivery phase. </w:t>
      </w:r>
    </w:p>
    <w:p w14:paraId="3D697073" w14:textId="18BC3E36" w:rsidR="005810FF" w:rsidRPr="00523312" w:rsidRDefault="00D244EF" w:rsidP="00523312">
      <w:pPr>
        <w:pStyle w:val="VHBAnumberdigit"/>
        <w:tabs>
          <w:tab w:val="num" w:pos="397"/>
        </w:tabs>
        <w:rPr>
          <w:rFonts w:asciiTheme="minorHAnsi" w:hAnsiTheme="minorHAnsi"/>
        </w:rPr>
      </w:pPr>
      <w:r w:rsidRPr="00523312">
        <w:rPr>
          <w:rFonts w:asciiTheme="minorHAnsi" w:hAnsiTheme="minorHAnsi"/>
        </w:rPr>
        <w:t>VIDA Health</w:t>
      </w:r>
      <w:r w:rsidR="005810FF" w:rsidRPr="00523312">
        <w:rPr>
          <w:rFonts w:asciiTheme="minorHAnsi" w:hAnsiTheme="minorHAnsi"/>
        </w:rPr>
        <w:t xml:space="preserve"> must be notified if there is to be a prolonged delay in the procurement of assets, installation, or minor capital works.</w:t>
      </w:r>
    </w:p>
    <w:p w14:paraId="110BD32E" w14:textId="77777777" w:rsidR="005810FF" w:rsidRPr="00175392" w:rsidRDefault="005810FF" w:rsidP="00756A29">
      <w:pPr>
        <w:pStyle w:val="Heading2"/>
        <w:spacing w:before="240" w:after="120"/>
      </w:pPr>
      <w:bookmarkStart w:id="61" w:name="_Toc64463110"/>
      <w:bookmarkStart w:id="62" w:name="_Toc184633984"/>
      <w:bookmarkStart w:id="63" w:name="_Toc229480471"/>
      <w:r w:rsidRPr="00175392">
        <w:t>Procurement</w:t>
      </w:r>
      <w:bookmarkEnd w:id="61"/>
      <w:bookmarkEnd w:id="62"/>
      <w:bookmarkEnd w:id="63"/>
    </w:p>
    <w:p w14:paraId="4F770E79" w14:textId="77777777" w:rsidR="00523312" w:rsidRDefault="005810FF" w:rsidP="00523312">
      <w:pPr>
        <w:pStyle w:val="VHBAnumberdigit"/>
        <w:tabs>
          <w:tab w:val="num" w:pos="397"/>
        </w:tabs>
        <w:rPr>
          <w:rFonts w:asciiTheme="minorHAnsi" w:hAnsiTheme="minorHAnsi"/>
        </w:rPr>
      </w:pPr>
      <w:r w:rsidRPr="009A3551">
        <w:rPr>
          <w:rFonts w:asciiTheme="minorHAnsi" w:hAnsiTheme="minorHAnsi"/>
        </w:rPr>
        <w:t>Any proposed changes in scope must be agreed in writing prior to purchase commitment and may be subject to funding reallocation and the need to re-apply in future rounds.</w:t>
      </w:r>
    </w:p>
    <w:p w14:paraId="67458F1D"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 xml:space="preserve">Health services must comply with government policies and guidelines in their procurement activities including the </w:t>
      </w:r>
      <w:hyperlink r:id="rId37" w:history="1">
        <w:r w:rsidRPr="00523312">
          <w:rPr>
            <w:rStyle w:val="Hyperlink"/>
            <w:rFonts w:asciiTheme="minorHAnsi" w:hAnsiTheme="minorHAnsi"/>
          </w:rPr>
          <w:t>Social Procurement Framework</w:t>
        </w:r>
      </w:hyperlink>
      <w:r w:rsidRPr="00523312">
        <w:rPr>
          <w:rFonts w:asciiTheme="minorHAnsi" w:hAnsiTheme="minorHAnsi"/>
        </w:rPr>
        <w:t xml:space="preserve"> &lt;https://www.buyingfor.vic.gov.au/social-procurement-victorian-government-approach&gt; (where applicable).</w:t>
      </w:r>
    </w:p>
    <w:p w14:paraId="51CB2891" w14:textId="77777777" w:rsidR="00523312" w:rsidRDefault="005810FF" w:rsidP="00523312">
      <w:pPr>
        <w:pStyle w:val="VHBAnumberdigit"/>
        <w:tabs>
          <w:tab w:val="num" w:pos="397"/>
        </w:tabs>
        <w:rPr>
          <w:rFonts w:asciiTheme="minorHAnsi" w:hAnsiTheme="minorHAnsi"/>
        </w:rPr>
      </w:pPr>
      <w:r w:rsidRPr="00523312">
        <w:rPr>
          <w:rFonts w:asciiTheme="minorHAnsi" w:hAnsiTheme="minorHAnsi"/>
        </w:rPr>
        <w:t>V</w:t>
      </w:r>
      <w:r w:rsidR="00D244EF" w:rsidRPr="00523312">
        <w:rPr>
          <w:rFonts w:asciiTheme="minorHAnsi" w:hAnsiTheme="minorHAnsi"/>
        </w:rPr>
        <w:t>IDA Health</w:t>
      </w:r>
      <w:r w:rsidRPr="00523312">
        <w:rPr>
          <w:rFonts w:asciiTheme="minorHAnsi" w:hAnsiTheme="minorHAnsi"/>
        </w:rPr>
        <w:t xml:space="preserve"> requires health services to work collaboratively with Health Share Victoria to maximise value-for-money procurement of medical equipment or plant items and deliver the most efficient purchasing arrangements, including bulk purchasing to achieve economies of scale. For further information refer to the procurement and purchasing requirements on the </w:t>
      </w:r>
      <w:hyperlink r:id="rId38" w:history="1">
        <w:r w:rsidRPr="00523312">
          <w:rPr>
            <w:rStyle w:val="Hyperlink"/>
            <w:rFonts w:asciiTheme="minorHAnsi" w:hAnsiTheme="minorHAnsi"/>
          </w:rPr>
          <w:t>Health Share Victoria website</w:t>
        </w:r>
      </w:hyperlink>
      <w:r w:rsidRPr="00523312">
        <w:rPr>
          <w:rFonts w:asciiTheme="minorHAnsi" w:hAnsiTheme="minorHAnsi"/>
        </w:rPr>
        <w:t xml:space="preserve"> &lt;https://healthsharevic.org.au&gt; </w:t>
      </w:r>
    </w:p>
    <w:p w14:paraId="49EB7C7A" w14:textId="600242D7" w:rsidR="005810FF" w:rsidRPr="00523312" w:rsidRDefault="005810FF" w:rsidP="00523312">
      <w:pPr>
        <w:pStyle w:val="VHBAnumberdigit"/>
        <w:tabs>
          <w:tab w:val="num" w:pos="397"/>
        </w:tabs>
        <w:rPr>
          <w:rFonts w:asciiTheme="minorHAnsi" w:hAnsiTheme="minorHAnsi"/>
        </w:rPr>
      </w:pPr>
      <w:r w:rsidRPr="00523312">
        <w:rPr>
          <w:rFonts w:asciiTheme="minorHAnsi" w:hAnsiTheme="minorHAnsi"/>
        </w:rPr>
        <w:t xml:space="preserve">Health services should include the use of Working for Victoria in any procurement tenders. More information is available at </w:t>
      </w:r>
      <w:hyperlink r:id="rId39">
        <w:r w:rsidRPr="00523312">
          <w:rPr>
            <w:rStyle w:val="Hyperlink"/>
            <w:rFonts w:asciiTheme="minorHAnsi" w:hAnsiTheme="minorHAnsi"/>
          </w:rPr>
          <w:t>Jobs Victoria</w:t>
        </w:r>
      </w:hyperlink>
      <w:r w:rsidRPr="00523312">
        <w:rPr>
          <w:rFonts w:asciiTheme="minorHAnsi" w:hAnsiTheme="minorHAnsi"/>
        </w:rPr>
        <w:t xml:space="preserve"> &lt;https://jobs.vic.gov.au&gt;  </w:t>
      </w:r>
    </w:p>
    <w:p w14:paraId="6A133E57" w14:textId="77777777" w:rsidR="005810FF" w:rsidRPr="00175392" w:rsidRDefault="005810FF" w:rsidP="00756A29">
      <w:pPr>
        <w:pStyle w:val="Heading2"/>
        <w:spacing w:before="240" w:after="120"/>
      </w:pPr>
      <w:bookmarkStart w:id="64" w:name="_Toc64463111"/>
      <w:bookmarkStart w:id="65" w:name="_Toc184633985"/>
      <w:bookmarkStart w:id="66" w:name="_Toc229480472"/>
      <w:r w:rsidRPr="00175392">
        <w:t>Disposal</w:t>
      </w:r>
      <w:bookmarkEnd w:id="64"/>
      <w:bookmarkEnd w:id="65"/>
      <w:bookmarkEnd w:id="66"/>
    </w:p>
    <w:p w14:paraId="7F4B90A1" w14:textId="77777777" w:rsidR="005810FF" w:rsidRPr="009A3551" w:rsidRDefault="005810FF" w:rsidP="00523312">
      <w:pPr>
        <w:pStyle w:val="VHBAnumberdigit"/>
        <w:tabs>
          <w:tab w:val="num" w:pos="397"/>
        </w:tabs>
        <w:rPr>
          <w:rFonts w:asciiTheme="minorHAnsi" w:hAnsiTheme="minorHAnsi"/>
        </w:rPr>
      </w:pPr>
      <w:r w:rsidRPr="009A3551">
        <w:rPr>
          <w:rFonts w:asciiTheme="minorHAnsi" w:hAnsiTheme="minorHAnsi"/>
        </w:rPr>
        <w:t xml:space="preserve">Medical equipment/plant/engineering infrastructure replaced must be decommissioned and disposed of in accordance with appropriate and required standards. For further details on decommissioning and disposal refer to the </w:t>
      </w:r>
      <w:hyperlink r:id="rId40" w:history="1">
        <w:r w:rsidRPr="009A3551">
          <w:rPr>
            <w:rStyle w:val="Hyperlink"/>
            <w:rFonts w:asciiTheme="minorHAnsi" w:hAnsiTheme="minorHAnsi"/>
          </w:rPr>
          <w:t>Medical Equipment Asset Management Framework</w:t>
        </w:r>
      </w:hyperlink>
      <w:r w:rsidRPr="009A3551">
        <w:rPr>
          <w:rFonts w:asciiTheme="minorHAnsi" w:hAnsiTheme="minorHAnsi"/>
        </w:rPr>
        <w:t xml:space="preserve"> &lt;https://www.health.vic.gov.au/publications/medical-equipment-asset-management-framework&gt; </w:t>
      </w:r>
    </w:p>
    <w:p w14:paraId="10F86874" w14:textId="77777777" w:rsidR="005810FF" w:rsidRPr="009A3551" w:rsidRDefault="005810FF" w:rsidP="00523312">
      <w:pPr>
        <w:pStyle w:val="VHBAnumberdigit"/>
        <w:tabs>
          <w:tab w:val="num" w:pos="397"/>
        </w:tabs>
        <w:rPr>
          <w:rFonts w:asciiTheme="minorHAnsi" w:hAnsiTheme="minorHAnsi"/>
        </w:rPr>
      </w:pPr>
      <w:r w:rsidRPr="009A3551">
        <w:rPr>
          <w:rFonts w:asciiTheme="minorHAnsi" w:hAnsiTheme="minorHAnsi"/>
        </w:rPr>
        <w:t>The finance register, asset register, equipment and engineering registers, and asset management plans will be updated by the agency for both the disposal of the replaced asset and the acquisition of the replacement asset including the date of disposal.</w:t>
      </w:r>
    </w:p>
    <w:p w14:paraId="24CBD646" w14:textId="77777777" w:rsidR="005810FF" w:rsidRPr="009A3551" w:rsidRDefault="005810FF" w:rsidP="005810FF">
      <w:r w:rsidRPr="009A3551">
        <w:br w:type="page"/>
      </w:r>
    </w:p>
    <w:p w14:paraId="3AE814BF" w14:textId="77777777" w:rsidR="005810FF" w:rsidRPr="009A3551" w:rsidRDefault="005810FF" w:rsidP="005810FF">
      <w:pPr>
        <w:pStyle w:val="Heading1"/>
        <w:rPr>
          <w:rFonts w:asciiTheme="minorHAnsi" w:hAnsiTheme="minorHAnsi"/>
        </w:rPr>
      </w:pPr>
      <w:bookmarkStart w:id="67" w:name="_Appendix_1_-"/>
      <w:bookmarkStart w:id="68" w:name="_Toc64463112"/>
      <w:bookmarkStart w:id="69" w:name="_Toc184633986"/>
      <w:bookmarkStart w:id="70" w:name="_Toc229480473"/>
      <w:bookmarkEnd w:id="67"/>
      <w:r w:rsidRPr="0001729A">
        <w:lastRenderedPageBreak/>
        <w:t xml:space="preserve">Appendix 1 - Construction projects in </w:t>
      </w:r>
      <w:r w:rsidRPr="009A3551">
        <w:rPr>
          <w:rFonts w:asciiTheme="minorHAnsi" w:hAnsiTheme="minorHAnsi"/>
        </w:rPr>
        <w:t>Victoria - references and links</w:t>
      </w:r>
      <w:bookmarkEnd w:id="68"/>
      <w:bookmarkEnd w:id="69"/>
      <w:bookmarkEnd w:id="70"/>
    </w:p>
    <w:p w14:paraId="7470AAA4" w14:textId="77777777" w:rsidR="005810FF" w:rsidRPr="009A3551" w:rsidRDefault="005810FF" w:rsidP="005810FF">
      <w:pPr>
        <w:pStyle w:val="VHBAbody"/>
        <w:rPr>
          <w:rFonts w:asciiTheme="minorHAnsi" w:hAnsiTheme="minorHAnsi"/>
        </w:rPr>
      </w:pPr>
      <w:r w:rsidRPr="009A3551">
        <w:rPr>
          <w:rFonts w:asciiTheme="minorHAnsi" w:hAnsiTheme="minorHAnsi"/>
        </w:rPr>
        <w:t>The following sites provide an overview of the requirements for government-funded projects in Victoria.</w:t>
      </w:r>
    </w:p>
    <w:p w14:paraId="214F4BD1" w14:textId="01B6B232" w:rsidR="005810FF" w:rsidRPr="00175392" w:rsidRDefault="005810FF" w:rsidP="005810FF">
      <w:pPr>
        <w:pStyle w:val="Heading2"/>
      </w:pPr>
      <w:bookmarkStart w:id="71" w:name="_Toc59005958"/>
      <w:bookmarkStart w:id="72" w:name="_Toc63864396"/>
      <w:bookmarkStart w:id="73" w:name="_Toc184633987"/>
      <w:bookmarkStart w:id="74" w:name="_Toc229480474"/>
      <w:r w:rsidRPr="00175392">
        <w:t>Department of Health website</w:t>
      </w:r>
      <w:bookmarkEnd w:id="71"/>
      <w:bookmarkEnd w:id="72"/>
      <w:bookmarkEnd w:id="73"/>
      <w:bookmarkEnd w:id="74"/>
    </w:p>
    <w:p w14:paraId="7A1C5CAD" w14:textId="77777777" w:rsidR="005810FF" w:rsidRPr="009A3551" w:rsidRDefault="005810FF" w:rsidP="005810FF">
      <w:pPr>
        <w:pStyle w:val="VHBAbody"/>
        <w:rPr>
          <w:rFonts w:asciiTheme="minorHAnsi" w:hAnsiTheme="minorHAnsi"/>
        </w:rPr>
      </w:pPr>
      <w:hyperlink r:id="rId41" w:history="1">
        <w:r w:rsidRPr="009A3551">
          <w:rPr>
            <w:rStyle w:val="Hyperlink"/>
            <w:rFonts w:asciiTheme="minorHAnsi" w:hAnsiTheme="minorHAnsi"/>
          </w:rPr>
          <w:t>Australasian Health Facility Guidelines</w:t>
        </w:r>
      </w:hyperlink>
      <w:r w:rsidRPr="009A3551">
        <w:rPr>
          <w:rFonts w:asciiTheme="minorHAnsi" w:hAnsiTheme="minorHAnsi"/>
        </w:rPr>
        <w:t xml:space="preserve"> &lt;https://healthfacilityguidelines.com.au&gt;</w:t>
      </w:r>
    </w:p>
    <w:p w14:paraId="2D1C4B31" w14:textId="77777777" w:rsidR="005810FF" w:rsidRPr="009A3551" w:rsidRDefault="005810FF" w:rsidP="005810FF">
      <w:pPr>
        <w:pStyle w:val="VHBAbody"/>
        <w:rPr>
          <w:rFonts w:asciiTheme="minorHAnsi" w:hAnsiTheme="minorHAnsi"/>
        </w:rPr>
      </w:pPr>
      <w:hyperlink r:id="rId42" w:history="1">
        <w:r w:rsidRPr="009A3551">
          <w:rPr>
            <w:rStyle w:val="Hyperlink"/>
            <w:rFonts w:asciiTheme="minorHAnsi" w:hAnsiTheme="minorHAnsi"/>
          </w:rPr>
          <w:t>Fire Risk Management</w:t>
        </w:r>
      </w:hyperlink>
      <w:r w:rsidRPr="009A3551">
        <w:rPr>
          <w:rFonts w:asciiTheme="minorHAnsi" w:hAnsiTheme="minorHAnsi"/>
        </w:rPr>
        <w:t xml:space="preserve"> &lt;https://providers.dhhs.vic.gov.au/fire-risk-management-procedures-and-guidelines&gt;  </w:t>
      </w:r>
    </w:p>
    <w:p w14:paraId="317D5179" w14:textId="77777777" w:rsidR="005810FF" w:rsidRPr="009A3551" w:rsidRDefault="005810FF" w:rsidP="005810FF">
      <w:pPr>
        <w:pStyle w:val="VHBAbody"/>
        <w:rPr>
          <w:rFonts w:asciiTheme="minorHAnsi" w:hAnsiTheme="minorHAnsi"/>
        </w:rPr>
      </w:pPr>
      <w:hyperlink r:id="rId43" w:history="1">
        <w:r w:rsidRPr="009A3551">
          <w:rPr>
            <w:rStyle w:val="Hyperlink"/>
            <w:rFonts w:asciiTheme="minorHAnsi" w:hAnsiTheme="minorHAnsi"/>
          </w:rPr>
          <w:t>Behavioural assessment room in hospital emergency departments</w:t>
        </w:r>
      </w:hyperlink>
      <w:r w:rsidRPr="009A3551">
        <w:rPr>
          <w:rFonts w:asciiTheme="minorHAnsi" w:hAnsiTheme="minorHAnsi"/>
        </w:rPr>
        <w:t xml:space="preserve"> &lt;https://www.health.vic.gov.au/publications/guidelines-for-behavioural-assessment-rooms-in-emergency-departments&gt;</w:t>
      </w:r>
    </w:p>
    <w:p w14:paraId="2FAB4B0D" w14:textId="77777777" w:rsidR="005810FF" w:rsidRPr="009A3551" w:rsidRDefault="005810FF" w:rsidP="005810FF">
      <w:pPr>
        <w:pStyle w:val="VHBAbody"/>
        <w:rPr>
          <w:rFonts w:asciiTheme="minorHAnsi" w:hAnsiTheme="minorHAnsi"/>
        </w:rPr>
      </w:pPr>
      <w:hyperlink r:id="rId44" w:history="1">
        <w:r w:rsidRPr="009A3551">
          <w:rPr>
            <w:rStyle w:val="Hyperlink"/>
            <w:rFonts w:asciiTheme="minorHAnsi" w:hAnsiTheme="minorHAnsi"/>
          </w:rPr>
          <w:t>Royal Commission into Victoria's Mental Health System</w:t>
        </w:r>
      </w:hyperlink>
      <w:r w:rsidRPr="009A3551">
        <w:rPr>
          <w:rFonts w:asciiTheme="minorHAnsi" w:hAnsiTheme="minorHAnsi"/>
        </w:rPr>
        <w:t xml:space="preserve"> &lt;http://rcvmhs.archive.royalcommission.vic.gov.au&gt;</w:t>
      </w:r>
    </w:p>
    <w:p w14:paraId="596AFF1F" w14:textId="77777777" w:rsidR="005810FF" w:rsidRPr="009A3551" w:rsidRDefault="005810FF" w:rsidP="005810FF">
      <w:pPr>
        <w:pStyle w:val="VHBAbody"/>
        <w:rPr>
          <w:rFonts w:asciiTheme="minorHAnsi" w:hAnsiTheme="minorHAnsi"/>
        </w:rPr>
      </w:pPr>
      <w:hyperlink r:id="rId45" w:history="1">
        <w:r w:rsidRPr="009A3551">
          <w:rPr>
            <w:rStyle w:val="Hyperlink"/>
            <w:rFonts w:asciiTheme="minorHAnsi" w:hAnsiTheme="minorHAnsi"/>
          </w:rPr>
          <w:t>Alcohol and Other Drugs Program Guidelines</w:t>
        </w:r>
      </w:hyperlink>
      <w:r w:rsidRPr="009A3551">
        <w:rPr>
          <w:rFonts w:asciiTheme="minorHAnsi" w:hAnsiTheme="minorHAnsi"/>
        </w:rPr>
        <w:t xml:space="preserve"> &lt;</w:t>
      </w:r>
      <w:hyperlink r:id="rId46" w:history="1">
        <w:r w:rsidRPr="009A3551">
          <w:rPr>
            <w:rFonts w:asciiTheme="minorHAnsi" w:hAnsiTheme="minorHAnsi"/>
          </w:rPr>
          <w:t>https://www2.health.vic.gov.au/alcohol-and-drugs/aod-service-standards-guidelines/aod-program-guidelines</w:t>
        </w:r>
      </w:hyperlink>
      <w:r w:rsidRPr="009A3551">
        <w:rPr>
          <w:rFonts w:asciiTheme="minorHAnsi" w:hAnsiTheme="minorHAnsi"/>
        </w:rPr>
        <w:t xml:space="preserve">&gt; </w:t>
      </w:r>
    </w:p>
    <w:p w14:paraId="78CA3A73" w14:textId="77777777" w:rsidR="005810FF" w:rsidRPr="00321877" w:rsidRDefault="005810FF" w:rsidP="005810FF">
      <w:pPr>
        <w:pStyle w:val="Heading2"/>
      </w:pPr>
      <w:bookmarkStart w:id="75" w:name="_Toc59005959"/>
      <w:bookmarkStart w:id="76" w:name="_Toc63864397"/>
      <w:bookmarkStart w:id="77" w:name="_Toc184633988"/>
      <w:bookmarkStart w:id="78" w:name="_Toc229480475"/>
      <w:r w:rsidRPr="00321877">
        <w:t>Victorian Health Building Authority</w:t>
      </w:r>
      <w:bookmarkEnd w:id="75"/>
      <w:r w:rsidRPr="00321877">
        <w:t xml:space="preserve"> website</w:t>
      </w:r>
      <w:bookmarkEnd w:id="76"/>
      <w:bookmarkEnd w:id="77"/>
      <w:bookmarkEnd w:id="78"/>
    </w:p>
    <w:bookmarkStart w:id="79" w:name="_Toc59005960"/>
    <w:bookmarkStart w:id="80" w:name="_Toc63864398"/>
    <w:p w14:paraId="01314717" w14:textId="77777777" w:rsidR="005810FF" w:rsidRPr="009A3551" w:rsidRDefault="005810FF" w:rsidP="005810FF">
      <w:pPr>
        <w:pStyle w:val="VHBAbody"/>
        <w:rPr>
          <w:rFonts w:asciiTheme="minorHAnsi" w:hAnsiTheme="minorHAnsi"/>
          <w:color w:val="0074BC"/>
        </w:rPr>
      </w:pPr>
      <w:r w:rsidRPr="009A3551">
        <w:rPr>
          <w:rFonts w:asciiTheme="minorHAnsi" w:hAnsiTheme="minorHAnsi"/>
          <w:color w:val="0074BC"/>
        </w:rPr>
        <w:fldChar w:fldCharType="begin"/>
      </w:r>
      <w:r w:rsidRPr="009A3551">
        <w:rPr>
          <w:rFonts w:asciiTheme="minorHAnsi" w:hAnsiTheme="minorHAnsi"/>
          <w:color w:val="0074BC"/>
        </w:rPr>
        <w:instrText xml:space="preserve"> HYPERLINK "https://www.vhba.vic.gov.au/resources/design-guidelines" </w:instrText>
      </w:r>
      <w:r w:rsidRPr="009A3551">
        <w:rPr>
          <w:rFonts w:asciiTheme="minorHAnsi" w:hAnsiTheme="minorHAnsi"/>
          <w:color w:val="0074BC"/>
        </w:rPr>
      </w:r>
      <w:r w:rsidRPr="009A3551">
        <w:rPr>
          <w:rFonts w:asciiTheme="minorHAnsi" w:hAnsiTheme="minorHAnsi"/>
          <w:color w:val="0074BC"/>
        </w:rPr>
        <w:fldChar w:fldCharType="separate"/>
      </w:r>
      <w:r w:rsidRPr="009A3551">
        <w:rPr>
          <w:rStyle w:val="Hyperlink"/>
          <w:rFonts w:asciiTheme="minorHAnsi" w:hAnsiTheme="minorHAnsi"/>
        </w:rPr>
        <w:t>Design guidelines</w:t>
      </w:r>
      <w:r w:rsidRPr="009A3551">
        <w:rPr>
          <w:rFonts w:asciiTheme="minorHAnsi" w:hAnsiTheme="minorHAnsi"/>
          <w:color w:val="0074BC"/>
        </w:rPr>
        <w:fldChar w:fldCharType="end"/>
      </w:r>
      <w:r w:rsidRPr="009A3551">
        <w:rPr>
          <w:rFonts w:asciiTheme="minorHAnsi" w:hAnsiTheme="minorHAnsi"/>
          <w:color w:val="0074BC"/>
        </w:rPr>
        <w:t xml:space="preserve"> </w:t>
      </w:r>
      <w:r w:rsidRPr="009A3551">
        <w:rPr>
          <w:rFonts w:asciiTheme="minorHAnsi" w:hAnsiTheme="minorHAnsi"/>
        </w:rPr>
        <w:t xml:space="preserve">&lt;https://www.vhba.vic.gov.au/resources/design-guidelines&gt; </w:t>
      </w:r>
    </w:p>
    <w:p w14:paraId="5A80F3D4" w14:textId="77777777" w:rsidR="005810FF" w:rsidRPr="009A3551" w:rsidRDefault="005810FF" w:rsidP="005810FF">
      <w:pPr>
        <w:pStyle w:val="VHBAbody"/>
        <w:rPr>
          <w:rFonts w:asciiTheme="minorHAnsi" w:hAnsiTheme="minorHAnsi"/>
          <w:color w:val="0074BC"/>
          <w:lang w:val="pt-BR"/>
        </w:rPr>
      </w:pPr>
      <w:hyperlink r:id="rId47" w:history="1">
        <w:r w:rsidRPr="009A3551">
          <w:rPr>
            <w:rStyle w:val="Hyperlink"/>
            <w:rFonts w:asciiTheme="minorHAnsi" w:hAnsiTheme="minorHAnsi"/>
            <w:lang w:val="pt-BR"/>
          </w:rPr>
          <w:t>Universal design</w:t>
        </w:r>
      </w:hyperlink>
      <w:r w:rsidRPr="009A3551">
        <w:rPr>
          <w:rFonts w:asciiTheme="minorHAnsi" w:hAnsiTheme="minorHAnsi"/>
          <w:color w:val="0074BC"/>
          <w:lang w:val="pt-BR"/>
        </w:rPr>
        <w:t xml:space="preserve"> </w:t>
      </w:r>
      <w:r w:rsidRPr="009A3551">
        <w:rPr>
          <w:rFonts w:asciiTheme="minorHAnsi" w:hAnsiTheme="minorHAnsi"/>
          <w:lang w:val="pt-BR"/>
        </w:rPr>
        <w:t xml:space="preserve">&lt;https://www.vhba.vic.gov.au/resources/universal-design&gt; </w:t>
      </w:r>
    </w:p>
    <w:p w14:paraId="2016E7E2" w14:textId="77777777" w:rsidR="005810FF" w:rsidRPr="009A3551" w:rsidRDefault="005810FF" w:rsidP="005810FF">
      <w:pPr>
        <w:pStyle w:val="VHBAbody"/>
        <w:rPr>
          <w:rFonts w:asciiTheme="minorHAnsi" w:hAnsiTheme="minorHAnsi"/>
        </w:rPr>
      </w:pPr>
      <w:hyperlink r:id="rId48" w:history="1">
        <w:r w:rsidRPr="009A3551">
          <w:rPr>
            <w:rStyle w:val="Hyperlink"/>
            <w:rFonts w:asciiTheme="minorHAnsi" w:hAnsiTheme="minorHAnsi"/>
          </w:rPr>
          <w:t>Technical Guidelines</w:t>
        </w:r>
      </w:hyperlink>
      <w:r w:rsidRPr="009A3551">
        <w:rPr>
          <w:rFonts w:asciiTheme="minorHAnsi" w:hAnsiTheme="minorHAnsi"/>
          <w:color w:val="0074BC"/>
        </w:rPr>
        <w:t xml:space="preserve"> </w:t>
      </w:r>
      <w:r w:rsidRPr="009A3551">
        <w:rPr>
          <w:rFonts w:asciiTheme="minorHAnsi" w:hAnsiTheme="minorHAnsi"/>
        </w:rPr>
        <w:t>&lt;https://www.vhba.vic.gov.au/resources/technical-guidelines&gt;</w:t>
      </w:r>
    </w:p>
    <w:p w14:paraId="29CA7C34" w14:textId="77777777" w:rsidR="005810FF" w:rsidRPr="009A3551" w:rsidRDefault="005810FF" w:rsidP="005810FF">
      <w:pPr>
        <w:pStyle w:val="VHBAbody"/>
        <w:rPr>
          <w:rFonts w:asciiTheme="minorHAnsi" w:hAnsiTheme="minorHAnsi"/>
          <w:color w:val="0074BC"/>
        </w:rPr>
      </w:pPr>
      <w:hyperlink r:id="rId49" w:history="1">
        <w:r w:rsidRPr="009A3551">
          <w:rPr>
            <w:rStyle w:val="Hyperlink"/>
            <w:rFonts w:asciiTheme="minorHAnsi" w:hAnsiTheme="minorHAnsi"/>
          </w:rPr>
          <w:t>Mental Health Prevention and Recovery – Health facility briefing and planning</w:t>
        </w:r>
      </w:hyperlink>
      <w:r w:rsidRPr="009A3551">
        <w:rPr>
          <w:rFonts w:asciiTheme="minorHAnsi" w:hAnsiTheme="minorHAnsi"/>
          <w:color w:val="0074BC"/>
        </w:rPr>
        <w:t xml:space="preserve"> </w:t>
      </w:r>
      <w:r w:rsidRPr="009A3551">
        <w:rPr>
          <w:rFonts w:asciiTheme="minorHAnsi" w:hAnsiTheme="minorHAnsi"/>
        </w:rPr>
        <w:t>&lt;https://www.vhba.vic.gov.au/mental-health-prevention-and-recovery-care-unit-part-b-health-facility-briefing-and-planning&gt;</w:t>
      </w:r>
    </w:p>
    <w:p w14:paraId="580BAC15" w14:textId="77777777" w:rsidR="005810FF" w:rsidRPr="009A3551" w:rsidRDefault="005810FF" w:rsidP="005810FF">
      <w:pPr>
        <w:pStyle w:val="VHBAbody"/>
        <w:rPr>
          <w:rFonts w:asciiTheme="minorHAnsi" w:hAnsiTheme="minorHAnsi"/>
        </w:rPr>
      </w:pPr>
      <w:hyperlink r:id="rId50" w:history="1">
        <w:r w:rsidRPr="009A3551">
          <w:rPr>
            <w:rStyle w:val="Hyperlink"/>
            <w:rFonts w:asciiTheme="minorHAnsi" w:hAnsiTheme="minorHAnsi"/>
          </w:rPr>
          <w:t>Mental Health tribunal room – Standard component</w:t>
        </w:r>
      </w:hyperlink>
      <w:r w:rsidRPr="009A3551">
        <w:rPr>
          <w:rFonts w:asciiTheme="minorHAnsi" w:hAnsiTheme="minorHAnsi"/>
          <w:color w:val="0074BC"/>
        </w:rPr>
        <w:t xml:space="preserve"> </w:t>
      </w:r>
      <w:r w:rsidRPr="009A3551">
        <w:rPr>
          <w:rFonts w:asciiTheme="minorHAnsi" w:hAnsiTheme="minorHAnsi"/>
        </w:rPr>
        <w:t>&lt;https://www.vhba.vic.gov.au/sites/default/files/2019-10/Mental-Health-Tribunal-Hearing-Room-Standard-Component-with-elevations-rom-data-sheet-VHHSBA-180904.pdf&gt;</w:t>
      </w:r>
    </w:p>
    <w:p w14:paraId="52D58F9F" w14:textId="77777777" w:rsidR="005810FF" w:rsidRPr="009A3551" w:rsidRDefault="005810FF" w:rsidP="005810FF">
      <w:pPr>
        <w:pStyle w:val="VHBAbody"/>
        <w:rPr>
          <w:rFonts w:asciiTheme="minorHAnsi" w:hAnsiTheme="minorHAnsi"/>
          <w:color w:val="0074BC"/>
        </w:rPr>
      </w:pPr>
      <w:hyperlink r:id="rId51" w:history="1">
        <w:r w:rsidRPr="009A3551">
          <w:rPr>
            <w:rStyle w:val="Hyperlink"/>
            <w:rFonts w:asciiTheme="minorHAnsi" w:hAnsiTheme="minorHAnsi"/>
          </w:rPr>
          <w:t>Alcohol and Other drug – Health facility briefing and planning</w:t>
        </w:r>
      </w:hyperlink>
      <w:r w:rsidRPr="009A3551">
        <w:rPr>
          <w:rFonts w:asciiTheme="minorHAnsi" w:hAnsiTheme="minorHAnsi"/>
          <w:color w:val="0074BC"/>
        </w:rPr>
        <w:t xml:space="preserve"> </w:t>
      </w:r>
      <w:r w:rsidRPr="009A3551">
        <w:rPr>
          <w:rFonts w:asciiTheme="minorHAnsi" w:hAnsiTheme="minorHAnsi"/>
        </w:rPr>
        <w:t>&lt;https://www.vhba.vic.gov.au/sites/default/files/2019-10/VHHSBA-Alcohol-and-Other-Drug-Part-B-Health-facility-briefing-and-planning_0.pdf&gt;</w:t>
      </w:r>
    </w:p>
    <w:p w14:paraId="65F3B97A" w14:textId="77777777" w:rsidR="005810FF" w:rsidRPr="009A3551" w:rsidRDefault="005810FF" w:rsidP="005810FF">
      <w:pPr>
        <w:pStyle w:val="VHBAbody"/>
        <w:rPr>
          <w:rFonts w:asciiTheme="minorHAnsi" w:hAnsiTheme="minorHAnsi"/>
        </w:rPr>
      </w:pPr>
      <w:hyperlink r:id="rId52" w:history="1">
        <w:r w:rsidRPr="009A3551">
          <w:rPr>
            <w:rStyle w:val="Hyperlink"/>
            <w:rFonts w:asciiTheme="minorHAnsi" w:hAnsiTheme="minorHAnsi"/>
          </w:rPr>
          <w:t>New planning guidelines for alcohol and other drug residential rehabilitation facilities</w:t>
        </w:r>
      </w:hyperlink>
      <w:r w:rsidRPr="009A3551">
        <w:rPr>
          <w:rFonts w:asciiTheme="minorHAnsi" w:hAnsiTheme="minorHAnsi"/>
          <w:color w:val="0074BC"/>
        </w:rPr>
        <w:t xml:space="preserve"> </w:t>
      </w:r>
      <w:r w:rsidRPr="009A3551">
        <w:rPr>
          <w:rFonts w:asciiTheme="minorHAnsi" w:hAnsiTheme="minorHAnsi"/>
        </w:rPr>
        <w:t xml:space="preserve">&lt;https://www.vhba.vic.gov.au/news/new-planning-guideline-alcohol-and-other-drug-residential-rehabilitation-facilities&gt; </w:t>
      </w:r>
    </w:p>
    <w:p w14:paraId="521F5AAE" w14:textId="77777777" w:rsidR="005810FF" w:rsidRPr="009A3551" w:rsidRDefault="005810FF" w:rsidP="005810FF">
      <w:pPr>
        <w:pStyle w:val="VHBAbody"/>
        <w:rPr>
          <w:rFonts w:asciiTheme="minorHAnsi" w:hAnsiTheme="minorHAnsi"/>
        </w:rPr>
      </w:pPr>
      <w:hyperlink r:id="rId53" w:history="1">
        <w:r w:rsidRPr="009A3551">
          <w:rPr>
            <w:rStyle w:val="Hyperlink"/>
            <w:rFonts w:asciiTheme="minorHAnsi" w:hAnsiTheme="minorHAnsi"/>
          </w:rPr>
          <w:t>Guidelines for sustainability in capital works</w:t>
        </w:r>
      </w:hyperlink>
      <w:r w:rsidRPr="009A3551">
        <w:rPr>
          <w:rFonts w:asciiTheme="minorHAnsi" w:hAnsiTheme="minorHAnsi"/>
          <w:color w:val="0074BC"/>
        </w:rPr>
        <w:t xml:space="preserve"> </w:t>
      </w:r>
      <w:r w:rsidRPr="009A3551">
        <w:rPr>
          <w:rFonts w:asciiTheme="minorHAnsi" w:hAnsiTheme="minorHAnsi"/>
        </w:rPr>
        <w:t xml:space="preserve">&lt;https://www.vhba.vic.gov.au/resources/environmental-sustainability&gt; </w:t>
      </w:r>
    </w:p>
    <w:p w14:paraId="17E6AB7E" w14:textId="77777777" w:rsidR="005810FF" w:rsidRPr="00175392" w:rsidRDefault="005810FF" w:rsidP="005810FF">
      <w:pPr>
        <w:pStyle w:val="Heading2"/>
      </w:pPr>
      <w:bookmarkStart w:id="81" w:name="_Toc184633989"/>
      <w:bookmarkStart w:id="82" w:name="_Toc229480476"/>
      <w:r w:rsidRPr="00175392">
        <w:t>Department of Treasury and Finance website</w:t>
      </w:r>
      <w:bookmarkEnd w:id="79"/>
      <w:bookmarkEnd w:id="80"/>
      <w:bookmarkEnd w:id="81"/>
      <w:bookmarkEnd w:id="82"/>
    </w:p>
    <w:p w14:paraId="074DB1EE" w14:textId="77777777" w:rsidR="005810FF" w:rsidRPr="009A3551" w:rsidRDefault="005810FF" w:rsidP="005810FF">
      <w:pPr>
        <w:pStyle w:val="VHBAbody"/>
        <w:rPr>
          <w:rFonts w:asciiTheme="minorHAnsi" w:hAnsiTheme="minorHAnsi"/>
        </w:rPr>
      </w:pPr>
      <w:hyperlink r:id="rId54" w:history="1">
        <w:r w:rsidRPr="009A3551">
          <w:rPr>
            <w:rFonts w:asciiTheme="minorHAnsi" w:hAnsiTheme="minorHAnsi"/>
            <w:color w:val="0074BC"/>
            <w:u w:val="dotted"/>
          </w:rPr>
          <w:t>Delivery of Government Funded projects in Victoria</w:t>
        </w:r>
      </w:hyperlink>
      <w:r w:rsidRPr="009A3551">
        <w:rPr>
          <w:rFonts w:asciiTheme="minorHAnsi" w:hAnsiTheme="minorHAnsi"/>
        </w:rPr>
        <w:t xml:space="preserve"> &lt;https://www.dtf.vic.gov.au/public-construction-requirements-and-resources&gt;</w:t>
      </w:r>
    </w:p>
    <w:p w14:paraId="4AAFB0EE" w14:textId="77777777" w:rsidR="005810FF" w:rsidRPr="009A3551" w:rsidRDefault="005810FF" w:rsidP="005810FF">
      <w:pPr>
        <w:pStyle w:val="VHBAbody"/>
        <w:rPr>
          <w:rFonts w:asciiTheme="minorHAnsi" w:hAnsiTheme="minorHAnsi"/>
          <w:u w:val="dotted"/>
        </w:rPr>
      </w:pPr>
      <w:hyperlink r:id="rId55" w:history="1">
        <w:r w:rsidRPr="009A3551">
          <w:rPr>
            <w:rFonts w:asciiTheme="minorHAnsi" w:hAnsiTheme="minorHAnsi"/>
            <w:color w:val="0074BC"/>
            <w:u w:val="dotted"/>
          </w:rPr>
          <w:t>Ministerial Directions and Instructions – Public Construction Procurement</w:t>
        </w:r>
      </w:hyperlink>
      <w:r w:rsidRPr="009A3551">
        <w:rPr>
          <w:rFonts w:asciiTheme="minorHAnsi" w:hAnsiTheme="minorHAnsi"/>
        </w:rPr>
        <w:t xml:space="preserve"> &lt;https://www.dtf.vic.gov.au/public-construction-policy-and-resources/ministerial-directions-and-instructions-public-construction-procurement&gt; </w:t>
      </w:r>
    </w:p>
    <w:p w14:paraId="51238083" w14:textId="77777777" w:rsidR="005810FF" w:rsidRPr="009A3551" w:rsidRDefault="005810FF" w:rsidP="005810FF">
      <w:pPr>
        <w:pStyle w:val="VHBAbody"/>
        <w:rPr>
          <w:rFonts w:asciiTheme="minorHAnsi" w:hAnsiTheme="minorHAnsi"/>
          <w:color w:val="3366FF"/>
          <w:u w:val="dotted"/>
        </w:rPr>
      </w:pPr>
      <w:hyperlink r:id="rId56" w:history="1">
        <w:r w:rsidRPr="009A3551">
          <w:rPr>
            <w:rFonts w:asciiTheme="minorHAnsi" w:hAnsiTheme="minorHAnsi"/>
            <w:color w:val="0074BC"/>
            <w:u w:val="dotted"/>
          </w:rPr>
          <w:t>Practitioners Toolkit</w:t>
        </w:r>
      </w:hyperlink>
      <w:r w:rsidRPr="009A3551">
        <w:rPr>
          <w:rFonts w:asciiTheme="minorHAnsi" w:hAnsiTheme="minorHAnsi"/>
        </w:rPr>
        <w:t xml:space="preserve"> &lt;https://www.dtf.vic.gov.au/public-construction-policy-and-resources/practitioners-toolkit&gt; </w:t>
      </w:r>
    </w:p>
    <w:p w14:paraId="5A060A90" w14:textId="77777777" w:rsidR="005810FF" w:rsidRPr="009A3551" w:rsidRDefault="005810FF" w:rsidP="005810FF">
      <w:pPr>
        <w:pStyle w:val="VHBAbody"/>
        <w:rPr>
          <w:rFonts w:asciiTheme="minorHAnsi" w:hAnsiTheme="minorHAnsi"/>
        </w:rPr>
      </w:pPr>
      <w:hyperlink r:id="rId57" w:history="1">
        <w:r w:rsidRPr="009A3551">
          <w:rPr>
            <w:rFonts w:asciiTheme="minorHAnsi" w:hAnsiTheme="minorHAnsi"/>
            <w:color w:val="0074BC"/>
            <w:u w:val="dotted"/>
          </w:rPr>
          <w:t>Construction Supplier Register</w:t>
        </w:r>
      </w:hyperlink>
      <w:r w:rsidRPr="009A3551">
        <w:rPr>
          <w:rFonts w:asciiTheme="minorHAnsi" w:hAnsiTheme="minorHAnsi"/>
        </w:rPr>
        <w:t xml:space="preserve"> &lt;https://www.dtf.vic.gov.au/infrastructure-investment/construction-supplier-register&gt; </w:t>
      </w:r>
    </w:p>
    <w:p w14:paraId="34D02283" w14:textId="48AB83B2" w:rsidR="005810FF" w:rsidRPr="00321877" w:rsidRDefault="005810FF" w:rsidP="005810FF">
      <w:pPr>
        <w:pStyle w:val="VHBAbody"/>
        <w:rPr>
          <w:rFonts w:asciiTheme="minorHAnsi" w:hAnsiTheme="minorHAnsi"/>
        </w:rPr>
      </w:pPr>
      <w:hyperlink r:id="rId58" w:history="1">
        <w:r w:rsidRPr="009A3551">
          <w:rPr>
            <w:rFonts w:asciiTheme="minorHAnsi" w:hAnsiTheme="minorHAnsi"/>
            <w:color w:val="0074BC"/>
            <w:u w:val="dotted"/>
          </w:rPr>
          <w:t>Full Business Case Template</w:t>
        </w:r>
      </w:hyperlink>
      <w:r w:rsidRPr="009A3551">
        <w:rPr>
          <w:rFonts w:asciiTheme="minorHAnsi" w:hAnsiTheme="minorHAnsi"/>
        </w:rPr>
        <w:t xml:space="preserve"> </w:t>
      </w:r>
      <w:r w:rsidRPr="00321877">
        <w:rPr>
          <w:rFonts w:asciiTheme="minorHAnsi" w:hAnsiTheme="minorHAnsi"/>
        </w:rPr>
        <w:t>&lt;</w:t>
      </w:r>
      <w:hyperlink r:id="rId59" w:history="1">
        <w:r w:rsidR="00321877" w:rsidRPr="00321877">
          <w:rPr>
            <w:rStyle w:val="Hyperlink"/>
            <w:rFonts w:asciiTheme="minorHAnsi" w:hAnsiTheme="minorHAnsi"/>
          </w:rPr>
          <w:t>Business case | dtf.vic.gov.au</w:t>
        </w:r>
      </w:hyperlink>
      <w:r w:rsidR="00321877" w:rsidRPr="00321877">
        <w:rPr>
          <w:rFonts w:asciiTheme="minorHAnsi" w:hAnsiTheme="minorHAnsi"/>
        </w:rPr>
        <w:t xml:space="preserve"> </w:t>
      </w:r>
      <w:r w:rsidRPr="00321877">
        <w:rPr>
          <w:rFonts w:asciiTheme="minorHAnsi" w:hAnsiTheme="minorHAnsi"/>
        </w:rPr>
        <w:t xml:space="preserve">&gt; </w:t>
      </w:r>
    </w:p>
    <w:p w14:paraId="2FC8BA28" w14:textId="77777777" w:rsidR="005810FF" w:rsidRPr="00175392" w:rsidRDefault="005810FF" w:rsidP="005810FF">
      <w:pPr>
        <w:pStyle w:val="Heading2"/>
      </w:pPr>
      <w:bookmarkStart w:id="83" w:name="_Toc184633990"/>
      <w:bookmarkStart w:id="84" w:name="_Toc229480477"/>
      <w:r>
        <w:t>Union consultation</w:t>
      </w:r>
      <w:bookmarkEnd w:id="83"/>
      <w:bookmarkEnd w:id="84"/>
    </w:p>
    <w:p w14:paraId="429A5DB5" w14:textId="77777777" w:rsidR="005810FF" w:rsidRPr="009A3551" w:rsidRDefault="005810FF" w:rsidP="005810FF">
      <w:pPr>
        <w:pStyle w:val="VHBAbody"/>
        <w:rPr>
          <w:rFonts w:asciiTheme="minorHAnsi" w:hAnsiTheme="minorHAnsi"/>
        </w:rPr>
      </w:pPr>
      <w:r w:rsidRPr="009A3551">
        <w:rPr>
          <w:rFonts w:asciiTheme="minorHAnsi" w:hAnsiTheme="minorHAnsi"/>
        </w:rPr>
        <w:t>For construction projects comprising expansion and/or reconfiguration the Health Agency/Operator will be required to provide a written attestation at completion of the design development phase/gate that the relevant union has been consulted on the design.</w:t>
      </w:r>
    </w:p>
    <w:p w14:paraId="3709C60A" w14:textId="77777777" w:rsidR="005810FF" w:rsidRPr="00175392" w:rsidRDefault="005810FF" w:rsidP="005810FF">
      <w:pPr>
        <w:pStyle w:val="Heading2"/>
      </w:pPr>
      <w:bookmarkStart w:id="85" w:name="_Toc59005961"/>
      <w:bookmarkStart w:id="86" w:name="_Toc63864399"/>
      <w:bookmarkStart w:id="87" w:name="_Toc184633991"/>
      <w:bookmarkStart w:id="88" w:name="_Toc229480478"/>
      <w:r w:rsidRPr="00175392">
        <w:t>Local Jobs First website</w:t>
      </w:r>
      <w:bookmarkEnd w:id="85"/>
      <w:bookmarkEnd w:id="86"/>
      <w:bookmarkEnd w:id="87"/>
      <w:bookmarkEnd w:id="88"/>
    </w:p>
    <w:p w14:paraId="0CFF4CF2" w14:textId="77777777" w:rsidR="005810FF" w:rsidRPr="009A3551" w:rsidRDefault="005810FF" w:rsidP="005810FF">
      <w:pPr>
        <w:pStyle w:val="VHBAbody"/>
        <w:rPr>
          <w:rFonts w:asciiTheme="minorHAnsi" w:hAnsiTheme="minorHAnsi"/>
        </w:rPr>
      </w:pPr>
      <w:hyperlink r:id="rId60" w:history="1">
        <w:r w:rsidRPr="009A3551">
          <w:rPr>
            <w:rFonts w:asciiTheme="minorHAnsi" w:hAnsiTheme="minorHAnsi"/>
            <w:color w:val="0074BC"/>
            <w:u w:val="dotted"/>
          </w:rPr>
          <w:t>Victorian Industry Participation Policy</w:t>
        </w:r>
      </w:hyperlink>
      <w:r w:rsidRPr="009A3551">
        <w:rPr>
          <w:rFonts w:asciiTheme="minorHAnsi" w:hAnsiTheme="minorHAnsi"/>
        </w:rPr>
        <w:t xml:space="preserve"> &lt;https://localjobsfirst.vic.gov.au/about/local-jobs-first&gt; </w:t>
      </w:r>
    </w:p>
    <w:p w14:paraId="39379530" w14:textId="77777777" w:rsidR="005810FF" w:rsidRPr="009A3551" w:rsidRDefault="005810FF" w:rsidP="005810FF">
      <w:pPr>
        <w:pStyle w:val="VHBAbody"/>
        <w:rPr>
          <w:rFonts w:asciiTheme="minorHAnsi" w:hAnsiTheme="minorHAnsi"/>
        </w:rPr>
      </w:pPr>
      <w:hyperlink r:id="rId61" w:history="1">
        <w:r w:rsidRPr="009A3551">
          <w:rPr>
            <w:rFonts w:asciiTheme="minorHAnsi" w:hAnsiTheme="minorHAnsi"/>
            <w:color w:val="0074BC"/>
            <w:u w:val="dotted"/>
          </w:rPr>
          <w:t>Major Projects Skills Guarantee</w:t>
        </w:r>
      </w:hyperlink>
      <w:r w:rsidRPr="009A3551">
        <w:rPr>
          <w:rFonts w:asciiTheme="minorHAnsi" w:hAnsiTheme="minorHAnsi"/>
        </w:rPr>
        <w:t xml:space="preserve"> &lt;https://localjobsfirst.vic.gov.au/agency-guidance/major-project-skills-guarantee&gt; </w:t>
      </w:r>
    </w:p>
    <w:p w14:paraId="246331E6" w14:textId="77777777" w:rsidR="005810FF" w:rsidRPr="00175392" w:rsidRDefault="005810FF" w:rsidP="005810FF">
      <w:pPr>
        <w:pStyle w:val="Heading2"/>
      </w:pPr>
      <w:bookmarkStart w:id="89" w:name="_Toc59005962"/>
      <w:bookmarkStart w:id="90" w:name="_Toc63864400"/>
      <w:bookmarkStart w:id="91" w:name="_Toc184633992"/>
      <w:bookmarkStart w:id="92" w:name="_Toc229480479"/>
      <w:r w:rsidRPr="00175392">
        <w:t>Jobs Victoria website</w:t>
      </w:r>
      <w:bookmarkEnd w:id="89"/>
      <w:bookmarkEnd w:id="90"/>
      <w:bookmarkEnd w:id="91"/>
      <w:bookmarkEnd w:id="92"/>
    </w:p>
    <w:p w14:paraId="0C7E07C5" w14:textId="77777777" w:rsidR="005810FF" w:rsidRPr="009A3551" w:rsidRDefault="005810FF" w:rsidP="005810FF">
      <w:pPr>
        <w:pStyle w:val="VHBAbody"/>
        <w:rPr>
          <w:rFonts w:asciiTheme="minorHAnsi" w:hAnsiTheme="minorHAnsi" w:cs="Arial"/>
        </w:rPr>
      </w:pPr>
      <w:hyperlink r:id="rId62">
        <w:r w:rsidRPr="009A3551">
          <w:rPr>
            <w:rStyle w:val="Hyperlink"/>
            <w:rFonts w:asciiTheme="minorHAnsi" w:hAnsiTheme="minorHAnsi"/>
          </w:rPr>
          <w:t xml:space="preserve">Jobs Victoria </w:t>
        </w:r>
      </w:hyperlink>
      <w:r w:rsidRPr="009A3551">
        <w:rPr>
          <w:rFonts w:asciiTheme="minorHAnsi" w:hAnsiTheme="minorHAnsi"/>
        </w:rPr>
        <w:t xml:space="preserve"> &lt;https://jobs.vic.gov.au/&gt; </w:t>
      </w:r>
    </w:p>
    <w:p w14:paraId="59FCC16B" w14:textId="77777777" w:rsidR="005810FF" w:rsidRPr="00175392" w:rsidRDefault="005810FF" w:rsidP="005810FF">
      <w:pPr>
        <w:pStyle w:val="Heading2"/>
      </w:pPr>
      <w:bookmarkStart w:id="93" w:name="_Toc59005963"/>
      <w:bookmarkStart w:id="94" w:name="_Toc63864401"/>
      <w:bookmarkStart w:id="95" w:name="_Toc184633993"/>
      <w:bookmarkStart w:id="96" w:name="_Toc229480480"/>
      <w:r w:rsidRPr="00175392">
        <w:t>Commonwealth policies and procedures</w:t>
      </w:r>
      <w:bookmarkEnd w:id="93"/>
      <w:bookmarkEnd w:id="94"/>
      <w:bookmarkEnd w:id="95"/>
      <w:bookmarkEnd w:id="96"/>
      <w:r w:rsidRPr="00175392">
        <w:t xml:space="preserve"> </w:t>
      </w:r>
    </w:p>
    <w:p w14:paraId="50951032" w14:textId="77777777" w:rsidR="005810FF" w:rsidRPr="009A3551" w:rsidRDefault="005810FF" w:rsidP="005810FF">
      <w:pPr>
        <w:pStyle w:val="VHBAbody"/>
        <w:rPr>
          <w:rFonts w:asciiTheme="minorHAnsi" w:hAnsiTheme="minorHAnsi"/>
          <w:color w:val="3366FF"/>
          <w:u w:val="dotted"/>
        </w:rPr>
      </w:pPr>
      <w:hyperlink r:id="rId63" w:history="1">
        <w:r w:rsidRPr="009A3551">
          <w:rPr>
            <w:rFonts w:asciiTheme="minorHAnsi" w:hAnsiTheme="minorHAnsi"/>
            <w:color w:val="0074BC"/>
            <w:u w:val="dotted"/>
          </w:rPr>
          <w:t>Building and Construction Industry (Improving Productivity) Act 2016</w:t>
        </w:r>
      </w:hyperlink>
      <w:r w:rsidRPr="009A3551">
        <w:rPr>
          <w:rFonts w:asciiTheme="minorHAnsi" w:hAnsiTheme="minorHAnsi"/>
        </w:rPr>
        <w:t xml:space="preserve"> &lt;https://www.legislation.gov.au/Details/C2017C00042&gt; </w:t>
      </w:r>
    </w:p>
    <w:p w14:paraId="019B1E57" w14:textId="77777777" w:rsidR="005810FF" w:rsidRPr="009A3551" w:rsidRDefault="005810FF" w:rsidP="005810FF">
      <w:pPr>
        <w:pStyle w:val="VHBAbody"/>
        <w:rPr>
          <w:rFonts w:asciiTheme="minorHAnsi" w:eastAsiaTheme="minorEastAsia" w:hAnsiTheme="minorHAnsi"/>
          <w:color w:val="3366FF"/>
          <w:u w:val="dotted"/>
          <w:lang w:eastAsia="en-AU"/>
        </w:rPr>
      </w:pPr>
      <w:hyperlink r:id="rId64" w:history="1">
        <w:r w:rsidRPr="009A3551">
          <w:rPr>
            <w:rFonts w:asciiTheme="minorHAnsi" w:hAnsiTheme="minorHAnsi"/>
            <w:color w:val="0074BC"/>
            <w:u w:val="dotted"/>
          </w:rPr>
          <w:t>Code for the Tendering and Performance of Building Work 2016</w:t>
        </w:r>
      </w:hyperlink>
      <w:r w:rsidRPr="009A3551">
        <w:rPr>
          <w:rFonts w:asciiTheme="minorHAnsi" w:hAnsiTheme="minorHAnsi"/>
        </w:rPr>
        <w:t xml:space="preserve"> &lt;https://www.legislation.gov.au/Details/F2017C00125&gt; </w:t>
      </w:r>
    </w:p>
    <w:p w14:paraId="36E7B0B8" w14:textId="77777777" w:rsidR="005810FF" w:rsidRPr="009A3551" w:rsidRDefault="005810FF" w:rsidP="005810FF">
      <w:pPr>
        <w:pStyle w:val="VHBAbody"/>
        <w:rPr>
          <w:rFonts w:asciiTheme="minorHAnsi" w:hAnsiTheme="minorHAnsi"/>
        </w:rPr>
      </w:pPr>
      <w:hyperlink r:id="rId65" w:history="1">
        <w:r w:rsidRPr="009A3551">
          <w:rPr>
            <w:rFonts w:asciiTheme="minorHAnsi" w:hAnsiTheme="minorHAnsi"/>
            <w:color w:val="0074BC"/>
            <w:u w:val="dotted"/>
          </w:rPr>
          <w:t>Australian Government Building and Construction Workplace Health and Safety Accreditation Scheme</w:t>
        </w:r>
      </w:hyperlink>
      <w:r w:rsidRPr="009A3551">
        <w:rPr>
          <w:rFonts w:asciiTheme="minorHAnsi" w:hAnsiTheme="minorHAnsi"/>
        </w:rPr>
        <w:t xml:space="preserve"> &lt;https://ablis.business.gov.au/service/ag/australian-government-building-and-construction-workplace-health-and-safety-accreditation-scheme/301&gt;</w:t>
      </w:r>
    </w:p>
    <w:p w14:paraId="717356C3" w14:textId="77777777" w:rsidR="005810FF" w:rsidRPr="009A3551" w:rsidRDefault="005810FF" w:rsidP="005810FF">
      <w:pPr>
        <w:pStyle w:val="VHBAbody"/>
        <w:rPr>
          <w:rFonts w:asciiTheme="minorHAnsi" w:eastAsia="Calibri" w:hAnsiTheme="minorHAnsi"/>
        </w:rPr>
      </w:pPr>
      <w:hyperlink r:id="rId66" w:history="1">
        <w:r w:rsidRPr="009A3551">
          <w:rPr>
            <w:rStyle w:val="Hyperlink"/>
            <w:rFonts w:asciiTheme="minorHAnsi" w:hAnsiTheme="minorHAnsi"/>
          </w:rPr>
          <w:t>National Construction Code</w:t>
        </w:r>
      </w:hyperlink>
      <w:r w:rsidRPr="009A3551">
        <w:rPr>
          <w:rFonts w:asciiTheme="minorHAnsi" w:hAnsiTheme="minorHAnsi"/>
        </w:rPr>
        <w:t xml:space="preserve"> &lt;https://ncc.abcb.gov.au/&gt;</w:t>
      </w:r>
    </w:p>
    <w:p w14:paraId="70D46CED" w14:textId="77777777" w:rsidR="005810FF" w:rsidRPr="009A3551" w:rsidRDefault="005810FF" w:rsidP="005810FF">
      <w:pPr>
        <w:pStyle w:val="VHBAbody"/>
        <w:rPr>
          <w:rFonts w:asciiTheme="minorHAnsi" w:hAnsiTheme="minorHAnsi"/>
        </w:rPr>
      </w:pPr>
      <w:r w:rsidRPr="009A3551">
        <w:rPr>
          <w:rFonts w:asciiTheme="minorHAnsi" w:hAnsiTheme="minorHAnsi"/>
        </w:rPr>
        <w:br w:type="page"/>
      </w:r>
    </w:p>
    <w:p w14:paraId="2063A421" w14:textId="77777777" w:rsidR="005810FF" w:rsidRPr="005810FF" w:rsidRDefault="005810FF" w:rsidP="00254485">
      <w:pPr>
        <w:pStyle w:val="Heading1"/>
        <w:pageBreakBefore/>
        <w:numPr>
          <w:ilvl w:val="0"/>
          <w:numId w:val="2"/>
        </w:numPr>
      </w:pPr>
      <w:bookmarkStart w:id="97" w:name="_Toc63864402"/>
      <w:bookmarkStart w:id="98" w:name="_Toc184633994"/>
      <w:bookmarkStart w:id="99" w:name="_Toc229480481"/>
      <w:r w:rsidRPr="005810FF">
        <w:lastRenderedPageBreak/>
        <w:t>Appendix 2: List of eligible services</w:t>
      </w:r>
      <w:bookmarkEnd w:id="97"/>
      <w:bookmarkEnd w:id="98"/>
      <w:bookmarkEnd w:id="99"/>
    </w:p>
    <w:p w14:paraId="299C4C59" w14:textId="24124B5D" w:rsidR="005810FF" w:rsidRPr="008301A9" w:rsidRDefault="005810FF" w:rsidP="008301A9">
      <w:pPr>
        <w:pStyle w:val="VHBAbody"/>
        <w:spacing w:after="0" w:line="360" w:lineRule="auto"/>
        <w:rPr>
          <w:rFonts w:asciiTheme="minorHAnsi" w:hAnsiTheme="minorHAnsi"/>
        </w:rPr>
      </w:pPr>
      <w:bookmarkStart w:id="100" w:name="_Toc64111512"/>
      <w:bookmarkStart w:id="101" w:name="_Toc63864403"/>
      <w:bookmarkStart w:id="102" w:name="_Toc483472740"/>
      <w:r w:rsidRPr="008301A9">
        <w:rPr>
          <w:rFonts w:asciiTheme="minorHAnsi" w:hAnsiTheme="minorHAnsi"/>
        </w:rPr>
        <w:t xml:space="preserve">The following services and agencies are eligible to apply to the Mental Health </w:t>
      </w:r>
      <w:r w:rsidR="008301A9">
        <w:rPr>
          <w:rFonts w:asciiTheme="minorHAnsi" w:hAnsiTheme="minorHAnsi"/>
        </w:rPr>
        <w:t xml:space="preserve">and Alcohol and Other Drugs </w:t>
      </w:r>
      <w:r w:rsidRPr="008301A9">
        <w:rPr>
          <w:rFonts w:asciiTheme="minorHAnsi" w:hAnsiTheme="minorHAnsi"/>
        </w:rPr>
        <w:t>Capital Renewal Fund:</w:t>
      </w:r>
    </w:p>
    <w:p w14:paraId="6C29BB4F" w14:textId="77777777" w:rsidR="005810FF" w:rsidRDefault="005810FF" w:rsidP="005810FF">
      <w:pPr>
        <w:pStyle w:val="Heading2"/>
        <w:ind w:right="-1957"/>
        <w:rPr>
          <w:rFonts w:eastAsia="MS Gothic"/>
        </w:rPr>
        <w:sectPr w:rsidR="005810FF" w:rsidSect="005810FF">
          <w:headerReference w:type="default" r:id="rId67"/>
          <w:footerReference w:type="first" r:id="rId68"/>
          <w:pgSz w:w="11906" w:h="16838"/>
          <w:pgMar w:top="1418" w:right="1418" w:bottom="1418" w:left="1418" w:header="454" w:footer="510" w:gutter="0"/>
          <w:cols w:space="720"/>
          <w:docGrid w:linePitch="360"/>
        </w:sectPr>
      </w:pPr>
      <w:bookmarkStart w:id="103" w:name="_Toc64463113"/>
    </w:p>
    <w:p w14:paraId="1803C2C2" w14:textId="77777777" w:rsidR="005810FF" w:rsidRPr="00835D62" w:rsidRDefault="005810FF" w:rsidP="005810FF">
      <w:pPr>
        <w:pStyle w:val="Heading2"/>
        <w:ind w:right="-1957"/>
        <w:rPr>
          <w:rFonts w:eastAsia="MS Gothic"/>
        </w:rPr>
      </w:pPr>
      <w:bookmarkStart w:id="104" w:name="_Mental_health"/>
      <w:bookmarkStart w:id="105" w:name="_Toc184633995"/>
      <w:bookmarkStart w:id="106" w:name="_Toc229480482"/>
      <w:bookmarkEnd w:id="104"/>
      <w:r w:rsidRPr="00835D62">
        <w:rPr>
          <w:rFonts w:eastAsia="MS Gothic"/>
        </w:rPr>
        <w:t xml:space="preserve">Mental </w:t>
      </w:r>
      <w:r>
        <w:rPr>
          <w:rFonts w:eastAsia="MS Gothic"/>
        </w:rPr>
        <w:t>h</w:t>
      </w:r>
      <w:r w:rsidRPr="00835D62">
        <w:rPr>
          <w:rFonts w:eastAsia="MS Gothic"/>
        </w:rPr>
        <w:t>ealth</w:t>
      </w:r>
      <w:bookmarkEnd w:id="100"/>
      <w:bookmarkEnd w:id="103"/>
      <w:bookmarkEnd w:id="105"/>
      <w:bookmarkEnd w:id="106"/>
      <w:r w:rsidRPr="00835D62">
        <w:rPr>
          <w:rFonts w:eastAsia="MS Gothic"/>
        </w:rPr>
        <w:t xml:space="preserve"> </w:t>
      </w:r>
    </w:p>
    <w:p w14:paraId="63534618" w14:textId="77777777" w:rsidR="005810FF" w:rsidRPr="00175392" w:rsidRDefault="005810FF" w:rsidP="00A62DAB">
      <w:pPr>
        <w:pStyle w:val="Heading3"/>
        <w:spacing w:before="0" w:after="120"/>
      </w:pPr>
      <w:bookmarkStart w:id="107" w:name="_Toc229480483"/>
      <w:r w:rsidRPr="00175392">
        <w:t>Metropolitan health services</w:t>
      </w:r>
      <w:bookmarkEnd w:id="101"/>
      <w:bookmarkEnd w:id="107"/>
      <w:r w:rsidRPr="00175392">
        <w:t xml:space="preserve"> </w:t>
      </w:r>
    </w:p>
    <w:bookmarkEnd w:id="102"/>
    <w:p w14:paraId="0CB4FAB6"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Alfred Health</w:t>
      </w:r>
    </w:p>
    <w:p w14:paraId="1602D27D"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Austin Health</w:t>
      </w:r>
    </w:p>
    <w:p w14:paraId="0551CBFF"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Eastern Health</w:t>
      </w:r>
    </w:p>
    <w:p w14:paraId="2E0BAD29"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Melbourne Health</w:t>
      </w:r>
    </w:p>
    <w:p w14:paraId="10FEC83A" w14:textId="77777777" w:rsidR="005810FF" w:rsidRPr="009A3551" w:rsidRDefault="005810FF" w:rsidP="005810FF">
      <w:pPr>
        <w:pStyle w:val="VHBAbody"/>
        <w:tabs>
          <w:tab w:val="left" w:pos="7049"/>
        </w:tabs>
        <w:spacing w:after="0" w:line="360" w:lineRule="auto"/>
        <w:rPr>
          <w:rFonts w:asciiTheme="minorHAnsi" w:hAnsiTheme="minorHAnsi"/>
        </w:rPr>
      </w:pPr>
      <w:r w:rsidRPr="009A3551">
        <w:rPr>
          <w:rFonts w:asciiTheme="minorHAnsi" w:hAnsiTheme="minorHAnsi"/>
        </w:rPr>
        <w:t>Mercy Health</w:t>
      </w:r>
    </w:p>
    <w:p w14:paraId="195413BE"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Monash Health</w:t>
      </w:r>
    </w:p>
    <w:p w14:paraId="49861C1E"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Northern Hospital</w:t>
      </w:r>
    </w:p>
    <w:p w14:paraId="38F1784D"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Peninsula Health</w:t>
      </w:r>
    </w:p>
    <w:p w14:paraId="22A0EDCD"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The Royal Children’s Hospital</w:t>
      </w:r>
    </w:p>
    <w:p w14:paraId="12CFA46C"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St Vincent’s Health</w:t>
      </w:r>
    </w:p>
    <w:p w14:paraId="42E379A2"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Western Health</w:t>
      </w:r>
    </w:p>
    <w:p w14:paraId="2BBE10BF"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Victorian Institute of Forensic Mental Health (</w:t>
      </w:r>
      <w:proofErr w:type="spellStart"/>
      <w:r w:rsidRPr="009A3551">
        <w:rPr>
          <w:rFonts w:asciiTheme="minorHAnsi" w:hAnsiTheme="minorHAnsi"/>
        </w:rPr>
        <w:t>Forensicare</w:t>
      </w:r>
      <w:proofErr w:type="spellEnd"/>
      <w:r w:rsidRPr="009A3551">
        <w:rPr>
          <w:rFonts w:asciiTheme="minorHAnsi" w:hAnsiTheme="minorHAnsi"/>
        </w:rPr>
        <w:t>)</w:t>
      </w:r>
    </w:p>
    <w:p w14:paraId="35954182" w14:textId="77777777" w:rsidR="005810FF" w:rsidRPr="009A3551" w:rsidRDefault="005810FF" w:rsidP="005810FF">
      <w:pPr>
        <w:pStyle w:val="VHBAbody"/>
        <w:spacing w:after="0" w:line="360" w:lineRule="auto"/>
        <w:rPr>
          <w:rFonts w:asciiTheme="minorHAnsi" w:hAnsiTheme="minorHAnsi"/>
        </w:rPr>
      </w:pPr>
      <w:r w:rsidRPr="009A3551">
        <w:rPr>
          <w:rFonts w:asciiTheme="minorHAnsi" w:hAnsiTheme="minorHAnsi"/>
        </w:rPr>
        <w:t xml:space="preserve">Parkville Youth Mental Health and Wellbeing Service </w:t>
      </w:r>
    </w:p>
    <w:p w14:paraId="39FEF510" w14:textId="77777777" w:rsidR="005810FF" w:rsidRPr="00835D62" w:rsidRDefault="005810FF" w:rsidP="00A62DAB">
      <w:pPr>
        <w:pStyle w:val="Heading3"/>
        <w:spacing w:before="240" w:after="120"/>
        <w:rPr>
          <w:w w:val="105"/>
        </w:rPr>
      </w:pPr>
      <w:bookmarkStart w:id="108" w:name="_Toc229480484"/>
      <w:r w:rsidRPr="00835D62">
        <w:rPr>
          <w:w w:val="105"/>
        </w:rPr>
        <w:t>Regional services</w:t>
      </w:r>
      <w:bookmarkEnd w:id="108"/>
    </w:p>
    <w:p w14:paraId="050C42AE"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Albury Wodonga Health</w:t>
      </w:r>
    </w:p>
    <w:p w14:paraId="4266B4D9"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Barwon Health</w:t>
      </w:r>
    </w:p>
    <w:p w14:paraId="7934C60A"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Bendigo Health</w:t>
      </w:r>
    </w:p>
    <w:p w14:paraId="789E6C55"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Goulburn Valley Health</w:t>
      </w:r>
    </w:p>
    <w:p w14:paraId="70AEFF13"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Grampians Health Services</w:t>
      </w:r>
    </w:p>
    <w:p w14:paraId="047C6209" w14:textId="77777777" w:rsidR="005810FF" w:rsidRPr="009A3551" w:rsidRDefault="005810FF" w:rsidP="005810FF">
      <w:pPr>
        <w:pStyle w:val="VHBAbody"/>
        <w:spacing w:line="276" w:lineRule="auto"/>
        <w:rPr>
          <w:rFonts w:asciiTheme="minorHAnsi" w:hAnsiTheme="minorHAnsi"/>
          <w:lang w:val="pt-BR"/>
        </w:rPr>
      </w:pPr>
      <w:r w:rsidRPr="009A3551">
        <w:rPr>
          <w:rFonts w:asciiTheme="minorHAnsi" w:hAnsiTheme="minorHAnsi"/>
          <w:lang w:val="pt-BR"/>
        </w:rPr>
        <w:t>Latrobe Regional Hospital</w:t>
      </w:r>
    </w:p>
    <w:p w14:paraId="32C99690" w14:textId="77777777" w:rsidR="005810FF" w:rsidRDefault="005810FF" w:rsidP="005810FF">
      <w:pPr>
        <w:pStyle w:val="VHBAbody"/>
        <w:spacing w:line="276" w:lineRule="auto"/>
        <w:rPr>
          <w:rFonts w:asciiTheme="minorHAnsi" w:hAnsiTheme="minorHAnsi"/>
          <w:lang w:val="pt-BR"/>
        </w:rPr>
      </w:pPr>
      <w:r w:rsidRPr="009A3551">
        <w:rPr>
          <w:rFonts w:asciiTheme="minorHAnsi" w:hAnsiTheme="minorHAnsi"/>
          <w:lang w:val="pt-BR"/>
        </w:rPr>
        <w:t>Mildura Base Hospital</w:t>
      </w:r>
    </w:p>
    <w:p w14:paraId="3DDF69DB" w14:textId="77777777" w:rsidR="009A3551" w:rsidRPr="009A3551" w:rsidRDefault="009A3551" w:rsidP="009A3551">
      <w:pPr>
        <w:pStyle w:val="VHBAbody"/>
        <w:spacing w:line="276" w:lineRule="auto"/>
        <w:rPr>
          <w:rFonts w:asciiTheme="minorHAnsi" w:hAnsiTheme="minorHAnsi"/>
        </w:rPr>
      </w:pPr>
      <w:proofErr w:type="gramStart"/>
      <w:r w:rsidRPr="009A3551">
        <w:rPr>
          <w:rFonts w:asciiTheme="minorHAnsi" w:hAnsiTheme="minorHAnsi"/>
        </w:rPr>
        <w:t>South West</w:t>
      </w:r>
      <w:proofErr w:type="gramEnd"/>
      <w:r w:rsidRPr="009A3551">
        <w:rPr>
          <w:rFonts w:asciiTheme="minorHAnsi" w:hAnsiTheme="minorHAnsi"/>
        </w:rPr>
        <w:t xml:space="preserve"> Healthcare</w:t>
      </w:r>
    </w:p>
    <w:p w14:paraId="2E5B2375" w14:textId="77777777" w:rsidR="005810FF" w:rsidRPr="002B5F30" w:rsidRDefault="005810FF" w:rsidP="005810FF">
      <w:pPr>
        <w:pStyle w:val="Heading3"/>
        <w:rPr>
          <w:w w:val="105"/>
        </w:rPr>
      </w:pPr>
      <w:bookmarkStart w:id="109" w:name="_Toc229480485"/>
      <w:r w:rsidRPr="002B5F30">
        <w:rPr>
          <w:w w:val="105"/>
        </w:rPr>
        <w:t xml:space="preserve">Metropolitan </w:t>
      </w:r>
      <w:r>
        <w:rPr>
          <w:w w:val="105"/>
        </w:rPr>
        <w:t>c</w:t>
      </w:r>
      <w:r w:rsidRPr="002B5F30">
        <w:rPr>
          <w:w w:val="105"/>
        </w:rPr>
        <w:t>ommunity</w:t>
      </w:r>
      <w:bookmarkEnd w:id="109"/>
    </w:p>
    <w:p w14:paraId="796C099B"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ERMHA</w:t>
      </w:r>
    </w:p>
    <w:p w14:paraId="40B971CD"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Mentis Assist</w:t>
      </w:r>
    </w:p>
    <w:p w14:paraId="254F8DEE"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Star Health BHN</w:t>
      </w:r>
    </w:p>
    <w:p w14:paraId="7804AFBC"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Uniting Vic Tas</w:t>
      </w:r>
    </w:p>
    <w:p w14:paraId="66D6BC0D" w14:textId="77777777" w:rsidR="005810FF" w:rsidRPr="002B5F30" w:rsidRDefault="005810FF" w:rsidP="005810FF">
      <w:pPr>
        <w:pStyle w:val="Heading3"/>
        <w:rPr>
          <w:w w:val="105"/>
        </w:rPr>
      </w:pPr>
      <w:bookmarkStart w:id="110" w:name="_Toc229480486"/>
      <w:r w:rsidRPr="002B5F30">
        <w:rPr>
          <w:w w:val="105"/>
        </w:rPr>
        <w:lastRenderedPageBreak/>
        <w:t>Regional community</w:t>
      </w:r>
      <w:bookmarkEnd w:id="110"/>
    </w:p>
    <w:p w14:paraId="56F92932"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Mallee Family Care</w:t>
      </w:r>
    </w:p>
    <w:p w14:paraId="2FAE4146" w14:textId="77777777" w:rsidR="005810FF" w:rsidRPr="002B5F30" w:rsidRDefault="005810FF" w:rsidP="005810FF">
      <w:pPr>
        <w:pStyle w:val="Heading3"/>
        <w:rPr>
          <w:w w:val="105"/>
        </w:rPr>
      </w:pPr>
      <w:bookmarkStart w:id="111" w:name="_Toc229480487"/>
      <w:r w:rsidRPr="002B5F30">
        <w:rPr>
          <w:w w:val="105"/>
        </w:rPr>
        <w:t>Adult residential</w:t>
      </w:r>
      <w:bookmarkEnd w:id="111"/>
    </w:p>
    <w:p w14:paraId="4B0AF9AA"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McAuley Community Services for Women</w:t>
      </w:r>
    </w:p>
    <w:p w14:paraId="7F18C36C" w14:textId="77777777" w:rsidR="005810FF" w:rsidRPr="009A3551" w:rsidRDefault="005810FF" w:rsidP="005810FF">
      <w:pPr>
        <w:pStyle w:val="VHBAbody"/>
        <w:spacing w:line="276" w:lineRule="auto"/>
        <w:rPr>
          <w:rFonts w:asciiTheme="minorHAnsi" w:hAnsiTheme="minorHAnsi"/>
        </w:rPr>
      </w:pPr>
      <w:r w:rsidRPr="009A3551">
        <w:rPr>
          <w:rFonts w:asciiTheme="minorHAnsi" w:hAnsiTheme="minorHAnsi"/>
        </w:rPr>
        <w:t>Sacred Heart Mission</w:t>
      </w:r>
    </w:p>
    <w:p w14:paraId="740E102D" w14:textId="77777777" w:rsidR="005810FF" w:rsidRPr="002B5F30" w:rsidRDefault="005810FF" w:rsidP="005810FF">
      <w:pPr>
        <w:pStyle w:val="Heading3"/>
        <w:rPr>
          <w:w w:val="105"/>
        </w:rPr>
      </w:pPr>
      <w:bookmarkStart w:id="112" w:name="_Toc64111513"/>
      <w:bookmarkStart w:id="113" w:name="_Toc64463114"/>
      <w:bookmarkStart w:id="114" w:name="_Toc229480488"/>
      <w:r w:rsidRPr="002B5F30">
        <w:rPr>
          <w:w w:val="105"/>
        </w:rPr>
        <w:t>Youth and adult residential rehabilitation</w:t>
      </w:r>
      <w:bookmarkEnd w:id="112"/>
      <w:bookmarkEnd w:id="113"/>
      <w:bookmarkEnd w:id="114"/>
    </w:p>
    <w:p w14:paraId="46ACB4B0" w14:textId="23058E52" w:rsidR="6AC0456C" w:rsidRPr="00CE54CE" w:rsidRDefault="6AC0456C" w:rsidP="7DF012C7">
      <w:pPr>
        <w:pStyle w:val="VHBAbody"/>
        <w:spacing w:line="276" w:lineRule="auto"/>
        <w:rPr>
          <w:rFonts w:asciiTheme="minorHAnsi" w:hAnsiTheme="minorHAnsi"/>
        </w:rPr>
      </w:pPr>
      <w:r w:rsidRPr="00CE54CE">
        <w:rPr>
          <w:rFonts w:asciiTheme="minorHAnsi" w:hAnsiTheme="minorHAnsi"/>
        </w:rPr>
        <w:t>Aboriginal Community Elders Services Incorporated</w:t>
      </w:r>
    </w:p>
    <w:p w14:paraId="761BFE6C" w14:textId="48C2939E" w:rsidR="6AC0456C" w:rsidRPr="00CE54CE" w:rsidRDefault="6AC0456C" w:rsidP="7DF012C7">
      <w:pPr>
        <w:pStyle w:val="VHBAbody"/>
        <w:spacing w:line="276" w:lineRule="auto"/>
        <w:rPr>
          <w:rFonts w:asciiTheme="minorHAnsi" w:hAnsiTheme="minorHAnsi"/>
        </w:rPr>
      </w:pPr>
      <w:r w:rsidRPr="00CE54CE">
        <w:rPr>
          <w:rFonts w:asciiTheme="minorHAnsi" w:hAnsiTheme="minorHAnsi"/>
        </w:rPr>
        <w:t>Access Health and Community Limited</w:t>
      </w:r>
    </w:p>
    <w:p w14:paraId="4631DE75" w14:textId="33289EB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 xml:space="preserve">Access Services for </w:t>
      </w:r>
      <w:proofErr w:type="spellStart"/>
      <w:r w:rsidRPr="00CE54CE">
        <w:rPr>
          <w:rFonts w:asciiTheme="minorHAnsi" w:hAnsiTheme="minorHAnsi"/>
        </w:rPr>
        <w:t>Koories</w:t>
      </w:r>
      <w:proofErr w:type="spellEnd"/>
      <w:r w:rsidRPr="00CE54CE">
        <w:rPr>
          <w:rFonts w:asciiTheme="minorHAnsi" w:hAnsiTheme="minorHAnsi"/>
        </w:rPr>
        <w:t xml:space="preserve"> Ltd.</w:t>
      </w:r>
    </w:p>
    <w:p w14:paraId="277E80BC" w14:textId="6D2EEF90" w:rsidR="6AC0456C" w:rsidRPr="00CE54CE" w:rsidRDefault="6AC0456C" w:rsidP="7DF012C7">
      <w:pPr>
        <w:pStyle w:val="VHBAbody"/>
        <w:spacing w:line="276" w:lineRule="auto"/>
        <w:rPr>
          <w:rFonts w:asciiTheme="minorHAnsi" w:hAnsiTheme="minorHAnsi"/>
        </w:rPr>
      </w:pPr>
      <w:r w:rsidRPr="00CE54CE">
        <w:rPr>
          <w:rFonts w:asciiTheme="minorHAnsi" w:hAnsiTheme="minorHAnsi"/>
        </w:rPr>
        <w:t>Action On Disability Within Ethnic Communities Incorporated</w:t>
      </w:r>
    </w:p>
    <w:p w14:paraId="3FE0AB11" w14:textId="6D248020" w:rsidR="6AC0456C" w:rsidRPr="00CE54CE" w:rsidRDefault="6AC0456C" w:rsidP="7DF012C7">
      <w:pPr>
        <w:pStyle w:val="VHBAbody"/>
        <w:spacing w:line="276" w:lineRule="auto"/>
        <w:rPr>
          <w:rFonts w:asciiTheme="minorHAnsi" w:hAnsiTheme="minorHAnsi"/>
        </w:rPr>
      </w:pPr>
      <w:r w:rsidRPr="00CE54CE">
        <w:rPr>
          <w:rFonts w:asciiTheme="minorHAnsi" w:hAnsiTheme="minorHAnsi"/>
        </w:rPr>
        <w:t>Anglicare Victoria</w:t>
      </w:r>
    </w:p>
    <w:p w14:paraId="7C0C429A" w14:textId="351C2A93" w:rsidR="6AC0456C" w:rsidRPr="00CE54CE" w:rsidRDefault="008B2F34" w:rsidP="7DF012C7">
      <w:pPr>
        <w:pStyle w:val="VHBAbody"/>
        <w:spacing w:line="276" w:lineRule="auto"/>
        <w:rPr>
          <w:rFonts w:asciiTheme="minorHAnsi" w:hAnsiTheme="minorHAnsi"/>
        </w:rPr>
      </w:pPr>
      <w:r>
        <w:rPr>
          <w:rFonts w:asciiTheme="minorHAnsi" w:hAnsiTheme="minorHAnsi"/>
        </w:rPr>
        <w:t>A</w:t>
      </w:r>
      <w:r w:rsidR="6AC0456C" w:rsidRPr="00CE54CE">
        <w:rPr>
          <w:rFonts w:asciiTheme="minorHAnsi" w:hAnsiTheme="minorHAnsi"/>
        </w:rPr>
        <w:t>rbias Limited</w:t>
      </w:r>
    </w:p>
    <w:p w14:paraId="0E5F5174" w14:textId="3E5FF269" w:rsidR="6AC0456C" w:rsidRPr="00CE54CE" w:rsidRDefault="6AC0456C" w:rsidP="7DF012C7">
      <w:pPr>
        <w:pStyle w:val="VHBAbody"/>
        <w:spacing w:line="276" w:lineRule="auto"/>
        <w:rPr>
          <w:rFonts w:asciiTheme="minorHAnsi" w:hAnsiTheme="minorHAnsi"/>
        </w:rPr>
      </w:pPr>
      <w:r w:rsidRPr="00CE54CE">
        <w:rPr>
          <w:rFonts w:asciiTheme="minorHAnsi" w:hAnsiTheme="minorHAnsi"/>
        </w:rPr>
        <w:t>Asylum Seeker Resource Centre Incorporated</w:t>
      </w:r>
    </w:p>
    <w:p w14:paraId="3453844F" w14:textId="2425D6F9" w:rsidR="6AC0456C" w:rsidRPr="00CE54CE" w:rsidRDefault="6AC0456C" w:rsidP="7DF012C7">
      <w:pPr>
        <w:pStyle w:val="VHBAbody"/>
        <w:spacing w:line="276" w:lineRule="auto"/>
        <w:rPr>
          <w:rFonts w:asciiTheme="minorHAnsi" w:hAnsiTheme="minorHAnsi"/>
        </w:rPr>
      </w:pPr>
      <w:r w:rsidRPr="00CE54CE">
        <w:rPr>
          <w:rFonts w:asciiTheme="minorHAnsi" w:hAnsiTheme="minorHAnsi"/>
        </w:rPr>
        <w:t>Australian Community Support Organisation Ltd.</w:t>
      </w:r>
    </w:p>
    <w:p w14:paraId="0CAF3C61" w14:textId="46C49EC3" w:rsidR="6AC0456C" w:rsidRPr="00CE54CE" w:rsidRDefault="6AC0456C" w:rsidP="7DF012C7">
      <w:pPr>
        <w:pStyle w:val="VHBAbody"/>
        <w:spacing w:line="276" w:lineRule="auto"/>
        <w:rPr>
          <w:rFonts w:asciiTheme="minorHAnsi" w:hAnsiTheme="minorHAnsi"/>
        </w:rPr>
      </w:pPr>
      <w:r w:rsidRPr="00CE54CE">
        <w:rPr>
          <w:rFonts w:asciiTheme="minorHAnsi" w:hAnsiTheme="minorHAnsi"/>
        </w:rPr>
        <w:t>BALLARAT AND DISTRICT ABORIGINAL CO-OPERATIVE LIMITED</w:t>
      </w:r>
    </w:p>
    <w:p w14:paraId="2B032B4C" w14:textId="5456642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BALLARAT COMMUNITY HEALTH LIMITED</w:t>
      </w:r>
    </w:p>
    <w:p w14:paraId="7508C0CC" w14:textId="5E6BCCA0" w:rsidR="6AC0456C" w:rsidRPr="00CE54CE" w:rsidRDefault="6AC0456C" w:rsidP="7DF012C7">
      <w:pPr>
        <w:pStyle w:val="VHBAbody"/>
        <w:spacing w:line="276" w:lineRule="auto"/>
        <w:rPr>
          <w:rFonts w:asciiTheme="minorHAnsi" w:hAnsiTheme="minorHAnsi"/>
        </w:rPr>
      </w:pPr>
      <w:r w:rsidRPr="00CE54CE">
        <w:rPr>
          <w:rFonts w:asciiTheme="minorHAnsi" w:hAnsiTheme="minorHAnsi"/>
        </w:rPr>
        <w:t>Banyule Community Health Limited</w:t>
      </w:r>
    </w:p>
    <w:p w14:paraId="42D4E620" w14:textId="518A496D" w:rsidR="6AC0456C" w:rsidRPr="00CE54CE" w:rsidRDefault="6AC0456C" w:rsidP="7DF012C7">
      <w:pPr>
        <w:pStyle w:val="VHBAbody"/>
        <w:spacing w:line="276" w:lineRule="auto"/>
        <w:rPr>
          <w:rFonts w:asciiTheme="minorHAnsi" w:hAnsiTheme="minorHAnsi"/>
        </w:rPr>
      </w:pPr>
      <w:r w:rsidRPr="00CE54CE">
        <w:rPr>
          <w:rFonts w:asciiTheme="minorHAnsi" w:hAnsiTheme="minorHAnsi"/>
        </w:rPr>
        <w:t>Bendigo and District Aboriginal Co-operative Ltd</w:t>
      </w:r>
    </w:p>
    <w:p w14:paraId="2ABDA8A1" w14:textId="7656AB13" w:rsidR="6AC0456C" w:rsidRPr="00CE54CE" w:rsidRDefault="6AC0456C" w:rsidP="7DF012C7">
      <w:pPr>
        <w:pStyle w:val="VHBAbody"/>
        <w:spacing w:line="276" w:lineRule="auto"/>
        <w:rPr>
          <w:rFonts w:asciiTheme="minorHAnsi" w:hAnsiTheme="minorHAnsi"/>
        </w:rPr>
      </w:pPr>
      <w:r w:rsidRPr="00CE54CE">
        <w:rPr>
          <w:rFonts w:asciiTheme="minorHAnsi" w:hAnsiTheme="minorHAnsi"/>
        </w:rPr>
        <w:t>BHN Better Health Network Ltd</w:t>
      </w:r>
    </w:p>
    <w:p w14:paraId="568742A3" w14:textId="7BBC2376" w:rsidR="6AC0456C" w:rsidRPr="00CE54CE" w:rsidRDefault="6AC0456C" w:rsidP="7DF012C7">
      <w:pPr>
        <w:pStyle w:val="VHBAbody"/>
        <w:spacing w:line="276" w:lineRule="auto"/>
        <w:rPr>
          <w:rFonts w:asciiTheme="minorHAnsi" w:hAnsiTheme="minorHAnsi"/>
        </w:rPr>
      </w:pPr>
      <w:r w:rsidRPr="00CE54CE">
        <w:rPr>
          <w:rFonts w:asciiTheme="minorHAnsi" w:hAnsiTheme="minorHAnsi"/>
        </w:rPr>
        <w:t>Brophy Family &amp; Youth Services Inc.</w:t>
      </w:r>
    </w:p>
    <w:p w14:paraId="773E5C88" w14:textId="1ECCCFEC"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Budja</w:t>
      </w:r>
      <w:proofErr w:type="spellEnd"/>
      <w:r w:rsidRPr="00CE54CE">
        <w:rPr>
          <w:rFonts w:asciiTheme="minorHAnsi" w:hAnsiTheme="minorHAnsi"/>
        </w:rPr>
        <w:t xml:space="preserve"> </w:t>
      </w:r>
      <w:proofErr w:type="spellStart"/>
      <w:r w:rsidRPr="00CE54CE">
        <w:rPr>
          <w:rFonts w:asciiTheme="minorHAnsi" w:hAnsiTheme="minorHAnsi"/>
        </w:rPr>
        <w:t>Budja</w:t>
      </w:r>
      <w:proofErr w:type="spellEnd"/>
      <w:r w:rsidRPr="00CE54CE">
        <w:rPr>
          <w:rFonts w:asciiTheme="minorHAnsi" w:hAnsiTheme="minorHAnsi"/>
        </w:rPr>
        <w:t xml:space="preserve"> Aboriginal Co-Operative Limited</w:t>
      </w:r>
    </w:p>
    <w:p w14:paraId="316B5E1F" w14:textId="5A2C984E" w:rsidR="6AC0456C" w:rsidRPr="00CE54CE" w:rsidRDefault="6AC0456C" w:rsidP="7DF012C7">
      <w:pPr>
        <w:pStyle w:val="VHBAbody"/>
        <w:spacing w:line="276" w:lineRule="auto"/>
        <w:rPr>
          <w:rFonts w:asciiTheme="minorHAnsi" w:hAnsiTheme="minorHAnsi"/>
        </w:rPr>
      </w:pPr>
      <w:r w:rsidRPr="00CE54CE">
        <w:rPr>
          <w:rFonts w:asciiTheme="minorHAnsi" w:hAnsiTheme="minorHAnsi"/>
        </w:rPr>
        <w:t>Cabrini Outreach Limited</w:t>
      </w:r>
    </w:p>
    <w:p w14:paraId="0969E426" w14:textId="15FE7E17" w:rsidR="6AC0456C" w:rsidRPr="00CE54CE" w:rsidRDefault="6AC0456C" w:rsidP="7DF012C7">
      <w:pPr>
        <w:pStyle w:val="VHBAbody"/>
        <w:spacing w:line="276" w:lineRule="auto"/>
        <w:rPr>
          <w:rFonts w:asciiTheme="minorHAnsi" w:hAnsiTheme="minorHAnsi"/>
        </w:rPr>
      </w:pPr>
      <w:r w:rsidRPr="00CE54CE">
        <w:rPr>
          <w:rFonts w:asciiTheme="minorHAnsi" w:hAnsiTheme="minorHAnsi"/>
        </w:rPr>
        <w:t>Carers Victoria Limited</w:t>
      </w:r>
    </w:p>
    <w:p w14:paraId="54238D37" w14:textId="3011E91C"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CatholicCare</w:t>
      </w:r>
      <w:proofErr w:type="spellEnd"/>
      <w:r w:rsidRPr="00CE54CE">
        <w:rPr>
          <w:rFonts w:asciiTheme="minorHAnsi" w:hAnsiTheme="minorHAnsi"/>
        </w:rPr>
        <w:t xml:space="preserve"> Victoria Limited</w:t>
      </w:r>
    </w:p>
    <w:p w14:paraId="4BB83E7E" w14:textId="22E14DAD"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Cohealth</w:t>
      </w:r>
      <w:proofErr w:type="spellEnd"/>
      <w:r w:rsidRPr="00CE54CE">
        <w:rPr>
          <w:rFonts w:asciiTheme="minorHAnsi" w:hAnsiTheme="minorHAnsi"/>
        </w:rPr>
        <w:t xml:space="preserve"> Limited</w:t>
      </w:r>
    </w:p>
    <w:p w14:paraId="1D2FF17B" w14:textId="4866F777" w:rsidR="6AC0456C" w:rsidRPr="00CE54CE" w:rsidRDefault="6AC0456C" w:rsidP="7DF012C7">
      <w:pPr>
        <w:pStyle w:val="VHBAbody"/>
        <w:spacing w:line="276" w:lineRule="auto"/>
        <w:rPr>
          <w:rFonts w:asciiTheme="minorHAnsi" w:hAnsiTheme="minorHAnsi"/>
        </w:rPr>
      </w:pPr>
      <w:r w:rsidRPr="00CE54CE">
        <w:rPr>
          <w:rFonts w:asciiTheme="minorHAnsi" w:hAnsiTheme="minorHAnsi"/>
        </w:rPr>
        <w:t>DANDENONG &amp; DISTRICT ABORIGINES CO-OPERATIVE LIMITED</w:t>
      </w:r>
    </w:p>
    <w:p w14:paraId="7B2DFE35" w14:textId="00DDB606"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Dhauwurd</w:t>
      </w:r>
      <w:proofErr w:type="spellEnd"/>
      <w:r w:rsidRPr="00CE54CE">
        <w:rPr>
          <w:rFonts w:asciiTheme="minorHAnsi" w:hAnsiTheme="minorHAnsi"/>
        </w:rPr>
        <w:t>-Wurrung Elderly &amp; Community Health Service Inc.</w:t>
      </w:r>
    </w:p>
    <w:p w14:paraId="07625FD6" w14:textId="288C63D9" w:rsidR="6AC0456C" w:rsidRDefault="6AC0456C" w:rsidP="7DF012C7">
      <w:pPr>
        <w:pStyle w:val="VHBAbody"/>
        <w:spacing w:line="276" w:lineRule="auto"/>
        <w:rPr>
          <w:rFonts w:asciiTheme="minorHAnsi" w:hAnsiTheme="minorHAnsi"/>
        </w:rPr>
      </w:pPr>
      <w:r w:rsidRPr="00CE54CE">
        <w:rPr>
          <w:rFonts w:asciiTheme="minorHAnsi" w:hAnsiTheme="minorHAnsi"/>
        </w:rPr>
        <w:t>DPV HEALTH LTD</w:t>
      </w:r>
    </w:p>
    <w:p w14:paraId="79594A98" w14:textId="0A368DE2" w:rsidR="6AC0456C" w:rsidRDefault="6AC0456C" w:rsidP="7DF012C7">
      <w:pPr>
        <w:pStyle w:val="VHBAbody"/>
        <w:spacing w:line="276" w:lineRule="auto"/>
        <w:rPr>
          <w:rFonts w:asciiTheme="minorHAnsi" w:hAnsiTheme="minorHAnsi"/>
        </w:rPr>
      </w:pPr>
      <w:r w:rsidRPr="7DF012C7">
        <w:rPr>
          <w:rFonts w:asciiTheme="minorHAnsi" w:hAnsiTheme="minorHAnsi"/>
        </w:rPr>
        <w:t>Drummond Street Services Incorporated</w:t>
      </w:r>
    </w:p>
    <w:p w14:paraId="18B1C648" w14:textId="5B1D95BA" w:rsidR="6AC0456C" w:rsidRDefault="6AC0456C" w:rsidP="7DF012C7">
      <w:pPr>
        <w:pStyle w:val="VHBAbody"/>
        <w:spacing w:line="276" w:lineRule="auto"/>
        <w:rPr>
          <w:rFonts w:asciiTheme="minorHAnsi" w:hAnsiTheme="minorHAnsi"/>
        </w:rPr>
      </w:pPr>
      <w:r w:rsidRPr="7DF012C7">
        <w:rPr>
          <w:rFonts w:asciiTheme="minorHAnsi" w:hAnsiTheme="minorHAnsi"/>
        </w:rPr>
        <w:t>EACH LIMITED</w:t>
      </w:r>
    </w:p>
    <w:p w14:paraId="76D32F22" w14:textId="69BBDB2A" w:rsidR="6AC0456C" w:rsidRDefault="6AC0456C" w:rsidP="7DF012C7">
      <w:pPr>
        <w:pStyle w:val="VHBAbody"/>
        <w:spacing w:line="276" w:lineRule="auto"/>
        <w:rPr>
          <w:rFonts w:asciiTheme="minorHAnsi" w:hAnsiTheme="minorHAnsi"/>
        </w:rPr>
      </w:pPr>
      <w:r w:rsidRPr="7DF012C7">
        <w:rPr>
          <w:rFonts w:asciiTheme="minorHAnsi" w:hAnsiTheme="minorHAnsi"/>
        </w:rPr>
        <w:t xml:space="preserve">Eating Disorders Foundation </w:t>
      </w:r>
      <w:proofErr w:type="gramStart"/>
      <w:r w:rsidRPr="7DF012C7">
        <w:rPr>
          <w:rFonts w:asciiTheme="minorHAnsi" w:hAnsiTheme="minorHAnsi"/>
        </w:rPr>
        <w:t>Of</w:t>
      </w:r>
      <w:proofErr w:type="gramEnd"/>
      <w:r w:rsidRPr="7DF012C7">
        <w:rPr>
          <w:rFonts w:asciiTheme="minorHAnsi" w:hAnsiTheme="minorHAnsi"/>
        </w:rPr>
        <w:t xml:space="preserve"> Victoria Incorporated</w:t>
      </w:r>
    </w:p>
    <w:p w14:paraId="55A074A3" w14:textId="692DE652" w:rsidR="6AC0456C" w:rsidRDefault="6AC0456C" w:rsidP="7DF012C7">
      <w:pPr>
        <w:pStyle w:val="VHBAbody"/>
        <w:spacing w:line="276" w:lineRule="auto"/>
        <w:rPr>
          <w:rFonts w:asciiTheme="minorHAnsi" w:hAnsiTheme="minorHAnsi"/>
        </w:rPr>
      </w:pPr>
      <w:r w:rsidRPr="7DF012C7">
        <w:rPr>
          <w:rFonts w:asciiTheme="minorHAnsi" w:hAnsiTheme="minorHAnsi"/>
        </w:rPr>
        <w:t>Flat Out Incorporated</w:t>
      </w:r>
    </w:p>
    <w:p w14:paraId="74A491F1" w14:textId="38857A0F" w:rsidR="000C6A98" w:rsidRDefault="000C6A98" w:rsidP="7DF012C7">
      <w:pPr>
        <w:pStyle w:val="VHBAbody"/>
        <w:spacing w:line="276" w:lineRule="auto"/>
        <w:rPr>
          <w:rFonts w:asciiTheme="minorHAnsi" w:hAnsiTheme="minorHAnsi"/>
        </w:rPr>
      </w:pPr>
      <w:r>
        <w:rPr>
          <w:rFonts w:asciiTheme="minorHAnsi" w:hAnsiTheme="minorHAnsi"/>
        </w:rPr>
        <w:lastRenderedPageBreak/>
        <w:t>First Peoples</w:t>
      </w:r>
      <w:r w:rsidR="00231E71">
        <w:rPr>
          <w:rFonts w:asciiTheme="minorHAnsi" w:hAnsiTheme="minorHAnsi"/>
        </w:rPr>
        <w:t>’</w:t>
      </w:r>
      <w:r>
        <w:rPr>
          <w:rFonts w:asciiTheme="minorHAnsi" w:hAnsiTheme="minorHAnsi"/>
        </w:rPr>
        <w:t xml:space="preserve"> Health and Wellbeing</w:t>
      </w:r>
    </w:p>
    <w:p w14:paraId="3CBBBD15" w14:textId="73A25C75"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Gateway Health Limited</w:t>
      </w:r>
    </w:p>
    <w:p w14:paraId="49E6C5B9" w14:textId="3DC61EA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GIPPSLAND AND EAST GIPPSLAND ABORIGINAL CO-OPERATIVE LIMITED</w:t>
      </w:r>
    </w:p>
    <w:p w14:paraId="52CC5300" w14:textId="11FF949B"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Gippsland Lakes Complete Health Limited</w:t>
      </w:r>
    </w:p>
    <w:p w14:paraId="45B91CCA" w14:textId="31EF4D9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GOOLUM - GOOLUM ABORIGINAL CO-OPERATIVE LIMITED</w:t>
      </w:r>
    </w:p>
    <w:p w14:paraId="3F48786D" w14:textId="570E6018"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Grampians Community Health Limited</w:t>
      </w:r>
    </w:p>
    <w:p w14:paraId="62675222" w14:textId="2D3BAFA8"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GROW</w:t>
      </w:r>
    </w:p>
    <w:p w14:paraId="3D35BA02" w14:textId="3B442D5B" w:rsidR="6AC0456C" w:rsidRPr="00CE54CE" w:rsidRDefault="6AC0456C" w:rsidP="7DF012C7">
      <w:pPr>
        <w:pStyle w:val="VHBAbody"/>
        <w:spacing w:line="276" w:lineRule="auto"/>
        <w:rPr>
          <w:rFonts w:asciiTheme="minorHAnsi" w:hAnsiTheme="minorHAnsi"/>
        </w:rPr>
      </w:pPr>
      <w:r w:rsidRPr="00CE54CE">
        <w:rPr>
          <w:rFonts w:asciiTheme="minorHAnsi" w:hAnsiTheme="minorHAnsi"/>
        </w:rPr>
        <w:t>Gunditjmara Aboriginal Co-operative Limited</w:t>
      </w:r>
    </w:p>
    <w:p w14:paraId="29DA0A98" w14:textId="669E6367" w:rsidR="6AC0456C" w:rsidRPr="00CE54CE" w:rsidRDefault="6AC0456C" w:rsidP="7DF012C7">
      <w:pPr>
        <w:pStyle w:val="VHBAbody"/>
        <w:spacing w:line="276" w:lineRule="auto"/>
        <w:rPr>
          <w:rFonts w:asciiTheme="minorHAnsi" w:hAnsiTheme="minorHAnsi"/>
        </w:rPr>
      </w:pPr>
      <w:r w:rsidRPr="00CE54CE">
        <w:rPr>
          <w:rFonts w:asciiTheme="minorHAnsi" w:hAnsiTheme="minorHAnsi"/>
        </w:rPr>
        <w:t>Jesuit Social Services Limited</w:t>
      </w:r>
    </w:p>
    <w:p w14:paraId="54897338" w14:textId="5E864793" w:rsidR="6AC0456C" w:rsidRPr="00CE54CE" w:rsidRDefault="6AC0456C" w:rsidP="7DF012C7">
      <w:pPr>
        <w:pStyle w:val="VHBAbody"/>
        <w:spacing w:line="276" w:lineRule="auto"/>
        <w:rPr>
          <w:rFonts w:asciiTheme="minorHAnsi" w:hAnsiTheme="minorHAnsi"/>
        </w:rPr>
      </w:pPr>
      <w:r w:rsidRPr="00CE54CE">
        <w:rPr>
          <w:rFonts w:asciiTheme="minorHAnsi" w:hAnsiTheme="minorHAnsi"/>
        </w:rPr>
        <w:t>Karingal St Laurence Limited</w:t>
      </w:r>
    </w:p>
    <w:p w14:paraId="258638E8" w14:textId="67455792" w:rsidR="6AC0456C" w:rsidRPr="00CE54CE" w:rsidRDefault="6AC0456C" w:rsidP="7DF012C7">
      <w:pPr>
        <w:pStyle w:val="VHBAbody"/>
        <w:spacing w:line="276" w:lineRule="auto"/>
        <w:rPr>
          <w:rFonts w:asciiTheme="minorHAnsi" w:hAnsiTheme="minorHAnsi"/>
        </w:rPr>
      </w:pPr>
      <w:r w:rsidRPr="00CE54CE">
        <w:rPr>
          <w:rFonts w:asciiTheme="minorHAnsi" w:hAnsiTheme="minorHAnsi"/>
        </w:rPr>
        <w:t>Kinglake Ranges Neighbourhood House Incorporated</w:t>
      </w:r>
    </w:p>
    <w:p w14:paraId="6F23B7AF" w14:textId="4309708C" w:rsidR="6AC0456C" w:rsidRDefault="6AC0456C" w:rsidP="7DF012C7">
      <w:pPr>
        <w:pStyle w:val="VHBAbody"/>
        <w:spacing w:line="276" w:lineRule="auto"/>
        <w:rPr>
          <w:rFonts w:asciiTheme="minorHAnsi" w:hAnsiTheme="minorHAnsi"/>
        </w:rPr>
      </w:pPr>
      <w:proofErr w:type="spellStart"/>
      <w:r w:rsidRPr="00CE54CE">
        <w:rPr>
          <w:rFonts w:asciiTheme="minorHAnsi" w:hAnsiTheme="minorHAnsi"/>
        </w:rPr>
        <w:t>Kirrae</w:t>
      </w:r>
      <w:proofErr w:type="spellEnd"/>
      <w:r w:rsidRPr="00CE54CE">
        <w:rPr>
          <w:rFonts w:asciiTheme="minorHAnsi" w:hAnsiTheme="minorHAnsi"/>
        </w:rPr>
        <w:t xml:space="preserve"> Health Service Inc.</w:t>
      </w:r>
    </w:p>
    <w:p w14:paraId="43FE153E" w14:textId="5B12AEC6" w:rsidR="00D04389" w:rsidRDefault="00D04389" w:rsidP="7DF012C7">
      <w:pPr>
        <w:pStyle w:val="VHBAbody"/>
        <w:spacing w:line="276" w:lineRule="auto"/>
        <w:rPr>
          <w:rFonts w:asciiTheme="minorHAnsi" w:hAnsiTheme="minorHAnsi"/>
        </w:rPr>
      </w:pPr>
      <w:r>
        <w:rPr>
          <w:rFonts w:asciiTheme="minorHAnsi" w:hAnsiTheme="minorHAnsi"/>
        </w:rPr>
        <w:t>Lakes Entrance Aboriginal Health Association</w:t>
      </w:r>
    </w:p>
    <w:p w14:paraId="75F0E14E" w14:textId="27EE668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 xml:space="preserve">Lake Tyers Health &amp; </w:t>
      </w:r>
      <w:r w:rsidR="00231E71" w:rsidRPr="00CE54CE">
        <w:rPr>
          <w:rFonts w:asciiTheme="minorHAnsi" w:hAnsiTheme="minorHAnsi"/>
        </w:rPr>
        <w:t>Children’s</w:t>
      </w:r>
      <w:r w:rsidRPr="00CE54CE">
        <w:rPr>
          <w:rFonts w:asciiTheme="minorHAnsi" w:hAnsiTheme="minorHAnsi"/>
        </w:rPr>
        <w:t xml:space="preserve"> Services Association Inc.</w:t>
      </w:r>
    </w:p>
    <w:p w14:paraId="00B32B32" w14:textId="32D3FE31" w:rsidR="6AC0456C" w:rsidRPr="00CE54CE" w:rsidRDefault="6AC0456C" w:rsidP="7DF012C7">
      <w:pPr>
        <w:pStyle w:val="VHBAbody"/>
        <w:spacing w:line="276" w:lineRule="auto"/>
        <w:rPr>
          <w:rFonts w:asciiTheme="minorHAnsi" w:hAnsiTheme="minorHAnsi"/>
        </w:rPr>
      </w:pPr>
      <w:r w:rsidRPr="00CE54CE">
        <w:rPr>
          <w:rFonts w:asciiTheme="minorHAnsi" w:hAnsiTheme="minorHAnsi"/>
        </w:rPr>
        <w:t>Latrobe Community Health Service Limited</w:t>
      </w:r>
    </w:p>
    <w:p w14:paraId="0455B41A" w14:textId="4BA920B9"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MacKillop Family Services Limited</w:t>
      </w:r>
    </w:p>
    <w:p w14:paraId="60DE6E71" w14:textId="4A94F7CE"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Mallee District Aboriginal Services Limited</w:t>
      </w:r>
    </w:p>
    <w:p w14:paraId="0064C5BB" w14:textId="1B4C2E48"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Mental Health Foundation Australia</w:t>
      </w:r>
    </w:p>
    <w:p w14:paraId="7C272506" w14:textId="13387946"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Merri Community Health Services Limited</w:t>
      </w:r>
    </w:p>
    <w:p w14:paraId="29425873" w14:textId="6AAA2F30"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Mind Australia Limited</w:t>
      </w:r>
    </w:p>
    <w:p w14:paraId="0ABF77CB" w14:textId="649739B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Minus18 Foundation Ltd</w:t>
      </w:r>
    </w:p>
    <w:p w14:paraId="5C329F84" w14:textId="23E59AB5"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Moogji</w:t>
      </w:r>
      <w:proofErr w:type="spellEnd"/>
      <w:r w:rsidRPr="00CE54CE">
        <w:rPr>
          <w:rFonts w:asciiTheme="minorHAnsi" w:hAnsiTheme="minorHAnsi"/>
        </w:rPr>
        <w:t xml:space="preserve"> Aboriginal Council East Gippsland Incorporated</w:t>
      </w:r>
    </w:p>
    <w:p w14:paraId="0AA5C725" w14:textId="57711755"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Mungabareena</w:t>
      </w:r>
      <w:proofErr w:type="spellEnd"/>
      <w:r w:rsidRPr="00CE54CE">
        <w:rPr>
          <w:rFonts w:asciiTheme="minorHAnsi" w:hAnsiTheme="minorHAnsi"/>
        </w:rPr>
        <w:t xml:space="preserve"> Aboriginal Corporation</w:t>
      </w:r>
    </w:p>
    <w:p w14:paraId="01D98B7D" w14:textId="684F254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Murray Valley Aboriginal Co-operative Limited</w:t>
      </w:r>
    </w:p>
    <w:p w14:paraId="1C0EE004" w14:textId="0769B3CE" w:rsidR="6AC0456C" w:rsidRPr="00CE54CE" w:rsidRDefault="6AC0456C" w:rsidP="7DF012C7">
      <w:pPr>
        <w:pStyle w:val="VHBAbody"/>
        <w:spacing w:line="276" w:lineRule="auto"/>
        <w:rPr>
          <w:rFonts w:asciiTheme="minorHAnsi" w:hAnsiTheme="minorHAnsi"/>
        </w:rPr>
      </w:pPr>
      <w:r w:rsidRPr="00CE54CE">
        <w:rPr>
          <w:rFonts w:asciiTheme="minorHAnsi" w:hAnsiTheme="minorHAnsi"/>
        </w:rPr>
        <w:t>Nas Recovery Centre Ltd</w:t>
      </w:r>
    </w:p>
    <w:p w14:paraId="2064D2D9" w14:textId="62627AF4" w:rsidR="6AC0456C" w:rsidRPr="00CE54CE" w:rsidRDefault="6AC0456C" w:rsidP="7DF012C7">
      <w:pPr>
        <w:pStyle w:val="VHBAbody"/>
        <w:spacing w:line="276" w:lineRule="auto"/>
        <w:rPr>
          <w:rFonts w:asciiTheme="minorHAnsi" w:hAnsiTheme="minorHAnsi"/>
        </w:rPr>
      </w:pPr>
      <w:r w:rsidRPr="00CE54CE">
        <w:rPr>
          <w:rFonts w:asciiTheme="minorHAnsi" w:hAnsiTheme="minorHAnsi"/>
        </w:rPr>
        <w:t>Neami Limited</w:t>
      </w:r>
    </w:p>
    <w:p w14:paraId="5315EEA3" w14:textId="74F15C1D"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Ngwala</w:t>
      </w:r>
      <w:proofErr w:type="spellEnd"/>
      <w:r w:rsidRPr="00CE54CE">
        <w:rPr>
          <w:rFonts w:asciiTheme="minorHAnsi" w:hAnsiTheme="minorHAnsi"/>
        </w:rPr>
        <w:t xml:space="preserve"> Willumbong Aboriginal Corporation</w:t>
      </w:r>
    </w:p>
    <w:p w14:paraId="386DAFB7" w14:textId="31B4DF86"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Njernda</w:t>
      </w:r>
      <w:proofErr w:type="spellEnd"/>
      <w:r w:rsidRPr="00CE54CE">
        <w:rPr>
          <w:rFonts w:asciiTheme="minorHAnsi" w:hAnsiTheme="minorHAnsi"/>
        </w:rPr>
        <w:t xml:space="preserve"> Aboriginal Corporation</w:t>
      </w:r>
    </w:p>
    <w:p w14:paraId="423DE5E0" w14:textId="782B4F8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OBSESSIVE COMPULSIVE &amp; ANXIETY DISORDERS FOUNDATION OF VICTORIA INC.</w:t>
      </w:r>
    </w:p>
    <w:p w14:paraId="0ECC4FFE" w14:textId="6D684283" w:rsidR="6AC0456C" w:rsidRPr="00CE54CE" w:rsidRDefault="6AC0456C" w:rsidP="7DF012C7">
      <w:pPr>
        <w:pStyle w:val="VHBAbody"/>
        <w:spacing w:line="276" w:lineRule="auto"/>
        <w:rPr>
          <w:rFonts w:asciiTheme="minorHAnsi" w:hAnsiTheme="minorHAnsi"/>
        </w:rPr>
      </w:pPr>
      <w:r w:rsidRPr="00CE54CE">
        <w:rPr>
          <w:rFonts w:asciiTheme="minorHAnsi" w:hAnsiTheme="minorHAnsi"/>
        </w:rPr>
        <w:t>Oonah Health and Community Services Aboriginal Corporation</w:t>
      </w:r>
    </w:p>
    <w:p w14:paraId="515E5FEF" w14:textId="6689105E"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Orygen</w:t>
      </w:r>
      <w:proofErr w:type="spellEnd"/>
      <w:r w:rsidRPr="00CE54CE">
        <w:rPr>
          <w:rFonts w:asciiTheme="minorHAnsi" w:hAnsiTheme="minorHAnsi"/>
        </w:rPr>
        <w:t xml:space="preserve"> Limited</w:t>
      </w:r>
    </w:p>
    <w:p w14:paraId="7D617416" w14:textId="17F23691" w:rsidR="6AC0456C" w:rsidRPr="00CE54CE" w:rsidRDefault="6AC0456C" w:rsidP="7DF012C7">
      <w:pPr>
        <w:pStyle w:val="VHBAbody"/>
        <w:spacing w:line="276" w:lineRule="auto"/>
        <w:rPr>
          <w:rFonts w:asciiTheme="minorHAnsi" w:hAnsiTheme="minorHAnsi"/>
        </w:rPr>
      </w:pPr>
      <w:proofErr w:type="gramStart"/>
      <w:r w:rsidRPr="00CE54CE">
        <w:rPr>
          <w:rFonts w:asciiTheme="minorHAnsi" w:hAnsiTheme="minorHAnsi"/>
        </w:rPr>
        <w:t>Out Doors</w:t>
      </w:r>
      <w:proofErr w:type="gramEnd"/>
      <w:r w:rsidRPr="00CE54CE">
        <w:rPr>
          <w:rFonts w:asciiTheme="minorHAnsi" w:hAnsiTheme="minorHAnsi"/>
        </w:rPr>
        <w:t xml:space="preserve"> Incorporated</w:t>
      </w:r>
    </w:p>
    <w:p w14:paraId="588E7CAF" w14:textId="6A9E73E9" w:rsidR="6AC0456C" w:rsidRPr="00CE54CE" w:rsidRDefault="6AC0456C" w:rsidP="7DF012C7">
      <w:pPr>
        <w:pStyle w:val="VHBAbody"/>
        <w:spacing w:line="276" w:lineRule="auto"/>
        <w:rPr>
          <w:rFonts w:asciiTheme="minorHAnsi" w:hAnsiTheme="minorHAnsi"/>
        </w:rPr>
      </w:pPr>
      <w:r w:rsidRPr="00CE54CE">
        <w:rPr>
          <w:rFonts w:asciiTheme="minorHAnsi" w:hAnsiTheme="minorHAnsi"/>
        </w:rPr>
        <w:t xml:space="preserve">Panda - Perinatal Anxiety </w:t>
      </w:r>
      <w:r w:rsidR="000A2E98">
        <w:rPr>
          <w:rFonts w:asciiTheme="minorHAnsi" w:hAnsiTheme="minorHAnsi"/>
        </w:rPr>
        <w:t>a</w:t>
      </w:r>
      <w:r w:rsidRPr="00CE54CE">
        <w:rPr>
          <w:rFonts w:asciiTheme="minorHAnsi" w:hAnsiTheme="minorHAnsi"/>
        </w:rPr>
        <w:t>nd Depression Australia Incorporated</w:t>
      </w:r>
    </w:p>
    <w:p w14:paraId="303F7F59" w14:textId="34F1DCD1"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Ramahyuck</w:t>
      </w:r>
      <w:proofErr w:type="spellEnd"/>
      <w:r w:rsidRPr="00CE54CE">
        <w:rPr>
          <w:rFonts w:asciiTheme="minorHAnsi" w:hAnsiTheme="minorHAnsi"/>
        </w:rPr>
        <w:t xml:space="preserve"> District Aboriginal Corporation</w:t>
      </w:r>
    </w:p>
    <w:p w14:paraId="021C798C" w14:textId="3D9168B6"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Rumbalara</w:t>
      </w:r>
      <w:proofErr w:type="spellEnd"/>
      <w:r w:rsidRPr="00CE54CE">
        <w:rPr>
          <w:rFonts w:asciiTheme="minorHAnsi" w:hAnsiTheme="minorHAnsi"/>
        </w:rPr>
        <w:t xml:space="preserve"> Aboriginal Co-operative Limited</w:t>
      </w:r>
    </w:p>
    <w:p w14:paraId="44D2DD74" w14:textId="456122AD" w:rsidR="6AC0456C" w:rsidRPr="00CE54CE" w:rsidRDefault="6AC0456C" w:rsidP="7DF012C7">
      <w:pPr>
        <w:pStyle w:val="VHBAbody"/>
        <w:spacing w:line="276" w:lineRule="auto"/>
        <w:rPr>
          <w:rFonts w:asciiTheme="minorHAnsi" w:hAnsiTheme="minorHAnsi"/>
        </w:rPr>
      </w:pPr>
      <w:r w:rsidRPr="00CE54CE">
        <w:rPr>
          <w:rFonts w:asciiTheme="minorHAnsi" w:hAnsiTheme="minorHAnsi"/>
        </w:rPr>
        <w:lastRenderedPageBreak/>
        <w:t>Sacred Heart Mission Incorporated</w:t>
      </w:r>
    </w:p>
    <w:p w14:paraId="029A2DBA" w14:textId="03D41441" w:rsidR="6AC0456C" w:rsidRPr="00CE54CE" w:rsidRDefault="6AC0456C" w:rsidP="7DF012C7">
      <w:pPr>
        <w:pStyle w:val="VHBAbody"/>
        <w:spacing w:line="276" w:lineRule="auto"/>
        <w:rPr>
          <w:rFonts w:asciiTheme="minorHAnsi" w:hAnsiTheme="minorHAnsi"/>
        </w:rPr>
      </w:pPr>
      <w:r w:rsidRPr="00CE54CE">
        <w:rPr>
          <w:rFonts w:asciiTheme="minorHAnsi" w:hAnsiTheme="minorHAnsi"/>
        </w:rPr>
        <w:t>Satellite Foundation</w:t>
      </w:r>
    </w:p>
    <w:p w14:paraId="0F721AA3" w14:textId="3C3FAAB7" w:rsidR="6AC0456C" w:rsidRPr="00CE54CE" w:rsidRDefault="6AC0456C" w:rsidP="7DF012C7">
      <w:pPr>
        <w:pStyle w:val="VHBAbody"/>
        <w:spacing w:line="276" w:lineRule="auto"/>
        <w:rPr>
          <w:rFonts w:asciiTheme="minorHAnsi" w:hAnsiTheme="minorHAnsi"/>
        </w:rPr>
      </w:pPr>
      <w:r w:rsidRPr="00CE54CE">
        <w:rPr>
          <w:rFonts w:asciiTheme="minorHAnsi" w:hAnsiTheme="minorHAnsi"/>
        </w:rPr>
        <w:t xml:space="preserve">St. Mary's House </w:t>
      </w:r>
      <w:r w:rsidR="00144EDA" w:rsidRPr="00CE54CE">
        <w:rPr>
          <w:rFonts w:asciiTheme="minorHAnsi" w:hAnsiTheme="minorHAnsi"/>
        </w:rPr>
        <w:t>of</w:t>
      </w:r>
      <w:r w:rsidRPr="00CE54CE">
        <w:rPr>
          <w:rFonts w:asciiTheme="minorHAnsi" w:hAnsiTheme="minorHAnsi"/>
        </w:rPr>
        <w:t xml:space="preserve"> Welcome</w:t>
      </w:r>
    </w:p>
    <w:p w14:paraId="3D1383B6" w14:textId="45E1AE1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Sunbury Community Health Centre Limited</w:t>
      </w:r>
    </w:p>
    <w:p w14:paraId="03FF8747" w14:textId="1758203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Switchboard (Victoria) Incorporated</w:t>
      </w:r>
    </w:p>
    <w:p w14:paraId="29A2CD2A" w14:textId="7B8CCB8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Tandem Incorporated</w:t>
      </w:r>
    </w:p>
    <w:p w14:paraId="21A1CF27" w14:textId="267E045D" w:rsidR="6AC0456C" w:rsidRPr="00CE54CE" w:rsidRDefault="6AC0456C" w:rsidP="7DF012C7">
      <w:pPr>
        <w:pStyle w:val="VHBAbody"/>
        <w:spacing w:line="276" w:lineRule="auto"/>
        <w:rPr>
          <w:rFonts w:asciiTheme="minorHAnsi" w:hAnsiTheme="minorHAnsi"/>
        </w:rPr>
      </w:pPr>
      <w:r w:rsidRPr="00CE54CE">
        <w:rPr>
          <w:rFonts w:asciiTheme="minorHAnsi" w:hAnsiTheme="minorHAnsi"/>
        </w:rPr>
        <w:t>The Compassionate Friends - Victoria Incorporated</w:t>
      </w:r>
    </w:p>
    <w:p w14:paraId="50386F1B" w14:textId="39DDB36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The Reach Foundation</w:t>
      </w:r>
    </w:p>
    <w:p w14:paraId="61AA4E7B" w14:textId="59FC6FB3" w:rsidR="6AC0456C" w:rsidRPr="00CE54CE" w:rsidRDefault="6AC0456C" w:rsidP="7DF012C7">
      <w:pPr>
        <w:pStyle w:val="VHBAbody"/>
        <w:spacing w:line="276" w:lineRule="auto"/>
        <w:rPr>
          <w:rFonts w:asciiTheme="minorHAnsi" w:hAnsiTheme="minorHAnsi"/>
        </w:rPr>
      </w:pPr>
      <w:r w:rsidRPr="00CE54CE">
        <w:rPr>
          <w:rFonts w:asciiTheme="minorHAnsi" w:hAnsiTheme="minorHAnsi"/>
        </w:rPr>
        <w:t>THE VICTORIAN ABORIGINAL HEALTH SERVICE CO-OPERATIVE LIMITED</w:t>
      </w:r>
    </w:p>
    <w:p w14:paraId="3D076F37" w14:textId="6187A56A" w:rsidR="6AC0456C" w:rsidRPr="00CE54CE" w:rsidRDefault="6AC0456C" w:rsidP="7DF012C7">
      <w:pPr>
        <w:pStyle w:val="VHBAbody"/>
        <w:spacing w:line="276" w:lineRule="auto"/>
        <w:rPr>
          <w:rFonts w:asciiTheme="minorHAnsi" w:hAnsiTheme="minorHAnsi"/>
        </w:rPr>
      </w:pPr>
      <w:r w:rsidRPr="00CE54CE">
        <w:rPr>
          <w:rFonts w:asciiTheme="minorHAnsi" w:hAnsiTheme="minorHAnsi"/>
        </w:rPr>
        <w:t xml:space="preserve">The Victorian Foundation </w:t>
      </w:r>
      <w:r w:rsidR="00005414" w:rsidRPr="00CE54CE">
        <w:rPr>
          <w:rFonts w:asciiTheme="minorHAnsi" w:hAnsiTheme="minorHAnsi"/>
        </w:rPr>
        <w:t>for</w:t>
      </w:r>
      <w:r w:rsidRPr="00CE54CE">
        <w:rPr>
          <w:rFonts w:asciiTheme="minorHAnsi" w:hAnsiTheme="minorHAnsi"/>
        </w:rPr>
        <w:t xml:space="preserve"> Survivors </w:t>
      </w:r>
      <w:r w:rsidR="00005414">
        <w:rPr>
          <w:rFonts w:asciiTheme="minorHAnsi" w:hAnsiTheme="minorHAnsi"/>
        </w:rPr>
        <w:t>o</w:t>
      </w:r>
      <w:r w:rsidRPr="00CE54CE">
        <w:rPr>
          <w:rFonts w:asciiTheme="minorHAnsi" w:hAnsiTheme="minorHAnsi"/>
        </w:rPr>
        <w:t>f Torture Incorporated</w:t>
      </w:r>
    </w:p>
    <w:p w14:paraId="76F3C937" w14:textId="633FF219" w:rsidR="6AC0456C" w:rsidRPr="00CE54CE" w:rsidRDefault="6AC0456C" w:rsidP="7DF012C7">
      <w:pPr>
        <w:pStyle w:val="VHBAbody"/>
        <w:spacing w:line="276" w:lineRule="auto"/>
        <w:rPr>
          <w:rFonts w:asciiTheme="minorHAnsi" w:hAnsiTheme="minorHAnsi"/>
        </w:rPr>
      </w:pPr>
      <w:r w:rsidRPr="00CE54CE">
        <w:rPr>
          <w:rFonts w:asciiTheme="minorHAnsi" w:hAnsiTheme="minorHAnsi"/>
        </w:rPr>
        <w:t>Thorne Harbour Health Ltd</w:t>
      </w:r>
    </w:p>
    <w:p w14:paraId="69BAE569" w14:textId="0965A048" w:rsidR="6AC0456C" w:rsidRPr="00CE54CE" w:rsidRDefault="6AC0456C" w:rsidP="7DF012C7">
      <w:pPr>
        <w:pStyle w:val="VHBAbody"/>
        <w:spacing w:line="276" w:lineRule="auto"/>
        <w:rPr>
          <w:rFonts w:asciiTheme="minorHAnsi" w:hAnsiTheme="minorHAnsi"/>
        </w:rPr>
      </w:pPr>
      <w:r w:rsidRPr="00CE54CE">
        <w:rPr>
          <w:rFonts w:asciiTheme="minorHAnsi" w:hAnsiTheme="minorHAnsi"/>
        </w:rPr>
        <w:t>Uniting (Victoria and Tasmania) Limited</w:t>
      </w:r>
    </w:p>
    <w:p w14:paraId="0193A688" w14:textId="22781F6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Victorian Aboriginal Child and Community Agency Co-operative Limited</w:t>
      </w:r>
    </w:p>
    <w:p w14:paraId="4E227C49" w14:textId="7DAD32BB" w:rsidR="6AC0456C" w:rsidRPr="00CE54CE" w:rsidRDefault="6AC0456C" w:rsidP="7DF012C7">
      <w:pPr>
        <w:pStyle w:val="VHBAbody"/>
        <w:spacing w:line="276" w:lineRule="auto"/>
        <w:rPr>
          <w:rFonts w:asciiTheme="minorHAnsi" w:hAnsiTheme="minorHAnsi"/>
        </w:rPr>
      </w:pPr>
      <w:r w:rsidRPr="00CE54CE">
        <w:rPr>
          <w:rFonts w:asciiTheme="minorHAnsi" w:hAnsiTheme="minorHAnsi"/>
        </w:rPr>
        <w:t>VICTORIAN ABORIGINAL COMMUNITY CONTROLLED HEALTH ORGANISATION INC.</w:t>
      </w:r>
    </w:p>
    <w:p w14:paraId="1449A4FC" w14:textId="09F47D2F" w:rsidR="6AC0456C" w:rsidRPr="00CE54CE" w:rsidRDefault="6AC0456C" w:rsidP="7DF012C7">
      <w:pPr>
        <w:pStyle w:val="VHBAbody"/>
        <w:spacing w:line="276" w:lineRule="auto"/>
        <w:rPr>
          <w:rFonts w:asciiTheme="minorHAnsi" w:hAnsiTheme="minorHAnsi"/>
        </w:rPr>
      </w:pPr>
      <w:r w:rsidRPr="00CE54CE">
        <w:rPr>
          <w:rFonts w:asciiTheme="minorHAnsi" w:hAnsiTheme="minorHAnsi"/>
        </w:rPr>
        <w:t>Victorian Mental Illness Awareness Council Incorporated</w:t>
      </w:r>
    </w:p>
    <w:p w14:paraId="56EC6CCA" w14:textId="2D58E5F2" w:rsidR="6AC0456C" w:rsidRPr="00CE54CE" w:rsidRDefault="6AC0456C" w:rsidP="7DF012C7">
      <w:pPr>
        <w:pStyle w:val="VHBAbody"/>
        <w:spacing w:line="276" w:lineRule="auto"/>
        <w:rPr>
          <w:rFonts w:asciiTheme="minorHAnsi" w:hAnsiTheme="minorHAnsi"/>
        </w:rPr>
      </w:pPr>
      <w:r w:rsidRPr="00CE54CE">
        <w:rPr>
          <w:rFonts w:asciiTheme="minorHAnsi" w:hAnsiTheme="minorHAnsi"/>
        </w:rPr>
        <w:t>Villa Maria Catholic Homes Limited</w:t>
      </w:r>
    </w:p>
    <w:p w14:paraId="1A509B73" w14:textId="3E79EB6D" w:rsidR="6AC0456C" w:rsidRPr="00CE54CE" w:rsidRDefault="6AC0456C" w:rsidP="7DF012C7">
      <w:pPr>
        <w:pStyle w:val="VHBAbody"/>
        <w:spacing w:line="276" w:lineRule="auto"/>
        <w:rPr>
          <w:rFonts w:asciiTheme="minorHAnsi" w:hAnsiTheme="minorHAnsi"/>
        </w:rPr>
      </w:pPr>
      <w:r w:rsidRPr="00CE54CE">
        <w:rPr>
          <w:rFonts w:asciiTheme="minorHAnsi" w:hAnsiTheme="minorHAnsi"/>
        </w:rPr>
        <w:t>Wathaurong Aboriginal Co-Operative Limited</w:t>
      </w:r>
    </w:p>
    <w:p w14:paraId="28ACBD3B" w14:textId="201E461F" w:rsidR="6AC0456C" w:rsidRPr="00CE54CE" w:rsidRDefault="6AC0456C" w:rsidP="7DF012C7">
      <w:pPr>
        <w:pStyle w:val="VHBAbody"/>
        <w:spacing w:line="276" w:lineRule="auto"/>
        <w:rPr>
          <w:rFonts w:asciiTheme="minorHAnsi" w:hAnsiTheme="minorHAnsi"/>
        </w:rPr>
      </w:pPr>
      <w:proofErr w:type="spellStart"/>
      <w:r w:rsidRPr="00CE54CE">
        <w:rPr>
          <w:rFonts w:asciiTheme="minorHAnsi" w:hAnsiTheme="minorHAnsi"/>
        </w:rPr>
        <w:t>Wellways</w:t>
      </w:r>
      <w:proofErr w:type="spellEnd"/>
      <w:r w:rsidRPr="00CE54CE">
        <w:rPr>
          <w:rFonts w:asciiTheme="minorHAnsi" w:hAnsiTheme="minorHAnsi"/>
        </w:rPr>
        <w:t xml:space="preserve"> Australia Limited</w:t>
      </w:r>
    </w:p>
    <w:p w14:paraId="5C48969E" w14:textId="072CF75C" w:rsidR="6AC0456C" w:rsidRPr="00CE54CE" w:rsidRDefault="6AC0456C" w:rsidP="7DF012C7">
      <w:pPr>
        <w:pStyle w:val="VHBAbody"/>
        <w:spacing w:line="276" w:lineRule="auto"/>
        <w:rPr>
          <w:rFonts w:asciiTheme="minorHAnsi" w:hAnsiTheme="minorHAnsi"/>
        </w:rPr>
      </w:pPr>
      <w:r w:rsidRPr="00CE54CE">
        <w:rPr>
          <w:rFonts w:asciiTheme="minorHAnsi" w:hAnsiTheme="minorHAnsi"/>
        </w:rPr>
        <w:t>Winda-Mara Aboriginal Corporation</w:t>
      </w:r>
    </w:p>
    <w:p w14:paraId="10A5D74A" w14:textId="3BCCD56A" w:rsidR="6AC0456C" w:rsidRDefault="6AC0456C" w:rsidP="7DF012C7">
      <w:pPr>
        <w:pStyle w:val="VHBAbody"/>
        <w:spacing w:line="276" w:lineRule="auto"/>
      </w:pPr>
      <w:r w:rsidRPr="00CE54CE">
        <w:rPr>
          <w:rFonts w:asciiTheme="minorHAnsi" w:hAnsiTheme="minorHAnsi"/>
        </w:rPr>
        <w:t xml:space="preserve">Youth Affairs Council </w:t>
      </w:r>
      <w:r w:rsidR="00144EDA">
        <w:rPr>
          <w:rFonts w:asciiTheme="minorHAnsi" w:hAnsiTheme="minorHAnsi"/>
        </w:rPr>
        <w:t>o</w:t>
      </w:r>
      <w:r w:rsidRPr="00CE54CE">
        <w:rPr>
          <w:rFonts w:asciiTheme="minorHAnsi" w:hAnsiTheme="minorHAnsi"/>
        </w:rPr>
        <w:t>f Victoria Incorporated</w:t>
      </w:r>
    </w:p>
    <w:p w14:paraId="069768A9" w14:textId="6B0A319E" w:rsidR="002B156C" w:rsidRDefault="005810FF" w:rsidP="0001786E">
      <w:pPr>
        <w:pStyle w:val="Heading2"/>
      </w:pPr>
      <w:bookmarkStart w:id="115" w:name="_Toc184633996"/>
      <w:bookmarkStart w:id="116" w:name="_Toc229480489"/>
      <w:r>
        <w:t>Alcohol and other drugs</w:t>
      </w:r>
      <w:bookmarkStart w:id="117" w:name="_Toc64111514"/>
      <w:bookmarkStart w:id="118" w:name="_Toc64463115"/>
      <w:bookmarkStart w:id="119" w:name="_Toc70338560"/>
      <w:bookmarkEnd w:id="115"/>
      <w:bookmarkEnd w:id="116"/>
      <w:bookmarkEnd w:id="117"/>
      <w:bookmarkEnd w:id="118"/>
      <w:bookmarkEnd w:id="119"/>
      <w:r w:rsidR="009633FD">
        <w:t xml:space="preserve"> services</w:t>
      </w:r>
    </w:p>
    <w:p w14:paraId="4E06EAD3" w14:textId="77777777" w:rsidR="00A87180" w:rsidRDefault="00A87180" w:rsidP="00A87180">
      <w:pPr>
        <w:pStyle w:val="VHBAbody"/>
        <w:divId w:val="1481574396"/>
        <w:sectPr w:rsidR="00A87180" w:rsidSect="00FC5447">
          <w:headerReference w:type="default" r:id="rId69"/>
          <w:footerReference w:type="first" r:id="rId70"/>
          <w:type w:val="continuous"/>
          <w:pgSz w:w="11906" w:h="16838"/>
          <w:pgMar w:top="1418" w:right="1418" w:bottom="1418" w:left="1418" w:header="454" w:footer="510" w:gutter="0"/>
          <w:cols w:space="720"/>
          <w:docGrid w:linePitch="360"/>
        </w:sectPr>
      </w:pPr>
    </w:p>
    <w:p w14:paraId="34899A3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Aboriginal and Torres Strait Islander Corporation Family Violence Prevention and Legal Service (Vic)</w:t>
      </w:r>
    </w:p>
    <w:p w14:paraId="1DEED2B4"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Access Health and Community</w:t>
      </w:r>
    </w:p>
    <w:p w14:paraId="6E16143C"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 xml:space="preserve">Access Services for </w:t>
      </w:r>
      <w:proofErr w:type="spellStart"/>
      <w:r w:rsidRPr="00255E7C">
        <w:rPr>
          <w:rFonts w:asciiTheme="minorHAnsi" w:hAnsiTheme="minorHAnsi"/>
        </w:rPr>
        <w:t>Koories</w:t>
      </w:r>
      <w:proofErr w:type="spellEnd"/>
    </w:p>
    <w:p w14:paraId="6013419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Albury Wodonga Health</w:t>
      </w:r>
    </w:p>
    <w:p w14:paraId="5DC96C78"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Alfred Health</w:t>
      </w:r>
    </w:p>
    <w:p w14:paraId="13530D2A"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Anglicare Victoria</w:t>
      </w:r>
    </w:p>
    <w:p w14:paraId="742CC85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Austin Health</w:t>
      </w:r>
    </w:p>
    <w:p w14:paraId="750F9C41"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Bairnsdale Regional Health Services</w:t>
      </w:r>
    </w:p>
    <w:p w14:paraId="72EA6F35"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Australian Community Support Organisation</w:t>
      </w:r>
    </w:p>
    <w:p w14:paraId="26B93F5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Ballarat Community Health</w:t>
      </w:r>
    </w:p>
    <w:p w14:paraId="2BC0970C"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Barwon Health</w:t>
      </w:r>
    </w:p>
    <w:p w14:paraId="166F6D0C"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Ballarat and District Division Aboriginal Co-operative</w:t>
      </w:r>
    </w:p>
    <w:p w14:paraId="4BB715F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Bendigo and District Aboriginal Cooperative</w:t>
      </w:r>
    </w:p>
    <w:p w14:paraId="49D36054"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Barwon Child, Youth and Family</w:t>
      </w:r>
    </w:p>
    <w:p w14:paraId="4D23530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Bendigo Health</w:t>
      </w:r>
    </w:p>
    <w:p w14:paraId="5F36001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Bass Coast Health</w:t>
      </w:r>
    </w:p>
    <w:p w14:paraId="35ADB76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BHN Better Health Network Ltd</w:t>
      </w:r>
    </w:p>
    <w:p w14:paraId="64612CA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Bendigo Community Health Services</w:t>
      </w:r>
    </w:p>
    <w:p w14:paraId="7EFBCF45"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Budja</w:t>
      </w:r>
      <w:proofErr w:type="spellEnd"/>
      <w:r w:rsidRPr="00255E7C">
        <w:rPr>
          <w:rFonts w:asciiTheme="minorHAnsi" w:hAnsiTheme="minorHAnsi"/>
        </w:rPr>
        <w:t xml:space="preserve"> </w:t>
      </w:r>
      <w:proofErr w:type="spellStart"/>
      <w:r w:rsidRPr="00255E7C">
        <w:rPr>
          <w:rFonts w:asciiTheme="minorHAnsi" w:hAnsiTheme="minorHAnsi"/>
        </w:rPr>
        <w:t>Budja</w:t>
      </w:r>
      <w:proofErr w:type="spellEnd"/>
      <w:r w:rsidRPr="00255E7C">
        <w:rPr>
          <w:rFonts w:asciiTheme="minorHAnsi" w:hAnsiTheme="minorHAnsi"/>
        </w:rPr>
        <w:t xml:space="preserve"> Aboriginal Co-Operative Limited</w:t>
      </w:r>
    </w:p>
    <w:p w14:paraId="1D4B95E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Berry Street Victoria Incorporated</w:t>
      </w:r>
    </w:p>
    <w:p w14:paraId="77C1D6D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Central Gippsland Health</w:t>
      </w:r>
    </w:p>
    <w:p w14:paraId="625BEAD8"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Colac Area Health</w:t>
      </w:r>
    </w:p>
    <w:p w14:paraId="7B4D3A4E"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Boorndawan</w:t>
      </w:r>
      <w:proofErr w:type="spellEnd"/>
      <w:r w:rsidRPr="00255E7C">
        <w:rPr>
          <w:rFonts w:asciiTheme="minorHAnsi" w:hAnsiTheme="minorHAnsi"/>
        </w:rPr>
        <w:t xml:space="preserve"> </w:t>
      </w:r>
      <w:proofErr w:type="spellStart"/>
      <w:r w:rsidRPr="00255E7C">
        <w:rPr>
          <w:rFonts w:asciiTheme="minorHAnsi" w:hAnsiTheme="minorHAnsi"/>
        </w:rPr>
        <w:t>Willumb</w:t>
      </w:r>
      <w:proofErr w:type="spellEnd"/>
      <w:r w:rsidRPr="00255E7C">
        <w:rPr>
          <w:rFonts w:asciiTheme="minorHAnsi" w:hAnsiTheme="minorHAnsi"/>
        </w:rPr>
        <w:t xml:space="preserve"> Aboriginal Healing Service</w:t>
      </w:r>
    </w:p>
    <w:p w14:paraId="5CC2BA5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Dardi Munwurro Pty Ltd</w:t>
      </w:r>
    </w:p>
    <w:p w14:paraId="3574A80D"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Caraniche</w:t>
      </w:r>
      <w:proofErr w:type="spellEnd"/>
      <w:r w:rsidRPr="00255E7C">
        <w:rPr>
          <w:rFonts w:asciiTheme="minorHAnsi" w:hAnsiTheme="minorHAnsi"/>
        </w:rPr>
        <w:t xml:space="preserve"> Pty Ltd</w:t>
      </w:r>
    </w:p>
    <w:p w14:paraId="575FD6E2"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lastRenderedPageBreak/>
        <w:t>DPV Health</w:t>
      </w:r>
    </w:p>
    <w:p w14:paraId="12C385FA"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CoHealth</w:t>
      </w:r>
      <w:proofErr w:type="spellEnd"/>
    </w:p>
    <w:p w14:paraId="71F7948B"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Echuca Regional Health</w:t>
      </w:r>
    </w:p>
    <w:p w14:paraId="420A98B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First Step</w:t>
      </w:r>
    </w:p>
    <w:p w14:paraId="2B90DCC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Dandenong &amp; District Aborigines Co-Operative Limited</w:t>
      </w:r>
    </w:p>
    <w:p w14:paraId="6F727849"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Gateway Health Limited</w:t>
      </w:r>
    </w:p>
    <w:p w14:paraId="157D78FD"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Dhauwurd</w:t>
      </w:r>
      <w:proofErr w:type="spellEnd"/>
      <w:r w:rsidRPr="00255E7C">
        <w:rPr>
          <w:rFonts w:asciiTheme="minorHAnsi" w:hAnsiTheme="minorHAnsi"/>
        </w:rPr>
        <w:t>-Wurrung Elderly &amp; Community Health</w:t>
      </w:r>
    </w:p>
    <w:p w14:paraId="09974E1E"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Gippsland Lakes Complete Health Limited</w:t>
      </w:r>
    </w:p>
    <w:p w14:paraId="0C9C7DF6"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EACH Social and Community Services</w:t>
      </w:r>
    </w:p>
    <w:p w14:paraId="6A990E85"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 xml:space="preserve">Goolum </w:t>
      </w:r>
      <w:proofErr w:type="spellStart"/>
      <w:r w:rsidRPr="00255E7C">
        <w:rPr>
          <w:rFonts w:asciiTheme="minorHAnsi" w:hAnsiTheme="minorHAnsi"/>
        </w:rPr>
        <w:t>Goolum</w:t>
      </w:r>
      <w:proofErr w:type="spellEnd"/>
      <w:r w:rsidRPr="00255E7C">
        <w:rPr>
          <w:rFonts w:asciiTheme="minorHAnsi" w:hAnsiTheme="minorHAnsi"/>
        </w:rPr>
        <w:t xml:space="preserve"> Aboriginal Co-operative</w:t>
      </w:r>
    </w:p>
    <w:p w14:paraId="0CCF017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Eastern Health</w:t>
      </w:r>
    </w:p>
    <w:p w14:paraId="7C77594A"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Grampians Community Health</w:t>
      </w:r>
    </w:p>
    <w:p w14:paraId="09A954C9"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Fitzroy Legal Service Incorporated</w:t>
      </w:r>
    </w:p>
    <w:p w14:paraId="402661E2"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Harm Reduction Victoria</w:t>
      </w:r>
    </w:p>
    <w:p w14:paraId="1B86042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Gippsland and East Gippsland Aboriginal Co-op</w:t>
      </w:r>
    </w:p>
    <w:p w14:paraId="7F5A18F7"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Kirrae</w:t>
      </w:r>
      <w:proofErr w:type="spellEnd"/>
      <w:r w:rsidRPr="00255E7C">
        <w:rPr>
          <w:rFonts w:asciiTheme="minorHAnsi" w:hAnsiTheme="minorHAnsi"/>
        </w:rPr>
        <w:t xml:space="preserve"> Health Service</w:t>
      </w:r>
    </w:p>
    <w:p w14:paraId="3E7CC2E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Gippsland Southern Health Service</w:t>
      </w:r>
    </w:p>
    <w:p w14:paraId="534DE578"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Launch Housing Limited</w:t>
      </w:r>
    </w:p>
    <w:p w14:paraId="6E69065B"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Goulburn Valley Health</w:t>
      </w:r>
    </w:p>
    <w:p w14:paraId="4E25C220"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Latrobe Regional Health</w:t>
      </w:r>
    </w:p>
    <w:p w14:paraId="1995233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Gunditjmara Aboriginal Cooperative</w:t>
      </w:r>
    </w:p>
    <w:p w14:paraId="0974A371"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Meli</w:t>
      </w:r>
    </w:p>
    <w:p w14:paraId="5AAECAD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IPC Health</w:t>
      </w:r>
    </w:p>
    <w:p w14:paraId="7EA87B0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Mildura Base Public Hospital</w:t>
      </w:r>
    </w:p>
    <w:p w14:paraId="2085F04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 xml:space="preserve">Lake Tyers Health &amp; </w:t>
      </w:r>
      <w:proofErr w:type="spellStart"/>
      <w:r w:rsidRPr="00255E7C">
        <w:rPr>
          <w:rFonts w:asciiTheme="minorHAnsi" w:hAnsiTheme="minorHAnsi"/>
        </w:rPr>
        <w:t>Childrens</w:t>
      </w:r>
      <w:proofErr w:type="spellEnd"/>
      <w:r w:rsidRPr="00255E7C">
        <w:rPr>
          <w:rFonts w:asciiTheme="minorHAnsi" w:hAnsiTheme="minorHAnsi"/>
        </w:rPr>
        <w:t xml:space="preserve"> Services Association Inc</w:t>
      </w:r>
    </w:p>
    <w:p w14:paraId="4D608B92"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Moogji</w:t>
      </w:r>
      <w:proofErr w:type="spellEnd"/>
      <w:r w:rsidRPr="00255E7C">
        <w:rPr>
          <w:rFonts w:asciiTheme="minorHAnsi" w:hAnsiTheme="minorHAnsi"/>
        </w:rPr>
        <w:t xml:space="preserve"> Aboriginal Council East Gippsland Incorporated</w:t>
      </w:r>
    </w:p>
    <w:p w14:paraId="0BD7327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Latrobe Community Health Service</w:t>
      </w:r>
    </w:p>
    <w:p w14:paraId="59B7AB36"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Mungabareena</w:t>
      </w:r>
      <w:proofErr w:type="spellEnd"/>
      <w:r w:rsidRPr="00255E7C">
        <w:rPr>
          <w:rFonts w:asciiTheme="minorHAnsi" w:hAnsiTheme="minorHAnsi"/>
        </w:rPr>
        <w:t xml:space="preserve"> Aboriginal Cooperation</w:t>
      </w:r>
    </w:p>
    <w:p w14:paraId="7630285B"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Mallee District Aboriginal Services</w:t>
      </w:r>
    </w:p>
    <w:p w14:paraId="308920EC"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Nexus Primary Health (formerly Mitchell CHS)</w:t>
      </w:r>
    </w:p>
    <w:p w14:paraId="17C0CCF0"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Mercy Health</w:t>
      </w:r>
    </w:p>
    <w:p w14:paraId="5A82C670"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Nillumbik Community Health Service Ltd</w:t>
      </w:r>
    </w:p>
    <w:p w14:paraId="660399D1"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Mirabel Foundation Inc</w:t>
      </w:r>
    </w:p>
    <w:p w14:paraId="3330CCAE" w14:textId="77777777" w:rsidR="00FC5447" w:rsidRPr="00255E7C" w:rsidRDefault="00FC5447" w:rsidP="00255E7C">
      <w:pPr>
        <w:pStyle w:val="VHBAbody"/>
        <w:spacing w:line="276" w:lineRule="auto"/>
        <w:divId w:val="1481574396"/>
        <w:rPr>
          <w:rFonts w:asciiTheme="minorHAnsi" w:hAnsiTheme="minorHAnsi"/>
        </w:rPr>
      </w:pPr>
      <w:proofErr w:type="gramStart"/>
      <w:r w:rsidRPr="00255E7C">
        <w:rPr>
          <w:rFonts w:asciiTheme="minorHAnsi" w:hAnsiTheme="minorHAnsi"/>
        </w:rPr>
        <w:t>North East</w:t>
      </w:r>
      <w:proofErr w:type="gramEnd"/>
      <w:r w:rsidRPr="00255E7C">
        <w:rPr>
          <w:rFonts w:asciiTheme="minorHAnsi" w:hAnsiTheme="minorHAnsi"/>
        </w:rPr>
        <w:t xml:space="preserve"> Health Wangaratta</w:t>
      </w:r>
    </w:p>
    <w:p w14:paraId="7228FC4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Monash Health</w:t>
      </w:r>
    </w:p>
    <w:p w14:paraId="29645F62"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Northern District Community Health</w:t>
      </w:r>
    </w:p>
    <w:p w14:paraId="0AABEFAC"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Murray Valley Aboriginal Co-operative Limited</w:t>
      </w:r>
    </w:p>
    <w:p w14:paraId="01164E6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Odyssey Victora</w:t>
      </w:r>
    </w:p>
    <w:p w14:paraId="4FC9E895"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Ngwala</w:t>
      </w:r>
      <w:proofErr w:type="spellEnd"/>
      <w:r w:rsidRPr="00255E7C">
        <w:rPr>
          <w:rFonts w:asciiTheme="minorHAnsi" w:hAnsiTheme="minorHAnsi"/>
        </w:rPr>
        <w:t xml:space="preserve"> Willumbong Co-operative Ltd</w:t>
      </w:r>
    </w:p>
    <w:p w14:paraId="0FEC73F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Peninsula Health</w:t>
      </w:r>
    </w:p>
    <w:p w14:paraId="7D28EBB8"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Njernda</w:t>
      </w:r>
      <w:proofErr w:type="spellEnd"/>
      <w:r w:rsidRPr="00255E7C">
        <w:rPr>
          <w:rFonts w:asciiTheme="minorHAnsi" w:hAnsiTheme="minorHAnsi"/>
        </w:rPr>
        <w:t xml:space="preserve"> Aboriginal Co-operative</w:t>
      </w:r>
    </w:p>
    <w:p w14:paraId="25E7E5C2"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Ramahyuck</w:t>
      </w:r>
      <w:proofErr w:type="spellEnd"/>
      <w:r w:rsidRPr="00255E7C">
        <w:rPr>
          <w:rFonts w:asciiTheme="minorHAnsi" w:hAnsiTheme="minorHAnsi"/>
        </w:rPr>
        <w:t xml:space="preserve"> District Aboriginal Corporation</w:t>
      </w:r>
    </w:p>
    <w:p w14:paraId="4C661D51"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North Richmond Community Health Centre</w:t>
      </w:r>
    </w:p>
    <w:p w14:paraId="047F7E1A"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Salvation Army</w:t>
      </w:r>
    </w:p>
    <w:p w14:paraId="2A155E79"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Northern Health</w:t>
      </w:r>
    </w:p>
    <w:p w14:paraId="10D6162F" w14:textId="77777777" w:rsidR="00FC5447" w:rsidRPr="00255E7C" w:rsidRDefault="00FC5447" w:rsidP="00255E7C">
      <w:pPr>
        <w:pStyle w:val="VHBAbody"/>
        <w:spacing w:line="276" w:lineRule="auto"/>
        <w:divId w:val="1481574396"/>
        <w:rPr>
          <w:rFonts w:asciiTheme="minorHAnsi" w:hAnsiTheme="minorHAnsi"/>
        </w:rPr>
      </w:pPr>
      <w:proofErr w:type="gramStart"/>
      <w:r w:rsidRPr="00255E7C">
        <w:rPr>
          <w:rFonts w:asciiTheme="minorHAnsi" w:hAnsiTheme="minorHAnsi"/>
        </w:rPr>
        <w:t>South East</w:t>
      </w:r>
      <w:proofErr w:type="gramEnd"/>
      <w:r w:rsidRPr="00255E7C">
        <w:rPr>
          <w:rFonts w:asciiTheme="minorHAnsi" w:hAnsiTheme="minorHAnsi"/>
        </w:rPr>
        <w:t xml:space="preserve"> Melbourne Primary Health Network</w:t>
      </w:r>
    </w:p>
    <w:p w14:paraId="001DD4D5"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Oonah Health and Community Services Aboriginal Corporation</w:t>
      </w:r>
    </w:p>
    <w:p w14:paraId="137A94F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St. Vincent’s Hospital Limited</w:t>
      </w:r>
    </w:p>
    <w:p w14:paraId="60B2B528"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Primary Care Connect</w:t>
      </w:r>
    </w:p>
    <w:p w14:paraId="42DCA26B"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 xml:space="preserve">Sunbury </w:t>
      </w:r>
      <w:proofErr w:type="spellStart"/>
      <w:r w:rsidRPr="00255E7C">
        <w:rPr>
          <w:rFonts w:asciiTheme="minorHAnsi" w:hAnsiTheme="minorHAnsi"/>
        </w:rPr>
        <w:t>Cobaw</w:t>
      </w:r>
      <w:proofErr w:type="spellEnd"/>
      <w:r w:rsidRPr="00255E7C">
        <w:rPr>
          <w:rFonts w:asciiTheme="minorHAnsi" w:hAnsiTheme="minorHAnsi"/>
        </w:rPr>
        <w:t xml:space="preserve"> Community Health</w:t>
      </w:r>
    </w:p>
    <w:p w14:paraId="254FBB97"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Rumbalara</w:t>
      </w:r>
      <w:proofErr w:type="spellEnd"/>
      <w:r w:rsidRPr="00255E7C">
        <w:rPr>
          <w:rFonts w:asciiTheme="minorHAnsi" w:hAnsiTheme="minorHAnsi"/>
        </w:rPr>
        <w:t xml:space="preserve"> Aboriginal Cooperative</w:t>
      </w:r>
    </w:p>
    <w:p w14:paraId="7EDC45BA"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 xml:space="preserve">Taskforce Community Agency (part of </w:t>
      </w:r>
      <w:proofErr w:type="spellStart"/>
      <w:r w:rsidRPr="00255E7C">
        <w:rPr>
          <w:rFonts w:asciiTheme="minorHAnsi" w:hAnsiTheme="minorHAnsi"/>
        </w:rPr>
        <w:t>Windana</w:t>
      </w:r>
      <w:proofErr w:type="spellEnd"/>
      <w:r w:rsidRPr="00255E7C">
        <w:rPr>
          <w:rFonts w:asciiTheme="minorHAnsi" w:hAnsiTheme="minorHAnsi"/>
        </w:rPr>
        <w:t>)</w:t>
      </w:r>
    </w:p>
    <w:p w14:paraId="636BE169"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Self Help Addiction Resource Centre (SHARC)</w:t>
      </w:r>
    </w:p>
    <w:p w14:paraId="3CB36844"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The Mirabel Foundation</w:t>
      </w:r>
    </w:p>
    <w:p w14:paraId="49B3BA7D" w14:textId="77777777" w:rsidR="00FC5447" w:rsidRPr="00255E7C" w:rsidRDefault="00FC5447" w:rsidP="00255E7C">
      <w:pPr>
        <w:pStyle w:val="VHBAbody"/>
        <w:spacing w:line="276" w:lineRule="auto"/>
        <w:divId w:val="1481574396"/>
        <w:rPr>
          <w:rFonts w:asciiTheme="minorHAnsi" w:hAnsiTheme="minorHAnsi"/>
        </w:rPr>
      </w:pPr>
      <w:proofErr w:type="gramStart"/>
      <w:r w:rsidRPr="00255E7C">
        <w:rPr>
          <w:rFonts w:asciiTheme="minorHAnsi" w:hAnsiTheme="minorHAnsi"/>
        </w:rPr>
        <w:t>South West</w:t>
      </w:r>
      <w:proofErr w:type="gramEnd"/>
      <w:r w:rsidRPr="00255E7C">
        <w:rPr>
          <w:rFonts w:asciiTheme="minorHAnsi" w:hAnsiTheme="minorHAnsi"/>
        </w:rPr>
        <w:t xml:space="preserve"> Healthcare</w:t>
      </w:r>
    </w:p>
    <w:p w14:paraId="0F0639A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The Royal Melbourne Hospital</w:t>
      </w:r>
    </w:p>
    <w:p w14:paraId="7CDFB41B"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St. Mary’s House of Welcome</w:t>
      </w:r>
    </w:p>
    <w:p w14:paraId="2D0D5F3A"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Turning Point Alcohol &amp; Drug Centre (Eastern Health)</w:t>
      </w:r>
    </w:p>
    <w:p w14:paraId="750B11CD"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Sunraysia Community Health Service</w:t>
      </w:r>
    </w:p>
    <w:p w14:paraId="44B6EE9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Victorian Aboriginal Community Controlled Health Organisation Inc</w:t>
      </w:r>
    </w:p>
    <w:p w14:paraId="38EC0048"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The City of Greater Dandenong (Council)</w:t>
      </w:r>
    </w:p>
    <w:p w14:paraId="50D3936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Thorne Harbour Health Ltd</w:t>
      </w:r>
    </w:p>
    <w:p w14:paraId="5FCBFBE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The Royal Children's Hospital</w:t>
      </w:r>
    </w:p>
    <w:p w14:paraId="2F8B2941"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Wathaurong Aboriginal Cooperative Ltd.</w:t>
      </w:r>
    </w:p>
    <w:p w14:paraId="08BA6AC6"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The Royal Women's Hospital</w:t>
      </w:r>
    </w:p>
    <w:p w14:paraId="729EDE55"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Western Region Alcohol &amp; Drug Centre (WRAD)</w:t>
      </w:r>
    </w:p>
    <w:p w14:paraId="53C449C1"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Uniting Victoria and Tasmania Ltd</w:t>
      </w:r>
    </w:p>
    <w:p w14:paraId="2C4E5A1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Grampians Health</w:t>
      </w:r>
    </w:p>
    <w:p w14:paraId="54E2EA30"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lastRenderedPageBreak/>
        <w:t>Victorian Aboriginal Health Service Cooperative Ltd</w:t>
      </w:r>
    </w:p>
    <w:p w14:paraId="203F185E"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Windana</w:t>
      </w:r>
      <w:proofErr w:type="spellEnd"/>
      <w:r w:rsidRPr="00255E7C">
        <w:rPr>
          <w:rFonts w:asciiTheme="minorHAnsi" w:hAnsiTheme="minorHAnsi"/>
        </w:rPr>
        <w:t xml:space="preserve"> Drug and Alcohol Recovery Inc.</w:t>
      </w:r>
    </w:p>
    <w:p w14:paraId="2F969B53" w14:textId="77777777" w:rsidR="00FC5447" w:rsidRPr="00255E7C" w:rsidRDefault="00FC5447" w:rsidP="00255E7C">
      <w:pPr>
        <w:pStyle w:val="VHBAbody"/>
        <w:spacing w:line="276" w:lineRule="auto"/>
        <w:divId w:val="1481574396"/>
        <w:rPr>
          <w:rFonts w:asciiTheme="minorHAnsi" w:hAnsiTheme="minorHAnsi"/>
        </w:rPr>
      </w:pPr>
      <w:proofErr w:type="spellStart"/>
      <w:r w:rsidRPr="00255E7C">
        <w:rPr>
          <w:rFonts w:asciiTheme="minorHAnsi" w:hAnsiTheme="minorHAnsi"/>
        </w:rPr>
        <w:t>Vincentcare</w:t>
      </w:r>
      <w:proofErr w:type="spellEnd"/>
      <w:r w:rsidRPr="00255E7C">
        <w:rPr>
          <w:rFonts w:asciiTheme="minorHAnsi" w:hAnsiTheme="minorHAnsi"/>
        </w:rPr>
        <w:t xml:space="preserve"> STAR Program</w:t>
      </w:r>
    </w:p>
    <w:p w14:paraId="3FD19C70"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Youth Projects Inc</w:t>
      </w:r>
    </w:p>
    <w:p w14:paraId="676B53FF"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Western Health</w:t>
      </w:r>
    </w:p>
    <w:p w14:paraId="1B823947"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Western Victoria Primary Health Network</w:t>
      </w:r>
    </w:p>
    <w:p w14:paraId="6DDC11E3"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Winda-Mara Aboriginal Cooperative</w:t>
      </w:r>
    </w:p>
    <w:p w14:paraId="2EA71B0A"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Your Community Health (formerly Darebin Community Health)</w:t>
      </w:r>
    </w:p>
    <w:p w14:paraId="5BC525EC" w14:textId="77777777" w:rsidR="00FC5447" w:rsidRPr="00255E7C" w:rsidRDefault="00FC5447" w:rsidP="00255E7C">
      <w:pPr>
        <w:pStyle w:val="VHBAbody"/>
        <w:spacing w:line="276" w:lineRule="auto"/>
        <w:divId w:val="1481574396"/>
        <w:rPr>
          <w:rFonts w:asciiTheme="minorHAnsi" w:hAnsiTheme="minorHAnsi"/>
        </w:rPr>
      </w:pPr>
      <w:r w:rsidRPr="00255E7C">
        <w:rPr>
          <w:rFonts w:asciiTheme="minorHAnsi" w:hAnsiTheme="minorHAnsi"/>
        </w:rPr>
        <w:t>Youth Support and Advocacy Service (YSAS)</w:t>
      </w:r>
    </w:p>
    <w:p w14:paraId="145C4310" w14:textId="2529831F" w:rsidR="005810FF" w:rsidRPr="00255E7C" w:rsidRDefault="005810FF" w:rsidP="00255E7C">
      <w:pPr>
        <w:pStyle w:val="VHBAbody"/>
        <w:spacing w:line="276" w:lineRule="auto"/>
        <w:rPr>
          <w:rFonts w:asciiTheme="minorHAnsi" w:hAnsiTheme="minorHAnsi"/>
        </w:rPr>
        <w:sectPr w:rsidR="005810FF" w:rsidRPr="00255E7C" w:rsidSect="00A87180">
          <w:type w:val="continuous"/>
          <w:pgSz w:w="11906" w:h="16838"/>
          <w:pgMar w:top="1418" w:right="566" w:bottom="1418" w:left="1418" w:header="454" w:footer="510" w:gutter="0"/>
          <w:cols w:num="2" w:space="282"/>
          <w:docGrid w:linePitch="360"/>
        </w:sectPr>
      </w:pPr>
    </w:p>
    <w:p w14:paraId="1066E72E" w14:textId="77777777" w:rsidR="00505A79" w:rsidRPr="00255E7C" w:rsidRDefault="00505A79" w:rsidP="00255E7C">
      <w:pPr>
        <w:pStyle w:val="VHBAbody"/>
        <w:spacing w:line="276" w:lineRule="auto"/>
        <w:rPr>
          <w:rFonts w:asciiTheme="minorHAnsi" w:hAnsiTheme="minorHAnsi"/>
        </w:rPr>
      </w:pPr>
    </w:p>
    <w:sectPr w:rsidR="00505A79" w:rsidRPr="00255E7C" w:rsidSect="00A87180">
      <w:type w:val="continuous"/>
      <w:pgSz w:w="11906" w:h="16838"/>
      <w:pgMar w:top="1418" w:right="566" w:bottom="1418" w:left="1418" w:header="454" w:footer="510"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F790" w14:textId="77777777" w:rsidR="0027381F" w:rsidRDefault="0027381F" w:rsidP="00196F59">
      <w:pPr>
        <w:spacing w:before="0" w:after="0" w:line="240" w:lineRule="auto"/>
      </w:pPr>
      <w:r>
        <w:separator/>
      </w:r>
    </w:p>
  </w:endnote>
  <w:endnote w:type="continuationSeparator" w:id="0">
    <w:p w14:paraId="487FF035" w14:textId="77777777" w:rsidR="0027381F" w:rsidRDefault="0027381F" w:rsidP="00196F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B53D" w14:textId="77777777" w:rsidR="00FC5447" w:rsidRDefault="00FC5447">
    <w:pPr>
      <w:pStyle w:val="Footer"/>
      <w:spacing w:before="0"/>
      <w:rPr>
        <w:sz w:val="24"/>
        <w:szCs w:val="24"/>
      </w:rPr>
    </w:pPr>
    <w:r>
      <w:t>Click to enter Subtitle.</w:t>
    </w:r>
  </w:p>
  <w:p w14:paraId="78985091" w14:textId="11D26470" w:rsidR="00600F31" w:rsidRPr="00F06F1B" w:rsidRDefault="00FC5447" w:rsidP="0043310C">
    <w:pPr>
      <w:pStyle w:val="Footersecondline"/>
    </w:pPr>
    <w:r>
      <w:fldChar w:fldCharType="begin"/>
    </w:r>
    <w:r>
      <w:instrText>PAGE</w:instrText>
    </w:r>
    <w:r>
      <w:fldChar w:fldCharType="separate"/>
    </w:r>
    <w:r>
      <w:rPr>
        <w:noProof/>
      </w:rPr>
      <w:t xml:space="preserve"> </w:t>
    </w:r>
    <w:r>
      <w:fldChar w:fldCharType="end"/>
    </w:r>
    <w:r>
      <w:t>Revision History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538657210"/>
      <w:docPartObj>
        <w:docPartGallery w:val="Page Numbers (Bottom of Page)"/>
        <w:docPartUnique/>
      </w:docPartObj>
    </w:sdtPr>
    <w:sdtEndPr>
      <w:rPr>
        <w:noProof/>
      </w:rPr>
    </w:sdtEndPr>
    <w:sdtContent>
      <w:p w14:paraId="7209004E" w14:textId="73F9A82F" w:rsidR="00600F31" w:rsidRDefault="00A51AF7" w:rsidP="0043310C">
        <w:pPr>
          <w:pStyle w:val="Footer"/>
          <w:tabs>
            <w:tab w:val="left" w:pos="5670"/>
          </w:tabs>
          <w:spacing w:after="0"/>
        </w:pPr>
        <w:fldSimple w:instr=" STYLEREF  &quot;Cover 3 - Title&quot;  \* MERGEFORMAT ">
          <w:r w:rsidR="00223363">
            <w:t>Mental Health and Alcohol and Other Drugs Capital Renewal Fund</w:t>
          </w:r>
        </w:fldSimple>
        <w:r w:rsidR="00A87180">
          <w:tab/>
        </w:r>
        <w:r w:rsidR="00A87180">
          <w:tab/>
        </w:r>
        <w:r w:rsidR="00A87180">
          <w:tab/>
        </w:r>
        <w:r w:rsidR="00A87180">
          <w:tab/>
        </w:r>
        <w:r w:rsidR="00A87180">
          <w:tab/>
        </w:r>
        <w:r w:rsidR="00A87180">
          <w:tab/>
        </w:r>
        <w:r w:rsidR="00A87180">
          <w:tab/>
          <w:t xml:space="preserve">    </w:t>
        </w:r>
        <w:r w:rsidR="00A87180">
          <w:rPr>
            <w:noProof w:val="0"/>
          </w:rPr>
          <w:fldChar w:fldCharType="begin"/>
        </w:r>
        <w:r w:rsidR="00A87180">
          <w:instrText xml:space="preserve"> PAGE   \* MERGEFORMAT </w:instrText>
        </w:r>
        <w:r w:rsidR="00A87180">
          <w:rPr>
            <w:noProof w:val="0"/>
          </w:rPr>
          <w:fldChar w:fldCharType="separate"/>
        </w:r>
        <w:r w:rsidR="00A87180">
          <w:t>2</w:t>
        </w:r>
        <w:r w:rsidR="00A87180">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D5EC" w14:textId="77777777" w:rsidR="00984501" w:rsidRDefault="009845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810FF" w14:paraId="1E6FCBC9" w14:textId="77777777" w:rsidTr="0043310C">
      <w:trPr>
        <w:trHeight w:val="300"/>
      </w:trPr>
      <w:tc>
        <w:tcPr>
          <w:tcW w:w="3020" w:type="dxa"/>
        </w:tcPr>
        <w:p w14:paraId="42A3C770" w14:textId="4BA6C551" w:rsidR="005810FF" w:rsidRDefault="000D1FCF" w:rsidP="0043310C">
          <w:pPr>
            <w:pStyle w:val="Header"/>
            <w:ind w:left="-115"/>
          </w:pPr>
          <w:r>
            <w:rPr>
              <w:noProof/>
              <w14:ligatures w14:val="standardContextual"/>
            </w:rPr>
            <mc:AlternateContent>
              <mc:Choice Requires="wps">
                <w:drawing>
                  <wp:anchor distT="0" distB="0" distL="0" distR="0" simplePos="0" relativeHeight="251658246" behindDoc="0" locked="0" layoutInCell="1" allowOverlap="1" wp14:anchorId="57EC8F3D" wp14:editId="365CC003">
                    <wp:simplePos x="635" y="635"/>
                    <wp:positionH relativeFrom="page">
                      <wp:align>center</wp:align>
                    </wp:positionH>
                    <wp:positionV relativeFrom="page">
                      <wp:align>bottom</wp:align>
                    </wp:positionV>
                    <wp:extent cx="647700" cy="514350"/>
                    <wp:effectExtent l="0" t="0" r="0" b="0"/>
                    <wp:wrapNone/>
                    <wp:docPr id="98673904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7700" cy="514350"/>
                            </a:xfrm>
                            <a:prstGeom prst="rect">
                              <a:avLst/>
                            </a:prstGeom>
                            <a:noFill/>
                            <a:ln>
                              <a:noFill/>
                            </a:ln>
                          </wps:spPr>
                          <wps:txbx>
                            <w:txbxContent>
                              <w:p w14:paraId="15E7D4D9" w14:textId="79DD3590" w:rsidR="000D1FCF" w:rsidRPr="000D1FCF" w:rsidRDefault="000D1FCF" w:rsidP="000D1FCF">
                                <w:pPr>
                                  <w:spacing w:after="0"/>
                                  <w:rPr>
                                    <w:rFonts w:ascii="Arial Black" w:eastAsia="Arial Black" w:hAnsi="Arial Black" w:cs="Arial Black"/>
                                    <w:noProof/>
                                    <w:color w:val="000000"/>
                                    <w:szCs w:val="20"/>
                                  </w:rPr>
                                </w:pPr>
                                <w:r w:rsidRPr="000D1FCF">
                                  <w:rPr>
                                    <w:rFonts w:ascii="Arial Black" w:eastAsia="Arial Black" w:hAnsi="Arial Black" w:cs="Arial Black"/>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EC8F3D" id="_x0000_t202" coordsize="21600,21600" o:spt="202" path="m,l,21600r21600,l21600,xe">
                    <v:stroke joinstyle="miter"/>
                    <v:path gradientshapeok="t" o:connecttype="rect"/>
                  </v:shapetype>
                  <v:shape id="Text Box 4" o:spid="_x0000_s1035" type="#_x0000_t202" alt="OFFICIAL" style="position:absolute;left:0;text-align:left;margin-left:0;margin-top:0;width:51pt;height:4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" filled="f" stroked="f">
                    <v:textbox style="mso-fit-shape-to-text:t" inset="0,0,0,15pt">
                      <w:txbxContent>
                        <w:p w14:paraId="15E7D4D9" w14:textId="79DD3590" w:rsidR="000D1FCF" w:rsidRPr="000D1FCF" w:rsidRDefault="000D1FCF" w:rsidP="000D1FCF">
                          <w:pPr>
                            <w:spacing w:after="0"/>
                            <w:rPr>
                              <w:rFonts w:ascii="Arial Black" w:eastAsia="Arial Black" w:hAnsi="Arial Black" w:cs="Arial Black"/>
                              <w:noProof/>
                              <w:color w:val="000000"/>
                              <w:szCs w:val="20"/>
                            </w:rPr>
                          </w:pPr>
                          <w:r w:rsidRPr="000D1FCF">
                            <w:rPr>
                              <w:rFonts w:ascii="Arial Black" w:eastAsia="Arial Black" w:hAnsi="Arial Black" w:cs="Arial Black"/>
                              <w:noProof/>
                              <w:color w:val="000000"/>
                              <w:szCs w:val="20"/>
                            </w:rPr>
                            <w:t>OFFICIAL</w:t>
                          </w:r>
                        </w:p>
                      </w:txbxContent>
                    </v:textbox>
                    <w10:wrap anchorx="page" anchory="page"/>
                  </v:shape>
                </w:pict>
              </mc:Fallback>
            </mc:AlternateContent>
          </w:r>
        </w:p>
      </w:tc>
      <w:tc>
        <w:tcPr>
          <w:tcW w:w="3020" w:type="dxa"/>
        </w:tcPr>
        <w:p w14:paraId="2026F7DE" w14:textId="77777777" w:rsidR="005810FF" w:rsidRDefault="005810FF" w:rsidP="0043310C">
          <w:pPr>
            <w:pStyle w:val="Header"/>
            <w:jc w:val="center"/>
          </w:pPr>
        </w:p>
      </w:tc>
      <w:tc>
        <w:tcPr>
          <w:tcW w:w="3020" w:type="dxa"/>
        </w:tcPr>
        <w:p w14:paraId="11FFD3DF" w14:textId="77777777" w:rsidR="005810FF" w:rsidRDefault="005810FF" w:rsidP="0043310C">
          <w:pPr>
            <w:pStyle w:val="Header"/>
            <w:ind w:right="-115"/>
          </w:pPr>
        </w:p>
      </w:tc>
    </w:tr>
  </w:tbl>
  <w:p w14:paraId="41E99338" w14:textId="77777777" w:rsidR="005810FF" w:rsidRDefault="005810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810FF" w14:paraId="58A55D80" w14:textId="77777777" w:rsidTr="0043310C">
      <w:trPr>
        <w:trHeight w:val="300"/>
      </w:trPr>
      <w:tc>
        <w:tcPr>
          <w:tcW w:w="3020" w:type="dxa"/>
        </w:tcPr>
        <w:p w14:paraId="7FC45D28" w14:textId="4EE5EEE5" w:rsidR="005810FF" w:rsidRDefault="000D1FCF" w:rsidP="0043310C">
          <w:pPr>
            <w:pStyle w:val="Header"/>
            <w:ind w:left="-115"/>
          </w:pPr>
          <w:r>
            <w:rPr>
              <w:noProof/>
              <w14:ligatures w14:val="standardContextual"/>
            </w:rPr>
            <mc:AlternateContent>
              <mc:Choice Requires="wps">
                <w:drawing>
                  <wp:anchor distT="0" distB="0" distL="0" distR="0" simplePos="0" relativeHeight="251658247" behindDoc="0" locked="0" layoutInCell="1" allowOverlap="1" wp14:anchorId="660A9CFB" wp14:editId="34DE904E">
                    <wp:simplePos x="635" y="635"/>
                    <wp:positionH relativeFrom="page">
                      <wp:align>center</wp:align>
                    </wp:positionH>
                    <wp:positionV relativeFrom="page">
                      <wp:align>bottom</wp:align>
                    </wp:positionV>
                    <wp:extent cx="647700" cy="514350"/>
                    <wp:effectExtent l="0" t="0" r="0" b="0"/>
                    <wp:wrapNone/>
                    <wp:docPr id="213911825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7700" cy="514350"/>
                            </a:xfrm>
                            <a:prstGeom prst="rect">
                              <a:avLst/>
                            </a:prstGeom>
                            <a:noFill/>
                            <a:ln>
                              <a:noFill/>
                            </a:ln>
                          </wps:spPr>
                          <wps:txbx>
                            <w:txbxContent>
                              <w:p w14:paraId="572D8E0F" w14:textId="09AFB5D0" w:rsidR="000D1FCF" w:rsidRPr="000D1FCF" w:rsidRDefault="000D1FCF" w:rsidP="000D1FCF">
                                <w:pPr>
                                  <w:spacing w:after="0"/>
                                  <w:rPr>
                                    <w:rFonts w:ascii="Arial Black" w:eastAsia="Arial Black" w:hAnsi="Arial Black" w:cs="Arial Black"/>
                                    <w:noProof/>
                                    <w:color w:val="000000"/>
                                    <w:szCs w:val="20"/>
                                  </w:rPr>
                                </w:pPr>
                                <w:r w:rsidRPr="000D1FCF">
                                  <w:rPr>
                                    <w:rFonts w:ascii="Arial Black" w:eastAsia="Arial Black" w:hAnsi="Arial Black" w:cs="Arial Black"/>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0A9CFB" id="_x0000_t202" coordsize="21600,21600" o:spt="202" path="m,l,21600r21600,l21600,xe">
                    <v:stroke joinstyle="miter"/>
                    <v:path gradientshapeok="t" o:connecttype="rect"/>
                  </v:shapetype>
                  <v:shape id="Text Box 5" o:spid="_x0000_s1036" type="#_x0000_t202" alt="OFFICIAL" style="position:absolute;left:0;text-align:left;margin-left:0;margin-top:0;width:51pt;height:4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" filled="f" stroked="f">
                    <v:textbox style="mso-fit-shape-to-text:t" inset="0,0,0,15pt">
                      <w:txbxContent>
                        <w:p w14:paraId="572D8E0F" w14:textId="09AFB5D0" w:rsidR="000D1FCF" w:rsidRPr="000D1FCF" w:rsidRDefault="000D1FCF" w:rsidP="000D1FCF">
                          <w:pPr>
                            <w:spacing w:after="0"/>
                            <w:rPr>
                              <w:rFonts w:ascii="Arial Black" w:eastAsia="Arial Black" w:hAnsi="Arial Black" w:cs="Arial Black"/>
                              <w:noProof/>
                              <w:color w:val="000000"/>
                              <w:szCs w:val="20"/>
                            </w:rPr>
                          </w:pPr>
                          <w:r w:rsidRPr="000D1FCF">
                            <w:rPr>
                              <w:rFonts w:ascii="Arial Black" w:eastAsia="Arial Black" w:hAnsi="Arial Black" w:cs="Arial Black"/>
                              <w:noProof/>
                              <w:color w:val="000000"/>
                              <w:szCs w:val="20"/>
                            </w:rPr>
                            <w:t>OFFICIAL</w:t>
                          </w:r>
                        </w:p>
                      </w:txbxContent>
                    </v:textbox>
                    <w10:wrap anchorx="page" anchory="page"/>
                  </v:shape>
                </w:pict>
              </mc:Fallback>
            </mc:AlternateContent>
          </w:r>
        </w:p>
      </w:tc>
      <w:tc>
        <w:tcPr>
          <w:tcW w:w="3020" w:type="dxa"/>
        </w:tcPr>
        <w:p w14:paraId="2B36CD34" w14:textId="77777777" w:rsidR="005810FF" w:rsidRDefault="005810FF" w:rsidP="0043310C">
          <w:pPr>
            <w:pStyle w:val="Header"/>
            <w:jc w:val="center"/>
          </w:pPr>
        </w:p>
      </w:tc>
      <w:tc>
        <w:tcPr>
          <w:tcW w:w="3020" w:type="dxa"/>
        </w:tcPr>
        <w:p w14:paraId="706B1F86" w14:textId="77777777" w:rsidR="005810FF" w:rsidRDefault="005810FF" w:rsidP="0043310C">
          <w:pPr>
            <w:pStyle w:val="Header"/>
            <w:ind w:right="-115"/>
          </w:pPr>
        </w:p>
      </w:tc>
    </w:tr>
  </w:tbl>
  <w:p w14:paraId="5B00E139" w14:textId="77777777" w:rsidR="005810FF" w:rsidRDefault="00581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2B4D" w14:textId="77777777" w:rsidR="0027381F" w:rsidRDefault="0027381F" w:rsidP="00196F59">
      <w:pPr>
        <w:spacing w:before="0" w:after="0" w:line="240" w:lineRule="auto"/>
      </w:pPr>
      <w:r>
        <w:separator/>
      </w:r>
    </w:p>
  </w:footnote>
  <w:footnote w:type="continuationSeparator" w:id="0">
    <w:p w14:paraId="618AC29D" w14:textId="77777777" w:rsidR="0027381F" w:rsidRDefault="0027381F" w:rsidP="00196F5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2E69" w14:textId="108F739B" w:rsidR="00600F31" w:rsidRDefault="00600F31">
    <w:pPr>
      <w:pStyle w:val="Header"/>
    </w:pPr>
    <w:r w:rsidRPr="00515B43">
      <w:rPr>
        <w:noProof/>
      </w:rPr>
      <w:drawing>
        <wp:inline distT="0" distB="0" distL="0" distR="0" wp14:anchorId="33DA4C44" wp14:editId="58AC8F3D">
          <wp:extent cx="747000" cy="216000"/>
          <wp:effectExtent l="0" t="0" r="0" b="0"/>
          <wp:docPr id="11025177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31613" name="Graphic 329331613"/>
                  <pic:cNvPicPr/>
                </pic:nvPicPr>
                <pic:blipFill>
                  <a:blip r:embed="rId1">
                    <a:extLst>
                      <a:ext uri="{96DAC541-7B7A-43D3-8B79-37D633B846F1}">
                        <asvg:svgBlip xmlns:asvg="http://schemas.microsoft.com/office/drawing/2016/SVG/main" r:embed="rId2"/>
                      </a:ext>
                    </a:extLst>
                  </a:blip>
                  <a:stretch>
                    <a:fillRect/>
                  </a:stretch>
                </pic:blipFill>
                <pic:spPr>
                  <a:xfrm>
                    <a:off x="0" y="0"/>
                    <a:ext cx="747000" cy="21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BE2E0" w14:textId="364502F6" w:rsidR="00600F31" w:rsidRPr="00AC7B6F" w:rsidRDefault="00600F31" w:rsidP="0043310C">
    <w:pPr>
      <w:pStyle w:val="Header"/>
      <w:spacing w:after="360"/>
    </w:pPr>
    <w:r>
      <w:ptab w:relativeTo="margin" w:alignment="right" w:leader="none"/>
    </w:r>
    <w:r>
      <w:rPr>
        <w:noProof/>
      </w:rPr>
      <w:drawing>
        <wp:inline distT="0" distB="0" distL="0" distR="0" wp14:anchorId="6EFFFC63" wp14:editId="6D824B03">
          <wp:extent cx="1767600" cy="241200"/>
          <wp:effectExtent l="0" t="0" r="0" b="635"/>
          <wp:docPr id="2481780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7809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67600" cy="2412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908A3" w14:textId="1797D14C" w:rsidR="00600F31" w:rsidRDefault="00600F31">
    <w:pPr>
      <w:pStyle w:val="Header"/>
    </w:pPr>
    <w:r>
      <w:rPr>
        <w:noProof/>
      </w:rPr>
      <mc:AlternateContent>
        <mc:Choice Requires="wps">
          <w:drawing>
            <wp:anchor distT="0" distB="0" distL="114300" distR="114300" simplePos="0" relativeHeight="251658242" behindDoc="1" locked="0" layoutInCell="1" allowOverlap="1" wp14:anchorId="2F1189E9" wp14:editId="4EE483F0">
              <wp:simplePos x="0" y="0"/>
              <wp:positionH relativeFrom="column">
                <wp:posOffset>-541020</wp:posOffset>
              </wp:positionH>
              <wp:positionV relativeFrom="page">
                <wp:posOffset>-5987</wp:posOffset>
              </wp:positionV>
              <wp:extent cx="7559675" cy="10693400"/>
              <wp:effectExtent l="0" t="0" r="0" b="0"/>
              <wp:wrapNone/>
              <wp:docPr id="539772765"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3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372E1" id="Rectangle 13" o:spid="_x0000_s1026" alt="&quot;&quot;" style="position:absolute;margin-left:-42.6pt;margin-top:-.45pt;width:595.25pt;height:84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" fillcolor="#850024 [3215]" stroked="f" strokeweight="2pt">
              <w10:wrap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810FF" w14:paraId="6491B2AC" w14:textId="77777777" w:rsidTr="0043310C">
      <w:trPr>
        <w:trHeight w:val="300"/>
      </w:trPr>
      <w:tc>
        <w:tcPr>
          <w:tcW w:w="3020" w:type="dxa"/>
        </w:tcPr>
        <w:p w14:paraId="52D1F60F" w14:textId="2AF86DC4" w:rsidR="005810FF" w:rsidRDefault="005810FF" w:rsidP="0043310C">
          <w:pPr>
            <w:pStyle w:val="Header"/>
            <w:ind w:left="-115"/>
          </w:pPr>
        </w:p>
      </w:tc>
      <w:tc>
        <w:tcPr>
          <w:tcW w:w="3020" w:type="dxa"/>
        </w:tcPr>
        <w:p w14:paraId="5BD98B5E" w14:textId="77777777" w:rsidR="005810FF" w:rsidRDefault="005810FF" w:rsidP="0043310C">
          <w:pPr>
            <w:pStyle w:val="Header"/>
            <w:jc w:val="center"/>
          </w:pPr>
        </w:p>
      </w:tc>
      <w:tc>
        <w:tcPr>
          <w:tcW w:w="3020" w:type="dxa"/>
        </w:tcPr>
        <w:p w14:paraId="43C480E5" w14:textId="77777777" w:rsidR="005810FF" w:rsidRDefault="005810FF" w:rsidP="0043310C">
          <w:pPr>
            <w:pStyle w:val="Header"/>
            <w:ind w:right="-115"/>
          </w:pPr>
        </w:p>
      </w:tc>
    </w:tr>
  </w:tbl>
  <w:p w14:paraId="44805663" w14:textId="6BBF707F" w:rsidR="005810FF" w:rsidRDefault="005810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810FF" w14:paraId="50CDE255" w14:textId="77777777" w:rsidTr="0043310C">
      <w:trPr>
        <w:trHeight w:val="300"/>
      </w:trPr>
      <w:tc>
        <w:tcPr>
          <w:tcW w:w="3020" w:type="dxa"/>
        </w:tcPr>
        <w:p w14:paraId="08769721" w14:textId="6B83664C" w:rsidR="005810FF" w:rsidRDefault="005810FF" w:rsidP="0043310C">
          <w:pPr>
            <w:pStyle w:val="Header"/>
            <w:ind w:left="-115"/>
          </w:pPr>
        </w:p>
      </w:tc>
      <w:tc>
        <w:tcPr>
          <w:tcW w:w="3020" w:type="dxa"/>
        </w:tcPr>
        <w:p w14:paraId="48909452" w14:textId="77777777" w:rsidR="005810FF" w:rsidRDefault="005810FF" w:rsidP="0043310C">
          <w:pPr>
            <w:pStyle w:val="Header"/>
            <w:jc w:val="center"/>
          </w:pPr>
        </w:p>
      </w:tc>
      <w:tc>
        <w:tcPr>
          <w:tcW w:w="3020" w:type="dxa"/>
        </w:tcPr>
        <w:p w14:paraId="6D96E4A1" w14:textId="77777777" w:rsidR="005810FF" w:rsidRDefault="005810FF" w:rsidP="0043310C">
          <w:pPr>
            <w:pStyle w:val="Header"/>
            <w:ind w:right="-115"/>
          </w:pPr>
        </w:p>
      </w:tc>
    </w:tr>
  </w:tbl>
  <w:p w14:paraId="0570BBD0" w14:textId="0CA3A20A" w:rsidR="005810FF" w:rsidRDefault="00581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D469FF2"/>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0F3CC254"/>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singleLevel"/>
    <w:tmpl w:val="8918F3B2"/>
    <w:lvl w:ilvl="0">
      <w:start w:val="1"/>
      <w:numFmt w:val="decimal"/>
      <w:pStyle w:val="ListNumber"/>
      <w:lvlText w:val="%1."/>
      <w:lvlJc w:val="left"/>
      <w:pPr>
        <w:tabs>
          <w:tab w:val="num" w:pos="360"/>
        </w:tabs>
        <w:ind w:left="360" w:hanging="360"/>
      </w:pPr>
    </w:lvl>
  </w:abstractNum>
  <w:abstractNum w:abstractNumId="3" w15:restartNumberingAfterBreak="0">
    <w:nsid w:val="0BAD2E30"/>
    <w:multiLevelType w:val="multilevel"/>
    <w:tmpl w:val="DC3A2C00"/>
    <w:styleLink w:val="ZZNumbersloweralpha"/>
    <w:lvl w:ilvl="0">
      <w:start w:val="1"/>
      <w:numFmt w:val="lowerLetter"/>
      <w:pStyle w:val="VHBAnumberloweralpha"/>
      <w:lvlText w:val="(%1)"/>
      <w:lvlJc w:val="left"/>
      <w:pPr>
        <w:ind w:left="397" w:hanging="397"/>
      </w:pPr>
      <w:rPr>
        <w:rFonts w:hint="default"/>
      </w:rPr>
    </w:lvl>
    <w:lvl w:ilvl="1">
      <w:start w:val="1"/>
      <w:numFmt w:val="lowerLetter"/>
      <w:pStyle w:val="VHBAnumberloweralphaindent"/>
      <w:lvlText w:val="(%2)"/>
      <w:lvlJc w:val="left"/>
      <w:pPr>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D7D2843"/>
    <w:multiLevelType w:val="multilevel"/>
    <w:tmpl w:val="8F20669A"/>
    <w:lvl w:ilvl="0">
      <w:start w:val="1"/>
      <w:numFmt w:val="bullet"/>
      <w:pStyle w:val="TableBullet1"/>
      <w:lvlText w:val=""/>
      <w:lvlJc w:val="left"/>
      <w:pPr>
        <w:ind w:left="340" w:hanging="340"/>
      </w:pPr>
      <w:rPr>
        <w:rFonts w:ascii="Symbol" w:hAnsi="Symbol" w:hint="default"/>
        <w:b w:val="0"/>
        <w:i w:val="0"/>
        <w:color w:val="000000" w:themeColor="text1"/>
        <w:sz w:val="18"/>
      </w:rPr>
    </w:lvl>
    <w:lvl w:ilvl="1">
      <w:start w:val="1"/>
      <w:numFmt w:val="bullet"/>
      <w:pStyle w:val="TableBullet2"/>
      <w:lvlText w:val="–"/>
      <w:lvlJc w:val="left"/>
      <w:pPr>
        <w:ind w:left="680" w:hanging="340"/>
      </w:pPr>
      <w:rPr>
        <w:rFonts w:hint="default"/>
        <w:b w:val="0"/>
        <w:i w:val="0"/>
        <w:color w:val="000000" w:themeColor="text1"/>
        <w:sz w:val="18"/>
      </w:rPr>
    </w:lvl>
    <w:lvl w:ilvl="2">
      <w:start w:val="1"/>
      <w:numFmt w:val="bullet"/>
      <w:pStyle w:val="TableBullet3"/>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5" w15:restartNumberingAfterBreak="0">
    <w:nsid w:val="116A3833"/>
    <w:multiLevelType w:val="multilevel"/>
    <w:tmpl w:val="848C7684"/>
    <w:numStyleLink w:val="ZZQuotebullets"/>
  </w:abstractNum>
  <w:abstractNum w:abstractNumId="6" w15:restartNumberingAfterBreak="0">
    <w:nsid w:val="146F0A77"/>
    <w:multiLevelType w:val="multilevel"/>
    <w:tmpl w:val="F3908CAE"/>
    <w:lvl w:ilvl="0">
      <w:start w:val="1"/>
      <w:numFmt w:val="bullet"/>
      <w:pStyle w:val="ListBullet"/>
      <w:lvlText w:val=""/>
      <w:lvlJc w:val="left"/>
      <w:pPr>
        <w:ind w:left="340" w:hanging="340"/>
      </w:pPr>
      <w:rPr>
        <w:rFonts w:ascii="Symbol" w:hAnsi="Symbol" w:hint="default"/>
        <w:b w:val="0"/>
        <w:i w:val="0"/>
        <w:color w:val="auto"/>
      </w:rPr>
    </w:lvl>
    <w:lvl w:ilvl="1">
      <w:start w:val="1"/>
      <w:numFmt w:val="bullet"/>
      <w:pStyle w:val="ListBullet2"/>
      <w:lvlText w:val=""/>
      <w:lvlJc w:val="left"/>
      <w:pPr>
        <w:ind w:left="680" w:hanging="340"/>
      </w:pPr>
      <w:rPr>
        <w:rFonts w:ascii="Symbol" w:hAnsi="Symbol" w:hint="default"/>
        <w:b w:val="0"/>
        <w:i w:val="0"/>
        <w:color w:val="auto"/>
      </w:rPr>
    </w:lvl>
    <w:lvl w:ilvl="2">
      <w:start w:val="1"/>
      <w:numFmt w:val="bullet"/>
      <w:pStyle w:val="ListBullet3"/>
      <w:lvlText w:val=""/>
      <w:lvlJc w:val="left"/>
      <w:pPr>
        <w:ind w:left="1021" w:hanging="341"/>
      </w:pPr>
      <w:rPr>
        <w:rFonts w:ascii="Symbol" w:hAnsi="Symbol" w:hint="default"/>
        <w:b w:val="0"/>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89A66CB"/>
    <w:multiLevelType w:val="multilevel"/>
    <w:tmpl w:val="F8240770"/>
    <w:styleLink w:val="VHBANumbersdigitlist"/>
    <w:lvl w:ilvl="0">
      <w:start w:val="1"/>
      <w:numFmt w:val="decimal"/>
      <w:pStyle w:val="VHBAnumberdigit"/>
      <w:lvlText w:val="%1."/>
      <w:lvlJc w:val="left"/>
      <w:pPr>
        <w:ind w:left="397" w:hanging="397"/>
      </w:pPr>
      <w:rPr>
        <w:rFonts w:hint="default"/>
      </w:rPr>
    </w:lvl>
    <w:lvl w:ilvl="1">
      <w:start w:val="1"/>
      <w:numFmt w:val="decimal"/>
      <w:pStyle w:val="VHBAnumberdigitindent"/>
      <w:lvlText w:val="%2."/>
      <w:lvlJc w:val="left"/>
      <w:pPr>
        <w:ind w:left="794" w:hanging="397"/>
      </w:pPr>
      <w:rPr>
        <w:rFonts w:hint="default"/>
      </w:rPr>
    </w:lvl>
    <w:lvl w:ilvl="2">
      <w:start w:val="1"/>
      <w:numFmt w:val="bullet"/>
      <w:lvlRestart w:val="0"/>
      <w:pStyle w:val="VHBAbulletafternumbers1"/>
      <w:lvlText w:val="•"/>
      <w:lvlJc w:val="left"/>
      <w:pPr>
        <w:ind w:left="794" w:hanging="397"/>
      </w:pPr>
      <w:rPr>
        <w:rFonts w:ascii="Arial" w:hAnsi="Arial" w:hint="default"/>
        <w:color w:val="000000" w:themeColor="text1"/>
      </w:rPr>
    </w:lvl>
    <w:lvl w:ilvl="3">
      <w:start w:val="1"/>
      <w:numFmt w:val="bullet"/>
      <w:lvlRestart w:val="0"/>
      <w:pStyle w:val="VHBAbulletafternumbers2"/>
      <w:lvlText w:val="–"/>
      <w:lvlJc w:val="left"/>
      <w:pPr>
        <w:ind w:left="1191" w:hanging="397"/>
      </w:pPr>
      <w:rPr>
        <w:rFonts w:ascii="Arial" w:hAnsi="Arial" w:hint="default"/>
        <w:color w:val="auto"/>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15:restartNumberingAfterBreak="0">
    <w:nsid w:val="2D640D66"/>
    <w:multiLevelType w:val="multilevel"/>
    <w:tmpl w:val="DC3A2C00"/>
    <w:numStyleLink w:val="ZZNumbersloweralpha"/>
  </w:abstractNum>
  <w:abstractNum w:abstractNumId="9" w15:restartNumberingAfterBreak="0">
    <w:nsid w:val="37B96CDA"/>
    <w:multiLevelType w:val="multilevel"/>
    <w:tmpl w:val="775699DA"/>
    <w:lvl w:ilvl="0">
      <w:start w:val="11"/>
      <w:numFmt w:val="decimal"/>
      <w:pStyle w:val="DHHS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0" w15:restartNumberingAfterBreak="0">
    <w:nsid w:val="38BE1EE0"/>
    <w:multiLevelType w:val="multilevel"/>
    <w:tmpl w:val="4ACAC00E"/>
    <w:styleLink w:val="VHBABulletList"/>
    <w:lvl w:ilvl="0">
      <w:start w:val="1"/>
      <w:numFmt w:val="bullet"/>
      <w:pStyle w:val="VHBAbullet1"/>
      <w:lvlText w:val="•"/>
      <w:lvlJc w:val="left"/>
      <w:pPr>
        <w:ind w:left="397" w:hanging="397"/>
      </w:pPr>
      <w:rPr>
        <w:rFonts w:ascii="Calibri" w:hAnsi="Calibri" w:hint="default"/>
        <w:color w:val="auto"/>
      </w:rPr>
    </w:lvl>
    <w:lvl w:ilvl="1">
      <w:start w:val="1"/>
      <w:numFmt w:val="bullet"/>
      <w:lvlRestart w:val="0"/>
      <w:pStyle w:val="VHBAbullet2"/>
      <w:lvlText w:val="–"/>
      <w:lvlJc w:val="left"/>
      <w:pPr>
        <w:ind w:left="794" w:hanging="397"/>
      </w:pPr>
      <w:rPr>
        <w:rFonts w:ascii="Arial" w:hAnsi="Aria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3EC54A41"/>
    <w:multiLevelType w:val="multilevel"/>
    <w:tmpl w:val="46940C74"/>
    <w:styleLink w:val="ZZNumberslowerroman"/>
    <w:lvl w:ilvl="0">
      <w:start w:val="1"/>
      <w:numFmt w:val="lowerRoman"/>
      <w:pStyle w:val="VHBAnumberlowerroman"/>
      <w:lvlText w:val="(%1)"/>
      <w:lvlJc w:val="left"/>
      <w:pPr>
        <w:tabs>
          <w:tab w:val="num" w:pos="397"/>
        </w:tabs>
        <w:ind w:left="397" w:hanging="397"/>
      </w:pPr>
      <w:rPr>
        <w:rFonts w:hint="default"/>
      </w:rPr>
    </w:lvl>
    <w:lvl w:ilvl="1">
      <w:start w:val="1"/>
      <w:numFmt w:val="lowerRoman"/>
      <w:pStyle w:val="VHBA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47A018B8"/>
    <w:multiLevelType w:val="multilevel"/>
    <w:tmpl w:val="4ACAC00E"/>
    <w:numStyleLink w:val="VHBABulletList"/>
  </w:abstractNum>
  <w:abstractNum w:abstractNumId="13" w15:restartNumberingAfterBreak="0">
    <w:nsid w:val="50FE734C"/>
    <w:multiLevelType w:val="multilevel"/>
    <w:tmpl w:val="F8240770"/>
    <w:numStyleLink w:val="VHBANumbersdigitlist"/>
  </w:abstractNum>
  <w:abstractNum w:abstractNumId="14" w15:restartNumberingAfterBreak="0">
    <w:nsid w:val="541611C2"/>
    <w:multiLevelType w:val="multilevel"/>
    <w:tmpl w:val="7CFE8E04"/>
    <w:styleLink w:val="ZZTablebullets"/>
    <w:lvl w:ilvl="0">
      <w:start w:val="1"/>
      <w:numFmt w:val="bullet"/>
      <w:lvlText w:val="•"/>
      <w:lvlJc w:val="left"/>
      <w:pPr>
        <w:ind w:left="340" w:hanging="340"/>
      </w:pPr>
      <w:rPr>
        <w:rFonts w:ascii="Calibri" w:hAnsi="Calibri" w:hint="default"/>
      </w:rPr>
    </w:lvl>
    <w:lvl w:ilvl="1">
      <w:start w:val="1"/>
      <w:numFmt w:val="bullet"/>
      <w:lvlRestart w:val="0"/>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4BA1E5A"/>
    <w:multiLevelType w:val="multilevel"/>
    <w:tmpl w:val="F1AE3C58"/>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559B52AB"/>
    <w:multiLevelType w:val="multilevel"/>
    <w:tmpl w:val="3E2A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B205BE"/>
    <w:multiLevelType w:val="multilevel"/>
    <w:tmpl w:val="96FCADC0"/>
    <w:lvl w:ilvl="0">
      <w:start w:val="1"/>
      <w:numFmt w:val="decimal"/>
      <w:pStyle w:val="TableNumbering1"/>
      <w:lvlText w:val="%1"/>
      <w:lvlJc w:val="left"/>
      <w:pPr>
        <w:ind w:left="340" w:hanging="340"/>
      </w:pPr>
      <w:rPr>
        <w:rFonts w:asciiTheme="minorHAnsi" w:hAnsiTheme="minorHAnsi" w:hint="default"/>
      </w:rPr>
    </w:lvl>
    <w:lvl w:ilvl="1">
      <w:start w:val="1"/>
      <w:numFmt w:val="lowerLetter"/>
      <w:pStyle w:val="TableNumbering2"/>
      <w:lvlText w:val="%2"/>
      <w:lvlJc w:val="left"/>
      <w:pPr>
        <w:ind w:left="680" w:hanging="340"/>
      </w:pPr>
      <w:rPr>
        <w:rFonts w:asciiTheme="minorHAnsi" w:hAnsiTheme="minorHAnsi" w:hint="default"/>
      </w:rPr>
    </w:lvl>
    <w:lvl w:ilvl="2">
      <w:start w:val="1"/>
      <w:numFmt w:val="lowerRoman"/>
      <w:pStyle w:val="TableNumbering3"/>
      <w:lvlText w:val="%3"/>
      <w:lvlJc w:val="left"/>
      <w:pPr>
        <w:ind w:left="1021" w:hanging="341"/>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309259F"/>
    <w:multiLevelType w:val="multilevel"/>
    <w:tmpl w:val="848C7684"/>
    <w:styleLink w:val="ZZQuotebullets"/>
    <w:lvl w:ilvl="0">
      <w:start w:val="1"/>
      <w:numFmt w:val="bullet"/>
      <w:pStyle w:val="VHBAquotebullet1"/>
      <w:lvlText w:val="•"/>
      <w:lvlJc w:val="left"/>
      <w:pPr>
        <w:ind w:left="794" w:hanging="397"/>
      </w:pPr>
      <w:rPr>
        <w:rFonts w:ascii="Calibri" w:hAnsi="Calibri" w:hint="default"/>
        <w:color w:val="auto"/>
      </w:rPr>
    </w:lvl>
    <w:lvl w:ilvl="1">
      <w:start w:val="1"/>
      <w:numFmt w:val="bullet"/>
      <w:lvlRestart w:val="0"/>
      <w:pStyle w:val="VHBAquotebullet2"/>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680F5132"/>
    <w:multiLevelType w:val="multilevel"/>
    <w:tmpl w:val="7CFE8E04"/>
    <w:lvl w:ilvl="0">
      <w:start w:val="1"/>
      <w:numFmt w:val="bullet"/>
      <w:pStyle w:val="VHBAtablebullet1"/>
      <w:lvlText w:val="•"/>
      <w:lvlJc w:val="left"/>
      <w:pPr>
        <w:ind w:left="340" w:hanging="340"/>
      </w:pPr>
      <w:rPr>
        <w:rFonts w:ascii="Calibri" w:hAnsi="Calibri" w:hint="default"/>
      </w:rPr>
    </w:lvl>
    <w:lvl w:ilvl="1">
      <w:start w:val="1"/>
      <w:numFmt w:val="bullet"/>
      <w:lvlRestart w:val="0"/>
      <w:pStyle w:val="VHBAtablebullet2"/>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694B3042"/>
    <w:multiLevelType w:val="multilevel"/>
    <w:tmpl w:val="D638DAF8"/>
    <w:lvl w:ilvl="0">
      <w:start w:val="1"/>
      <w:numFmt w:val="none"/>
      <w:pStyle w:val="TableText"/>
      <w:suff w:val="nothing"/>
      <w:lvlText w:val=""/>
      <w:lvlJc w:val="left"/>
      <w:pPr>
        <w:ind w:left="0" w:firstLine="0"/>
      </w:pPr>
      <w:rPr>
        <w:rFonts w:hint="default"/>
      </w:rPr>
    </w:lvl>
    <w:lvl w:ilvl="1">
      <w:start w:val="1"/>
      <w:numFmt w:val="decimal"/>
      <w:lvlText w:val="%2"/>
      <w:lvlJc w:val="left"/>
      <w:pPr>
        <w:ind w:left="340" w:hanging="340"/>
      </w:pPr>
      <w:rPr>
        <w:rFonts w:hint="default"/>
        <w:color w:val="B5C1B8" w:themeColor="accent1"/>
      </w:rPr>
    </w:lvl>
    <w:lvl w:ilvl="2">
      <w:start w:val="1"/>
      <w:numFmt w:val="lowerLetter"/>
      <w:lvlText w:val="%3"/>
      <w:lvlJc w:val="left"/>
      <w:pPr>
        <w:ind w:left="680" w:hanging="340"/>
      </w:pPr>
      <w:rPr>
        <w:rFonts w:hint="default"/>
        <w:color w:val="B5C1B8" w:themeColor="accent1"/>
      </w:rPr>
    </w:lvl>
    <w:lvl w:ilvl="3">
      <w:start w:val="1"/>
      <w:numFmt w:val="lowerRoman"/>
      <w:lvlText w:val="%4"/>
      <w:lvlJc w:val="left"/>
      <w:pPr>
        <w:ind w:left="1021" w:hanging="341"/>
      </w:pPr>
      <w:rPr>
        <w:rFonts w:hint="default"/>
        <w:color w:val="B5C1B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6F76620F"/>
    <w:multiLevelType w:val="multilevel"/>
    <w:tmpl w:val="97A631DC"/>
    <w:lvl w:ilvl="0">
      <w:start w:val="1"/>
      <w:numFmt w:val="upperLetter"/>
      <w:pStyle w:val="Heading7"/>
      <w:lvlText w:val="Appendix %1"/>
      <w:lvlJc w:val="left"/>
      <w:pPr>
        <w:ind w:left="2552" w:hanging="2552"/>
      </w:pPr>
      <w:rPr>
        <w:rFonts w:asciiTheme="majorHAnsi" w:hAnsiTheme="majorHAnsi" w:hint="default"/>
        <w:b/>
        <w:i w:val="0"/>
        <w:color w:val="850024" w:themeColor="text2"/>
        <w:sz w:val="40"/>
        <w:szCs w:val="36"/>
      </w:rPr>
    </w:lvl>
    <w:lvl w:ilvl="1">
      <w:start w:val="1"/>
      <w:numFmt w:val="decimal"/>
      <w:pStyle w:val="Heading8"/>
      <w:lvlText w:val="%1.%2"/>
      <w:lvlJc w:val="left"/>
      <w:pPr>
        <w:ind w:left="1418" w:hanging="1418"/>
      </w:pPr>
      <w:rPr>
        <w:rFonts w:asciiTheme="majorHAnsi" w:hAnsiTheme="majorHAnsi" w:hint="default"/>
        <w:b/>
        <w:i w:val="0"/>
        <w:color w:val="5C7181" w:themeColor="accent6"/>
        <w:sz w:val="36"/>
        <w:szCs w:val="32"/>
      </w:rPr>
    </w:lvl>
    <w:lvl w:ilvl="2">
      <w:start w:val="1"/>
      <w:numFmt w:val="decimal"/>
      <w:pStyle w:val="Heading9"/>
      <w:lvlText w:val="%1.%2.%3"/>
      <w:lvlJc w:val="left"/>
      <w:pPr>
        <w:ind w:left="1418" w:hanging="1418"/>
      </w:pPr>
      <w:rPr>
        <w:rFonts w:asciiTheme="majorHAnsi" w:hAnsiTheme="majorHAnsi" w:hint="default"/>
        <w:b/>
        <w:i w:val="0"/>
        <w:color w:val="000000" w:themeColor="text1"/>
        <w:sz w:val="32"/>
        <w:szCs w:val="28"/>
      </w:rPr>
    </w:lvl>
    <w:lvl w:ilvl="3">
      <w:start w:val="1"/>
      <w:numFmt w:val="none"/>
      <w:suff w:val="nothing"/>
      <w:lvlText w:val=""/>
      <w:lvlJc w:val="left"/>
      <w:pPr>
        <w:ind w:left="0" w:firstLine="0"/>
      </w:pPr>
      <w:rPr>
        <w:rFonts w:hint="default"/>
        <w:color w:val="850024" w:themeColor="text2"/>
      </w:rPr>
    </w:lvl>
    <w:lvl w:ilvl="4">
      <w:start w:val="1"/>
      <w:numFmt w:val="none"/>
      <w:suff w:val="nothing"/>
      <w:lvlText w:val=""/>
      <w:lvlJc w:val="left"/>
      <w:pPr>
        <w:ind w:left="0" w:firstLine="0"/>
      </w:pPr>
      <w:rPr>
        <w:rFonts w:hint="default"/>
        <w:color w:val="850024" w:themeColor="text2"/>
      </w:rPr>
    </w:lvl>
    <w:lvl w:ilvl="5">
      <w:start w:val="1"/>
      <w:numFmt w:val="none"/>
      <w:suff w:val="nothing"/>
      <w:lvlText w:val=""/>
      <w:lvlJc w:val="left"/>
      <w:pPr>
        <w:ind w:left="-32767" w:firstLine="0"/>
      </w:pPr>
      <w:rPr>
        <w:rFonts w:hint="default"/>
        <w:color w:val="850024" w:themeColor="text2"/>
      </w:rPr>
    </w:lvl>
    <w:lvl w:ilvl="6">
      <w:start w:val="1"/>
      <w:numFmt w:val="none"/>
      <w:suff w:val="nothing"/>
      <w:lvlText w:val=""/>
      <w:lvlJc w:val="left"/>
      <w:pPr>
        <w:ind w:left="-32767" w:firstLine="0"/>
      </w:pPr>
      <w:rPr>
        <w:rFonts w:hint="default"/>
        <w:b w:val="0"/>
        <w:i w:val="0"/>
        <w:color w:val="B5C1B8" w:themeColor="accent1"/>
        <w:sz w:val="22"/>
      </w:rPr>
    </w:lvl>
    <w:lvl w:ilvl="7">
      <w:start w:val="1"/>
      <w:numFmt w:val="none"/>
      <w:suff w:val="nothing"/>
      <w:lvlText w:val=""/>
      <w:lvlJc w:val="left"/>
      <w:pPr>
        <w:ind w:left="-32767" w:firstLine="0"/>
      </w:pPr>
      <w:rPr>
        <w:rFonts w:hint="default"/>
        <w:b w:val="0"/>
        <w:i w:val="0"/>
        <w:color w:val="B5C1B8" w:themeColor="accent1"/>
        <w:sz w:val="22"/>
      </w:rPr>
    </w:lvl>
    <w:lvl w:ilvl="8">
      <w:start w:val="1"/>
      <w:numFmt w:val="none"/>
      <w:suff w:val="nothing"/>
      <w:lvlText w:val=""/>
      <w:lvlJc w:val="left"/>
      <w:pPr>
        <w:ind w:left="-32767" w:firstLine="0"/>
      </w:pPr>
      <w:rPr>
        <w:rFonts w:hint="default"/>
        <w:b w:val="0"/>
        <w:i w:val="0"/>
        <w:color w:val="B5C1B8" w:themeColor="accent1"/>
        <w:sz w:val="22"/>
      </w:rPr>
    </w:lvl>
  </w:abstractNum>
  <w:abstractNum w:abstractNumId="22" w15:restartNumberingAfterBreak="0">
    <w:nsid w:val="6FF67ADD"/>
    <w:multiLevelType w:val="multilevel"/>
    <w:tmpl w:val="0B5C0ED6"/>
    <w:lvl w:ilvl="0">
      <w:start w:val="1"/>
      <w:numFmt w:val="bullet"/>
      <w:pStyle w:val="BodyBullet1"/>
      <w:lvlText w:val=""/>
      <w:lvlJc w:val="left"/>
      <w:pPr>
        <w:ind w:left="340" w:hanging="340"/>
      </w:pPr>
      <w:rPr>
        <w:rFonts w:ascii="Symbol" w:hAnsi="Symbol" w:hint="default"/>
        <w:b w:val="0"/>
        <w:i w:val="0"/>
        <w:color w:val="000000" w:themeColor="text1"/>
        <w:sz w:val="22"/>
      </w:rPr>
    </w:lvl>
    <w:lvl w:ilvl="1">
      <w:start w:val="1"/>
      <w:numFmt w:val="bullet"/>
      <w:pStyle w:val="BodyBullet2"/>
      <w:lvlText w:val="–"/>
      <w:lvlJc w:val="left"/>
      <w:pPr>
        <w:ind w:left="680" w:hanging="340"/>
      </w:pPr>
      <w:rPr>
        <w:rFonts w:hint="default"/>
        <w:b w:val="0"/>
        <w:i w:val="0"/>
        <w:color w:val="000000" w:themeColor="text1"/>
        <w:sz w:val="22"/>
      </w:rPr>
    </w:lvl>
    <w:lvl w:ilvl="2">
      <w:start w:val="1"/>
      <w:numFmt w:val="bullet"/>
      <w:pStyle w:val="BodyBullet3"/>
      <w:lvlText w:val="-"/>
      <w:lvlJc w:val="left"/>
      <w:pPr>
        <w:ind w:left="1020" w:hanging="340"/>
      </w:pPr>
      <w:rPr>
        <w:rFonts w:hint="default"/>
        <w:b w:val="0"/>
        <w:i w:val="0"/>
        <w:color w:val="000000" w:themeColor="text1"/>
        <w:sz w:val="22"/>
        <w:szCs w:val="28"/>
      </w:rPr>
    </w:lvl>
    <w:lvl w:ilvl="3">
      <w:start w:val="1"/>
      <w:numFmt w:val="none"/>
      <w:lvlRestart w:val="0"/>
      <w:suff w:val="nothing"/>
      <w:lvlText w:val=""/>
      <w:lvlJc w:val="left"/>
      <w:pPr>
        <w:ind w:left="0" w:firstLine="0"/>
      </w:pPr>
      <w:rPr>
        <w:rFonts w:hint="default"/>
        <w:color w:val="000000" w:themeColor="text1"/>
      </w:rPr>
    </w:lvl>
    <w:lvl w:ilvl="4">
      <w:start w:val="1"/>
      <w:numFmt w:val="none"/>
      <w:lvlRestart w:val="0"/>
      <w:suff w:val="nothing"/>
      <w:lvlText w:val=""/>
      <w:lvlJc w:val="left"/>
      <w:pPr>
        <w:ind w:left="0" w:firstLine="0"/>
      </w:pPr>
      <w:rPr>
        <w:rFonts w:hint="default"/>
        <w:color w:val="000000" w:themeColor="text1"/>
      </w:rPr>
    </w:lvl>
    <w:lvl w:ilvl="5">
      <w:start w:val="1"/>
      <w:numFmt w:val="none"/>
      <w:lvlRestart w:val="0"/>
      <w:suff w:val="nothing"/>
      <w:lvlText w:val=""/>
      <w:lvlJc w:val="left"/>
      <w:pPr>
        <w:ind w:left="0" w:firstLine="0"/>
      </w:pPr>
      <w:rPr>
        <w:rFonts w:hint="default"/>
        <w:color w:val="000000" w:themeColor="text1"/>
      </w:rPr>
    </w:lvl>
    <w:lvl w:ilvl="6">
      <w:start w:val="1"/>
      <w:numFmt w:val="none"/>
      <w:suff w:val="nothing"/>
      <w:lvlText w:val=""/>
      <w:lvlJc w:val="left"/>
      <w:pPr>
        <w:ind w:left="0" w:firstLine="0"/>
      </w:pPr>
      <w:rPr>
        <w:rFonts w:hint="default"/>
        <w:color w:val="B5C1B8" w:themeColor="accent1"/>
      </w:rPr>
    </w:lvl>
    <w:lvl w:ilvl="7">
      <w:start w:val="1"/>
      <w:numFmt w:val="none"/>
      <w:suff w:val="nothing"/>
      <w:lvlText w:val="%1"/>
      <w:lvlJc w:val="left"/>
      <w:pPr>
        <w:ind w:left="0" w:firstLine="0"/>
      </w:pPr>
      <w:rPr>
        <w:rFonts w:hint="default"/>
      </w:rPr>
    </w:lvl>
    <w:lvl w:ilvl="8">
      <w:start w:val="1"/>
      <w:numFmt w:val="none"/>
      <w:suff w:val="nothing"/>
      <w:lvlText w:val="%1"/>
      <w:lvlJc w:val="left"/>
      <w:pPr>
        <w:ind w:left="0" w:firstLine="0"/>
      </w:pPr>
      <w:rPr>
        <w:rFonts w:hint="default"/>
      </w:rPr>
    </w:lvl>
  </w:abstractNum>
  <w:abstractNum w:abstractNumId="23" w15:restartNumberingAfterBreak="0">
    <w:nsid w:val="75CF5E10"/>
    <w:multiLevelType w:val="multilevel"/>
    <w:tmpl w:val="AD369ABA"/>
    <w:lvl w:ilvl="0">
      <w:start w:val="1"/>
      <w:numFmt w:val="decimal"/>
      <w:pStyle w:val="Heading1"/>
      <w:lvlText w:val="%1"/>
      <w:lvlJc w:val="left"/>
      <w:pPr>
        <w:ind w:left="1021" w:hanging="1021"/>
      </w:pPr>
      <w:rPr>
        <w:rFonts w:asciiTheme="majorHAnsi" w:hAnsiTheme="majorHAnsi" w:hint="default"/>
        <w:color w:val="850024" w:themeColor="text2"/>
      </w:rPr>
    </w:lvl>
    <w:lvl w:ilvl="1">
      <w:start w:val="1"/>
      <w:numFmt w:val="decimal"/>
      <w:pStyle w:val="Heading2"/>
      <w:lvlText w:val="%1.%2"/>
      <w:lvlJc w:val="left"/>
      <w:pPr>
        <w:ind w:left="1021" w:hanging="1021"/>
      </w:pPr>
      <w:rPr>
        <w:rFonts w:asciiTheme="majorHAnsi" w:hAnsiTheme="majorHAnsi" w:hint="default"/>
        <w:color w:val="5C7181" w:themeColor="accent6"/>
      </w:rPr>
    </w:lvl>
    <w:lvl w:ilvl="2">
      <w:start w:val="1"/>
      <w:numFmt w:val="decimal"/>
      <w:pStyle w:val="Heading3"/>
      <w:lvlText w:val="%1.%2.%3"/>
      <w:lvlJc w:val="left"/>
      <w:pPr>
        <w:ind w:left="1588" w:hanging="1588"/>
      </w:pPr>
      <w:rPr>
        <w:rFonts w:asciiTheme="majorHAnsi" w:hAnsiTheme="majorHAnsi" w:hint="default"/>
        <w:color w:val="auto"/>
      </w:rPr>
    </w:lvl>
    <w:lvl w:ilvl="3">
      <w:start w:val="1"/>
      <w:numFmt w:val="decimal"/>
      <w:pStyle w:val="Heading4"/>
      <w:lvlText w:val="%1.%2.%3.%4"/>
      <w:lvlJc w:val="left"/>
      <w:pPr>
        <w:ind w:left="1588" w:hanging="1588"/>
      </w:pPr>
      <w:rPr>
        <w:rFonts w:asciiTheme="majorHAnsi" w:hAnsiTheme="majorHAnsi" w:hint="default"/>
        <w:color w:val="auto"/>
      </w:rPr>
    </w:lvl>
    <w:lvl w:ilvl="4">
      <w:start w:val="1"/>
      <w:numFmt w:val="none"/>
      <w:pStyle w:val="Heading5"/>
      <w:suff w:val="nothing"/>
      <w:lvlText w:val=""/>
      <w:lvlJc w:val="left"/>
      <w:pPr>
        <w:ind w:left="0" w:firstLine="0"/>
      </w:pPr>
      <w:rPr>
        <w:rFonts w:asciiTheme="majorHAnsi" w:hAnsiTheme="majorHAnsi" w:hint="default"/>
        <w:color w:val="850024" w:themeColor="text2"/>
      </w:rPr>
    </w:lvl>
    <w:lvl w:ilvl="5">
      <w:start w:val="1"/>
      <w:numFmt w:val="none"/>
      <w:pStyle w:val="Heading6"/>
      <w:suff w:val="nothing"/>
      <w:lvlText w:val=""/>
      <w:lvlJc w:val="left"/>
      <w:pPr>
        <w:ind w:left="0" w:firstLine="0"/>
      </w:pPr>
      <w:rPr>
        <w:rFonts w:asciiTheme="majorHAnsi" w:hAnsiTheme="majorHAnsi" w:hint="default"/>
        <w:color w:val="850024" w:themeColor="text2"/>
      </w:rPr>
    </w:lvl>
    <w:lvl w:ilvl="6">
      <w:start w:val="1"/>
      <w:numFmt w:val="decimal"/>
      <w:pStyle w:val="BodyNumbering1"/>
      <w:lvlText w:val="%7"/>
      <w:lvlJc w:val="left"/>
      <w:pPr>
        <w:ind w:left="340" w:hanging="340"/>
      </w:pPr>
      <w:rPr>
        <w:rFonts w:asciiTheme="minorHAnsi" w:hAnsiTheme="minorHAnsi" w:hint="default"/>
        <w:color w:val="850024" w:themeColor="text2"/>
      </w:rPr>
    </w:lvl>
    <w:lvl w:ilvl="7">
      <w:start w:val="1"/>
      <w:numFmt w:val="lowerLetter"/>
      <w:pStyle w:val="BodyNumbering2"/>
      <w:lvlText w:val="%8"/>
      <w:lvlJc w:val="left"/>
      <w:pPr>
        <w:ind w:left="680" w:hanging="340"/>
      </w:pPr>
      <w:rPr>
        <w:rFonts w:asciiTheme="minorHAnsi" w:hAnsiTheme="minorHAnsi" w:hint="default"/>
        <w:color w:val="850024" w:themeColor="text2"/>
      </w:rPr>
    </w:lvl>
    <w:lvl w:ilvl="8">
      <w:start w:val="1"/>
      <w:numFmt w:val="lowerRoman"/>
      <w:pStyle w:val="BodyNumbering3"/>
      <w:lvlText w:val="%9"/>
      <w:lvlJc w:val="left"/>
      <w:pPr>
        <w:ind w:left="1021" w:hanging="341"/>
      </w:pPr>
      <w:rPr>
        <w:rFonts w:hint="default"/>
        <w:color w:val="850024" w:themeColor="text2"/>
      </w:rPr>
    </w:lvl>
  </w:abstractNum>
  <w:num w:numId="1" w16cid:durableId="117729067">
    <w:abstractNumId w:val="22"/>
  </w:num>
  <w:num w:numId="2" w16cid:durableId="923032295">
    <w:abstractNumId w:val="23"/>
  </w:num>
  <w:num w:numId="3" w16cid:durableId="1832914833">
    <w:abstractNumId w:val="20"/>
  </w:num>
  <w:num w:numId="4" w16cid:durableId="216160911">
    <w:abstractNumId w:val="23"/>
  </w:num>
  <w:num w:numId="5" w16cid:durableId="1106265753">
    <w:abstractNumId w:val="21"/>
  </w:num>
  <w:num w:numId="6" w16cid:durableId="2070882675">
    <w:abstractNumId w:val="6"/>
  </w:num>
  <w:num w:numId="7" w16cid:durableId="1401171519">
    <w:abstractNumId w:val="2"/>
  </w:num>
  <w:num w:numId="8" w16cid:durableId="1051929677">
    <w:abstractNumId w:val="1"/>
  </w:num>
  <w:num w:numId="9" w16cid:durableId="1809282370">
    <w:abstractNumId w:val="0"/>
  </w:num>
  <w:num w:numId="10" w16cid:durableId="1356728783">
    <w:abstractNumId w:val="4"/>
  </w:num>
  <w:num w:numId="11" w16cid:durableId="1040788034">
    <w:abstractNumId w:val="20"/>
  </w:num>
  <w:num w:numId="12" w16cid:durableId="141046996">
    <w:abstractNumId w:val="17"/>
  </w:num>
  <w:num w:numId="13" w16cid:durableId="455610922">
    <w:abstractNumId w:val="10"/>
  </w:num>
  <w:num w:numId="14" w16cid:durableId="1520698074">
    <w:abstractNumId w:val="7"/>
  </w:num>
  <w:num w:numId="15" w16cid:durableId="139544339">
    <w:abstractNumId w:val="3"/>
  </w:num>
  <w:num w:numId="16" w16cid:durableId="348681858">
    <w:abstractNumId w:val="11"/>
  </w:num>
  <w:num w:numId="17" w16cid:durableId="267348698">
    <w:abstractNumId w:val="18"/>
  </w:num>
  <w:num w:numId="18" w16cid:durableId="1133718493">
    <w:abstractNumId w:val="14"/>
  </w:num>
  <w:num w:numId="19" w16cid:durableId="1814442402">
    <w:abstractNumId w:val="12"/>
  </w:num>
  <w:num w:numId="20" w16cid:durableId="1280836266">
    <w:abstractNumId w:val="13"/>
  </w:num>
  <w:num w:numId="21" w16cid:durableId="1482623161">
    <w:abstractNumId w:val="19"/>
  </w:num>
  <w:num w:numId="22" w16cid:durableId="469325286">
    <w:abstractNumId w:val="8"/>
  </w:num>
  <w:num w:numId="23" w16cid:durableId="1459765011">
    <w:abstractNumId w:val="5"/>
  </w:num>
  <w:num w:numId="24" w16cid:durableId="1721199462">
    <w:abstractNumId w:val="15"/>
  </w:num>
  <w:num w:numId="25" w16cid:durableId="1420758892">
    <w:abstractNumId w:val="9"/>
  </w:num>
  <w:num w:numId="26" w16cid:durableId="6199975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1403837">
    <w:abstractNumId w:val="12"/>
  </w:num>
  <w:num w:numId="28" w16cid:durableId="1694920442">
    <w:abstractNumId w:val="16"/>
  </w:num>
  <w:num w:numId="29" w16cid:durableId="31467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8789104">
    <w:abstractNumId w:val="13"/>
  </w:num>
  <w:num w:numId="31" w16cid:durableId="470026673">
    <w:abstractNumId w:val="13"/>
  </w:num>
  <w:num w:numId="32" w16cid:durableId="1955750711">
    <w:abstractNumId w:val="13"/>
  </w:num>
  <w:num w:numId="33" w16cid:durableId="104889892">
    <w:abstractNumId w:val="13"/>
  </w:num>
  <w:num w:numId="34" w16cid:durableId="1759017167">
    <w:abstractNumId w:val="13"/>
  </w:num>
  <w:num w:numId="35" w16cid:durableId="2048993405">
    <w:abstractNumId w:val="13"/>
  </w:num>
  <w:num w:numId="36" w16cid:durableId="881787299">
    <w:abstractNumId w:val="13"/>
  </w:num>
  <w:num w:numId="37" w16cid:durableId="1226182374">
    <w:abstractNumId w:val="13"/>
  </w:num>
  <w:num w:numId="38" w16cid:durableId="475221016">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0FF"/>
    <w:rsid w:val="0000527A"/>
    <w:rsid w:val="00005414"/>
    <w:rsid w:val="00006859"/>
    <w:rsid w:val="000124CD"/>
    <w:rsid w:val="0001786E"/>
    <w:rsid w:val="00022C60"/>
    <w:rsid w:val="00035C74"/>
    <w:rsid w:val="00036DBF"/>
    <w:rsid w:val="000408E1"/>
    <w:rsid w:val="000430C6"/>
    <w:rsid w:val="00047A38"/>
    <w:rsid w:val="0005102B"/>
    <w:rsid w:val="00054ACE"/>
    <w:rsid w:val="00062A9A"/>
    <w:rsid w:val="000710ED"/>
    <w:rsid w:val="0008197A"/>
    <w:rsid w:val="00090AF5"/>
    <w:rsid w:val="000A2E98"/>
    <w:rsid w:val="000B6A45"/>
    <w:rsid w:val="000C6A98"/>
    <w:rsid w:val="000D1FCF"/>
    <w:rsid w:val="000D62F0"/>
    <w:rsid w:val="000E086D"/>
    <w:rsid w:val="000E68DF"/>
    <w:rsid w:val="000E741F"/>
    <w:rsid w:val="00103780"/>
    <w:rsid w:val="00116A2B"/>
    <w:rsid w:val="0012030B"/>
    <w:rsid w:val="0012080D"/>
    <w:rsid w:val="00130D03"/>
    <w:rsid w:val="001349D7"/>
    <w:rsid w:val="00144EDA"/>
    <w:rsid w:val="00155FB3"/>
    <w:rsid w:val="00157AB1"/>
    <w:rsid w:val="0017073E"/>
    <w:rsid w:val="00181383"/>
    <w:rsid w:val="001849B0"/>
    <w:rsid w:val="00187452"/>
    <w:rsid w:val="00190E76"/>
    <w:rsid w:val="0019626F"/>
    <w:rsid w:val="00196F59"/>
    <w:rsid w:val="001A52A0"/>
    <w:rsid w:val="001B233D"/>
    <w:rsid w:val="001B772E"/>
    <w:rsid w:val="001C1001"/>
    <w:rsid w:val="001C419C"/>
    <w:rsid w:val="001C4659"/>
    <w:rsid w:val="001D18F3"/>
    <w:rsid w:val="001D6170"/>
    <w:rsid w:val="001E2355"/>
    <w:rsid w:val="001F4A06"/>
    <w:rsid w:val="00221B9C"/>
    <w:rsid w:val="00223363"/>
    <w:rsid w:val="00226C8E"/>
    <w:rsid w:val="00230611"/>
    <w:rsid w:val="00231E71"/>
    <w:rsid w:val="002368C2"/>
    <w:rsid w:val="00237217"/>
    <w:rsid w:val="002433EC"/>
    <w:rsid w:val="00246284"/>
    <w:rsid w:val="0025418F"/>
    <w:rsid w:val="00254485"/>
    <w:rsid w:val="00255E7C"/>
    <w:rsid w:val="002609FE"/>
    <w:rsid w:val="00261ACC"/>
    <w:rsid w:val="0027381F"/>
    <w:rsid w:val="00275A47"/>
    <w:rsid w:val="00275D57"/>
    <w:rsid w:val="00296F73"/>
    <w:rsid w:val="002A01CD"/>
    <w:rsid w:val="002A2F7D"/>
    <w:rsid w:val="002A5E5D"/>
    <w:rsid w:val="002B156C"/>
    <w:rsid w:val="002B1733"/>
    <w:rsid w:val="002B32FB"/>
    <w:rsid w:val="002B75D5"/>
    <w:rsid w:val="002D12EC"/>
    <w:rsid w:val="002E5DC8"/>
    <w:rsid w:val="00313378"/>
    <w:rsid w:val="0031774E"/>
    <w:rsid w:val="00321877"/>
    <w:rsid w:val="0032712C"/>
    <w:rsid w:val="00336599"/>
    <w:rsid w:val="00341091"/>
    <w:rsid w:val="003433BA"/>
    <w:rsid w:val="00350F4E"/>
    <w:rsid w:val="003574AC"/>
    <w:rsid w:val="00366AE5"/>
    <w:rsid w:val="0037267F"/>
    <w:rsid w:val="00375208"/>
    <w:rsid w:val="003770A4"/>
    <w:rsid w:val="00382610"/>
    <w:rsid w:val="00393C06"/>
    <w:rsid w:val="003A33A8"/>
    <w:rsid w:val="003B7923"/>
    <w:rsid w:val="003D5786"/>
    <w:rsid w:val="003E16B1"/>
    <w:rsid w:val="003E26FC"/>
    <w:rsid w:val="003E3710"/>
    <w:rsid w:val="003E5A75"/>
    <w:rsid w:val="00406C9D"/>
    <w:rsid w:val="00416017"/>
    <w:rsid w:val="004176FB"/>
    <w:rsid w:val="00421EFB"/>
    <w:rsid w:val="00426676"/>
    <w:rsid w:val="0043310C"/>
    <w:rsid w:val="00441491"/>
    <w:rsid w:val="004424B9"/>
    <w:rsid w:val="00442B18"/>
    <w:rsid w:val="0044370A"/>
    <w:rsid w:val="0044419A"/>
    <w:rsid w:val="004442F1"/>
    <w:rsid w:val="0044519E"/>
    <w:rsid w:val="004523CC"/>
    <w:rsid w:val="00455348"/>
    <w:rsid w:val="00457D4C"/>
    <w:rsid w:val="00462F5F"/>
    <w:rsid w:val="0046382A"/>
    <w:rsid w:val="00465B6F"/>
    <w:rsid w:val="00474970"/>
    <w:rsid w:val="00494719"/>
    <w:rsid w:val="004B0DB6"/>
    <w:rsid w:val="004B5299"/>
    <w:rsid w:val="004C46C8"/>
    <w:rsid w:val="004D4078"/>
    <w:rsid w:val="004E6380"/>
    <w:rsid w:val="004E7442"/>
    <w:rsid w:val="00503260"/>
    <w:rsid w:val="005058EF"/>
    <w:rsid w:val="00505A79"/>
    <w:rsid w:val="005067ED"/>
    <w:rsid w:val="0051239F"/>
    <w:rsid w:val="005168E3"/>
    <w:rsid w:val="00523312"/>
    <w:rsid w:val="00534C88"/>
    <w:rsid w:val="00536F85"/>
    <w:rsid w:val="0054470C"/>
    <w:rsid w:val="0055500B"/>
    <w:rsid w:val="005621CB"/>
    <w:rsid w:val="00573825"/>
    <w:rsid w:val="00576234"/>
    <w:rsid w:val="005810FF"/>
    <w:rsid w:val="00582ED3"/>
    <w:rsid w:val="005857D4"/>
    <w:rsid w:val="00586136"/>
    <w:rsid w:val="0058702A"/>
    <w:rsid w:val="00591410"/>
    <w:rsid w:val="00591741"/>
    <w:rsid w:val="00591D58"/>
    <w:rsid w:val="00592D41"/>
    <w:rsid w:val="005A20FC"/>
    <w:rsid w:val="005B1105"/>
    <w:rsid w:val="005B1E7C"/>
    <w:rsid w:val="005B50F7"/>
    <w:rsid w:val="005B6CF4"/>
    <w:rsid w:val="005C169D"/>
    <w:rsid w:val="005C31E0"/>
    <w:rsid w:val="005D052D"/>
    <w:rsid w:val="005D296B"/>
    <w:rsid w:val="005D45CD"/>
    <w:rsid w:val="005D5A41"/>
    <w:rsid w:val="005E3188"/>
    <w:rsid w:val="005E356E"/>
    <w:rsid w:val="005E4F43"/>
    <w:rsid w:val="005F1887"/>
    <w:rsid w:val="005F5368"/>
    <w:rsid w:val="005F69FB"/>
    <w:rsid w:val="00600F31"/>
    <w:rsid w:val="0060652E"/>
    <w:rsid w:val="00611214"/>
    <w:rsid w:val="00613EBD"/>
    <w:rsid w:val="00616396"/>
    <w:rsid w:val="00624FEC"/>
    <w:rsid w:val="00625D11"/>
    <w:rsid w:val="006355D8"/>
    <w:rsid w:val="00637FD2"/>
    <w:rsid w:val="006459FE"/>
    <w:rsid w:val="00646F98"/>
    <w:rsid w:val="00654444"/>
    <w:rsid w:val="00657DBE"/>
    <w:rsid w:val="00661870"/>
    <w:rsid w:val="00664D7E"/>
    <w:rsid w:val="00665C04"/>
    <w:rsid w:val="006705B3"/>
    <w:rsid w:val="0067490D"/>
    <w:rsid w:val="00676914"/>
    <w:rsid w:val="006B13F7"/>
    <w:rsid w:val="006B141F"/>
    <w:rsid w:val="006B4A56"/>
    <w:rsid w:val="006D7405"/>
    <w:rsid w:val="006E353C"/>
    <w:rsid w:val="006E5C2B"/>
    <w:rsid w:val="00700607"/>
    <w:rsid w:val="0071018F"/>
    <w:rsid w:val="00712F28"/>
    <w:rsid w:val="00715841"/>
    <w:rsid w:val="00725DCD"/>
    <w:rsid w:val="00726383"/>
    <w:rsid w:val="007306ED"/>
    <w:rsid w:val="007337BC"/>
    <w:rsid w:val="007364C8"/>
    <w:rsid w:val="00741C32"/>
    <w:rsid w:val="00744D09"/>
    <w:rsid w:val="00745E62"/>
    <w:rsid w:val="0074737F"/>
    <w:rsid w:val="00747908"/>
    <w:rsid w:val="00756A29"/>
    <w:rsid w:val="007575C4"/>
    <w:rsid w:val="007702B5"/>
    <w:rsid w:val="00780CAF"/>
    <w:rsid w:val="007847F6"/>
    <w:rsid w:val="00797986"/>
    <w:rsid w:val="00797D12"/>
    <w:rsid w:val="007A14E7"/>
    <w:rsid w:val="007A310A"/>
    <w:rsid w:val="007B0F63"/>
    <w:rsid w:val="007B59B3"/>
    <w:rsid w:val="007C092D"/>
    <w:rsid w:val="007C5375"/>
    <w:rsid w:val="007D0C43"/>
    <w:rsid w:val="007D4D2C"/>
    <w:rsid w:val="007D5521"/>
    <w:rsid w:val="007E7E8E"/>
    <w:rsid w:val="007F1247"/>
    <w:rsid w:val="007F670D"/>
    <w:rsid w:val="007F7595"/>
    <w:rsid w:val="0081274B"/>
    <w:rsid w:val="008255FD"/>
    <w:rsid w:val="00826812"/>
    <w:rsid w:val="008301A9"/>
    <w:rsid w:val="0086034B"/>
    <w:rsid w:val="00863554"/>
    <w:rsid w:val="00866B0A"/>
    <w:rsid w:val="00874ED6"/>
    <w:rsid w:val="00877E8B"/>
    <w:rsid w:val="0088241E"/>
    <w:rsid w:val="00886D1E"/>
    <w:rsid w:val="00887301"/>
    <w:rsid w:val="008878BE"/>
    <w:rsid w:val="008943E0"/>
    <w:rsid w:val="008A1229"/>
    <w:rsid w:val="008A50E6"/>
    <w:rsid w:val="008A5D7D"/>
    <w:rsid w:val="008A6BCC"/>
    <w:rsid w:val="008B2F34"/>
    <w:rsid w:val="008B5B94"/>
    <w:rsid w:val="008C026D"/>
    <w:rsid w:val="008C0359"/>
    <w:rsid w:val="008C7E06"/>
    <w:rsid w:val="008F032B"/>
    <w:rsid w:val="008F3AB6"/>
    <w:rsid w:val="009119EC"/>
    <w:rsid w:val="00914004"/>
    <w:rsid w:val="00937915"/>
    <w:rsid w:val="00955698"/>
    <w:rsid w:val="0095622F"/>
    <w:rsid w:val="009578E9"/>
    <w:rsid w:val="00957BCF"/>
    <w:rsid w:val="009633FD"/>
    <w:rsid w:val="00971EC8"/>
    <w:rsid w:val="00974F17"/>
    <w:rsid w:val="009757A4"/>
    <w:rsid w:val="00984501"/>
    <w:rsid w:val="00985E43"/>
    <w:rsid w:val="009A2306"/>
    <w:rsid w:val="009A3551"/>
    <w:rsid w:val="009A36F8"/>
    <w:rsid w:val="009D0FAD"/>
    <w:rsid w:val="009E2049"/>
    <w:rsid w:val="009F4F97"/>
    <w:rsid w:val="00A02052"/>
    <w:rsid w:val="00A03159"/>
    <w:rsid w:val="00A03642"/>
    <w:rsid w:val="00A1405C"/>
    <w:rsid w:val="00A31931"/>
    <w:rsid w:val="00A37C3F"/>
    <w:rsid w:val="00A41A8C"/>
    <w:rsid w:val="00A4261D"/>
    <w:rsid w:val="00A43376"/>
    <w:rsid w:val="00A43DAD"/>
    <w:rsid w:val="00A449EA"/>
    <w:rsid w:val="00A50630"/>
    <w:rsid w:val="00A51AF7"/>
    <w:rsid w:val="00A60ACB"/>
    <w:rsid w:val="00A62DAB"/>
    <w:rsid w:val="00A6430C"/>
    <w:rsid w:val="00A6577D"/>
    <w:rsid w:val="00A67F7C"/>
    <w:rsid w:val="00A8410D"/>
    <w:rsid w:val="00A87180"/>
    <w:rsid w:val="00A96652"/>
    <w:rsid w:val="00A97C55"/>
    <w:rsid w:val="00AA51D3"/>
    <w:rsid w:val="00AB4E0A"/>
    <w:rsid w:val="00AB5631"/>
    <w:rsid w:val="00AB5FC3"/>
    <w:rsid w:val="00AD123F"/>
    <w:rsid w:val="00AD23C9"/>
    <w:rsid w:val="00AF2A69"/>
    <w:rsid w:val="00B0090D"/>
    <w:rsid w:val="00B128B0"/>
    <w:rsid w:val="00B14A6F"/>
    <w:rsid w:val="00B241CD"/>
    <w:rsid w:val="00B60C94"/>
    <w:rsid w:val="00B63CB6"/>
    <w:rsid w:val="00B71DBB"/>
    <w:rsid w:val="00B829F5"/>
    <w:rsid w:val="00B973C7"/>
    <w:rsid w:val="00BB11D4"/>
    <w:rsid w:val="00BC11B9"/>
    <w:rsid w:val="00BC4FCE"/>
    <w:rsid w:val="00BC57B1"/>
    <w:rsid w:val="00BD70FB"/>
    <w:rsid w:val="00BD753E"/>
    <w:rsid w:val="00BE0C89"/>
    <w:rsid w:val="00BE435E"/>
    <w:rsid w:val="00BE4D93"/>
    <w:rsid w:val="00BF189A"/>
    <w:rsid w:val="00BF25F6"/>
    <w:rsid w:val="00BF52C8"/>
    <w:rsid w:val="00C027B6"/>
    <w:rsid w:val="00C0680B"/>
    <w:rsid w:val="00C06C94"/>
    <w:rsid w:val="00C212BE"/>
    <w:rsid w:val="00C25236"/>
    <w:rsid w:val="00C31C93"/>
    <w:rsid w:val="00C35344"/>
    <w:rsid w:val="00C478A9"/>
    <w:rsid w:val="00C51DCF"/>
    <w:rsid w:val="00C52F1E"/>
    <w:rsid w:val="00C61B7F"/>
    <w:rsid w:val="00C64622"/>
    <w:rsid w:val="00C728B3"/>
    <w:rsid w:val="00C83453"/>
    <w:rsid w:val="00C86DAB"/>
    <w:rsid w:val="00C922C8"/>
    <w:rsid w:val="00C94FE2"/>
    <w:rsid w:val="00CA58E0"/>
    <w:rsid w:val="00CA6DF7"/>
    <w:rsid w:val="00CB730C"/>
    <w:rsid w:val="00CD04D9"/>
    <w:rsid w:val="00CD19E7"/>
    <w:rsid w:val="00CE54CE"/>
    <w:rsid w:val="00CE66DD"/>
    <w:rsid w:val="00CF7913"/>
    <w:rsid w:val="00D04389"/>
    <w:rsid w:val="00D14D02"/>
    <w:rsid w:val="00D171B2"/>
    <w:rsid w:val="00D244EF"/>
    <w:rsid w:val="00D35EFD"/>
    <w:rsid w:val="00D3732A"/>
    <w:rsid w:val="00D64837"/>
    <w:rsid w:val="00D77A4D"/>
    <w:rsid w:val="00D80FEA"/>
    <w:rsid w:val="00D819CD"/>
    <w:rsid w:val="00D879F0"/>
    <w:rsid w:val="00D95D3E"/>
    <w:rsid w:val="00DA33BA"/>
    <w:rsid w:val="00DA5046"/>
    <w:rsid w:val="00DB3B37"/>
    <w:rsid w:val="00DB7C8A"/>
    <w:rsid w:val="00DC0B31"/>
    <w:rsid w:val="00DC6491"/>
    <w:rsid w:val="00DC6AA3"/>
    <w:rsid w:val="00DD333B"/>
    <w:rsid w:val="00DF3525"/>
    <w:rsid w:val="00DF65F6"/>
    <w:rsid w:val="00DF7313"/>
    <w:rsid w:val="00E2033A"/>
    <w:rsid w:val="00E22A55"/>
    <w:rsid w:val="00E34335"/>
    <w:rsid w:val="00E376CA"/>
    <w:rsid w:val="00E40CA6"/>
    <w:rsid w:val="00E43035"/>
    <w:rsid w:val="00E450D0"/>
    <w:rsid w:val="00E4591B"/>
    <w:rsid w:val="00E46B03"/>
    <w:rsid w:val="00E50E17"/>
    <w:rsid w:val="00E83916"/>
    <w:rsid w:val="00E85E80"/>
    <w:rsid w:val="00E9216A"/>
    <w:rsid w:val="00EA12DB"/>
    <w:rsid w:val="00EA14DB"/>
    <w:rsid w:val="00EA5431"/>
    <w:rsid w:val="00EB61DB"/>
    <w:rsid w:val="00EC07AA"/>
    <w:rsid w:val="00ED0996"/>
    <w:rsid w:val="00ED22EC"/>
    <w:rsid w:val="00EE06B9"/>
    <w:rsid w:val="00EE3A17"/>
    <w:rsid w:val="00EE5ABE"/>
    <w:rsid w:val="00EE6ADD"/>
    <w:rsid w:val="00F03E8A"/>
    <w:rsid w:val="00F05A49"/>
    <w:rsid w:val="00F16DB7"/>
    <w:rsid w:val="00F16EF6"/>
    <w:rsid w:val="00F20910"/>
    <w:rsid w:val="00F21A5C"/>
    <w:rsid w:val="00F40485"/>
    <w:rsid w:val="00F455DE"/>
    <w:rsid w:val="00F4560B"/>
    <w:rsid w:val="00F512EA"/>
    <w:rsid w:val="00F548C3"/>
    <w:rsid w:val="00F615BB"/>
    <w:rsid w:val="00F619A9"/>
    <w:rsid w:val="00F63A3A"/>
    <w:rsid w:val="00F90C8C"/>
    <w:rsid w:val="00FA0E7C"/>
    <w:rsid w:val="00FA2DD0"/>
    <w:rsid w:val="00FA3860"/>
    <w:rsid w:val="00FA4F85"/>
    <w:rsid w:val="00FA6E24"/>
    <w:rsid w:val="00FC5447"/>
    <w:rsid w:val="00FD2A7C"/>
    <w:rsid w:val="00FD2B37"/>
    <w:rsid w:val="00FD3940"/>
    <w:rsid w:val="00FE235F"/>
    <w:rsid w:val="00FE6B55"/>
    <w:rsid w:val="00FF0D4E"/>
    <w:rsid w:val="00FF2C18"/>
    <w:rsid w:val="00FF56A8"/>
    <w:rsid w:val="134855DF"/>
    <w:rsid w:val="20AB3CFA"/>
    <w:rsid w:val="37CB1EA0"/>
    <w:rsid w:val="4BA7CE7A"/>
    <w:rsid w:val="53B14BEC"/>
    <w:rsid w:val="5A861FE7"/>
    <w:rsid w:val="66A639D5"/>
    <w:rsid w:val="6AC0456C"/>
    <w:rsid w:val="74718B0E"/>
    <w:rsid w:val="7DF012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B8290"/>
  <w15:chartTrackingRefBased/>
  <w15:docId w15:val="{A8227A0E-D05C-4487-B7EF-FECA59416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6"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qFormat="1"/>
    <w:lsdException w:name="annotation text" w:semiHidden="1" w:unhideWhenUsed="1"/>
    <w:lsdException w:name="header" w:semiHidden="1" w:uiPriority="98" w:unhideWhenUsed="1" w:qFormat="1"/>
    <w:lsdException w:name="footer" w:semiHidden="1" w:uiPriority="98"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uiPriority w:val="99"/>
    <w:qFormat/>
    <w:rsid w:val="005D5A41"/>
    <w:pPr>
      <w:spacing w:before="240" w:after="120" w:line="240" w:lineRule="atLeast"/>
    </w:pPr>
    <w:rPr>
      <w:kern w:val="0"/>
      <w:sz w:val="20"/>
      <w:szCs w:val="22"/>
      <w14:ligatures w14:val="none"/>
    </w:rPr>
  </w:style>
  <w:style w:type="paragraph" w:styleId="Heading1">
    <w:name w:val="heading 1"/>
    <w:basedOn w:val="BodyText"/>
    <w:next w:val="BodyText"/>
    <w:link w:val="Heading1Char"/>
    <w:uiPriority w:val="1"/>
    <w:qFormat/>
    <w:rsid w:val="00B14A6F"/>
    <w:pPr>
      <w:keepNext/>
      <w:numPr>
        <w:numId w:val="4"/>
      </w:numPr>
      <w:spacing w:after="240" w:line="440" w:lineRule="atLeast"/>
      <w:outlineLvl w:val="0"/>
    </w:pPr>
    <w:rPr>
      <w:rFonts w:asciiTheme="majorHAnsi" w:eastAsiaTheme="majorEastAsia" w:hAnsiTheme="majorHAnsi" w:cstheme="majorBidi"/>
      <w:b/>
      <w:bCs/>
      <w:color w:val="850024" w:themeColor="text2"/>
      <w:sz w:val="40"/>
      <w:szCs w:val="40"/>
    </w:rPr>
  </w:style>
  <w:style w:type="paragraph" w:styleId="Heading2">
    <w:name w:val="heading 2"/>
    <w:basedOn w:val="Heading1"/>
    <w:next w:val="BodyText"/>
    <w:link w:val="Heading2Char"/>
    <w:uiPriority w:val="1"/>
    <w:qFormat/>
    <w:rsid w:val="002B75D5"/>
    <w:pPr>
      <w:numPr>
        <w:ilvl w:val="1"/>
      </w:numPr>
      <w:spacing w:before="360" w:line="400" w:lineRule="atLeast"/>
      <w:outlineLvl w:val="1"/>
    </w:pPr>
    <w:rPr>
      <w:bCs w:val="0"/>
      <w:color w:val="5C7181" w:themeColor="accent6"/>
      <w:sz w:val="36"/>
      <w:szCs w:val="32"/>
    </w:rPr>
  </w:style>
  <w:style w:type="paragraph" w:styleId="Heading3">
    <w:name w:val="heading 3"/>
    <w:basedOn w:val="Heading2"/>
    <w:next w:val="BodyText"/>
    <w:link w:val="Heading3Char"/>
    <w:uiPriority w:val="1"/>
    <w:qFormat/>
    <w:rsid w:val="00B241CD"/>
    <w:pPr>
      <w:numPr>
        <w:ilvl w:val="2"/>
      </w:numPr>
      <w:spacing w:line="360" w:lineRule="atLeast"/>
      <w:outlineLvl w:val="2"/>
    </w:pPr>
    <w:rPr>
      <w:bCs/>
      <w:color w:val="auto"/>
      <w:sz w:val="32"/>
      <w:szCs w:val="28"/>
    </w:rPr>
  </w:style>
  <w:style w:type="paragraph" w:styleId="Heading4">
    <w:name w:val="heading 4"/>
    <w:basedOn w:val="Heading3"/>
    <w:next w:val="BodyText"/>
    <w:link w:val="Heading4Char"/>
    <w:uiPriority w:val="1"/>
    <w:qFormat/>
    <w:rsid w:val="00B241CD"/>
    <w:pPr>
      <w:numPr>
        <w:ilvl w:val="3"/>
      </w:numPr>
      <w:spacing w:line="320" w:lineRule="atLeast"/>
      <w:outlineLvl w:val="3"/>
    </w:pPr>
    <w:rPr>
      <w:bCs w:val="0"/>
      <w:iCs/>
      <w:sz w:val="28"/>
    </w:rPr>
  </w:style>
  <w:style w:type="paragraph" w:styleId="Heading5">
    <w:name w:val="heading 5"/>
    <w:basedOn w:val="Heading4"/>
    <w:next w:val="BodyText"/>
    <w:link w:val="Heading5Char"/>
    <w:uiPriority w:val="1"/>
    <w:qFormat/>
    <w:rsid w:val="00B241CD"/>
    <w:pPr>
      <w:numPr>
        <w:ilvl w:val="4"/>
      </w:numPr>
      <w:spacing w:line="300" w:lineRule="atLeast"/>
      <w:outlineLvl w:val="4"/>
    </w:pPr>
    <w:rPr>
      <w:rFonts w:cstheme="minorHAnsi"/>
      <w:sz w:val="26"/>
      <w:szCs w:val="24"/>
    </w:rPr>
  </w:style>
  <w:style w:type="paragraph" w:styleId="Heading6">
    <w:name w:val="heading 6"/>
    <w:basedOn w:val="Heading5"/>
    <w:next w:val="BodyText"/>
    <w:link w:val="Heading6Char"/>
    <w:uiPriority w:val="6"/>
    <w:qFormat/>
    <w:rsid w:val="00B241CD"/>
    <w:pPr>
      <w:numPr>
        <w:ilvl w:val="5"/>
      </w:numPr>
      <w:spacing w:line="280" w:lineRule="atLeast"/>
      <w:outlineLvl w:val="5"/>
    </w:pPr>
    <w:rPr>
      <w:i/>
      <w:iCs w:val="0"/>
      <w:sz w:val="24"/>
      <w:szCs w:val="22"/>
    </w:rPr>
  </w:style>
  <w:style w:type="paragraph" w:styleId="Heading7">
    <w:name w:val="heading 7"/>
    <w:aliases w:val="Appendix Heading 1"/>
    <w:basedOn w:val="Heading1"/>
    <w:next w:val="BodyText"/>
    <w:link w:val="Heading7Char"/>
    <w:uiPriority w:val="10"/>
    <w:qFormat/>
    <w:rsid w:val="00B241CD"/>
    <w:pPr>
      <w:numPr>
        <w:numId w:val="5"/>
      </w:numPr>
      <w:tabs>
        <w:tab w:val="left" w:pos="2552"/>
      </w:tabs>
      <w:spacing w:before="0"/>
      <w:outlineLvl w:val="6"/>
    </w:pPr>
    <w:rPr>
      <w:iCs/>
    </w:rPr>
  </w:style>
  <w:style w:type="paragraph" w:styleId="Heading8">
    <w:name w:val="heading 8"/>
    <w:aliases w:val="Appendix Heading 2"/>
    <w:basedOn w:val="Heading7"/>
    <w:next w:val="BodyText"/>
    <w:link w:val="Heading8Char"/>
    <w:uiPriority w:val="10"/>
    <w:qFormat/>
    <w:rsid w:val="002B75D5"/>
    <w:pPr>
      <w:numPr>
        <w:ilvl w:val="1"/>
      </w:numPr>
      <w:tabs>
        <w:tab w:val="clear" w:pos="2552"/>
      </w:tabs>
      <w:spacing w:before="360" w:line="400" w:lineRule="atLeast"/>
      <w:outlineLvl w:val="7"/>
    </w:pPr>
    <w:rPr>
      <w:color w:val="5C7181" w:themeColor="accent6"/>
      <w:sz w:val="36"/>
      <w:szCs w:val="20"/>
    </w:rPr>
  </w:style>
  <w:style w:type="paragraph" w:styleId="Heading9">
    <w:name w:val="heading 9"/>
    <w:aliases w:val="Appendix Heading 3"/>
    <w:basedOn w:val="Heading8"/>
    <w:next w:val="BodyText"/>
    <w:link w:val="Heading9Char"/>
    <w:uiPriority w:val="10"/>
    <w:qFormat/>
    <w:rsid w:val="00B241CD"/>
    <w:pPr>
      <w:numPr>
        <w:ilvl w:val="2"/>
      </w:numPr>
      <w:spacing w:line="360" w:lineRule="atLeast"/>
      <w:outlineLvl w:val="8"/>
    </w:pPr>
    <w:rPr>
      <w:iCs w:val="0"/>
      <w:color w:val="auto"/>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_Bold"/>
    <w:uiPriority w:val="1"/>
    <w:qFormat/>
    <w:rsid w:val="00B241CD"/>
    <w:rPr>
      <w:b/>
    </w:rPr>
  </w:style>
  <w:style w:type="character" w:customStyle="1" w:styleId="BoldItalic">
    <w:name w:val="_Bold Italic"/>
    <w:uiPriority w:val="1"/>
    <w:qFormat/>
    <w:rsid w:val="00B241CD"/>
    <w:rPr>
      <w:b/>
      <w:i/>
    </w:rPr>
  </w:style>
  <w:style w:type="character" w:customStyle="1" w:styleId="Highlight-Blue">
    <w:name w:val="_Highlight-Blue"/>
    <w:uiPriority w:val="1"/>
    <w:qFormat/>
    <w:rsid w:val="00B241CD"/>
    <w:rPr>
      <w:bdr w:val="none" w:sz="0" w:space="0" w:color="auto"/>
      <w:shd w:val="clear" w:color="auto" w:fill="CCFFFF"/>
    </w:rPr>
  </w:style>
  <w:style w:type="character" w:customStyle="1" w:styleId="Highlight-Yellow">
    <w:name w:val="_Highlight-Yellow"/>
    <w:uiPriority w:val="1"/>
    <w:qFormat/>
    <w:rsid w:val="00B241CD"/>
    <w:rPr>
      <w:bdr w:val="none" w:sz="0" w:space="0" w:color="auto"/>
      <w:shd w:val="clear" w:color="auto" w:fill="FFFF00"/>
    </w:rPr>
  </w:style>
  <w:style w:type="character" w:customStyle="1" w:styleId="Italic">
    <w:name w:val="_Italic"/>
    <w:uiPriority w:val="1"/>
    <w:qFormat/>
    <w:rsid w:val="00B241CD"/>
    <w:rPr>
      <w:i/>
    </w:rPr>
  </w:style>
  <w:style w:type="character" w:customStyle="1" w:styleId="Italicunderline">
    <w:name w:val="_Italic underline"/>
    <w:uiPriority w:val="1"/>
    <w:qFormat/>
    <w:rsid w:val="00B241CD"/>
    <w:rPr>
      <w:i/>
      <w:u w:val="single"/>
    </w:rPr>
  </w:style>
  <w:style w:type="character" w:customStyle="1" w:styleId="Strikethrough">
    <w:name w:val="_Strikethrough"/>
    <w:uiPriority w:val="1"/>
    <w:qFormat/>
    <w:rsid w:val="00B241CD"/>
    <w:rPr>
      <w:strike/>
      <w:dstrike w:val="0"/>
    </w:rPr>
  </w:style>
  <w:style w:type="character" w:customStyle="1" w:styleId="Subscript">
    <w:name w:val="_Subscript"/>
    <w:uiPriority w:val="1"/>
    <w:qFormat/>
    <w:rsid w:val="00B241CD"/>
    <w:rPr>
      <w:vertAlign w:val="subscript"/>
    </w:rPr>
  </w:style>
  <w:style w:type="character" w:customStyle="1" w:styleId="Superscript">
    <w:name w:val="_Superscript"/>
    <w:uiPriority w:val="1"/>
    <w:qFormat/>
    <w:rsid w:val="00B241CD"/>
    <w:rPr>
      <w:vertAlign w:val="superscript"/>
    </w:rPr>
  </w:style>
  <w:style w:type="character" w:customStyle="1" w:styleId="Templateinstructions">
    <w:name w:val="_Template instructions"/>
    <w:basedOn w:val="DefaultParagraphFont"/>
    <w:uiPriority w:val="9"/>
    <w:qFormat/>
    <w:rsid w:val="00B241CD"/>
    <w:rPr>
      <w:color w:val="FF0000"/>
    </w:rPr>
  </w:style>
  <w:style w:type="character" w:customStyle="1" w:styleId="Underline">
    <w:name w:val="_Underline"/>
    <w:uiPriority w:val="1"/>
    <w:qFormat/>
    <w:rsid w:val="00B241CD"/>
    <w:rPr>
      <w:u w:val="single"/>
    </w:rPr>
  </w:style>
  <w:style w:type="paragraph" w:styleId="BodyText">
    <w:name w:val="Body Text"/>
    <w:link w:val="BodyTextChar"/>
    <w:qFormat/>
    <w:rsid w:val="00B241CD"/>
    <w:pPr>
      <w:keepLines/>
      <w:spacing w:before="240" w:after="120" w:line="240" w:lineRule="atLeast"/>
    </w:pPr>
    <w:rPr>
      <w:kern w:val="0"/>
      <w:sz w:val="20"/>
      <w:szCs w:val="22"/>
      <w14:ligatures w14:val="none"/>
    </w:rPr>
  </w:style>
  <w:style w:type="character" w:customStyle="1" w:styleId="BodyTextChar">
    <w:name w:val="Body Text Char"/>
    <w:basedOn w:val="DefaultParagraphFont"/>
    <w:link w:val="BodyText"/>
    <w:rsid w:val="00B241CD"/>
    <w:rPr>
      <w:kern w:val="0"/>
      <w:sz w:val="20"/>
      <w:szCs w:val="22"/>
      <w14:ligatures w14:val="none"/>
    </w:rPr>
  </w:style>
  <w:style w:type="paragraph" w:styleId="BalloonText">
    <w:name w:val="Balloon Text"/>
    <w:basedOn w:val="Normal"/>
    <w:link w:val="BalloonTextChar"/>
    <w:uiPriority w:val="99"/>
    <w:semiHidden/>
    <w:rsid w:val="00B241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1CD"/>
    <w:rPr>
      <w:rFonts w:ascii="Tahoma" w:hAnsi="Tahoma" w:cs="Tahoma"/>
      <w:kern w:val="0"/>
      <w:sz w:val="16"/>
      <w:szCs w:val="16"/>
      <w14:ligatures w14:val="none"/>
    </w:rPr>
  </w:style>
  <w:style w:type="paragraph" w:customStyle="1" w:styleId="BodyBullet1">
    <w:name w:val="Body Bullet 1"/>
    <w:basedOn w:val="BodyText"/>
    <w:uiPriority w:val="1"/>
    <w:qFormat/>
    <w:rsid w:val="00B241CD"/>
    <w:pPr>
      <w:numPr>
        <w:numId w:val="1"/>
      </w:numPr>
      <w:spacing w:before="120"/>
    </w:pPr>
  </w:style>
  <w:style w:type="paragraph" w:customStyle="1" w:styleId="BodyBullet2">
    <w:name w:val="Body Bullet 2"/>
    <w:basedOn w:val="BodyBullet1"/>
    <w:uiPriority w:val="1"/>
    <w:qFormat/>
    <w:rsid w:val="00B241CD"/>
    <w:pPr>
      <w:numPr>
        <w:ilvl w:val="1"/>
      </w:numPr>
    </w:pPr>
  </w:style>
  <w:style w:type="paragraph" w:customStyle="1" w:styleId="BodyBullet3">
    <w:name w:val="Body Bullet 3"/>
    <w:basedOn w:val="BodyBullet2"/>
    <w:uiPriority w:val="1"/>
    <w:qFormat/>
    <w:rsid w:val="00B241CD"/>
    <w:pPr>
      <w:numPr>
        <w:ilvl w:val="2"/>
      </w:numPr>
    </w:pPr>
  </w:style>
  <w:style w:type="paragraph" w:customStyle="1" w:styleId="BodyIndent1">
    <w:name w:val="Body Indent 1"/>
    <w:basedOn w:val="BodyBullet1"/>
    <w:uiPriority w:val="3"/>
    <w:qFormat/>
    <w:rsid w:val="00B241CD"/>
    <w:pPr>
      <w:numPr>
        <w:numId w:val="0"/>
      </w:numPr>
      <w:ind w:left="340"/>
    </w:pPr>
  </w:style>
  <w:style w:type="paragraph" w:customStyle="1" w:styleId="BodyIndent2">
    <w:name w:val="Body Indent 2"/>
    <w:basedOn w:val="BodyBullet2"/>
    <w:uiPriority w:val="3"/>
    <w:qFormat/>
    <w:rsid w:val="00B241CD"/>
    <w:pPr>
      <w:numPr>
        <w:ilvl w:val="0"/>
        <w:numId w:val="0"/>
      </w:numPr>
      <w:ind w:left="680"/>
    </w:pPr>
  </w:style>
  <w:style w:type="paragraph" w:customStyle="1" w:styleId="BodyIndent3">
    <w:name w:val="Body Indent 3"/>
    <w:basedOn w:val="BodyBullet3"/>
    <w:uiPriority w:val="3"/>
    <w:qFormat/>
    <w:rsid w:val="00B241CD"/>
    <w:pPr>
      <w:numPr>
        <w:ilvl w:val="0"/>
        <w:numId w:val="0"/>
      </w:numPr>
      <w:ind w:left="1021"/>
    </w:pPr>
  </w:style>
  <w:style w:type="paragraph" w:customStyle="1" w:styleId="BodyNumbering1">
    <w:name w:val="Body Numbering 1"/>
    <w:basedOn w:val="BodyBullet1"/>
    <w:uiPriority w:val="9"/>
    <w:qFormat/>
    <w:rsid w:val="00B241CD"/>
    <w:pPr>
      <w:numPr>
        <w:ilvl w:val="6"/>
        <w:numId w:val="4"/>
      </w:numPr>
    </w:pPr>
  </w:style>
  <w:style w:type="paragraph" w:customStyle="1" w:styleId="BodyNumbering2">
    <w:name w:val="Body Numbering 2"/>
    <w:basedOn w:val="BodyNumbering1"/>
    <w:uiPriority w:val="9"/>
    <w:qFormat/>
    <w:rsid w:val="00B241CD"/>
    <w:pPr>
      <w:numPr>
        <w:ilvl w:val="7"/>
      </w:numPr>
    </w:pPr>
  </w:style>
  <w:style w:type="paragraph" w:customStyle="1" w:styleId="BodyNumbering3">
    <w:name w:val="Body Numbering 3"/>
    <w:basedOn w:val="BodyNumbering2"/>
    <w:uiPriority w:val="9"/>
    <w:qFormat/>
    <w:rsid w:val="00B241CD"/>
    <w:pPr>
      <w:numPr>
        <w:ilvl w:val="8"/>
      </w:numPr>
    </w:pPr>
  </w:style>
  <w:style w:type="paragraph" w:customStyle="1" w:styleId="BodyTextSingleSpacing">
    <w:name w:val="Body Text Single Spacing"/>
    <w:basedOn w:val="BodyText"/>
    <w:uiPriority w:val="99"/>
    <w:qFormat/>
    <w:rsid w:val="00B241CD"/>
    <w:pPr>
      <w:spacing w:before="0" w:after="0"/>
    </w:pPr>
  </w:style>
  <w:style w:type="paragraph" w:customStyle="1" w:styleId="TableText">
    <w:name w:val="Table Text"/>
    <w:basedOn w:val="BodyText"/>
    <w:uiPriority w:val="2"/>
    <w:qFormat/>
    <w:rsid w:val="00B241CD"/>
    <w:pPr>
      <w:numPr>
        <w:numId w:val="11"/>
      </w:numPr>
      <w:spacing w:before="60" w:after="60" w:line="240" w:lineRule="auto"/>
    </w:pPr>
    <w:rPr>
      <w:sz w:val="18"/>
      <w:szCs w:val="20"/>
    </w:rPr>
  </w:style>
  <w:style w:type="paragraph" w:customStyle="1" w:styleId="CalloutHeader">
    <w:name w:val="Callout Header"/>
    <w:basedOn w:val="TableText"/>
    <w:uiPriority w:val="99"/>
    <w:qFormat/>
    <w:rsid w:val="00B241CD"/>
    <w:pPr>
      <w:spacing w:before="120" w:after="0"/>
    </w:pPr>
    <w:rPr>
      <w:b/>
      <w:color w:val="000000" w:themeColor="text1"/>
      <w:sz w:val="22"/>
    </w:rPr>
  </w:style>
  <w:style w:type="paragraph" w:customStyle="1" w:styleId="Callouttext">
    <w:name w:val="Callout text"/>
    <w:basedOn w:val="TableText"/>
    <w:uiPriority w:val="99"/>
    <w:qFormat/>
    <w:rsid w:val="00B241CD"/>
    <w:rPr>
      <w:color w:val="000000" w:themeColor="text1"/>
    </w:rPr>
  </w:style>
  <w:style w:type="paragraph" w:styleId="Caption">
    <w:name w:val="caption"/>
    <w:basedOn w:val="BodyText"/>
    <w:next w:val="Normal"/>
    <w:uiPriority w:val="4"/>
    <w:qFormat/>
    <w:rsid w:val="00B241CD"/>
    <w:pPr>
      <w:keepNext/>
      <w:spacing w:before="360" w:after="240" w:line="240" w:lineRule="auto"/>
      <w:ind w:left="1134" w:hanging="1134"/>
    </w:pPr>
    <w:rPr>
      <w:bCs/>
      <w:i/>
      <w:color w:val="000000" w:themeColor="text1"/>
      <w:szCs w:val="20"/>
    </w:rPr>
  </w:style>
  <w:style w:type="paragraph" w:customStyle="1" w:styleId="Cover1-Logo">
    <w:name w:val="Cover 1 - Logo"/>
    <w:basedOn w:val="BodyText"/>
    <w:next w:val="Normal"/>
    <w:uiPriority w:val="99"/>
    <w:semiHidden/>
    <w:qFormat/>
    <w:rsid w:val="00B241CD"/>
    <w:pPr>
      <w:spacing w:before="0" w:after="200"/>
    </w:pPr>
    <w:rPr>
      <w:rFonts w:asciiTheme="majorHAnsi" w:hAnsiTheme="majorHAnsi"/>
      <w:color w:val="FFFFFF" w:themeColor="background1"/>
    </w:rPr>
  </w:style>
  <w:style w:type="paragraph" w:customStyle="1" w:styleId="Cover2-Date">
    <w:name w:val="Cover 2 - Date"/>
    <w:basedOn w:val="Cover1-Logo"/>
    <w:next w:val="Normal"/>
    <w:uiPriority w:val="99"/>
    <w:semiHidden/>
    <w:qFormat/>
    <w:rsid w:val="00B241CD"/>
    <w:pPr>
      <w:spacing w:before="240" w:after="240" w:line="320" w:lineRule="atLeast"/>
    </w:pPr>
    <w:rPr>
      <w:b/>
      <w:sz w:val="28"/>
      <w:szCs w:val="48"/>
    </w:rPr>
  </w:style>
  <w:style w:type="paragraph" w:customStyle="1" w:styleId="Cover3-Title">
    <w:name w:val="Cover 3 - Title"/>
    <w:basedOn w:val="Cover2-Date"/>
    <w:next w:val="Normal"/>
    <w:uiPriority w:val="99"/>
    <w:semiHidden/>
    <w:qFormat/>
    <w:rsid w:val="00B241CD"/>
    <w:pPr>
      <w:spacing w:before="0" w:line="640" w:lineRule="atLeast"/>
    </w:pPr>
    <w:rPr>
      <w:sz w:val="58"/>
    </w:rPr>
  </w:style>
  <w:style w:type="paragraph" w:customStyle="1" w:styleId="Cover4-Subtitle">
    <w:name w:val="Cover 4 - Subtitle"/>
    <w:basedOn w:val="Cover3-Title"/>
    <w:next w:val="Normal"/>
    <w:uiPriority w:val="99"/>
    <w:semiHidden/>
    <w:qFormat/>
    <w:rsid w:val="00B241CD"/>
    <w:pPr>
      <w:spacing w:before="80" w:line="400" w:lineRule="atLeast"/>
    </w:pPr>
    <w:rPr>
      <w:sz w:val="28"/>
      <w:szCs w:val="76"/>
    </w:rPr>
  </w:style>
  <w:style w:type="paragraph" w:customStyle="1" w:styleId="Cover5-Spacing">
    <w:name w:val="Cover 5 - Spacing"/>
    <w:basedOn w:val="Cover4-Subtitle"/>
    <w:next w:val="BodyText"/>
    <w:uiPriority w:val="99"/>
    <w:semiHidden/>
    <w:qFormat/>
    <w:rsid w:val="00B241CD"/>
    <w:pPr>
      <w:spacing w:before="280" w:after="1440" w:line="280" w:lineRule="atLeast"/>
    </w:pPr>
    <w:rPr>
      <w:b w:val="0"/>
      <w:color w:val="B5C1B8" w:themeColor="accent1"/>
      <w:sz w:val="24"/>
    </w:rPr>
  </w:style>
  <w:style w:type="paragraph" w:customStyle="1" w:styleId="Cover6-Docnumber">
    <w:name w:val="Cover 6 - Doc number"/>
    <w:basedOn w:val="Cover4-Subtitle"/>
    <w:uiPriority w:val="99"/>
    <w:semiHidden/>
    <w:qFormat/>
    <w:rsid w:val="00B241CD"/>
    <w:rPr>
      <w:b w:val="0"/>
      <w:sz w:val="24"/>
    </w:rPr>
  </w:style>
  <w:style w:type="paragraph" w:styleId="Date">
    <w:name w:val="Date"/>
    <w:basedOn w:val="BodyText"/>
    <w:next w:val="BodyTextSingleSpacing"/>
    <w:link w:val="DateChar"/>
    <w:uiPriority w:val="99"/>
    <w:semiHidden/>
    <w:rsid w:val="00B241CD"/>
    <w:pPr>
      <w:pageBreakBefore/>
      <w:spacing w:after="720"/>
    </w:pPr>
  </w:style>
  <w:style w:type="character" w:customStyle="1" w:styleId="DateChar">
    <w:name w:val="Date Char"/>
    <w:basedOn w:val="DefaultParagraphFont"/>
    <w:link w:val="Date"/>
    <w:uiPriority w:val="99"/>
    <w:semiHidden/>
    <w:rsid w:val="00B241CD"/>
    <w:rPr>
      <w:kern w:val="0"/>
      <w:sz w:val="20"/>
      <w:szCs w:val="22"/>
      <w14:ligatures w14:val="none"/>
    </w:rPr>
  </w:style>
  <w:style w:type="paragraph" w:customStyle="1" w:styleId="Disclaimer">
    <w:name w:val="Disclaimer"/>
    <w:basedOn w:val="Normal"/>
    <w:next w:val="BodyText"/>
    <w:semiHidden/>
    <w:rsid w:val="00B241CD"/>
    <w:pPr>
      <w:spacing w:before="3000" w:line="240" w:lineRule="auto"/>
    </w:pPr>
    <w:rPr>
      <w:sz w:val="16"/>
      <w:szCs w:val="16"/>
    </w:rPr>
  </w:style>
  <w:style w:type="character" w:styleId="EndnoteReference">
    <w:name w:val="endnote reference"/>
    <w:basedOn w:val="DefaultParagraphFont"/>
    <w:qFormat/>
    <w:rsid w:val="00B241CD"/>
    <w:rPr>
      <w:vertAlign w:val="superscript"/>
    </w:rPr>
  </w:style>
  <w:style w:type="paragraph" w:styleId="EndnoteText">
    <w:name w:val="endnote text"/>
    <w:basedOn w:val="Normal"/>
    <w:link w:val="EndnoteTextChar"/>
    <w:qFormat/>
    <w:rsid w:val="00B241CD"/>
    <w:pPr>
      <w:spacing w:before="60" w:after="60" w:line="240" w:lineRule="auto"/>
      <w:ind w:left="340" w:hanging="340"/>
    </w:pPr>
    <w:rPr>
      <w:sz w:val="18"/>
      <w:szCs w:val="18"/>
    </w:rPr>
  </w:style>
  <w:style w:type="character" w:customStyle="1" w:styleId="EndnoteTextChar">
    <w:name w:val="Endnote Text Char"/>
    <w:basedOn w:val="DefaultParagraphFont"/>
    <w:link w:val="EndnoteText"/>
    <w:uiPriority w:val="99"/>
    <w:rsid w:val="00B241CD"/>
    <w:rPr>
      <w:kern w:val="0"/>
      <w:sz w:val="18"/>
      <w:szCs w:val="18"/>
      <w14:ligatures w14:val="none"/>
    </w:rPr>
  </w:style>
  <w:style w:type="character" w:styleId="FollowedHyperlink">
    <w:name w:val="FollowedHyperlink"/>
    <w:basedOn w:val="DefaultParagraphFont"/>
    <w:uiPriority w:val="99"/>
    <w:unhideWhenUsed/>
    <w:rsid w:val="00B241CD"/>
    <w:rPr>
      <w:color w:val="85A3A9" w:themeColor="followedHyperlink"/>
      <w:u w:val="single"/>
    </w:rPr>
  </w:style>
  <w:style w:type="paragraph" w:styleId="Footer">
    <w:name w:val="footer"/>
    <w:basedOn w:val="BodyText"/>
    <w:link w:val="FooterChar"/>
    <w:uiPriority w:val="98"/>
    <w:qFormat/>
    <w:rsid w:val="00B241CD"/>
    <w:pPr>
      <w:spacing w:after="40" w:line="240" w:lineRule="auto"/>
    </w:pPr>
    <w:rPr>
      <w:rFonts w:cstheme="minorHAnsi"/>
      <w:noProof/>
      <w:color w:val="808080" w:themeColor="background1" w:themeShade="80"/>
      <w:sz w:val="18"/>
      <w:szCs w:val="18"/>
    </w:rPr>
  </w:style>
  <w:style w:type="character" w:customStyle="1" w:styleId="FooterChar">
    <w:name w:val="Footer Char"/>
    <w:basedOn w:val="DefaultParagraphFont"/>
    <w:link w:val="Footer"/>
    <w:uiPriority w:val="98"/>
    <w:rsid w:val="00B241CD"/>
    <w:rPr>
      <w:rFonts w:cstheme="minorHAnsi"/>
      <w:noProof/>
      <w:color w:val="808080" w:themeColor="background1" w:themeShade="80"/>
      <w:kern w:val="0"/>
      <w:sz w:val="18"/>
      <w:szCs w:val="18"/>
      <w14:ligatures w14:val="none"/>
    </w:rPr>
  </w:style>
  <w:style w:type="paragraph" w:customStyle="1" w:styleId="Footersecondline">
    <w:name w:val="Footer second line"/>
    <w:basedOn w:val="Footer"/>
    <w:uiPriority w:val="99"/>
    <w:semiHidden/>
    <w:qFormat/>
    <w:rsid w:val="00B241CD"/>
    <w:pPr>
      <w:spacing w:before="40" w:after="0"/>
    </w:pPr>
    <w:rPr>
      <w:noProof w:val="0"/>
    </w:rPr>
  </w:style>
  <w:style w:type="character" w:styleId="FootnoteReference">
    <w:name w:val="footnote reference"/>
    <w:basedOn w:val="DefaultParagraphFont"/>
    <w:uiPriority w:val="8"/>
    <w:qFormat/>
    <w:rsid w:val="00B241CD"/>
    <w:rPr>
      <w:vertAlign w:val="superscript"/>
    </w:rPr>
  </w:style>
  <w:style w:type="paragraph" w:styleId="FootnoteText">
    <w:name w:val="footnote text"/>
    <w:basedOn w:val="Normal"/>
    <w:link w:val="FootnoteTextChar"/>
    <w:uiPriority w:val="8"/>
    <w:qFormat/>
    <w:rsid w:val="00B241CD"/>
    <w:pPr>
      <w:spacing w:before="60" w:after="60" w:line="240" w:lineRule="auto"/>
      <w:ind w:left="340" w:hanging="340"/>
    </w:pPr>
    <w:rPr>
      <w:sz w:val="18"/>
      <w:szCs w:val="18"/>
    </w:rPr>
  </w:style>
  <w:style w:type="character" w:customStyle="1" w:styleId="FootnoteTextChar">
    <w:name w:val="Footnote Text Char"/>
    <w:basedOn w:val="DefaultParagraphFont"/>
    <w:link w:val="FootnoteText"/>
    <w:uiPriority w:val="99"/>
    <w:semiHidden/>
    <w:rsid w:val="00B241CD"/>
    <w:rPr>
      <w:kern w:val="0"/>
      <w:sz w:val="18"/>
      <w:szCs w:val="18"/>
      <w14:ligatures w14:val="none"/>
    </w:rPr>
  </w:style>
  <w:style w:type="paragraph" w:styleId="Header">
    <w:name w:val="header"/>
    <w:basedOn w:val="BodyText"/>
    <w:link w:val="HeaderChar"/>
    <w:uiPriority w:val="98"/>
    <w:qFormat/>
    <w:rsid w:val="00B241CD"/>
    <w:pPr>
      <w:spacing w:before="0" w:line="240" w:lineRule="auto"/>
      <w:jc w:val="right"/>
    </w:pPr>
    <w:rPr>
      <w:color w:val="850024" w:themeColor="text2"/>
      <w:sz w:val="18"/>
      <w:szCs w:val="18"/>
    </w:rPr>
  </w:style>
  <w:style w:type="character" w:customStyle="1" w:styleId="HeaderChar">
    <w:name w:val="Header Char"/>
    <w:basedOn w:val="DefaultParagraphFont"/>
    <w:link w:val="Header"/>
    <w:uiPriority w:val="99"/>
    <w:rsid w:val="00B241CD"/>
    <w:rPr>
      <w:color w:val="850024" w:themeColor="text2"/>
      <w:kern w:val="0"/>
      <w:sz w:val="18"/>
      <w:szCs w:val="18"/>
      <w14:ligatures w14:val="none"/>
    </w:rPr>
  </w:style>
  <w:style w:type="character" w:customStyle="1" w:styleId="Heading1Char">
    <w:name w:val="Heading 1 Char"/>
    <w:basedOn w:val="DefaultParagraphFont"/>
    <w:link w:val="Heading1"/>
    <w:uiPriority w:val="1"/>
    <w:rsid w:val="00B14A6F"/>
    <w:rPr>
      <w:rFonts w:asciiTheme="majorHAnsi" w:eastAsiaTheme="majorEastAsia" w:hAnsiTheme="majorHAnsi" w:cstheme="majorBidi"/>
      <w:b/>
      <w:bCs/>
      <w:color w:val="850024" w:themeColor="text2"/>
      <w:kern w:val="0"/>
      <w:sz w:val="40"/>
      <w:szCs w:val="40"/>
      <w14:ligatures w14:val="none"/>
    </w:rPr>
  </w:style>
  <w:style w:type="paragraph" w:customStyle="1" w:styleId="Heading1NoNumber">
    <w:name w:val="Heading 1 No Number"/>
    <w:basedOn w:val="Heading1"/>
    <w:next w:val="BodyText"/>
    <w:uiPriority w:val="10"/>
    <w:qFormat/>
    <w:rsid w:val="00B14A6F"/>
    <w:pPr>
      <w:numPr>
        <w:numId w:val="0"/>
      </w:numPr>
      <w:spacing w:before="0"/>
    </w:pPr>
  </w:style>
  <w:style w:type="character" w:customStyle="1" w:styleId="Heading2Char">
    <w:name w:val="Heading 2 Char"/>
    <w:basedOn w:val="DefaultParagraphFont"/>
    <w:link w:val="Heading2"/>
    <w:uiPriority w:val="1"/>
    <w:rsid w:val="002B75D5"/>
    <w:rPr>
      <w:rFonts w:asciiTheme="majorHAnsi" w:eastAsiaTheme="majorEastAsia" w:hAnsiTheme="majorHAnsi" w:cstheme="majorBidi"/>
      <w:b/>
      <w:color w:val="5C7181" w:themeColor="accent6"/>
      <w:kern w:val="0"/>
      <w:sz w:val="36"/>
      <w:szCs w:val="32"/>
      <w14:ligatures w14:val="none"/>
    </w:rPr>
  </w:style>
  <w:style w:type="paragraph" w:customStyle="1" w:styleId="Heading2NoNumber">
    <w:name w:val="Heading 2 No Number"/>
    <w:basedOn w:val="Heading2"/>
    <w:next w:val="BodyText"/>
    <w:uiPriority w:val="99"/>
    <w:qFormat/>
    <w:rsid w:val="00B241CD"/>
    <w:pPr>
      <w:numPr>
        <w:ilvl w:val="0"/>
        <w:numId w:val="0"/>
      </w:numPr>
    </w:pPr>
  </w:style>
  <w:style w:type="character" w:customStyle="1" w:styleId="Heading3Char">
    <w:name w:val="Heading 3 Char"/>
    <w:basedOn w:val="DefaultParagraphFont"/>
    <w:link w:val="Heading3"/>
    <w:uiPriority w:val="1"/>
    <w:rsid w:val="00B241CD"/>
    <w:rPr>
      <w:rFonts w:asciiTheme="majorHAnsi" w:eastAsiaTheme="majorEastAsia" w:hAnsiTheme="majorHAnsi" w:cstheme="majorBidi"/>
      <w:b/>
      <w:bCs/>
      <w:kern w:val="0"/>
      <w:sz w:val="32"/>
      <w:szCs w:val="28"/>
      <w14:ligatures w14:val="none"/>
    </w:rPr>
  </w:style>
  <w:style w:type="paragraph" w:customStyle="1" w:styleId="Heading3NoNumber">
    <w:name w:val="Heading 3 No Number"/>
    <w:basedOn w:val="Heading3"/>
    <w:next w:val="BodyText"/>
    <w:uiPriority w:val="7"/>
    <w:qFormat/>
    <w:rsid w:val="00B241CD"/>
    <w:pPr>
      <w:numPr>
        <w:ilvl w:val="0"/>
        <w:numId w:val="0"/>
      </w:numPr>
      <w:spacing w:line="240" w:lineRule="auto"/>
    </w:pPr>
  </w:style>
  <w:style w:type="character" w:customStyle="1" w:styleId="Heading4Char">
    <w:name w:val="Heading 4 Char"/>
    <w:basedOn w:val="DefaultParagraphFont"/>
    <w:link w:val="Heading4"/>
    <w:uiPriority w:val="1"/>
    <w:rsid w:val="00B241CD"/>
    <w:rPr>
      <w:rFonts w:asciiTheme="majorHAnsi" w:eastAsiaTheme="majorEastAsia" w:hAnsiTheme="majorHAnsi" w:cstheme="majorBidi"/>
      <w:b/>
      <w:iCs/>
      <w:kern w:val="0"/>
      <w:sz w:val="28"/>
      <w:szCs w:val="28"/>
      <w14:ligatures w14:val="none"/>
    </w:rPr>
  </w:style>
  <w:style w:type="paragraph" w:customStyle="1" w:styleId="Heading4NoNumber">
    <w:name w:val="Heading 4 No Number"/>
    <w:basedOn w:val="Heading4"/>
    <w:next w:val="BodyText"/>
    <w:uiPriority w:val="99"/>
    <w:qFormat/>
    <w:rsid w:val="00B241CD"/>
    <w:pPr>
      <w:numPr>
        <w:ilvl w:val="0"/>
        <w:numId w:val="0"/>
      </w:numPr>
    </w:pPr>
  </w:style>
  <w:style w:type="character" w:customStyle="1" w:styleId="Heading5Char">
    <w:name w:val="Heading 5 Char"/>
    <w:basedOn w:val="DefaultParagraphFont"/>
    <w:link w:val="Heading5"/>
    <w:uiPriority w:val="1"/>
    <w:rsid w:val="00B241CD"/>
    <w:rPr>
      <w:rFonts w:asciiTheme="majorHAnsi" w:eastAsiaTheme="majorEastAsia" w:hAnsiTheme="majorHAnsi" w:cstheme="minorHAnsi"/>
      <w:b/>
      <w:iCs/>
      <w:kern w:val="0"/>
      <w:sz w:val="26"/>
      <w14:ligatures w14:val="none"/>
    </w:rPr>
  </w:style>
  <w:style w:type="character" w:customStyle="1" w:styleId="Heading6Char">
    <w:name w:val="Heading 6 Char"/>
    <w:basedOn w:val="DefaultParagraphFont"/>
    <w:link w:val="Heading6"/>
    <w:uiPriority w:val="6"/>
    <w:rsid w:val="00B241CD"/>
    <w:rPr>
      <w:rFonts w:asciiTheme="majorHAnsi" w:eastAsiaTheme="majorEastAsia" w:hAnsiTheme="majorHAnsi" w:cstheme="minorHAnsi"/>
      <w:b/>
      <w:i/>
      <w:kern w:val="0"/>
      <w:szCs w:val="22"/>
      <w14:ligatures w14:val="none"/>
    </w:rPr>
  </w:style>
  <w:style w:type="character" w:customStyle="1" w:styleId="Heading7Char">
    <w:name w:val="Heading 7 Char"/>
    <w:aliases w:val="Appendix Heading 1 Char"/>
    <w:basedOn w:val="DefaultParagraphFont"/>
    <w:link w:val="Heading7"/>
    <w:uiPriority w:val="10"/>
    <w:rsid w:val="00B241CD"/>
    <w:rPr>
      <w:rFonts w:asciiTheme="majorHAnsi" w:eastAsiaTheme="majorEastAsia" w:hAnsiTheme="majorHAnsi" w:cstheme="majorBidi"/>
      <w:b/>
      <w:bCs/>
      <w:iCs/>
      <w:color w:val="850024" w:themeColor="text2"/>
      <w:kern w:val="0"/>
      <w:sz w:val="40"/>
      <w:szCs w:val="40"/>
      <w14:ligatures w14:val="none"/>
    </w:rPr>
  </w:style>
  <w:style w:type="character" w:customStyle="1" w:styleId="Heading8Char">
    <w:name w:val="Heading 8 Char"/>
    <w:aliases w:val="Appendix Heading 2 Char"/>
    <w:basedOn w:val="DefaultParagraphFont"/>
    <w:link w:val="Heading8"/>
    <w:uiPriority w:val="10"/>
    <w:rsid w:val="002B75D5"/>
    <w:rPr>
      <w:rFonts w:asciiTheme="majorHAnsi" w:eastAsiaTheme="majorEastAsia" w:hAnsiTheme="majorHAnsi" w:cstheme="majorBidi"/>
      <w:b/>
      <w:bCs/>
      <w:iCs/>
      <w:color w:val="5C7181" w:themeColor="accent6"/>
      <w:kern w:val="0"/>
      <w:sz w:val="36"/>
      <w:szCs w:val="20"/>
      <w14:ligatures w14:val="none"/>
    </w:rPr>
  </w:style>
  <w:style w:type="character" w:customStyle="1" w:styleId="Heading9Char">
    <w:name w:val="Heading 9 Char"/>
    <w:aliases w:val="Appendix Heading 3 Char"/>
    <w:basedOn w:val="DefaultParagraphFont"/>
    <w:link w:val="Heading9"/>
    <w:uiPriority w:val="10"/>
    <w:rsid w:val="00B241CD"/>
    <w:rPr>
      <w:rFonts w:asciiTheme="majorHAnsi" w:eastAsiaTheme="majorEastAsia" w:hAnsiTheme="majorHAnsi" w:cstheme="majorBidi"/>
      <w:b/>
      <w:bCs/>
      <w:kern w:val="0"/>
      <w:sz w:val="32"/>
      <w:szCs w:val="20"/>
      <w14:ligatures w14:val="none"/>
    </w:rPr>
  </w:style>
  <w:style w:type="character" w:styleId="Hyperlink">
    <w:name w:val="Hyperlink"/>
    <w:basedOn w:val="DefaultParagraphFont"/>
    <w:uiPriority w:val="99"/>
    <w:qFormat/>
    <w:rsid w:val="00B241CD"/>
    <w:rPr>
      <w:color w:val="002060"/>
    </w:rPr>
  </w:style>
  <w:style w:type="paragraph" w:styleId="List2">
    <w:name w:val="List 2"/>
    <w:basedOn w:val="Normal"/>
    <w:uiPriority w:val="99"/>
    <w:semiHidden/>
    <w:rsid w:val="00B241CD"/>
    <w:pPr>
      <w:ind w:left="566" w:hanging="283"/>
      <w:contextualSpacing/>
    </w:pPr>
  </w:style>
  <w:style w:type="paragraph" w:styleId="ListBullet">
    <w:name w:val="List Bullet"/>
    <w:basedOn w:val="BodyText"/>
    <w:uiPriority w:val="99"/>
    <w:semiHidden/>
    <w:rsid w:val="00B241CD"/>
    <w:pPr>
      <w:numPr>
        <w:numId w:val="6"/>
      </w:numPr>
      <w:spacing w:before="120"/>
      <w:contextualSpacing/>
    </w:pPr>
  </w:style>
  <w:style w:type="paragraph" w:styleId="ListBullet2">
    <w:name w:val="List Bullet 2"/>
    <w:basedOn w:val="ListBullet"/>
    <w:uiPriority w:val="99"/>
    <w:semiHidden/>
    <w:rsid w:val="00B241CD"/>
    <w:pPr>
      <w:numPr>
        <w:ilvl w:val="1"/>
      </w:numPr>
    </w:pPr>
  </w:style>
  <w:style w:type="paragraph" w:styleId="ListBullet3">
    <w:name w:val="List Bullet 3"/>
    <w:basedOn w:val="ListBullet2"/>
    <w:uiPriority w:val="99"/>
    <w:semiHidden/>
    <w:rsid w:val="00B241CD"/>
    <w:pPr>
      <w:numPr>
        <w:ilvl w:val="2"/>
      </w:numPr>
    </w:pPr>
  </w:style>
  <w:style w:type="paragraph" w:styleId="ListNumber">
    <w:name w:val="List Number"/>
    <w:basedOn w:val="BodyText"/>
    <w:uiPriority w:val="99"/>
    <w:semiHidden/>
    <w:rsid w:val="00B241CD"/>
    <w:pPr>
      <w:numPr>
        <w:numId w:val="7"/>
      </w:numPr>
      <w:contextualSpacing/>
    </w:pPr>
  </w:style>
  <w:style w:type="paragraph" w:styleId="ListNumber2">
    <w:name w:val="List Number 2"/>
    <w:basedOn w:val="ListNumber"/>
    <w:uiPriority w:val="99"/>
    <w:semiHidden/>
    <w:rsid w:val="00B241CD"/>
    <w:pPr>
      <w:numPr>
        <w:numId w:val="8"/>
      </w:numPr>
    </w:pPr>
  </w:style>
  <w:style w:type="paragraph" w:styleId="ListNumber3">
    <w:name w:val="List Number 3"/>
    <w:basedOn w:val="List2"/>
    <w:uiPriority w:val="99"/>
    <w:semiHidden/>
    <w:rsid w:val="00B241CD"/>
    <w:pPr>
      <w:numPr>
        <w:numId w:val="9"/>
      </w:numPr>
    </w:pPr>
  </w:style>
  <w:style w:type="table" w:customStyle="1" w:styleId="MainTableStyle">
    <w:name w:val="Main Table Style"/>
    <w:basedOn w:val="TableNormal"/>
    <w:uiPriority w:val="99"/>
    <w:rsid w:val="00744D09"/>
    <w:pPr>
      <w:spacing w:after="0" w:line="240" w:lineRule="auto"/>
    </w:pPr>
    <w:rPr>
      <w:kern w:val="0"/>
      <w:sz w:val="20"/>
      <w:szCs w:val="22"/>
      <w14:ligatures w14:val="none"/>
    </w:rPr>
    <w:tblP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Pr>
    <w:tblStylePr w:type="firstRow">
      <w:pPr>
        <w:keepNext/>
        <w:keepLines/>
        <w:widowControl/>
        <w:wordWrap/>
        <w:jc w:val="left"/>
      </w:pPr>
      <w:rPr>
        <w:b w:val="0"/>
        <w:color w:val="auto"/>
      </w:rPr>
      <w:tblPr/>
      <w:tcPr>
        <w:shd w:val="clear" w:color="auto" w:fill="850024" w:themeFill="text2"/>
      </w:tcPr>
    </w:tblStylePr>
    <w:tblStylePr w:type="lastRow">
      <w:pPr>
        <w:keepLines/>
        <w:widowControl/>
        <w:wordWrap/>
        <w:jc w:val="left"/>
      </w:pPr>
      <w:rPr>
        <w:b/>
      </w:rPr>
      <w:tblPr/>
      <w:tcPr>
        <w:tcBorders>
          <w:top w:val="single" w:sz="2" w:space="0" w:color="A6A6A6" w:themeColor="background1" w:themeShade="A6"/>
          <w:left w:val="nil"/>
          <w:bottom w:val="single" w:sz="2" w:space="0" w:color="A6A6A6" w:themeColor="background1" w:themeShade="A6"/>
          <w:right w:val="nil"/>
          <w:insideH w:val="nil"/>
          <w:insideV w:val="single" w:sz="2" w:space="0" w:color="A6A6A6" w:themeColor="background1" w:themeShade="A6"/>
          <w:tl2br w:val="nil"/>
          <w:tr2bl w:val="nil"/>
        </w:tcBorders>
      </w:tcPr>
    </w:tblStylePr>
    <w:tblStylePr w:type="firstCol">
      <w:tblPr/>
      <w:tcPr>
        <w:tcBorders>
          <w:top w:val="single" w:sz="2" w:space="0" w:color="A6A6A6" w:themeColor="background1" w:themeShade="A6"/>
          <w:left w:val="nil"/>
          <w:bottom w:val="single" w:sz="2" w:space="0" w:color="A6A6A6" w:themeColor="background1" w:themeShade="A6"/>
          <w:right w:val="nil"/>
          <w:insideH w:val="single" w:sz="4" w:space="0" w:color="A6A6A6" w:themeColor="background1" w:themeShade="A6"/>
          <w:insideV w:val="nil"/>
          <w:tl2br w:val="nil"/>
          <w:tr2bl w:val="nil"/>
        </w:tcBorders>
      </w:tcPr>
    </w:tblStylePr>
  </w:style>
  <w:style w:type="paragraph" w:customStyle="1" w:styleId="Object">
    <w:name w:val="Object"/>
    <w:basedOn w:val="BodyText"/>
    <w:next w:val="Normal"/>
    <w:uiPriority w:val="99"/>
    <w:qFormat/>
    <w:rsid w:val="00B241CD"/>
    <w:pPr>
      <w:keepNext/>
      <w:spacing w:after="240" w:line="240" w:lineRule="auto"/>
    </w:pPr>
    <w:rPr>
      <w:color w:val="000000" w:themeColor="text1"/>
    </w:rPr>
  </w:style>
  <w:style w:type="character" w:styleId="PageNumber">
    <w:name w:val="page number"/>
    <w:basedOn w:val="DefaultParagraphFont"/>
    <w:semiHidden/>
    <w:rsid w:val="00B241CD"/>
  </w:style>
  <w:style w:type="character" w:styleId="PlaceholderText">
    <w:name w:val="Placeholder Text"/>
    <w:basedOn w:val="DefaultParagraphFont"/>
    <w:uiPriority w:val="99"/>
    <w:rsid w:val="00B241CD"/>
    <w:rPr>
      <w:vanish w:val="0"/>
      <w:color w:val="7F7F7F" w:themeColor="text1" w:themeTint="80"/>
    </w:rPr>
  </w:style>
  <w:style w:type="paragraph" w:styleId="Quote">
    <w:name w:val="Quote"/>
    <w:basedOn w:val="BodyText"/>
    <w:next w:val="BodyText"/>
    <w:link w:val="QuoteChar"/>
    <w:uiPriority w:val="99"/>
    <w:qFormat/>
    <w:rsid w:val="00B241CD"/>
    <w:pPr>
      <w:pBdr>
        <w:left w:val="single" w:sz="12" w:space="3" w:color="B5C1B8" w:themeColor="accent1"/>
      </w:pBdr>
      <w:spacing w:before="0" w:after="0" w:line="240" w:lineRule="auto"/>
      <w:ind w:left="567" w:right="567"/>
    </w:pPr>
    <w:rPr>
      <w:i/>
      <w:iCs/>
      <w:color w:val="B5C1B8" w:themeColor="accent1"/>
      <w:sz w:val="24"/>
    </w:rPr>
  </w:style>
  <w:style w:type="character" w:customStyle="1" w:styleId="QuoteChar">
    <w:name w:val="Quote Char"/>
    <w:basedOn w:val="DefaultParagraphFont"/>
    <w:link w:val="Quote"/>
    <w:uiPriority w:val="99"/>
    <w:rsid w:val="00B241CD"/>
    <w:rPr>
      <w:i/>
      <w:iCs/>
      <w:color w:val="B5C1B8" w:themeColor="accent1"/>
      <w:kern w:val="0"/>
      <w:szCs w:val="22"/>
      <w14:ligatures w14:val="none"/>
    </w:rPr>
  </w:style>
  <w:style w:type="paragraph" w:styleId="Signature">
    <w:name w:val="Signature"/>
    <w:basedOn w:val="BodyText"/>
    <w:next w:val="BodyTextSingleSpacing"/>
    <w:link w:val="SignatureChar"/>
    <w:uiPriority w:val="99"/>
    <w:semiHidden/>
    <w:rsid w:val="00B241CD"/>
    <w:pPr>
      <w:keepNext/>
      <w:spacing w:before="360" w:after="360"/>
    </w:pPr>
  </w:style>
  <w:style w:type="character" w:customStyle="1" w:styleId="SignatureChar">
    <w:name w:val="Signature Char"/>
    <w:basedOn w:val="DefaultParagraphFont"/>
    <w:link w:val="Signature"/>
    <w:uiPriority w:val="99"/>
    <w:semiHidden/>
    <w:rsid w:val="00B241CD"/>
    <w:rPr>
      <w:kern w:val="0"/>
      <w:sz w:val="20"/>
      <w:szCs w:val="22"/>
      <w14:ligatures w14:val="none"/>
    </w:rPr>
  </w:style>
  <w:style w:type="paragraph" w:customStyle="1" w:styleId="Source">
    <w:name w:val="Source"/>
    <w:basedOn w:val="Object"/>
    <w:next w:val="BodyText"/>
    <w:uiPriority w:val="9"/>
    <w:semiHidden/>
    <w:qFormat/>
    <w:rsid w:val="00B241CD"/>
    <w:pPr>
      <w:keepNext w:val="0"/>
      <w:keepLines w:val="0"/>
      <w:spacing w:before="120"/>
    </w:pPr>
    <w:rPr>
      <w:color w:val="808080" w:themeColor="background1" w:themeShade="80"/>
      <w:sz w:val="18"/>
      <w:szCs w:val="18"/>
    </w:rPr>
  </w:style>
  <w:style w:type="paragraph" w:customStyle="1" w:styleId="Spacer">
    <w:name w:val="Spacer"/>
    <w:basedOn w:val="BodyTextSingleSpacing"/>
    <w:uiPriority w:val="99"/>
    <w:qFormat/>
    <w:rsid w:val="00B241CD"/>
  </w:style>
  <w:style w:type="paragraph" w:customStyle="1" w:styleId="SubjectLine">
    <w:name w:val="Subject Line"/>
    <w:basedOn w:val="BodyText"/>
    <w:next w:val="BodyText"/>
    <w:semiHidden/>
    <w:rsid w:val="00B241CD"/>
    <w:rPr>
      <w:b/>
      <w:caps/>
    </w:rPr>
  </w:style>
  <w:style w:type="paragraph" w:customStyle="1" w:styleId="TableBullet1">
    <w:name w:val="Table Bullet 1"/>
    <w:basedOn w:val="TableText"/>
    <w:uiPriority w:val="7"/>
    <w:qFormat/>
    <w:rsid w:val="00B241CD"/>
    <w:pPr>
      <w:numPr>
        <w:numId w:val="10"/>
      </w:numPr>
      <w:ind w:left="1021" w:hanging="1021"/>
    </w:pPr>
  </w:style>
  <w:style w:type="paragraph" w:customStyle="1" w:styleId="TableBullet2">
    <w:name w:val="Table Bullet 2"/>
    <w:basedOn w:val="TableBullet1"/>
    <w:uiPriority w:val="7"/>
    <w:qFormat/>
    <w:rsid w:val="00B241CD"/>
    <w:pPr>
      <w:numPr>
        <w:ilvl w:val="1"/>
      </w:numPr>
      <w:ind w:left="1021" w:hanging="1021"/>
    </w:pPr>
  </w:style>
  <w:style w:type="paragraph" w:customStyle="1" w:styleId="TableBullet3">
    <w:name w:val="Table Bullet 3"/>
    <w:basedOn w:val="TableBullet2"/>
    <w:uiPriority w:val="7"/>
    <w:qFormat/>
    <w:rsid w:val="00B241CD"/>
    <w:pPr>
      <w:numPr>
        <w:ilvl w:val="2"/>
      </w:numPr>
      <w:ind w:left="1588" w:hanging="1588"/>
    </w:pPr>
  </w:style>
  <w:style w:type="table" w:customStyle="1" w:styleId="TableCaseStudy">
    <w:name w:val="Table Case Study"/>
    <w:basedOn w:val="TableNormal"/>
    <w:uiPriority w:val="99"/>
    <w:rsid w:val="00744D09"/>
    <w:pPr>
      <w:spacing w:after="0" w:line="240" w:lineRule="auto"/>
    </w:pPr>
    <w:rPr>
      <w:kern w:val="0"/>
      <w:sz w:val="18"/>
      <w:szCs w:val="22"/>
      <w14:ligatures w14:val="none"/>
    </w:rPr>
    <w:tblPr>
      <w:tblBorders>
        <w:top w:val="single" w:sz="6" w:space="0" w:color="BFBFBF" w:themeColor="background1" w:themeShade="BF"/>
        <w:bottom w:val="single" w:sz="6" w:space="0" w:color="BFBFBF" w:themeColor="background1" w:themeShade="BF"/>
        <w:insideH w:val="single" w:sz="6" w:space="0" w:color="BFBFBF" w:themeColor="background1" w:themeShade="BF"/>
        <w:insideV w:val="single" w:sz="6" w:space="0" w:color="BFBFBF" w:themeColor="background1" w:themeShade="BF"/>
      </w:tblBorders>
    </w:tblPr>
    <w:tcPr>
      <w:shd w:val="clear" w:color="auto" w:fill="FFFFFF" w:themeFill="background1"/>
    </w:tcPr>
    <w:tblStylePr w:type="firstRow">
      <w:rPr>
        <w:color w:val="FFFFFF" w:themeColor="background1"/>
      </w:rPr>
      <w:tblPr/>
      <w:tcPr>
        <w:shd w:val="clear" w:color="auto" w:fill="B5C1B8" w:themeFill="accent1"/>
      </w:tcPr>
    </w:tblStylePr>
    <w:tblStylePr w:type="lastRow">
      <w:rPr>
        <w:b/>
      </w:rPr>
    </w:tblStylePr>
    <w:tblStylePr w:type="firstCol">
      <w:tblPr/>
      <w:tcPr>
        <w:shd w:val="clear" w:color="auto" w:fill="FFFFFF" w:themeFill="background1"/>
      </w:tcPr>
    </w:tblStylePr>
    <w:tblStylePr w:type="nwCell">
      <w:rPr>
        <w:color w:val="DAB3BD" w:themeColor="background2"/>
      </w:rPr>
      <w:tblPr/>
      <w:tcPr>
        <w:shd w:val="clear" w:color="auto" w:fill="B5C1B8" w:themeFill="accent1"/>
      </w:tcPr>
    </w:tblStylePr>
  </w:style>
  <w:style w:type="table" w:styleId="TableGrid">
    <w:name w:val="Table Grid"/>
    <w:basedOn w:val="TableNormal"/>
    <w:rsid w:val="00B241C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44D09"/>
    <w:pPr>
      <w:spacing w:after="0" w:line="240" w:lineRule="auto"/>
    </w:pPr>
    <w:rPr>
      <w:kern w:val="0"/>
      <w:sz w:val="22"/>
      <w:szCs w:val="22"/>
      <w14:ligatures w14:val="none"/>
    </w:rPr>
    <w:tblPr>
      <w:tblBorders>
        <w:insideH w:val="single" w:sz="6" w:space="0" w:color="BFBFBF" w:themeColor="background1" w:themeShade="BF"/>
        <w:insideV w:val="single" w:sz="6" w:space="0" w:color="BFBFBF" w:themeColor="background1" w:themeShade="BF"/>
      </w:tblBorders>
    </w:tblPr>
    <w:tblStylePr w:type="firstRow">
      <w:tblPr/>
      <w:tcPr>
        <w:shd w:val="clear" w:color="auto" w:fill="F05545" w:themeFill="accent2"/>
      </w:tcPr>
    </w:tblStylePr>
    <w:tblStylePr w:type="lastRow">
      <w:rPr>
        <w:b/>
      </w:rPr>
    </w:tblStylePr>
  </w:style>
  <w:style w:type="paragraph" w:customStyle="1" w:styleId="TableHeader">
    <w:name w:val="Table Header"/>
    <w:basedOn w:val="TableText"/>
    <w:next w:val="TableText"/>
    <w:uiPriority w:val="99"/>
    <w:semiHidden/>
    <w:qFormat/>
    <w:rsid w:val="00B241CD"/>
    <w:pPr>
      <w:keepNext/>
    </w:pPr>
    <w:rPr>
      <w:color w:val="DAB3BD" w:themeColor="accent3"/>
    </w:rPr>
  </w:style>
  <w:style w:type="paragraph" w:customStyle="1" w:styleId="TableHeading">
    <w:name w:val="Table Heading"/>
    <w:basedOn w:val="TableText"/>
    <w:next w:val="TableText"/>
    <w:uiPriority w:val="16"/>
    <w:semiHidden/>
    <w:qFormat/>
    <w:rsid w:val="00B241CD"/>
    <w:pPr>
      <w:pBdr>
        <w:bottom w:val="single" w:sz="2" w:space="1" w:color="auto"/>
      </w:pBdr>
      <w:jc w:val="center"/>
    </w:pPr>
    <w:rPr>
      <w:color w:val="DAB3BD" w:themeColor="accent3"/>
    </w:rPr>
  </w:style>
  <w:style w:type="paragraph" w:customStyle="1" w:styleId="TableHeadingWhiteFont">
    <w:name w:val="Table Heading White Font"/>
    <w:basedOn w:val="TableText"/>
    <w:uiPriority w:val="16"/>
    <w:qFormat/>
    <w:rsid w:val="00B241CD"/>
    <w:rPr>
      <w:color w:val="FFFFFF" w:themeColor="background1"/>
    </w:rPr>
  </w:style>
  <w:style w:type="paragraph" w:customStyle="1" w:styleId="TableIndent1">
    <w:name w:val="Table Indent 1"/>
    <w:basedOn w:val="TableBullet1"/>
    <w:uiPriority w:val="9"/>
    <w:qFormat/>
    <w:rsid w:val="00B241CD"/>
    <w:pPr>
      <w:numPr>
        <w:numId w:val="0"/>
      </w:numPr>
      <w:ind w:left="340"/>
    </w:pPr>
  </w:style>
  <w:style w:type="paragraph" w:customStyle="1" w:styleId="TableIndent2">
    <w:name w:val="Table Indent 2"/>
    <w:basedOn w:val="TableBullet2"/>
    <w:uiPriority w:val="9"/>
    <w:qFormat/>
    <w:rsid w:val="00B241CD"/>
    <w:pPr>
      <w:numPr>
        <w:ilvl w:val="0"/>
        <w:numId w:val="0"/>
      </w:numPr>
      <w:ind w:left="680"/>
    </w:pPr>
  </w:style>
  <w:style w:type="paragraph" w:customStyle="1" w:styleId="TableIndent3">
    <w:name w:val="Table Indent 3"/>
    <w:basedOn w:val="TableBullet3"/>
    <w:uiPriority w:val="9"/>
    <w:qFormat/>
    <w:rsid w:val="00B241CD"/>
    <w:pPr>
      <w:numPr>
        <w:ilvl w:val="0"/>
        <w:numId w:val="0"/>
      </w:numPr>
      <w:ind w:left="1021"/>
    </w:pPr>
  </w:style>
  <w:style w:type="paragraph" w:customStyle="1" w:styleId="TableNumbering1">
    <w:name w:val="Table Numbering 1"/>
    <w:basedOn w:val="TableBullet1"/>
    <w:uiPriority w:val="8"/>
    <w:qFormat/>
    <w:rsid w:val="00B241CD"/>
    <w:pPr>
      <w:numPr>
        <w:numId w:val="12"/>
      </w:numPr>
    </w:pPr>
  </w:style>
  <w:style w:type="paragraph" w:customStyle="1" w:styleId="TableNumbering2">
    <w:name w:val="Table Numbering 2"/>
    <w:basedOn w:val="TableNumbering1"/>
    <w:uiPriority w:val="8"/>
    <w:qFormat/>
    <w:rsid w:val="00B241CD"/>
    <w:pPr>
      <w:numPr>
        <w:ilvl w:val="1"/>
      </w:numPr>
    </w:pPr>
  </w:style>
  <w:style w:type="paragraph" w:customStyle="1" w:styleId="TableNumbering3">
    <w:name w:val="Table Numbering 3"/>
    <w:basedOn w:val="TableNumbering2"/>
    <w:uiPriority w:val="8"/>
    <w:qFormat/>
    <w:rsid w:val="00B241CD"/>
    <w:pPr>
      <w:numPr>
        <w:ilvl w:val="2"/>
      </w:numPr>
    </w:pPr>
  </w:style>
  <w:style w:type="paragraph" w:styleId="TOC1">
    <w:name w:val="toc 1"/>
    <w:basedOn w:val="Normal"/>
    <w:next w:val="BodyText"/>
    <w:uiPriority w:val="39"/>
    <w:rsid w:val="00B241CD"/>
    <w:pPr>
      <w:keepLines/>
      <w:tabs>
        <w:tab w:val="right" w:leader="dot" w:pos="9327"/>
      </w:tabs>
      <w:spacing w:after="60"/>
      <w:ind w:left="340" w:right="851" w:hanging="340"/>
    </w:pPr>
    <w:rPr>
      <w:b/>
      <w:noProof/>
    </w:rPr>
  </w:style>
  <w:style w:type="paragraph" w:styleId="TableofFigures">
    <w:name w:val="table of figures"/>
    <w:basedOn w:val="TOC1"/>
    <w:next w:val="BodyText"/>
    <w:uiPriority w:val="99"/>
    <w:rsid w:val="00B241CD"/>
    <w:pPr>
      <w:spacing w:before="60"/>
      <w:ind w:left="1134" w:hanging="1134"/>
    </w:pPr>
    <w:rPr>
      <w:color w:val="000000" w:themeColor="text1"/>
    </w:rPr>
  </w:style>
  <w:style w:type="paragraph" w:styleId="TableofAuthorities">
    <w:name w:val="table of authorities"/>
    <w:basedOn w:val="TableofFigures"/>
    <w:next w:val="BodyText"/>
    <w:uiPriority w:val="99"/>
    <w:semiHidden/>
    <w:rsid w:val="00B241CD"/>
  </w:style>
  <w:style w:type="paragraph" w:styleId="TOC2">
    <w:name w:val="toc 2"/>
    <w:basedOn w:val="TOC1"/>
    <w:next w:val="BodyText"/>
    <w:uiPriority w:val="39"/>
    <w:rsid w:val="00B241CD"/>
    <w:pPr>
      <w:tabs>
        <w:tab w:val="left" w:pos="851"/>
      </w:tabs>
      <w:spacing w:before="60"/>
      <w:ind w:left="850" w:hanging="510"/>
    </w:pPr>
    <w:rPr>
      <w:b w:val="0"/>
    </w:rPr>
  </w:style>
  <w:style w:type="paragraph" w:styleId="TOC3">
    <w:name w:val="toc 3"/>
    <w:basedOn w:val="TOC2"/>
    <w:next w:val="BodyText"/>
    <w:uiPriority w:val="39"/>
    <w:rsid w:val="00B241CD"/>
    <w:pPr>
      <w:tabs>
        <w:tab w:val="clear" w:pos="851"/>
        <w:tab w:val="left" w:pos="1531"/>
      </w:tabs>
      <w:ind w:left="1531" w:hanging="680"/>
    </w:pPr>
  </w:style>
  <w:style w:type="paragraph" w:styleId="TOC4">
    <w:name w:val="toc 4"/>
    <w:basedOn w:val="TOC1"/>
    <w:next w:val="BodyText"/>
    <w:uiPriority w:val="39"/>
    <w:semiHidden/>
    <w:rsid w:val="00B241CD"/>
    <w:pPr>
      <w:spacing w:after="240"/>
      <w:ind w:left="0" w:firstLine="0"/>
    </w:pPr>
    <w:rPr>
      <w:b w:val="0"/>
    </w:rPr>
  </w:style>
  <w:style w:type="paragraph" w:styleId="TOC5">
    <w:name w:val="toc 5"/>
    <w:basedOn w:val="TOC2"/>
    <w:next w:val="BodyText"/>
    <w:semiHidden/>
    <w:rsid w:val="00B241CD"/>
  </w:style>
  <w:style w:type="paragraph" w:styleId="TOC6">
    <w:name w:val="toc 6"/>
    <w:basedOn w:val="TOC3"/>
    <w:next w:val="BodyText"/>
    <w:semiHidden/>
    <w:rsid w:val="00B241CD"/>
  </w:style>
  <w:style w:type="paragraph" w:styleId="TOC7">
    <w:name w:val="toc 7"/>
    <w:basedOn w:val="TOC1"/>
    <w:next w:val="BodyText"/>
    <w:semiHidden/>
    <w:rsid w:val="00B241CD"/>
    <w:pPr>
      <w:ind w:left="1418" w:hanging="1418"/>
    </w:pPr>
  </w:style>
  <w:style w:type="paragraph" w:styleId="TOC8">
    <w:name w:val="toc 8"/>
    <w:basedOn w:val="TOC2"/>
    <w:next w:val="BodyText"/>
    <w:semiHidden/>
    <w:rsid w:val="00B241CD"/>
    <w:pPr>
      <w:tabs>
        <w:tab w:val="clear" w:pos="851"/>
      </w:tabs>
      <w:ind w:left="1418" w:hanging="1418"/>
    </w:pPr>
  </w:style>
  <w:style w:type="paragraph" w:styleId="TOC9">
    <w:name w:val="toc 9"/>
    <w:basedOn w:val="TOC3"/>
    <w:next w:val="BodyText"/>
    <w:semiHidden/>
    <w:rsid w:val="00B241CD"/>
    <w:pPr>
      <w:tabs>
        <w:tab w:val="clear" w:pos="1531"/>
      </w:tabs>
      <w:ind w:left="1418" w:hanging="1418"/>
    </w:pPr>
  </w:style>
  <w:style w:type="paragraph" w:styleId="TOCHeading">
    <w:name w:val="TOC Heading"/>
    <w:basedOn w:val="Heading1NoNumber"/>
    <w:next w:val="BodyText"/>
    <w:uiPriority w:val="39"/>
    <w:qFormat/>
    <w:rsid w:val="00B241CD"/>
    <w:pPr>
      <w:outlineLvl w:val="9"/>
    </w:pPr>
  </w:style>
  <w:style w:type="character" w:styleId="UnresolvedMention">
    <w:name w:val="Unresolved Mention"/>
    <w:basedOn w:val="DefaultParagraphFont"/>
    <w:uiPriority w:val="99"/>
    <w:rsid w:val="00B241CD"/>
    <w:rPr>
      <w:color w:val="605E5C"/>
      <w:shd w:val="clear" w:color="auto" w:fill="E1DFDD"/>
    </w:rPr>
  </w:style>
  <w:style w:type="paragraph" w:customStyle="1" w:styleId="Yourssincerely">
    <w:name w:val="Yours sincerely"/>
    <w:basedOn w:val="BodyText"/>
    <w:next w:val="Signature"/>
    <w:uiPriority w:val="99"/>
    <w:semiHidden/>
    <w:rsid w:val="00B241CD"/>
    <w:pPr>
      <w:keepNext/>
    </w:pPr>
  </w:style>
  <w:style w:type="paragraph" w:styleId="Title">
    <w:name w:val="Title"/>
    <w:basedOn w:val="Normal"/>
    <w:next w:val="Normal"/>
    <w:link w:val="TitleChar"/>
    <w:uiPriority w:val="10"/>
    <w:qFormat/>
    <w:rsid w:val="00624FE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FE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24F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FEC"/>
    <w:rPr>
      <w:rFonts w:eastAsiaTheme="majorEastAsia" w:cstheme="majorBidi"/>
      <w:color w:val="595959" w:themeColor="text1" w:themeTint="A6"/>
      <w:spacing w:val="15"/>
      <w:kern w:val="0"/>
      <w:sz w:val="28"/>
      <w:szCs w:val="28"/>
      <w14:ligatures w14:val="none"/>
    </w:rPr>
  </w:style>
  <w:style w:type="paragraph" w:styleId="ListParagraph">
    <w:name w:val="List Paragraph"/>
    <w:basedOn w:val="Normal"/>
    <w:uiPriority w:val="72"/>
    <w:qFormat/>
    <w:rsid w:val="00624FEC"/>
    <w:pPr>
      <w:ind w:left="720"/>
      <w:contextualSpacing/>
    </w:pPr>
  </w:style>
  <w:style w:type="character" w:styleId="IntenseEmphasis">
    <w:name w:val="Intense Emphasis"/>
    <w:basedOn w:val="DefaultParagraphFont"/>
    <w:uiPriority w:val="21"/>
    <w:qFormat/>
    <w:rsid w:val="00624FEC"/>
    <w:rPr>
      <w:i/>
      <w:iCs/>
      <w:color w:val="819686" w:themeColor="accent1" w:themeShade="BF"/>
    </w:rPr>
  </w:style>
  <w:style w:type="paragraph" w:styleId="IntenseQuote">
    <w:name w:val="Intense Quote"/>
    <w:basedOn w:val="Normal"/>
    <w:next w:val="Normal"/>
    <w:link w:val="IntenseQuoteChar"/>
    <w:uiPriority w:val="30"/>
    <w:qFormat/>
    <w:rsid w:val="00624FEC"/>
    <w:pPr>
      <w:pBdr>
        <w:top w:val="single" w:sz="4" w:space="10" w:color="819686" w:themeColor="accent1" w:themeShade="BF"/>
        <w:bottom w:val="single" w:sz="4" w:space="10" w:color="819686" w:themeColor="accent1" w:themeShade="BF"/>
      </w:pBdr>
      <w:spacing w:before="360" w:after="360"/>
      <w:ind w:left="864" w:right="864"/>
      <w:jc w:val="center"/>
    </w:pPr>
    <w:rPr>
      <w:i/>
      <w:iCs/>
      <w:color w:val="819686" w:themeColor="accent1" w:themeShade="BF"/>
    </w:rPr>
  </w:style>
  <w:style w:type="character" w:customStyle="1" w:styleId="IntenseQuoteChar">
    <w:name w:val="Intense Quote Char"/>
    <w:basedOn w:val="DefaultParagraphFont"/>
    <w:link w:val="IntenseQuote"/>
    <w:uiPriority w:val="30"/>
    <w:rsid w:val="00624FEC"/>
    <w:rPr>
      <w:i/>
      <w:iCs/>
      <w:color w:val="819686" w:themeColor="accent1" w:themeShade="BF"/>
      <w:kern w:val="0"/>
      <w:sz w:val="20"/>
      <w:szCs w:val="22"/>
      <w14:ligatures w14:val="none"/>
    </w:rPr>
  </w:style>
  <w:style w:type="character" w:styleId="IntenseReference">
    <w:name w:val="Intense Reference"/>
    <w:basedOn w:val="DefaultParagraphFont"/>
    <w:uiPriority w:val="32"/>
    <w:qFormat/>
    <w:rsid w:val="00624FEC"/>
    <w:rPr>
      <w:b/>
      <w:bCs/>
      <w:smallCaps/>
      <w:color w:val="819686" w:themeColor="accent1" w:themeShade="BF"/>
      <w:spacing w:val="5"/>
    </w:rPr>
  </w:style>
  <w:style w:type="character" w:customStyle="1" w:styleId="CharacterStyle-BrightColour">
    <w:name w:val="Character Style - Bright Colour"/>
    <w:uiPriority w:val="12"/>
    <w:semiHidden/>
    <w:qFormat/>
    <w:rsid w:val="00196F59"/>
    <w:rPr>
      <w:color w:val="B5C1B8" w:themeColor="accent1"/>
    </w:rPr>
  </w:style>
  <w:style w:type="paragraph" w:customStyle="1" w:styleId="RevCov">
    <w:name w:val="RevCov"/>
    <w:basedOn w:val="TableText"/>
    <w:uiPriority w:val="11"/>
    <w:semiHidden/>
    <w:qFormat/>
    <w:rsid w:val="00196F59"/>
    <w:pPr>
      <w:keepLines w:val="0"/>
      <w:numPr>
        <w:numId w:val="0"/>
      </w:numPr>
    </w:pPr>
  </w:style>
  <w:style w:type="paragraph" w:customStyle="1" w:styleId="CoverDocApproval">
    <w:name w:val="Cover Doc Approval"/>
    <w:basedOn w:val="Normal"/>
    <w:uiPriority w:val="11"/>
    <w:qFormat/>
    <w:rsid w:val="00196F59"/>
    <w:pPr>
      <w:keepLines/>
      <w:spacing w:before="1200" w:line="240" w:lineRule="auto"/>
    </w:pPr>
    <w:rPr>
      <w:rFonts w:ascii="Arial" w:hAnsi="Arial"/>
      <w:b/>
    </w:rPr>
  </w:style>
  <w:style w:type="table" w:styleId="PlainTable2">
    <w:name w:val="Plain Table 2"/>
    <w:basedOn w:val="TableNormal"/>
    <w:uiPriority w:val="42"/>
    <w:rsid w:val="00196F59"/>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ver-Date-Table">
    <w:name w:val="Cover - Date - Table"/>
    <w:basedOn w:val="TableText"/>
    <w:uiPriority w:val="99"/>
    <w:semiHidden/>
    <w:qFormat/>
    <w:rsid w:val="00196F59"/>
    <w:pPr>
      <w:keepLines w:val="0"/>
      <w:numPr>
        <w:numId w:val="0"/>
      </w:numPr>
      <w:ind w:left="340" w:hanging="340"/>
    </w:pPr>
  </w:style>
  <w:style w:type="paragraph" w:customStyle="1" w:styleId="StyleCover1-LogoBefore24ptAfter84pt">
    <w:name w:val="Style Cover 1 - Logo + Before:  24 pt After:  84 pt"/>
    <w:basedOn w:val="Normal"/>
    <w:rsid w:val="00196F59"/>
    <w:pPr>
      <w:keepLines/>
      <w:spacing w:before="480" w:after="1080"/>
    </w:pPr>
    <w:rPr>
      <w:rFonts w:asciiTheme="majorHAnsi" w:eastAsia="Times New Roman" w:hAnsiTheme="majorHAnsi" w:cs="Times New Roman"/>
      <w:color w:val="FFFFFF" w:themeColor="background1"/>
      <w:szCs w:val="20"/>
    </w:rPr>
  </w:style>
  <w:style w:type="table" w:styleId="PlainTable1">
    <w:name w:val="Plain Table 1"/>
    <w:basedOn w:val="TableNormal"/>
    <w:uiPriority w:val="41"/>
    <w:rsid w:val="00E203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HBAtabletext6pt">
    <w:name w:val="VHBA table text + 6pt"/>
    <w:basedOn w:val="VHBAtabletext"/>
    <w:uiPriority w:val="2"/>
    <w:rsid w:val="005810FF"/>
  </w:style>
  <w:style w:type="paragraph" w:customStyle="1" w:styleId="VHBAreportsubtitle">
    <w:name w:val="VHBA report subtitle"/>
    <w:basedOn w:val="Normal"/>
    <w:uiPriority w:val="4"/>
    <w:rsid w:val="005810FF"/>
    <w:pPr>
      <w:spacing w:before="0" w:line="380" w:lineRule="atLeast"/>
    </w:pPr>
    <w:rPr>
      <w:rFonts w:ascii="Arial" w:eastAsia="Times" w:hAnsi="Arial" w:cs="Times New Roman"/>
      <w:color w:val="000000"/>
      <w:sz w:val="30"/>
      <w:szCs w:val="30"/>
    </w:rPr>
  </w:style>
  <w:style w:type="paragraph" w:customStyle="1" w:styleId="VHBAreportmaintitle">
    <w:name w:val="VHBA report main title"/>
    <w:uiPriority w:val="4"/>
    <w:rsid w:val="005810FF"/>
    <w:pPr>
      <w:keepLines/>
      <w:spacing w:after="240" w:line="580" w:lineRule="atLeast"/>
    </w:pPr>
    <w:rPr>
      <w:rFonts w:ascii="Arial" w:eastAsia="SimSun" w:hAnsi="Arial" w:cs="Times New Roman"/>
      <w:color w:val="850024" w:themeColor="text2"/>
      <w:kern w:val="0"/>
      <w:sz w:val="50"/>
      <w14:ligatures w14:val="none"/>
    </w:rPr>
  </w:style>
  <w:style w:type="paragraph" w:customStyle="1" w:styleId="VHBAreportmaintitlewhite">
    <w:name w:val="VHBA report main title white"/>
    <w:uiPriority w:val="4"/>
    <w:rsid w:val="005810FF"/>
    <w:pPr>
      <w:keepLines/>
      <w:spacing w:after="120" w:line="216" w:lineRule="auto"/>
    </w:pPr>
    <w:rPr>
      <w:rFonts w:ascii="Arial" w:eastAsia="SimSun" w:hAnsi="Arial" w:cs="Times New Roman"/>
      <w:bCs/>
      <w:caps/>
      <w:color w:val="FFFFFF"/>
      <w:kern w:val="0"/>
      <w:sz w:val="68"/>
      <w:szCs w:val="68"/>
      <w14:ligatures w14:val="none"/>
    </w:rPr>
  </w:style>
  <w:style w:type="paragraph" w:customStyle="1" w:styleId="VHBAreportsubtitlewhite">
    <w:name w:val="VHBA report subtitle white"/>
    <w:uiPriority w:val="4"/>
    <w:rsid w:val="005810FF"/>
    <w:pPr>
      <w:spacing w:after="120" w:line="380" w:lineRule="atLeast"/>
    </w:pPr>
    <w:rPr>
      <w:rFonts w:ascii="Arial" w:eastAsia="SimSun" w:hAnsi="Arial" w:cs="Times New Roman"/>
      <w:b/>
      <w:bCs/>
      <w:color w:val="FFFFFF"/>
      <w:kern w:val="0"/>
      <w:sz w:val="30"/>
      <w:szCs w:val="30"/>
      <w14:ligatures w14:val="none"/>
    </w:rPr>
  </w:style>
  <w:style w:type="table" w:customStyle="1" w:styleId="TitleFrame">
    <w:name w:val="Title Frame"/>
    <w:basedOn w:val="TableNormal"/>
    <w:uiPriority w:val="99"/>
    <w:rsid w:val="00DD333B"/>
    <w:pPr>
      <w:spacing w:after="0" w:line="240" w:lineRule="atLeast"/>
    </w:pPr>
    <w:rPr>
      <w:rFonts w:ascii="Times New Roman" w:eastAsia="SimSun" w:hAnsi="Times New Roman" w:cs="Times New Roman"/>
      <w:kern w:val="0"/>
      <w:sz w:val="20"/>
      <w:szCs w:val="20"/>
      <w:lang w:eastAsia="en-AU"/>
      <w14:ligatures w14:val="none"/>
    </w:rPr>
    <w:tblPr>
      <w:tblCellMar>
        <w:left w:w="120" w:type="dxa"/>
        <w:right w:w="120" w:type="dxa"/>
      </w:tblCellMar>
    </w:tblPr>
    <w:tcPr>
      <w:vAlign w:val="bottom"/>
    </w:tcPr>
  </w:style>
  <w:style w:type="paragraph" w:styleId="DocumentMap">
    <w:name w:val="Document Map"/>
    <w:basedOn w:val="Normal"/>
    <w:link w:val="DocumentMapChar"/>
    <w:uiPriority w:val="99"/>
    <w:semiHidden/>
    <w:unhideWhenUsed/>
    <w:rsid w:val="005810FF"/>
    <w:pPr>
      <w:spacing w:before="0" w:line="270" w:lineRule="atLeast"/>
    </w:pPr>
    <w:rPr>
      <w:rFonts w:ascii="Lucida Grande" w:eastAsia="Times" w:hAnsi="Lucida Grande" w:cs="Lucida Grande"/>
      <w:sz w:val="24"/>
      <w:szCs w:val="24"/>
    </w:rPr>
  </w:style>
  <w:style w:type="character" w:customStyle="1" w:styleId="DocumentMapChar">
    <w:name w:val="Document Map Char"/>
    <w:basedOn w:val="DefaultParagraphFont"/>
    <w:link w:val="DocumentMap"/>
    <w:uiPriority w:val="99"/>
    <w:semiHidden/>
    <w:rsid w:val="005810FF"/>
    <w:rPr>
      <w:rFonts w:ascii="Lucida Grande" w:eastAsia="Times" w:hAnsi="Lucida Grande" w:cs="Lucida Grande"/>
      <w:kern w:val="0"/>
      <w14:ligatures w14:val="none"/>
    </w:rPr>
  </w:style>
  <w:style w:type="paragraph" w:customStyle="1" w:styleId="VHBAbody">
    <w:name w:val="VHBA body"/>
    <w:link w:val="VHBAbodyChar"/>
    <w:qFormat/>
    <w:rsid w:val="005810FF"/>
    <w:pPr>
      <w:spacing w:after="120" w:line="270" w:lineRule="atLeast"/>
    </w:pPr>
    <w:rPr>
      <w:rFonts w:ascii="Arial" w:eastAsia="Times" w:hAnsi="Arial" w:cs="Times New Roman"/>
      <w:kern w:val="0"/>
      <w:sz w:val="20"/>
      <w:szCs w:val="20"/>
      <w14:ligatures w14:val="none"/>
    </w:rPr>
  </w:style>
  <w:style w:type="paragraph" w:customStyle="1" w:styleId="VHBAbullet1">
    <w:name w:val="VHBA bullet 1"/>
    <w:basedOn w:val="VHBAbody"/>
    <w:uiPriority w:val="4"/>
    <w:qFormat/>
    <w:rsid w:val="005810FF"/>
    <w:pPr>
      <w:numPr>
        <w:numId w:val="19"/>
      </w:numPr>
      <w:spacing w:after="40"/>
    </w:pPr>
  </w:style>
  <w:style w:type="paragraph" w:customStyle="1" w:styleId="VHBAnumberloweralpha">
    <w:name w:val="VHBA number lower alpha"/>
    <w:basedOn w:val="VHBAbody"/>
    <w:uiPriority w:val="3"/>
    <w:qFormat/>
    <w:rsid w:val="005810FF"/>
    <w:pPr>
      <w:numPr>
        <w:numId w:val="22"/>
      </w:numPr>
      <w:ind w:left="1021" w:hanging="1021"/>
    </w:pPr>
  </w:style>
  <w:style w:type="paragraph" w:customStyle="1" w:styleId="VHBAnumberloweralphaindent">
    <w:name w:val="VHBA number lower alpha indent"/>
    <w:basedOn w:val="VHBAbody"/>
    <w:uiPriority w:val="3"/>
    <w:qFormat/>
    <w:rsid w:val="005810FF"/>
    <w:pPr>
      <w:numPr>
        <w:ilvl w:val="1"/>
        <w:numId w:val="22"/>
      </w:numPr>
      <w:ind w:left="1021" w:hanging="1021"/>
    </w:pPr>
  </w:style>
  <w:style w:type="paragraph" w:customStyle="1" w:styleId="VHBAtablefigurenote">
    <w:name w:val="VHBA table/figure note"/>
    <w:uiPriority w:val="4"/>
    <w:qFormat/>
    <w:rsid w:val="005810FF"/>
    <w:pPr>
      <w:spacing w:before="60" w:after="60" w:line="240" w:lineRule="exact"/>
    </w:pPr>
    <w:rPr>
      <w:rFonts w:ascii="Arial" w:eastAsia="SimSun" w:hAnsi="Arial" w:cs="Times New Roman"/>
      <w:kern w:val="0"/>
      <w:sz w:val="18"/>
      <w:szCs w:val="20"/>
      <w14:ligatures w14:val="none"/>
    </w:rPr>
  </w:style>
  <w:style w:type="paragraph" w:customStyle="1" w:styleId="VHBAtabletext">
    <w:name w:val="VHBA table text"/>
    <w:basedOn w:val="VHBAbody"/>
    <w:qFormat/>
    <w:rsid w:val="005810FF"/>
  </w:style>
  <w:style w:type="paragraph" w:customStyle="1" w:styleId="VHBAtablecaption">
    <w:name w:val="VHBA table caption"/>
    <w:next w:val="VHBAbody"/>
    <w:uiPriority w:val="3"/>
    <w:qFormat/>
    <w:rsid w:val="005810FF"/>
    <w:pPr>
      <w:keepNext/>
      <w:keepLines/>
      <w:spacing w:before="240" w:after="120" w:line="240" w:lineRule="atLeast"/>
    </w:pPr>
    <w:rPr>
      <w:rFonts w:ascii="Arial" w:eastAsia="SimSun" w:hAnsi="Arial" w:cs="Times New Roman"/>
      <w:b/>
      <w:kern w:val="0"/>
      <w:sz w:val="20"/>
      <w:szCs w:val="20"/>
      <w14:ligatures w14:val="none"/>
    </w:rPr>
  </w:style>
  <w:style w:type="paragraph" w:customStyle="1" w:styleId="VHBAfigurecaption">
    <w:name w:val="VHBA figure caption"/>
    <w:next w:val="VHBAbody"/>
    <w:qFormat/>
    <w:rsid w:val="005810FF"/>
    <w:pPr>
      <w:keepNext/>
      <w:keepLines/>
      <w:spacing w:before="240" w:after="120" w:line="240" w:lineRule="auto"/>
    </w:pPr>
    <w:rPr>
      <w:rFonts w:ascii="Arial" w:eastAsia="SimSun" w:hAnsi="Arial" w:cs="Times New Roman"/>
      <w:b/>
      <w:kern w:val="0"/>
      <w:sz w:val="20"/>
      <w:szCs w:val="20"/>
      <w14:ligatures w14:val="none"/>
    </w:rPr>
  </w:style>
  <w:style w:type="paragraph" w:customStyle="1" w:styleId="VHBAfooter">
    <w:name w:val="VHBA footer"/>
    <w:uiPriority w:val="11"/>
    <w:rsid w:val="005810FF"/>
    <w:pPr>
      <w:tabs>
        <w:tab w:val="right" w:pos="9299"/>
      </w:tabs>
      <w:spacing w:after="0" w:line="240" w:lineRule="auto"/>
    </w:pPr>
    <w:rPr>
      <w:rFonts w:ascii="Arial" w:eastAsia="SimSun" w:hAnsi="Arial" w:cs="Arial"/>
      <w:kern w:val="0"/>
      <w:sz w:val="18"/>
      <w:szCs w:val="18"/>
      <w14:ligatures w14:val="none"/>
    </w:rPr>
  </w:style>
  <w:style w:type="paragraph" w:customStyle="1" w:styleId="VHBAbullet2">
    <w:name w:val="VHBA bullet 2"/>
    <w:basedOn w:val="VHBAbody"/>
    <w:uiPriority w:val="4"/>
    <w:qFormat/>
    <w:rsid w:val="005810FF"/>
    <w:pPr>
      <w:numPr>
        <w:ilvl w:val="1"/>
        <w:numId w:val="19"/>
      </w:numPr>
      <w:spacing w:after="40"/>
    </w:pPr>
  </w:style>
  <w:style w:type="paragraph" w:customStyle="1" w:styleId="VHBAheader">
    <w:name w:val="VHBA header"/>
    <w:basedOn w:val="VHBAfooter"/>
    <w:uiPriority w:val="11"/>
    <w:rsid w:val="005810FF"/>
  </w:style>
  <w:style w:type="character" w:styleId="Strong">
    <w:name w:val="Strong"/>
    <w:uiPriority w:val="22"/>
    <w:qFormat/>
    <w:rsid w:val="005810FF"/>
    <w:rPr>
      <w:b/>
      <w:bCs/>
    </w:rPr>
  </w:style>
  <w:style w:type="paragraph" w:customStyle="1" w:styleId="VHBAnumberdigit">
    <w:name w:val="VHBA number digit"/>
    <w:basedOn w:val="VHBAbody"/>
    <w:uiPriority w:val="4"/>
    <w:qFormat/>
    <w:rsid w:val="005810FF"/>
    <w:pPr>
      <w:numPr>
        <w:numId w:val="20"/>
      </w:numPr>
    </w:pPr>
  </w:style>
  <w:style w:type="paragraph" w:customStyle="1" w:styleId="VHBAtablecolhead">
    <w:name w:val="VHBA table col head"/>
    <w:uiPriority w:val="2"/>
    <w:qFormat/>
    <w:rsid w:val="005810FF"/>
    <w:pPr>
      <w:spacing w:before="80" w:after="60" w:line="240" w:lineRule="auto"/>
    </w:pPr>
    <w:rPr>
      <w:rFonts w:ascii="Arial" w:eastAsia="SimSun" w:hAnsi="Arial" w:cs="Times New Roman"/>
      <w:b/>
      <w:color w:val="FFFFFF"/>
      <w:kern w:val="0"/>
      <w:sz w:val="20"/>
      <w:szCs w:val="20"/>
      <w14:ligatures w14:val="none"/>
    </w:rPr>
  </w:style>
  <w:style w:type="paragraph" w:customStyle="1" w:styleId="VHBAbodyaftertablefigure">
    <w:name w:val="VHBA body after table/figure"/>
    <w:basedOn w:val="VHBAbody"/>
    <w:next w:val="VHBAbody"/>
    <w:qFormat/>
    <w:rsid w:val="005810FF"/>
    <w:pPr>
      <w:spacing w:before="240"/>
    </w:pPr>
  </w:style>
  <w:style w:type="paragraph" w:customStyle="1" w:styleId="VHBATOCheadingreport">
    <w:name w:val="VHBA TOC heading report"/>
    <w:basedOn w:val="Heading1"/>
    <w:link w:val="VHBATOCheadingreportChar"/>
    <w:uiPriority w:val="5"/>
    <w:rsid w:val="005810FF"/>
    <w:pPr>
      <w:numPr>
        <w:numId w:val="0"/>
      </w:numPr>
      <w:spacing w:before="0" w:line="240" w:lineRule="auto"/>
      <w:outlineLvl w:val="9"/>
    </w:pPr>
    <w:rPr>
      <w:rFonts w:ascii="Arial" w:eastAsia="SimSun" w:hAnsi="Arial" w:cs="Times New Roman"/>
      <w:b w:val="0"/>
      <w:sz w:val="36"/>
      <w:szCs w:val="44"/>
    </w:rPr>
  </w:style>
  <w:style w:type="character" w:customStyle="1" w:styleId="VHBATOCheadingreportChar">
    <w:name w:val="VHBA TOC heading report Char"/>
    <w:link w:val="VHBATOCheadingreport"/>
    <w:uiPriority w:val="5"/>
    <w:rsid w:val="005810FF"/>
    <w:rPr>
      <w:rFonts w:ascii="Arial" w:eastAsia="SimSun" w:hAnsi="Arial" w:cs="Times New Roman"/>
      <w:bCs/>
      <w:color w:val="850024" w:themeColor="text2"/>
      <w:kern w:val="0"/>
      <w:sz w:val="36"/>
      <w:szCs w:val="44"/>
      <w14:ligatures w14:val="none"/>
    </w:rPr>
  </w:style>
  <w:style w:type="paragraph" w:customStyle="1" w:styleId="VHBAaccessibilitypara">
    <w:name w:val="VHBA accessibility para"/>
    <w:uiPriority w:val="8"/>
    <w:rsid w:val="005810FF"/>
    <w:pPr>
      <w:spacing w:after="300" w:line="300" w:lineRule="atLeast"/>
    </w:pPr>
    <w:rPr>
      <w:rFonts w:ascii="Arial" w:eastAsia="Times" w:hAnsi="Arial" w:cs="Times New Roman"/>
      <w:kern w:val="0"/>
      <w:szCs w:val="19"/>
      <w14:ligatures w14:val="none"/>
    </w:rPr>
  </w:style>
  <w:style w:type="paragraph" w:customStyle="1" w:styleId="VHBAbodynospace">
    <w:name w:val="VHBA body no space"/>
    <w:basedOn w:val="VHBAbody"/>
    <w:qFormat/>
    <w:rsid w:val="005810FF"/>
    <w:pPr>
      <w:spacing w:after="0"/>
    </w:pPr>
  </w:style>
  <w:style w:type="paragraph" w:customStyle="1" w:styleId="VHBAquote">
    <w:name w:val="VHBA quote"/>
    <w:basedOn w:val="VHBAbody"/>
    <w:uiPriority w:val="4"/>
    <w:qFormat/>
    <w:rsid w:val="005810FF"/>
    <w:pPr>
      <w:ind w:left="397"/>
    </w:pPr>
    <w:rPr>
      <w:szCs w:val="18"/>
    </w:rPr>
  </w:style>
  <w:style w:type="numbering" w:customStyle="1" w:styleId="VHBABulletList">
    <w:name w:val="VHBA Bullet List"/>
    <w:rsid w:val="005810FF"/>
    <w:pPr>
      <w:numPr>
        <w:numId w:val="13"/>
      </w:numPr>
    </w:pPr>
  </w:style>
  <w:style w:type="paragraph" w:customStyle="1" w:styleId="VHBAnumberlowerroman">
    <w:name w:val="VHBA number lower roman"/>
    <w:basedOn w:val="VHBAbody"/>
    <w:uiPriority w:val="3"/>
    <w:rsid w:val="005810FF"/>
    <w:pPr>
      <w:numPr>
        <w:numId w:val="16"/>
      </w:numPr>
      <w:tabs>
        <w:tab w:val="clear" w:pos="397"/>
      </w:tabs>
      <w:ind w:left="0" w:firstLine="0"/>
    </w:pPr>
  </w:style>
  <w:style w:type="paragraph" w:customStyle="1" w:styleId="VHBAnumberlowerromanindent">
    <w:name w:val="VHBA number lower roman indent"/>
    <w:basedOn w:val="VHBAbody"/>
    <w:uiPriority w:val="3"/>
    <w:qFormat/>
    <w:rsid w:val="005810FF"/>
    <w:pPr>
      <w:numPr>
        <w:ilvl w:val="1"/>
        <w:numId w:val="16"/>
      </w:numPr>
      <w:tabs>
        <w:tab w:val="clear" w:pos="794"/>
      </w:tabs>
      <w:ind w:left="340" w:hanging="340"/>
    </w:pPr>
  </w:style>
  <w:style w:type="paragraph" w:customStyle="1" w:styleId="VHBAnumberdigitindent">
    <w:name w:val="VHBA number digit indent"/>
    <w:basedOn w:val="VHBAnumberloweralphaindent"/>
    <w:uiPriority w:val="3"/>
    <w:rsid w:val="005810FF"/>
    <w:pPr>
      <w:numPr>
        <w:numId w:val="20"/>
      </w:numPr>
      <w:ind w:left="1021" w:hanging="1021"/>
    </w:pPr>
  </w:style>
  <w:style w:type="paragraph" w:customStyle="1" w:styleId="VHBAbodyafterbullets">
    <w:name w:val="VHBA body after bullets"/>
    <w:basedOn w:val="VHBAbody"/>
    <w:qFormat/>
    <w:rsid w:val="005810FF"/>
    <w:pPr>
      <w:spacing w:before="120"/>
    </w:pPr>
  </w:style>
  <w:style w:type="paragraph" w:customStyle="1" w:styleId="VHBAbulletafternumbers1">
    <w:name w:val="VHBA bullet after numbers 1"/>
    <w:basedOn w:val="VHBAbody"/>
    <w:uiPriority w:val="4"/>
    <w:qFormat/>
    <w:rsid w:val="005810FF"/>
    <w:pPr>
      <w:numPr>
        <w:ilvl w:val="2"/>
        <w:numId w:val="20"/>
      </w:numPr>
      <w:ind w:left="1588" w:hanging="1588"/>
    </w:pPr>
  </w:style>
  <w:style w:type="paragraph" w:customStyle="1" w:styleId="VHBAbulletafternumbers2">
    <w:name w:val="VHBA bullet after numbers 2"/>
    <w:basedOn w:val="VHBAbody"/>
    <w:uiPriority w:val="4"/>
    <w:qFormat/>
    <w:rsid w:val="005810FF"/>
    <w:pPr>
      <w:numPr>
        <w:ilvl w:val="3"/>
        <w:numId w:val="20"/>
      </w:numPr>
      <w:ind w:left="1588" w:hanging="1588"/>
    </w:pPr>
  </w:style>
  <w:style w:type="paragraph" w:customStyle="1" w:styleId="VHBAquotebullet1">
    <w:name w:val="VHBA quote bullet 1"/>
    <w:basedOn w:val="VHBAquote"/>
    <w:uiPriority w:val="4"/>
    <w:rsid w:val="005810FF"/>
    <w:pPr>
      <w:numPr>
        <w:numId w:val="23"/>
      </w:numPr>
      <w:ind w:left="1021" w:hanging="1021"/>
    </w:pPr>
  </w:style>
  <w:style w:type="paragraph" w:customStyle="1" w:styleId="VHBAquotebullet2">
    <w:name w:val="VHBA quote bullet 2"/>
    <w:basedOn w:val="VHBAquote"/>
    <w:uiPriority w:val="4"/>
    <w:qFormat/>
    <w:rsid w:val="005810FF"/>
    <w:pPr>
      <w:numPr>
        <w:ilvl w:val="1"/>
        <w:numId w:val="23"/>
      </w:numPr>
      <w:ind w:left="1021" w:hanging="1021"/>
    </w:pPr>
  </w:style>
  <w:style w:type="paragraph" w:customStyle="1" w:styleId="VHBAtablebullet1">
    <w:name w:val="VHBA table bullet 1"/>
    <w:basedOn w:val="VHBAtabletext"/>
    <w:uiPriority w:val="3"/>
    <w:qFormat/>
    <w:rsid w:val="005810FF"/>
    <w:pPr>
      <w:numPr>
        <w:numId w:val="21"/>
      </w:numPr>
    </w:pPr>
  </w:style>
  <w:style w:type="paragraph" w:customStyle="1" w:styleId="VHBAtablebullet2">
    <w:name w:val="VHBA table bullet 2"/>
    <w:basedOn w:val="VHBAtabletext"/>
    <w:uiPriority w:val="3"/>
    <w:rsid w:val="005810FF"/>
    <w:pPr>
      <w:numPr>
        <w:ilvl w:val="1"/>
        <w:numId w:val="21"/>
      </w:numPr>
    </w:pPr>
  </w:style>
  <w:style w:type="numbering" w:customStyle="1" w:styleId="VHBANumbersdigitlist">
    <w:name w:val="VHBA Numbers digit list"/>
    <w:rsid w:val="005810FF"/>
    <w:pPr>
      <w:numPr>
        <w:numId w:val="14"/>
      </w:numPr>
    </w:pPr>
  </w:style>
  <w:style w:type="numbering" w:customStyle="1" w:styleId="ZZNumbersloweralpha">
    <w:name w:val="ZZ Numbers lower alpha"/>
    <w:basedOn w:val="NoList"/>
    <w:rsid w:val="005810FF"/>
    <w:pPr>
      <w:numPr>
        <w:numId w:val="15"/>
      </w:numPr>
    </w:pPr>
  </w:style>
  <w:style w:type="numbering" w:customStyle="1" w:styleId="ZZQuotebullets">
    <w:name w:val="ZZ Quote bullets"/>
    <w:basedOn w:val="VHBANumbersdigitlist"/>
    <w:rsid w:val="005810FF"/>
    <w:pPr>
      <w:numPr>
        <w:numId w:val="17"/>
      </w:numPr>
    </w:pPr>
  </w:style>
  <w:style w:type="numbering" w:customStyle="1" w:styleId="ZZNumberslowerroman">
    <w:name w:val="ZZ Numbers lower roman"/>
    <w:basedOn w:val="ZZQuotebullets"/>
    <w:rsid w:val="005810FF"/>
    <w:pPr>
      <w:numPr>
        <w:numId w:val="16"/>
      </w:numPr>
    </w:pPr>
  </w:style>
  <w:style w:type="numbering" w:customStyle="1" w:styleId="ZZTablebullets">
    <w:name w:val="ZZ Table bullets"/>
    <w:basedOn w:val="NoList"/>
    <w:rsid w:val="005810FF"/>
    <w:pPr>
      <w:numPr>
        <w:numId w:val="18"/>
      </w:numPr>
    </w:pPr>
  </w:style>
  <w:style w:type="paragraph" w:customStyle="1" w:styleId="VHBABodyBold">
    <w:name w:val="VHBA Body Bold"/>
    <w:basedOn w:val="VHBAbody"/>
    <w:link w:val="VHBABodyBoldChar"/>
    <w:qFormat/>
    <w:rsid w:val="005810FF"/>
    <w:rPr>
      <w:b/>
    </w:rPr>
  </w:style>
  <w:style w:type="character" w:customStyle="1" w:styleId="VHBAbodyChar">
    <w:name w:val="VHBA body Char"/>
    <w:basedOn w:val="DefaultParagraphFont"/>
    <w:link w:val="VHBAbody"/>
    <w:rsid w:val="005810FF"/>
    <w:rPr>
      <w:rFonts w:ascii="Arial" w:eastAsia="Times" w:hAnsi="Arial" w:cs="Times New Roman"/>
      <w:kern w:val="0"/>
      <w:sz w:val="20"/>
      <w:szCs w:val="20"/>
      <w14:ligatures w14:val="none"/>
    </w:rPr>
  </w:style>
  <w:style w:type="character" w:customStyle="1" w:styleId="VHBABodyBoldChar">
    <w:name w:val="VHBA Body Bold Char"/>
    <w:basedOn w:val="VHBAbodyChar"/>
    <w:link w:val="VHBABodyBold"/>
    <w:rsid w:val="005810FF"/>
    <w:rPr>
      <w:rFonts w:ascii="Arial" w:eastAsia="Times" w:hAnsi="Arial" w:cs="Times New Roman"/>
      <w:b/>
      <w:kern w:val="0"/>
      <w:sz w:val="20"/>
      <w:szCs w:val="20"/>
      <w14:ligatures w14:val="none"/>
    </w:rPr>
  </w:style>
  <w:style w:type="paragraph" w:styleId="NoSpacing">
    <w:name w:val="No Spacing"/>
    <w:uiPriority w:val="99"/>
    <w:rsid w:val="005810FF"/>
    <w:pPr>
      <w:spacing w:after="0" w:line="240" w:lineRule="auto"/>
    </w:pPr>
    <w:rPr>
      <w:rFonts w:ascii="Arial" w:eastAsia="Times" w:hAnsi="Arial" w:cs="Times New Roman"/>
      <w:kern w:val="0"/>
      <w:sz w:val="20"/>
      <w:szCs w:val="20"/>
      <w14:ligatures w14:val="none"/>
    </w:rPr>
  </w:style>
  <w:style w:type="paragraph" w:customStyle="1" w:styleId="Footerright">
    <w:name w:val="Footer right"/>
    <w:basedOn w:val="VHBAfooter"/>
    <w:rsid w:val="005810FF"/>
    <w:pPr>
      <w:framePr w:wrap="around" w:vAnchor="page" w:hAnchor="margin" w:xAlign="right" w:yAlign="bottom" w:anchorLock="1"/>
      <w:tabs>
        <w:tab w:val="clear" w:pos="9299"/>
        <w:tab w:val="right" w:pos="9412"/>
      </w:tabs>
      <w:spacing w:before="120" w:after="510"/>
      <w:jc w:val="right"/>
    </w:pPr>
  </w:style>
  <w:style w:type="paragraph" w:customStyle="1" w:styleId="DHHSbody">
    <w:name w:val="DHHS body"/>
    <w:link w:val="DHHSbodyChar"/>
    <w:uiPriority w:val="99"/>
    <w:qFormat/>
    <w:rsid w:val="005810FF"/>
    <w:pPr>
      <w:spacing w:after="120" w:line="270" w:lineRule="atLeast"/>
    </w:pPr>
    <w:rPr>
      <w:rFonts w:eastAsia="Times" w:cs="Times New Roman"/>
      <w:kern w:val="0"/>
      <w:sz w:val="20"/>
      <w:szCs w:val="20"/>
      <w14:ligatures w14:val="none"/>
    </w:rPr>
  </w:style>
  <w:style w:type="paragraph" w:customStyle="1" w:styleId="DHHSaccessibilitypara">
    <w:name w:val="DHHS accessibility para"/>
    <w:uiPriority w:val="8"/>
    <w:rsid w:val="005810FF"/>
    <w:pPr>
      <w:spacing w:after="200" w:line="300" w:lineRule="atLeast"/>
    </w:pPr>
    <w:rPr>
      <w:rFonts w:eastAsia="Times" w:cs="Times New Roman"/>
      <w:kern w:val="0"/>
      <w:szCs w:val="19"/>
      <w14:ligatures w14:val="none"/>
    </w:rPr>
  </w:style>
  <w:style w:type="character" w:customStyle="1" w:styleId="DHHSbodyChar">
    <w:name w:val="DHHS body Char"/>
    <w:link w:val="DHHSbody"/>
    <w:uiPriority w:val="99"/>
    <w:locked/>
    <w:rsid w:val="005810FF"/>
    <w:rPr>
      <w:rFonts w:eastAsia="Times" w:cs="Times New Roman"/>
      <w:kern w:val="0"/>
      <w:sz w:val="20"/>
      <w:szCs w:val="20"/>
      <w14:ligatures w14:val="none"/>
    </w:rPr>
  </w:style>
  <w:style w:type="paragraph" w:customStyle="1" w:styleId="DHHSbullet1">
    <w:name w:val="DHHS bullet 1"/>
    <w:basedOn w:val="DHHSbody"/>
    <w:rsid w:val="005810FF"/>
    <w:pPr>
      <w:numPr>
        <w:numId w:val="24"/>
      </w:numPr>
      <w:tabs>
        <w:tab w:val="num" w:pos="643"/>
      </w:tabs>
      <w:spacing w:after="40"/>
      <w:ind w:left="643" w:hanging="360"/>
    </w:pPr>
    <w:rPr>
      <w:rFonts w:ascii="Arial" w:hAnsi="Arial"/>
    </w:rPr>
  </w:style>
  <w:style w:type="paragraph" w:customStyle="1" w:styleId="DHHSbullet2">
    <w:name w:val="DHHS bullet 2"/>
    <w:basedOn w:val="DHHSbody"/>
    <w:uiPriority w:val="2"/>
    <w:qFormat/>
    <w:rsid w:val="005810FF"/>
    <w:pPr>
      <w:numPr>
        <w:ilvl w:val="1"/>
        <w:numId w:val="24"/>
      </w:numPr>
      <w:tabs>
        <w:tab w:val="num" w:pos="643"/>
      </w:tabs>
      <w:spacing w:after="40"/>
      <w:ind w:left="643" w:hanging="360"/>
    </w:pPr>
    <w:rPr>
      <w:rFonts w:ascii="Arial" w:hAnsi="Arial"/>
    </w:rPr>
  </w:style>
  <w:style w:type="paragraph" w:customStyle="1" w:styleId="DHHSnumberdigit">
    <w:name w:val="DHHS number digit"/>
    <w:basedOn w:val="DHHSbody"/>
    <w:uiPriority w:val="2"/>
    <w:rsid w:val="005810FF"/>
    <w:pPr>
      <w:numPr>
        <w:numId w:val="25"/>
      </w:numPr>
    </w:pPr>
    <w:rPr>
      <w:rFonts w:ascii="Arial" w:hAnsi="Arial"/>
    </w:rPr>
  </w:style>
  <w:style w:type="paragraph" w:customStyle="1" w:styleId="DHHSbodyaftertablefigure">
    <w:name w:val="DHHS body after table/figure"/>
    <w:basedOn w:val="DHHSbody"/>
    <w:next w:val="DHHSbody"/>
    <w:rsid w:val="005810FF"/>
    <w:pPr>
      <w:spacing w:before="240"/>
    </w:pPr>
    <w:rPr>
      <w:rFonts w:ascii="Arial" w:hAnsi="Arial"/>
    </w:rPr>
  </w:style>
  <w:style w:type="numbering" w:customStyle="1" w:styleId="ZZBullets">
    <w:name w:val="ZZ Bullets"/>
    <w:rsid w:val="005810FF"/>
    <w:pPr>
      <w:numPr>
        <w:numId w:val="24"/>
      </w:numPr>
    </w:pPr>
  </w:style>
  <w:style w:type="paragraph" w:customStyle="1" w:styleId="DHHSbodyafterbullets">
    <w:name w:val="DHHS body after bullets"/>
    <w:basedOn w:val="DHHSbody"/>
    <w:uiPriority w:val="11"/>
    <w:rsid w:val="005810FF"/>
    <w:pPr>
      <w:spacing w:before="120"/>
    </w:pPr>
    <w:rPr>
      <w:rFonts w:ascii="Arial" w:hAnsi="Arial"/>
    </w:rPr>
  </w:style>
  <w:style w:type="paragraph" w:customStyle="1" w:styleId="DHHStablebullet1">
    <w:name w:val="DHHS table bullet 1"/>
    <w:basedOn w:val="Normal"/>
    <w:uiPriority w:val="3"/>
    <w:qFormat/>
    <w:rsid w:val="005810FF"/>
    <w:pPr>
      <w:spacing w:before="80" w:after="60" w:line="240" w:lineRule="auto"/>
      <w:ind w:left="227" w:hanging="227"/>
    </w:pPr>
    <w:rPr>
      <w:rFonts w:ascii="Arial" w:eastAsia="Times New Roman" w:hAnsi="Arial" w:cs="Times New Roman"/>
      <w:szCs w:val="20"/>
    </w:rPr>
  </w:style>
  <w:style w:type="paragraph" w:customStyle="1" w:styleId="DHHStablebullet2">
    <w:name w:val="DHHS table bullet 2"/>
    <w:basedOn w:val="Normal"/>
    <w:uiPriority w:val="11"/>
    <w:rsid w:val="005810FF"/>
    <w:pPr>
      <w:tabs>
        <w:tab w:val="num" w:pos="227"/>
      </w:tabs>
      <w:spacing w:before="80" w:after="60" w:line="240" w:lineRule="auto"/>
      <w:ind w:left="454" w:hanging="227"/>
    </w:pPr>
    <w:rPr>
      <w:rFonts w:ascii="Arial" w:eastAsia="Times New Roman" w:hAnsi="Arial" w:cs="Times New Roman"/>
      <w:szCs w:val="20"/>
    </w:rPr>
  </w:style>
  <w:style w:type="paragraph" w:styleId="Revision">
    <w:name w:val="Revision"/>
    <w:hidden/>
    <w:uiPriority w:val="71"/>
    <w:rsid w:val="005810FF"/>
    <w:pPr>
      <w:spacing w:after="0" w:line="240" w:lineRule="auto"/>
    </w:pPr>
    <w:rPr>
      <w:rFonts w:ascii="Arial" w:eastAsia="Times" w:hAnsi="Arial" w:cs="Times New Roman"/>
      <w:kern w:val="0"/>
      <w:sz w:val="20"/>
      <w:szCs w:val="20"/>
      <w14:ligatures w14:val="none"/>
    </w:rPr>
  </w:style>
  <w:style w:type="character" w:styleId="CommentReference">
    <w:name w:val="annotation reference"/>
    <w:basedOn w:val="DefaultParagraphFont"/>
    <w:uiPriority w:val="99"/>
    <w:semiHidden/>
    <w:unhideWhenUsed/>
    <w:rsid w:val="005810FF"/>
    <w:rPr>
      <w:sz w:val="16"/>
      <w:szCs w:val="16"/>
    </w:rPr>
  </w:style>
  <w:style w:type="paragraph" w:styleId="CommentText">
    <w:name w:val="annotation text"/>
    <w:basedOn w:val="Normal"/>
    <w:link w:val="CommentTextChar"/>
    <w:uiPriority w:val="99"/>
    <w:unhideWhenUsed/>
    <w:rsid w:val="005810FF"/>
    <w:pPr>
      <w:spacing w:before="0" w:line="240" w:lineRule="auto"/>
    </w:pPr>
    <w:rPr>
      <w:rFonts w:ascii="Arial" w:eastAsia="Times" w:hAnsi="Arial" w:cs="Times New Roman"/>
      <w:szCs w:val="20"/>
    </w:rPr>
  </w:style>
  <w:style w:type="character" w:customStyle="1" w:styleId="CommentTextChar">
    <w:name w:val="Comment Text Char"/>
    <w:basedOn w:val="DefaultParagraphFont"/>
    <w:link w:val="CommentText"/>
    <w:uiPriority w:val="99"/>
    <w:rsid w:val="005810FF"/>
    <w:rPr>
      <w:rFonts w:ascii="Arial" w:eastAsia="Times"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810FF"/>
    <w:rPr>
      <w:b/>
      <w:bCs/>
    </w:rPr>
  </w:style>
  <w:style w:type="character" w:customStyle="1" w:styleId="CommentSubjectChar">
    <w:name w:val="Comment Subject Char"/>
    <w:basedOn w:val="CommentTextChar"/>
    <w:link w:val="CommentSubject"/>
    <w:uiPriority w:val="99"/>
    <w:semiHidden/>
    <w:rsid w:val="005810FF"/>
    <w:rPr>
      <w:rFonts w:ascii="Arial" w:eastAsia="Times" w:hAnsi="Arial" w:cs="Times New Roman"/>
      <w:b/>
      <w:bCs/>
      <w:kern w:val="0"/>
      <w:sz w:val="20"/>
      <w:szCs w:val="20"/>
      <w14:ligatures w14:val="none"/>
    </w:rPr>
  </w:style>
  <w:style w:type="character" w:styleId="Mention">
    <w:name w:val="Mention"/>
    <w:basedOn w:val="DefaultParagraphFont"/>
    <w:uiPriority w:val="99"/>
    <w:unhideWhenUsed/>
    <w:rsid w:val="005810FF"/>
    <w:rPr>
      <w:color w:val="2B579A"/>
      <w:shd w:val="clear" w:color="auto" w:fill="E1DFDD"/>
    </w:rPr>
  </w:style>
  <w:style w:type="paragraph" w:styleId="NormalWeb">
    <w:name w:val="Normal (Web)"/>
    <w:basedOn w:val="Normal"/>
    <w:uiPriority w:val="99"/>
    <w:semiHidden/>
    <w:unhideWhenUsed/>
    <w:rsid w:val="002B156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BookTitle">
    <w:name w:val="Book Title"/>
    <w:basedOn w:val="DefaultParagraphFont"/>
    <w:uiPriority w:val="33"/>
    <w:qFormat/>
    <w:rsid w:val="000124CD"/>
    <w:rPr>
      <w:b/>
      <w:bCs/>
      <w:i/>
      <w:iCs/>
      <w:spacing w:val="5"/>
    </w:rPr>
  </w:style>
  <w:style w:type="character" w:styleId="Emphasis">
    <w:name w:val="Emphasis"/>
    <w:basedOn w:val="DefaultParagraphFont"/>
    <w:uiPriority w:val="20"/>
    <w:qFormat/>
    <w:rsid w:val="000124CD"/>
    <w:rPr>
      <w:i/>
      <w:iCs/>
    </w:rPr>
  </w:style>
  <w:style w:type="character" w:styleId="SubtleEmphasis">
    <w:name w:val="Subtle Emphasis"/>
    <w:basedOn w:val="DefaultParagraphFont"/>
    <w:uiPriority w:val="19"/>
    <w:qFormat/>
    <w:rsid w:val="000124CD"/>
    <w:rPr>
      <w:i/>
      <w:iCs/>
      <w:color w:val="404040" w:themeColor="text1" w:themeTint="BF"/>
    </w:rPr>
  </w:style>
  <w:style w:type="character" w:styleId="SubtleReference">
    <w:name w:val="Subtle Reference"/>
    <w:basedOn w:val="DefaultParagraphFont"/>
    <w:uiPriority w:val="31"/>
    <w:qFormat/>
    <w:rsid w:val="000124C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74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0.png"/><Relationship Id="rId39" Type="http://schemas.openxmlformats.org/officeDocument/2006/relationships/hyperlink" Target="https://jobs.vic.gov.au/" TargetMode="External"/><Relationship Id="rId21" Type="http://schemas.openxmlformats.org/officeDocument/2006/relationships/hyperlink" Target="https://dhhs.smartygrants.com.au/MHAODCRF2026-27" TargetMode="External"/><Relationship Id="rId34" Type="http://schemas.openxmlformats.org/officeDocument/2006/relationships/hyperlink" Target="https://www.vhba.vic.gov.au/mental-health/mental-health-capital-renewal-fund" TargetMode="External"/><Relationship Id="rId42" Type="http://schemas.openxmlformats.org/officeDocument/2006/relationships/hyperlink" Target="https://providers.dhhs.vic.gov.au/fire-risk-management-procedures-and-guidelines" TargetMode="External"/><Relationship Id="rId47" Type="http://schemas.openxmlformats.org/officeDocument/2006/relationships/hyperlink" Target="https://www.vhba.vic.gov.au/resources/universal-design" TargetMode="External"/><Relationship Id="rId50" Type="http://schemas.openxmlformats.org/officeDocument/2006/relationships/hyperlink" Target="https://www.vhba.vic.gov.au/sites/default/files/2019-10/Mental-Health-Tribunal-Hearing-Room-Standard-Component-with-elevations-rom-data-sheet-VHHSBA-180904.pdf" TargetMode="External"/><Relationship Id="rId55" Type="http://schemas.openxmlformats.org/officeDocument/2006/relationships/hyperlink" Target="https://www.dtf.vic.gov.au/public-construction-policy-and-resources/ministerial-directions-and-instructions-public-construction-procurement" TargetMode="External"/><Relationship Id="rId63" Type="http://schemas.openxmlformats.org/officeDocument/2006/relationships/hyperlink" Target="https://www.legislation.gov.au/Details/C2017C00042" TargetMode="External"/><Relationship Id="rId68"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hyperlink" Target="mailto:MentalHealthPrograms.vhba@vida.vic.gov.au" TargetMode="External"/><Relationship Id="rId37" Type="http://schemas.openxmlformats.org/officeDocument/2006/relationships/hyperlink" Target="https://www.buyingfor.vic.gov.au/social-procurement-victorian-government-approach" TargetMode="External"/><Relationship Id="rId40" Type="http://schemas.openxmlformats.org/officeDocument/2006/relationships/hyperlink" Target="https://www.health.vic.gov.au/publications/medical-equipment-asset-management-framework" TargetMode="External"/><Relationship Id="rId45" Type="http://schemas.openxmlformats.org/officeDocument/2006/relationships/hyperlink" Target="https://www2.health.vic.gov.au/alcohol-and-drugs/aod-service-standards-guidelines/aod-program-guidelines" TargetMode="External"/><Relationship Id="rId53" Type="http://schemas.openxmlformats.org/officeDocument/2006/relationships/hyperlink" Target="https://www.vhba.vic.gov.au/resources/environmental-sustainability" TargetMode="External"/><Relationship Id="rId58" Type="http://schemas.openxmlformats.org/officeDocument/2006/relationships/hyperlink" Target="https://www.dtf.vic.gov.au/investment-lifecycle-and-high-value-high-risk-guidelines/stage-1-business-case" TargetMode="External"/><Relationship Id="rId66" Type="http://schemas.openxmlformats.org/officeDocument/2006/relationships/hyperlink" Target="https://ncc.abcb.gov.a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hyperlink" Target="https://www.vhba.vic.gov.au/resources/asset-management" TargetMode="External"/><Relationship Id="rId36" Type="http://schemas.openxmlformats.org/officeDocument/2006/relationships/hyperlink" Target="mailto:service@smartygrants.com.au%3e" TargetMode="External"/><Relationship Id="rId49" Type="http://schemas.openxmlformats.org/officeDocument/2006/relationships/hyperlink" Target="https://www.vhba.vic.gov.au/mental-health-prevention-and-recovery-care-unit-part-b-health-facility-briefing-and-planning" TargetMode="External"/><Relationship Id="rId57" Type="http://schemas.openxmlformats.org/officeDocument/2006/relationships/hyperlink" Target="https://www.dtf.vic.gov.au/infrastructure-investment/construction-supplier-register" TargetMode="External"/><Relationship Id="rId61" Type="http://schemas.openxmlformats.org/officeDocument/2006/relationships/hyperlink" Target="https://localjobsfirst.vic.gov.au/agency-guidance/major-project-skills-guarantee" TargetMode="External"/><Relationship Id="rId10" Type="http://schemas.openxmlformats.org/officeDocument/2006/relationships/endnotes" Target="endnotes.xml"/><Relationship Id="rId19" Type="http://schemas.openxmlformats.org/officeDocument/2006/relationships/hyperlink" Target="mailto:mentalhealthprograms.vhba@vida.vic.gov.au" TargetMode="External"/><Relationship Id="rId31" Type="http://schemas.openxmlformats.org/officeDocument/2006/relationships/hyperlink" Target="https://dhhs.smartygrants.com.au/MHAODCRF2026-27" TargetMode="External"/><Relationship Id="rId44" Type="http://schemas.openxmlformats.org/officeDocument/2006/relationships/hyperlink" Target="http://rcvmhs.archive.royalcommission.vic.gov.au/" TargetMode="External"/><Relationship Id="rId52" Type="http://schemas.openxmlformats.org/officeDocument/2006/relationships/hyperlink" Target="https://www.vhba.vic.gov.au/news/new-planning-guideline-alcohol-and-other-drug-residential-rehabilitation-facilities" TargetMode="External"/><Relationship Id="rId60" Type="http://schemas.openxmlformats.org/officeDocument/2006/relationships/hyperlink" Target="https://localjobsfirst.vic.gov.au/about/local-jobs-first" TargetMode="External"/><Relationship Id="rId65" Type="http://schemas.openxmlformats.org/officeDocument/2006/relationships/hyperlink" Target="https://ablis.business.gov.au/service/ag/australian-government-building-and-construction-workplace-health-and-safety-accreditation-scheme/301"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hyperlink" Target="https://www.dtf.vic.gov.au/infrastructure-investment/asset-management-accountability-framework" TargetMode="External"/><Relationship Id="rId30" Type="http://schemas.openxmlformats.org/officeDocument/2006/relationships/hyperlink" Target="https://smartygrants.com.au/" TargetMode="External"/><Relationship Id="rId35" Type="http://schemas.openxmlformats.org/officeDocument/2006/relationships/hyperlink" Target="https://applicanthelp.smartygrants.com.au/help-guide-for-applicants/" TargetMode="External"/><Relationship Id="rId43" Type="http://schemas.openxmlformats.org/officeDocument/2006/relationships/hyperlink" Target="https://www.health.vic.gov.au/publications/guidelines-for-behavioural-assessment-rooms-in-emergency-departments" TargetMode="External"/><Relationship Id="rId48" Type="http://schemas.openxmlformats.org/officeDocument/2006/relationships/hyperlink" Target="https://www.vhba.vic.gov.au/resources/technical-guidelines" TargetMode="External"/><Relationship Id="rId56" Type="http://schemas.openxmlformats.org/officeDocument/2006/relationships/hyperlink" Target="https://www.dtf.vic.gov.au/public-construction-policy-and-resources/practitioners-toolkit" TargetMode="External"/><Relationship Id="rId64" Type="http://schemas.openxmlformats.org/officeDocument/2006/relationships/hyperlink" Target="https://www.legislation.gov.au/Details/F2017C00125" TargetMode="External"/><Relationship Id="rId69"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s://www.vhba.vic.gov.au/sites/default/files/2019-10/VHHSBA-Alcohol-and-Other-Drug-Part-B-Health-facility-briefing-and-planning_0.pdf"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9.png"/><Relationship Id="rId33" Type="http://schemas.openxmlformats.org/officeDocument/2006/relationships/hyperlink" Target="mailto:mentalhealthprograms.vhba@vida.vic.gov.au" TargetMode="External"/><Relationship Id="rId38" Type="http://schemas.openxmlformats.org/officeDocument/2006/relationships/hyperlink" Target="https://healthsharevic.org.au/" TargetMode="External"/><Relationship Id="rId46" Type="http://schemas.openxmlformats.org/officeDocument/2006/relationships/hyperlink" Target="https://www2.health.vic.gov.au/alcohol-and-drugs/aod-service-standards-guidelines/aod-program-guidelines" TargetMode="External"/><Relationship Id="rId59" Type="http://schemas.openxmlformats.org/officeDocument/2006/relationships/hyperlink" Target="https://www.dtf.vic.gov.au/business-case" TargetMode="External"/><Relationship Id="rId67" Type="http://schemas.openxmlformats.org/officeDocument/2006/relationships/header" Target="header4.xml"/><Relationship Id="rId20" Type="http://schemas.openxmlformats.org/officeDocument/2006/relationships/hyperlink" Target="https://www.vhba.vic.gov.au" TargetMode="External"/><Relationship Id="rId41" Type="http://schemas.openxmlformats.org/officeDocument/2006/relationships/hyperlink" Target="https://healthfacilityguidelines.com.au/" TargetMode="External"/><Relationship Id="rId54" Type="http://schemas.openxmlformats.org/officeDocument/2006/relationships/hyperlink" Target="https://www.dtf.vic.gov.au/public-construction-requirements-and-resources" TargetMode="External"/><Relationship Id="rId62" Type="http://schemas.openxmlformats.org/officeDocument/2006/relationships/hyperlink" Target="https://jobs.vic.gov.au" TargetMode="External"/><Relationship Id="rId7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hbvq\Downloads\VIDA-Health-Template-Report-Long%20Form%20CONTROLL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5C65CE100844ACA0BF0542D40C2F4D"/>
        <w:category>
          <w:name w:val="General"/>
          <w:gallery w:val="placeholder"/>
        </w:category>
        <w:types>
          <w:type w:val="bbPlcHdr"/>
        </w:types>
        <w:behaviors>
          <w:behavior w:val="content"/>
        </w:behaviors>
        <w:guid w:val="{3F8E7880-D8BF-45B4-A4EA-F1299C9977A1}"/>
      </w:docPartPr>
      <w:docPartBody>
        <w:p w:rsidR="006B6ADA" w:rsidRDefault="00657DBE">
          <w:pPr>
            <w:pStyle w:val="245C65CE100844ACA0BF0542D40C2F4D"/>
          </w:pPr>
          <w:r w:rsidRPr="00753049">
            <w:t>Click to enter Title.</w:t>
          </w:r>
        </w:p>
      </w:docPartBody>
    </w:docPart>
    <w:docPart>
      <w:docPartPr>
        <w:name w:val="9CB2556879F241A0B7F223ADB101A2A9"/>
        <w:category>
          <w:name w:val="General"/>
          <w:gallery w:val="placeholder"/>
        </w:category>
        <w:types>
          <w:type w:val="bbPlcHdr"/>
        </w:types>
        <w:behaviors>
          <w:behavior w:val="content"/>
        </w:behaviors>
        <w:guid w:val="{C9844B42-F54B-44ED-A081-5D2BAF96B448}"/>
      </w:docPartPr>
      <w:docPartBody>
        <w:p w:rsidR="006B6ADA" w:rsidRDefault="00657DBE">
          <w:pPr>
            <w:pStyle w:val="9CB2556879F241A0B7F223ADB101A2A9"/>
          </w:pPr>
          <w:r w:rsidRPr="00753049">
            <w:t>Click to enter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2F1"/>
    <w:rsid w:val="00034286"/>
    <w:rsid w:val="001C4659"/>
    <w:rsid w:val="001F4A06"/>
    <w:rsid w:val="002616C5"/>
    <w:rsid w:val="00275D57"/>
    <w:rsid w:val="0031721E"/>
    <w:rsid w:val="00332A80"/>
    <w:rsid w:val="00390E3E"/>
    <w:rsid w:val="003A040F"/>
    <w:rsid w:val="004442F1"/>
    <w:rsid w:val="0045515E"/>
    <w:rsid w:val="004628CC"/>
    <w:rsid w:val="004C5BB5"/>
    <w:rsid w:val="004F4B29"/>
    <w:rsid w:val="00586136"/>
    <w:rsid w:val="005A20FC"/>
    <w:rsid w:val="005A342B"/>
    <w:rsid w:val="005F69FB"/>
    <w:rsid w:val="00626988"/>
    <w:rsid w:val="00657DBE"/>
    <w:rsid w:val="006B6ADA"/>
    <w:rsid w:val="0071018F"/>
    <w:rsid w:val="00826812"/>
    <w:rsid w:val="008D2609"/>
    <w:rsid w:val="009119EC"/>
    <w:rsid w:val="009428FD"/>
    <w:rsid w:val="00A31931"/>
    <w:rsid w:val="00A41A8C"/>
    <w:rsid w:val="00A573A3"/>
    <w:rsid w:val="00A9699B"/>
    <w:rsid w:val="00AF2A69"/>
    <w:rsid w:val="00B17995"/>
    <w:rsid w:val="00B379B4"/>
    <w:rsid w:val="00D14D02"/>
    <w:rsid w:val="00D42A2D"/>
    <w:rsid w:val="00D77A4D"/>
    <w:rsid w:val="00DF02CC"/>
    <w:rsid w:val="00DF7313"/>
    <w:rsid w:val="00E376CA"/>
    <w:rsid w:val="00E40CA6"/>
    <w:rsid w:val="00E540EA"/>
    <w:rsid w:val="00EB386F"/>
    <w:rsid w:val="00EE14D4"/>
    <w:rsid w:val="00FA2DD0"/>
    <w:rsid w:val="00FA6E24"/>
    <w:rsid w:val="00FF2C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E45CD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E14D4"/>
    <w:rPr>
      <w:vanish w:val="0"/>
      <w:color w:val="7F7F7F" w:themeColor="text1" w:themeTint="80"/>
    </w:rPr>
  </w:style>
  <w:style w:type="paragraph" w:customStyle="1" w:styleId="245C65CE100844ACA0BF0542D40C2F4D">
    <w:name w:val="245C65CE100844ACA0BF0542D40C2F4D"/>
  </w:style>
  <w:style w:type="paragraph" w:customStyle="1" w:styleId="9CB2556879F241A0B7F223ADB101A2A9">
    <w:name w:val="9CB2556879F241A0B7F223ADB101A2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IDA Health Theme">
  <a:themeElements>
    <a:clrScheme name="VIDA Health brand colour">
      <a:dk1>
        <a:srgbClr val="000000"/>
      </a:dk1>
      <a:lt1>
        <a:srgbClr val="FFFFFF"/>
      </a:lt1>
      <a:dk2>
        <a:srgbClr val="850024"/>
      </a:dk2>
      <a:lt2>
        <a:srgbClr val="DAB3BD"/>
      </a:lt2>
      <a:accent1>
        <a:srgbClr val="B5C1B8"/>
      </a:accent1>
      <a:accent2>
        <a:srgbClr val="F05545"/>
      </a:accent2>
      <a:accent3>
        <a:srgbClr val="DAB3BD"/>
      </a:accent3>
      <a:accent4>
        <a:srgbClr val="FAAC6A"/>
      </a:accent4>
      <a:accent5>
        <a:srgbClr val="676767"/>
      </a:accent5>
      <a:accent6>
        <a:srgbClr val="5C7181"/>
      </a:accent6>
      <a:hlink>
        <a:srgbClr val="5C7181"/>
      </a:hlink>
      <a:folHlink>
        <a:srgbClr val="85A3A9"/>
      </a:folHlink>
    </a:clrScheme>
    <a:fontScheme name="VIDA Font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9e1e64-7d32-4ea4-92a4-c19059d920a6" xsi:nil="true"/>
    <lcf76f155ced4ddcb4097134ff3c332f xmlns="a2bbf0b5-9978-4f67-8b48-e893220fbe94">
      <Terms xmlns="http://schemas.microsoft.com/office/infopath/2007/PartnerControls"/>
    </lcf76f155ced4ddcb4097134ff3c332f>
    <Migration xmlns="a2bbf0b5-9978-4f67-8b48-e893220fbe94" xsi:nil="true"/>
    <Image xmlns="a2bbf0b5-9978-4f67-8b48-e893220fbe94" xsi:nil="true"/>
    <Notes xmlns="a2bbf0b5-9978-4f67-8b48-e893220fbe9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067D2FB219704E8815D3773863F59F" ma:contentTypeVersion="18" ma:contentTypeDescription="Create a new document." ma:contentTypeScope="" ma:versionID="699eafeb9d8e84c7d091f120634a9be5">
  <xsd:schema xmlns:xsd="http://www.w3.org/2001/XMLSchema" xmlns:xs="http://www.w3.org/2001/XMLSchema" xmlns:p="http://schemas.microsoft.com/office/2006/metadata/properties" xmlns:ns2="a2bbf0b5-9978-4f67-8b48-e893220fbe94" xmlns:ns3="d59e1e64-7d32-4ea4-92a4-c19059d920a6" targetNamespace="http://schemas.microsoft.com/office/2006/metadata/properties" ma:root="true" ma:fieldsID="01341f2d7b1dd4117a2e40e55a9ae004" ns2:_="" ns3:_="">
    <xsd:import namespace="a2bbf0b5-9978-4f67-8b48-e893220fbe94"/>
    <xsd:import namespace="d59e1e64-7d32-4ea4-92a4-c19059d920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element ref="ns2:Image" minOccurs="0"/>
                <xsd:element ref="ns2:Migr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bf0b5-9978-4f67-8b48-e893220fb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b253ca0-0e4f-4117-af4a-aa96efdf67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Image" ma:index="28" nillable="true" ma:displayName="Image" ma:format="Thumbnail" ma:internalName="Image">
      <xsd:simpleType>
        <xsd:restriction base="dms:Unknown"/>
      </xsd:simpleType>
    </xsd:element>
    <xsd:element name="Migration" ma:index="29" nillable="true" ma:displayName="Migration" ma:format="Dropdown" ma:internalName="Migration">
      <xsd:simpleType>
        <xsd:restriction base="dms:Choice">
          <xsd:enumeration value="Corporate Affairs"/>
          <xsd:enumeration value="Media"/>
          <xsd:enumeration value="Project Engagement &amp; Comms"/>
          <xsd:enumeration value="Leadership"/>
        </xsd:restriction>
      </xsd:simpleType>
    </xsd:element>
  </xsd:schema>
  <xsd:schema xmlns:xsd="http://www.w3.org/2001/XMLSchema" xmlns:xs="http://www.w3.org/2001/XMLSchema" xmlns:dms="http://schemas.microsoft.com/office/2006/documentManagement/types" xmlns:pc="http://schemas.microsoft.com/office/infopath/2007/PartnerControls" targetNamespace="d59e1e64-7d32-4ea4-92a4-c19059d920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dfb0c12-6a78-4fcc-ad5f-9773da24add3}" ma:internalName="TaxCatchAll" ma:readOnly="false" ma:showField="CatchAllData" ma:web="d59e1e64-7d32-4ea4-92a4-c19059d92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B3661-93D9-40B0-B32C-746F2DE20BEF}">
  <ds:schemaRefs>
    <ds:schemaRef ds:uri="http://schemas.microsoft.com/office/2006/metadata/properties"/>
    <ds:schemaRef ds:uri="http://schemas.microsoft.com/office/infopath/2007/PartnerControls"/>
    <ds:schemaRef ds:uri="d59e1e64-7d32-4ea4-92a4-c19059d920a6"/>
    <ds:schemaRef ds:uri="a2bbf0b5-9978-4f67-8b48-e893220fbe94"/>
  </ds:schemaRefs>
</ds:datastoreItem>
</file>

<file path=customXml/itemProps2.xml><?xml version="1.0" encoding="utf-8"?>
<ds:datastoreItem xmlns:ds="http://schemas.openxmlformats.org/officeDocument/2006/customXml" ds:itemID="{3B368D89-5605-438A-8002-3BFBD7679AC6}">
  <ds:schemaRefs>
    <ds:schemaRef ds:uri="http://schemas.openxmlformats.org/officeDocument/2006/bibliography"/>
  </ds:schemaRefs>
</ds:datastoreItem>
</file>

<file path=customXml/itemProps3.xml><?xml version="1.0" encoding="utf-8"?>
<ds:datastoreItem xmlns:ds="http://schemas.openxmlformats.org/officeDocument/2006/customXml" ds:itemID="{370F8970-9F41-493C-B020-770510179114}">
  <ds:schemaRefs>
    <ds:schemaRef ds:uri="http://schemas.microsoft.com/sharepoint/v3/contenttype/forms"/>
  </ds:schemaRefs>
</ds:datastoreItem>
</file>

<file path=customXml/itemProps4.xml><?xml version="1.0" encoding="utf-8"?>
<ds:datastoreItem xmlns:ds="http://schemas.openxmlformats.org/officeDocument/2006/customXml" ds:itemID="{63BD6F2D-8C1A-4D53-B9D4-D13916318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bf0b5-9978-4f67-8b48-e893220fbe94"/>
    <ds:schemaRef ds:uri="d59e1e64-7d32-4ea4-92a4-c19059d92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68119a-eeb5-485b-8e0e-5be0b081da64}" enabled="1" method="Privileged" siteId="{12ceb59c-6eb5-4da6-83fc-be99d5833257}" removed="0"/>
</clbl:labelList>
</file>

<file path=docProps/app.xml><?xml version="1.0" encoding="utf-8"?>
<Properties xmlns="http://schemas.openxmlformats.org/officeDocument/2006/extended-properties" xmlns:vt="http://schemas.openxmlformats.org/officeDocument/2006/docPropsVTypes">
  <Template>VIDA-Health-Template-Report-Long Form CONTROLLED.dotx</Template>
  <TotalTime>73</TotalTime>
  <Pages>23</Pages>
  <Words>6799</Words>
  <Characters>40118</Characters>
  <Application>Microsoft Office Word</Application>
  <DocSecurity>0</DocSecurity>
  <Lines>911</Lines>
  <Paragraphs>625</Paragraphs>
  <ScaleCrop>false</ScaleCrop>
  <Company/>
  <LinksUpToDate>false</LinksUpToDate>
  <CharactersWithSpaces>46292</CharactersWithSpaces>
  <SharedDoc>false</SharedDoc>
  <HLinks>
    <vt:vector size="510" baseType="variant">
      <vt:variant>
        <vt:i4>196693</vt:i4>
      </vt:variant>
      <vt:variant>
        <vt:i4>378</vt:i4>
      </vt:variant>
      <vt:variant>
        <vt:i4>0</vt:i4>
      </vt:variant>
      <vt:variant>
        <vt:i4>5</vt:i4>
      </vt:variant>
      <vt:variant>
        <vt:lpwstr>https://ncc.abcb.gov.au/</vt:lpwstr>
      </vt:variant>
      <vt:variant>
        <vt:lpwstr/>
      </vt:variant>
      <vt:variant>
        <vt:i4>1507328</vt:i4>
      </vt:variant>
      <vt:variant>
        <vt:i4>375</vt:i4>
      </vt:variant>
      <vt:variant>
        <vt:i4>0</vt:i4>
      </vt:variant>
      <vt:variant>
        <vt:i4>5</vt:i4>
      </vt:variant>
      <vt:variant>
        <vt:lpwstr>https://ablis.business.gov.au/service/ag/australian-government-building-and-construction-workplace-health-and-safety-accreditation-scheme/301</vt:lpwstr>
      </vt:variant>
      <vt:variant>
        <vt:lpwstr/>
      </vt:variant>
      <vt:variant>
        <vt:i4>7733284</vt:i4>
      </vt:variant>
      <vt:variant>
        <vt:i4>372</vt:i4>
      </vt:variant>
      <vt:variant>
        <vt:i4>0</vt:i4>
      </vt:variant>
      <vt:variant>
        <vt:i4>5</vt:i4>
      </vt:variant>
      <vt:variant>
        <vt:lpwstr>https://www.legislation.gov.au/Details/F2017C00125</vt:lpwstr>
      </vt:variant>
      <vt:variant>
        <vt:lpwstr/>
      </vt:variant>
      <vt:variant>
        <vt:i4>7667746</vt:i4>
      </vt:variant>
      <vt:variant>
        <vt:i4>369</vt:i4>
      </vt:variant>
      <vt:variant>
        <vt:i4>0</vt:i4>
      </vt:variant>
      <vt:variant>
        <vt:i4>5</vt:i4>
      </vt:variant>
      <vt:variant>
        <vt:lpwstr>https://www.legislation.gov.au/Details/C2017C00042</vt:lpwstr>
      </vt:variant>
      <vt:variant>
        <vt:lpwstr/>
      </vt:variant>
      <vt:variant>
        <vt:i4>4653077</vt:i4>
      </vt:variant>
      <vt:variant>
        <vt:i4>366</vt:i4>
      </vt:variant>
      <vt:variant>
        <vt:i4>0</vt:i4>
      </vt:variant>
      <vt:variant>
        <vt:i4>5</vt:i4>
      </vt:variant>
      <vt:variant>
        <vt:lpwstr>https://jobs.vic.gov.au/</vt:lpwstr>
      </vt:variant>
      <vt:variant>
        <vt:lpwstr/>
      </vt:variant>
      <vt:variant>
        <vt:i4>1638404</vt:i4>
      </vt:variant>
      <vt:variant>
        <vt:i4>363</vt:i4>
      </vt:variant>
      <vt:variant>
        <vt:i4>0</vt:i4>
      </vt:variant>
      <vt:variant>
        <vt:i4>5</vt:i4>
      </vt:variant>
      <vt:variant>
        <vt:lpwstr>https://localjobsfirst.vic.gov.au/agency-guidance/major-project-skills-guarantee</vt:lpwstr>
      </vt:variant>
      <vt:variant>
        <vt:lpwstr/>
      </vt:variant>
      <vt:variant>
        <vt:i4>5898334</vt:i4>
      </vt:variant>
      <vt:variant>
        <vt:i4>360</vt:i4>
      </vt:variant>
      <vt:variant>
        <vt:i4>0</vt:i4>
      </vt:variant>
      <vt:variant>
        <vt:i4>5</vt:i4>
      </vt:variant>
      <vt:variant>
        <vt:lpwstr>https://localjobsfirst.vic.gov.au/about/local-jobs-first</vt:lpwstr>
      </vt:variant>
      <vt:variant>
        <vt:lpwstr/>
      </vt:variant>
      <vt:variant>
        <vt:i4>4456466</vt:i4>
      </vt:variant>
      <vt:variant>
        <vt:i4>357</vt:i4>
      </vt:variant>
      <vt:variant>
        <vt:i4>0</vt:i4>
      </vt:variant>
      <vt:variant>
        <vt:i4>5</vt:i4>
      </vt:variant>
      <vt:variant>
        <vt:lpwstr>https://www.dtf.vic.gov.au/business-case</vt:lpwstr>
      </vt:variant>
      <vt:variant>
        <vt:lpwstr/>
      </vt:variant>
      <vt:variant>
        <vt:i4>4915292</vt:i4>
      </vt:variant>
      <vt:variant>
        <vt:i4>354</vt:i4>
      </vt:variant>
      <vt:variant>
        <vt:i4>0</vt:i4>
      </vt:variant>
      <vt:variant>
        <vt:i4>5</vt:i4>
      </vt:variant>
      <vt:variant>
        <vt:lpwstr>https://www.dtf.vic.gov.au/investment-lifecycle-and-high-value-high-risk-guidelines/stage-1-business-case</vt:lpwstr>
      </vt:variant>
      <vt:variant>
        <vt:lpwstr/>
      </vt:variant>
      <vt:variant>
        <vt:i4>7078003</vt:i4>
      </vt:variant>
      <vt:variant>
        <vt:i4>351</vt:i4>
      </vt:variant>
      <vt:variant>
        <vt:i4>0</vt:i4>
      </vt:variant>
      <vt:variant>
        <vt:i4>5</vt:i4>
      </vt:variant>
      <vt:variant>
        <vt:lpwstr>https://www.dtf.vic.gov.au/infrastructure-investment/construction-supplier-register</vt:lpwstr>
      </vt:variant>
      <vt:variant>
        <vt:lpwstr/>
      </vt:variant>
      <vt:variant>
        <vt:i4>5505102</vt:i4>
      </vt:variant>
      <vt:variant>
        <vt:i4>348</vt:i4>
      </vt:variant>
      <vt:variant>
        <vt:i4>0</vt:i4>
      </vt:variant>
      <vt:variant>
        <vt:i4>5</vt:i4>
      </vt:variant>
      <vt:variant>
        <vt:lpwstr>https://www.dtf.vic.gov.au/public-construction-policy-and-resources/practitioners-toolkit</vt:lpwstr>
      </vt:variant>
      <vt:variant>
        <vt:lpwstr/>
      </vt:variant>
      <vt:variant>
        <vt:i4>3407979</vt:i4>
      </vt:variant>
      <vt:variant>
        <vt:i4>345</vt:i4>
      </vt:variant>
      <vt:variant>
        <vt:i4>0</vt:i4>
      </vt:variant>
      <vt:variant>
        <vt:i4>5</vt:i4>
      </vt:variant>
      <vt:variant>
        <vt:lpwstr>https://www.dtf.vic.gov.au/public-construction-policy-and-resources/ministerial-directions-and-instructions-public-construction-procurement</vt:lpwstr>
      </vt:variant>
      <vt:variant>
        <vt:lpwstr/>
      </vt:variant>
      <vt:variant>
        <vt:i4>5242952</vt:i4>
      </vt:variant>
      <vt:variant>
        <vt:i4>342</vt:i4>
      </vt:variant>
      <vt:variant>
        <vt:i4>0</vt:i4>
      </vt:variant>
      <vt:variant>
        <vt:i4>5</vt:i4>
      </vt:variant>
      <vt:variant>
        <vt:lpwstr>https://www.dtf.vic.gov.au/public-construction-requirements-and-resources</vt:lpwstr>
      </vt:variant>
      <vt:variant>
        <vt:lpwstr/>
      </vt:variant>
      <vt:variant>
        <vt:i4>7209066</vt:i4>
      </vt:variant>
      <vt:variant>
        <vt:i4>339</vt:i4>
      </vt:variant>
      <vt:variant>
        <vt:i4>0</vt:i4>
      </vt:variant>
      <vt:variant>
        <vt:i4>5</vt:i4>
      </vt:variant>
      <vt:variant>
        <vt:lpwstr>https://www.vhba.vic.gov.au/resources/environmental-sustainability</vt:lpwstr>
      </vt:variant>
      <vt:variant>
        <vt:lpwstr/>
      </vt:variant>
      <vt:variant>
        <vt:i4>917533</vt:i4>
      </vt:variant>
      <vt:variant>
        <vt:i4>336</vt:i4>
      </vt:variant>
      <vt:variant>
        <vt:i4>0</vt:i4>
      </vt:variant>
      <vt:variant>
        <vt:i4>5</vt:i4>
      </vt:variant>
      <vt:variant>
        <vt:lpwstr>https://www.vhba.vic.gov.au/news/new-planning-guideline-alcohol-and-other-drug-residential-rehabilitation-facilities</vt:lpwstr>
      </vt:variant>
      <vt:variant>
        <vt:lpwstr/>
      </vt:variant>
      <vt:variant>
        <vt:i4>1245224</vt:i4>
      </vt:variant>
      <vt:variant>
        <vt:i4>333</vt:i4>
      </vt:variant>
      <vt:variant>
        <vt:i4>0</vt:i4>
      </vt:variant>
      <vt:variant>
        <vt:i4>5</vt:i4>
      </vt:variant>
      <vt:variant>
        <vt:lpwstr>https://www.vhba.vic.gov.au/sites/default/files/2019-10/VHHSBA-Alcohol-and-Other-Drug-Part-B-Health-facility-briefing-and-planning_0.pdf</vt:lpwstr>
      </vt:variant>
      <vt:variant>
        <vt:lpwstr/>
      </vt:variant>
      <vt:variant>
        <vt:i4>6488096</vt:i4>
      </vt:variant>
      <vt:variant>
        <vt:i4>330</vt:i4>
      </vt:variant>
      <vt:variant>
        <vt:i4>0</vt:i4>
      </vt:variant>
      <vt:variant>
        <vt:i4>5</vt:i4>
      </vt:variant>
      <vt:variant>
        <vt:lpwstr>https://www.vhba.vic.gov.au/sites/default/files/2019-10/Mental-Health-Tribunal-Hearing-Room-Standard-Component-with-elevations-rom-data-sheet-VHHSBA-180904.pdf</vt:lpwstr>
      </vt:variant>
      <vt:variant>
        <vt:lpwstr/>
      </vt:variant>
      <vt:variant>
        <vt:i4>1900620</vt:i4>
      </vt:variant>
      <vt:variant>
        <vt:i4>327</vt:i4>
      </vt:variant>
      <vt:variant>
        <vt:i4>0</vt:i4>
      </vt:variant>
      <vt:variant>
        <vt:i4>5</vt:i4>
      </vt:variant>
      <vt:variant>
        <vt:lpwstr>https://www.vhba.vic.gov.au/mental-health-prevention-and-recovery-care-unit-part-b-health-facility-briefing-and-planning</vt:lpwstr>
      </vt:variant>
      <vt:variant>
        <vt:lpwstr/>
      </vt:variant>
      <vt:variant>
        <vt:i4>7405692</vt:i4>
      </vt:variant>
      <vt:variant>
        <vt:i4>324</vt:i4>
      </vt:variant>
      <vt:variant>
        <vt:i4>0</vt:i4>
      </vt:variant>
      <vt:variant>
        <vt:i4>5</vt:i4>
      </vt:variant>
      <vt:variant>
        <vt:lpwstr>https://www.vhba.vic.gov.au/resources/technical-guidelines</vt:lpwstr>
      </vt:variant>
      <vt:variant>
        <vt:lpwstr/>
      </vt:variant>
      <vt:variant>
        <vt:i4>8192123</vt:i4>
      </vt:variant>
      <vt:variant>
        <vt:i4>321</vt:i4>
      </vt:variant>
      <vt:variant>
        <vt:i4>0</vt:i4>
      </vt:variant>
      <vt:variant>
        <vt:i4>5</vt:i4>
      </vt:variant>
      <vt:variant>
        <vt:lpwstr>https://www.vhba.vic.gov.au/resources/universal-design</vt:lpwstr>
      </vt:variant>
      <vt:variant>
        <vt:lpwstr/>
      </vt:variant>
      <vt:variant>
        <vt:i4>3932195</vt:i4>
      </vt:variant>
      <vt:variant>
        <vt:i4>318</vt:i4>
      </vt:variant>
      <vt:variant>
        <vt:i4>0</vt:i4>
      </vt:variant>
      <vt:variant>
        <vt:i4>5</vt:i4>
      </vt:variant>
      <vt:variant>
        <vt:lpwstr>https://www.vhba.vic.gov.au/resources/design-guidelines</vt:lpwstr>
      </vt:variant>
      <vt:variant>
        <vt:lpwstr/>
      </vt:variant>
      <vt:variant>
        <vt:i4>5832786</vt:i4>
      </vt:variant>
      <vt:variant>
        <vt:i4>315</vt:i4>
      </vt:variant>
      <vt:variant>
        <vt:i4>0</vt:i4>
      </vt:variant>
      <vt:variant>
        <vt:i4>5</vt:i4>
      </vt:variant>
      <vt:variant>
        <vt:lpwstr>https://www2.health.vic.gov.au/alcohol-and-drugs/aod-service-standards-guidelines/aod-program-guidelines</vt:lpwstr>
      </vt:variant>
      <vt:variant>
        <vt:lpwstr/>
      </vt:variant>
      <vt:variant>
        <vt:i4>5832786</vt:i4>
      </vt:variant>
      <vt:variant>
        <vt:i4>312</vt:i4>
      </vt:variant>
      <vt:variant>
        <vt:i4>0</vt:i4>
      </vt:variant>
      <vt:variant>
        <vt:i4>5</vt:i4>
      </vt:variant>
      <vt:variant>
        <vt:lpwstr>https://www2.health.vic.gov.au/alcohol-and-drugs/aod-service-standards-guidelines/aod-program-guidelines</vt:lpwstr>
      </vt:variant>
      <vt:variant>
        <vt:lpwstr/>
      </vt:variant>
      <vt:variant>
        <vt:i4>196622</vt:i4>
      </vt:variant>
      <vt:variant>
        <vt:i4>309</vt:i4>
      </vt:variant>
      <vt:variant>
        <vt:i4>0</vt:i4>
      </vt:variant>
      <vt:variant>
        <vt:i4>5</vt:i4>
      </vt:variant>
      <vt:variant>
        <vt:lpwstr>http://rcvmhs.archive.royalcommission.vic.gov.au/</vt:lpwstr>
      </vt:variant>
      <vt:variant>
        <vt:lpwstr/>
      </vt:variant>
      <vt:variant>
        <vt:i4>2490416</vt:i4>
      </vt:variant>
      <vt:variant>
        <vt:i4>306</vt:i4>
      </vt:variant>
      <vt:variant>
        <vt:i4>0</vt:i4>
      </vt:variant>
      <vt:variant>
        <vt:i4>5</vt:i4>
      </vt:variant>
      <vt:variant>
        <vt:lpwstr>https://www.health.vic.gov.au/publications/guidelines-for-behavioural-assessment-rooms-in-emergency-departments</vt:lpwstr>
      </vt:variant>
      <vt:variant>
        <vt:lpwstr/>
      </vt:variant>
      <vt:variant>
        <vt:i4>4980758</vt:i4>
      </vt:variant>
      <vt:variant>
        <vt:i4>303</vt:i4>
      </vt:variant>
      <vt:variant>
        <vt:i4>0</vt:i4>
      </vt:variant>
      <vt:variant>
        <vt:i4>5</vt:i4>
      </vt:variant>
      <vt:variant>
        <vt:lpwstr>https://providers.dhhs.vic.gov.au/fire-risk-management-procedures-and-guidelines</vt:lpwstr>
      </vt:variant>
      <vt:variant>
        <vt:lpwstr/>
      </vt:variant>
      <vt:variant>
        <vt:i4>4718685</vt:i4>
      </vt:variant>
      <vt:variant>
        <vt:i4>300</vt:i4>
      </vt:variant>
      <vt:variant>
        <vt:i4>0</vt:i4>
      </vt:variant>
      <vt:variant>
        <vt:i4>5</vt:i4>
      </vt:variant>
      <vt:variant>
        <vt:lpwstr>https://healthfacilityguidelines.com.au/</vt:lpwstr>
      </vt:variant>
      <vt:variant>
        <vt:lpwstr/>
      </vt:variant>
      <vt:variant>
        <vt:i4>3145830</vt:i4>
      </vt:variant>
      <vt:variant>
        <vt:i4>297</vt:i4>
      </vt:variant>
      <vt:variant>
        <vt:i4>0</vt:i4>
      </vt:variant>
      <vt:variant>
        <vt:i4>5</vt:i4>
      </vt:variant>
      <vt:variant>
        <vt:lpwstr>https://www.health.vic.gov.au/publications/medical-equipment-asset-management-framework</vt:lpwstr>
      </vt:variant>
      <vt:variant>
        <vt:lpwstr/>
      </vt:variant>
      <vt:variant>
        <vt:i4>4653077</vt:i4>
      </vt:variant>
      <vt:variant>
        <vt:i4>294</vt:i4>
      </vt:variant>
      <vt:variant>
        <vt:i4>0</vt:i4>
      </vt:variant>
      <vt:variant>
        <vt:i4>5</vt:i4>
      </vt:variant>
      <vt:variant>
        <vt:lpwstr>https://jobs.vic.gov.au/</vt:lpwstr>
      </vt:variant>
      <vt:variant>
        <vt:lpwstr/>
      </vt:variant>
      <vt:variant>
        <vt:i4>3735588</vt:i4>
      </vt:variant>
      <vt:variant>
        <vt:i4>291</vt:i4>
      </vt:variant>
      <vt:variant>
        <vt:i4>0</vt:i4>
      </vt:variant>
      <vt:variant>
        <vt:i4>5</vt:i4>
      </vt:variant>
      <vt:variant>
        <vt:lpwstr>https://healthsharevic.org.au/</vt:lpwstr>
      </vt:variant>
      <vt:variant>
        <vt:lpwstr/>
      </vt:variant>
      <vt:variant>
        <vt:i4>5963852</vt:i4>
      </vt:variant>
      <vt:variant>
        <vt:i4>288</vt:i4>
      </vt:variant>
      <vt:variant>
        <vt:i4>0</vt:i4>
      </vt:variant>
      <vt:variant>
        <vt:i4>5</vt:i4>
      </vt:variant>
      <vt:variant>
        <vt:lpwstr>https://www.buyingfor.vic.gov.au/social-procurement-victorian-government-approach</vt:lpwstr>
      </vt:variant>
      <vt:variant>
        <vt:lpwstr/>
      </vt:variant>
      <vt:variant>
        <vt:i4>1441895</vt:i4>
      </vt:variant>
      <vt:variant>
        <vt:i4>285</vt:i4>
      </vt:variant>
      <vt:variant>
        <vt:i4>0</vt:i4>
      </vt:variant>
      <vt:variant>
        <vt:i4>5</vt:i4>
      </vt:variant>
      <vt:variant>
        <vt:lpwstr/>
      </vt:variant>
      <vt:variant>
        <vt:lpwstr>_Appendix_1_-</vt:lpwstr>
      </vt:variant>
      <vt:variant>
        <vt:i4>5374009</vt:i4>
      </vt:variant>
      <vt:variant>
        <vt:i4>282</vt:i4>
      </vt:variant>
      <vt:variant>
        <vt:i4>0</vt:i4>
      </vt:variant>
      <vt:variant>
        <vt:i4>5</vt:i4>
      </vt:variant>
      <vt:variant>
        <vt:lpwstr>mailto:service@smartygrants.com.au%3e</vt:lpwstr>
      </vt:variant>
      <vt:variant>
        <vt:lpwstr/>
      </vt:variant>
      <vt:variant>
        <vt:i4>4915203</vt:i4>
      </vt:variant>
      <vt:variant>
        <vt:i4>279</vt:i4>
      </vt:variant>
      <vt:variant>
        <vt:i4>0</vt:i4>
      </vt:variant>
      <vt:variant>
        <vt:i4>5</vt:i4>
      </vt:variant>
      <vt:variant>
        <vt:lpwstr>https://applicanthelp.smartygrants.com.au/help-guide-for-applicants/</vt:lpwstr>
      </vt:variant>
      <vt:variant>
        <vt:lpwstr/>
      </vt:variant>
      <vt:variant>
        <vt:i4>1048589</vt:i4>
      </vt:variant>
      <vt:variant>
        <vt:i4>276</vt:i4>
      </vt:variant>
      <vt:variant>
        <vt:i4>0</vt:i4>
      </vt:variant>
      <vt:variant>
        <vt:i4>5</vt:i4>
      </vt:variant>
      <vt:variant>
        <vt:lpwstr>https://www.vhba.vic.gov.au/mental-health/mental-health-capital-renewal-fund</vt:lpwstr>
      </vt:variant>
      <vt:variant>
        <vt:lpwstr/>
      </vt:variant>
      <vt:variant>
        <vt:i4>6881362</vt:i4>
      </vt:variant>
      <vt:variant>
        <vt:i4>273</vt:i4>
      </vt:variant>
      <vt:variant>
        <vt:i4>0</vt:i4>
      </vt:variant>
      <vt:variant>
        <vt:i4>5</vt:i4>
      </vt:variant>
      <vt:variant>
        <vt:lpwstr>https://dtpli.sharepoint.com/sites/VHBA-HCP-grants-program-Team/Shared Documents/MHCRF/1.4 MHCRF 2026-27/mentalhealthprograms.vhba@vida.vic.gov.au</vt:lpwstr>
      </vt:variant>
      <vt:variant>
        <vt:lpwstr/>
      </vt:variant>
      <vt:variant>
        <vt:i4>3080212</vt:i4>
      </vt:variant>
      <vt:variant>
        <vt:i4>270</vt:i4>
      </vt:variant>
      <vt:variant>
        <vt:i4>0</vt:i4>
      </vt:variant>
      <vt:variant>
        <vt:i4>5</vt:i4>
      </vt:variant>
      <vt:variant>
        <vt:lpwstr>mailto:mhfrf@health.vic.gov.au</vt:lpwstr>
      </vt:variant>
      <vt:variant>
        <vt:lpwstr/>
      </vt:variant>
      <vt:variant>
        <vt:i4>262173</vt:i4>
      </vt:variant>
      <vt:variant>
        <vt:i4>267</vt:i4>
      </vt:variant>
      <vt:variant>
        <vt:i4>0</vt:i4>
      </vt:variant>
      <vt:variant>
        <vt:i4>5</vt:i4>
      </vt:variant>
      <vt:variant>
        <vt:lpwstr>https://dhhs.smartygrants.com.au/MHAODCRF2026-27</vt:lpwstr>
      </vt:variant>
      <vt:variant>
        <vt:lpwstr/>
      </vt:variant>
      <vt:variant>
        <vt:i4>5767246</vt:i4>
      </vt:variant>
      <vt:variant>
        <vt:i4>264</vt:i4>
      </vt:variant>
      <vt:variant>
        <vt:i4>0</vt:i4>
      </vt:variant>
      <vt:variant>
        <vt:i4>5</vt:i4>
      </vt:variant>
      <vt:variant>
        <vt:lpwstr>https://smartygrants.com.au/</vt:lpwstr>
      </vt:variant>
      <vt:variant>
        <vt:lpwstr/>
      </vt:variant>
      <vt:variant>
        <vt:i4>7733356</vt:i4>
      </vt:variant>
      <vt:variant>
        <vt:i4>261</vt:i4>
      </vt:variant>
      <vt:variant>
        <vt:i4>0</vt:i4>
      </vt:variant>
      <vt:variant>
        <vt:i4>5</vt:i4>
      </vt:variant>
      <vt:variant>
        <vt:lpwstr>https://www.vhba.vic.gov.au/resources/asset-management</vt:lpwstr>
      </vt:variant>
      <vt:variant>
        <vt:lpwstr/>
      </vt:variant>
      <vt:variant>
        <vt:i4>8060967</vt:i4>
      </vt:variant>
      <vt:variant>
        <vt:i4>258</vt:i4>
      </vt:variant>
      <vt:variant>
        <vt:i4>0</vt:i4>
      </vt:variant>
      <vt:variant>
        <vt:i4>5</vt:i4>
      </vt:variant>
      <vt:variant>
        <vt:lpwstr>https://www.dtf.vic.gov.au/infrastructure-investment/asset-management-accountability-framework</vt:lpwstr>
      </vt:variant>
      <vt:variant>
        <vt:lpwstr/>
      </vt:variant>
      <vt:variant>
        <vt:i4>6946862</vt:i4>
      </vt:variant>
      <vt:variant>
        <vt:i4>255</vt:i4>
      </vt:variant>
      <vt:variant>
        <vt:i4>0</vt:i4>
      </vt:variant>
      <vt:variant>
        <vt:i4>5</vt:i4>
      </vt:variant>
      <vt:variant>
        <vt:lpwstr>https://dhhs.smartygrants.com.au/MHCRF24-25</vt:lpwstr>
      </vt:variant>
      <vt:variant>
        <vt:lpwstr/>
      </vt:variant>
      <vt:variant>
        <vt:i4>1572919</vt:i4>
      </vt:variant>
      <vt:variant>
        <vt:i4>248</vt:i4>
      </vt:variant>
      <vt:variant>
        <vt:i4>0</vt:i4>
      </vt:variant>
      <vt:variant>
        <vt:i4>5</vt:i4>
      </vt:variant>
      <vt:variant>
        <vt:lpwstr/>
      </vt:variant>
      <vt:variant>
        <vt:lpwstr>_Toc229480490</vt:lpwstr>
      </vt:variant>
      <vt:variant>
        <vt:i4>1638455</vt:i4>
      </vt:variant>
      <vt:variant>
        <vt:i4>242</vt:i4>
      </vt:variant>
      <vt:variant>
        <vt:i4>0</vt:i4>
      </vt:variant>
      <vt:variant>
        <vt:i4>5</vt:i4>
      </vt:variant>
      <vt:variant>
        <vt:lpwstr/>
      </vt:variant>
      <vt:variant>
        <vt:lpwstr>_Toc229480489</vt:lpwstr>
      </vt:variant>
      <vt:variant>
        <vt:i4>1638455</vt:i4>
      </vt:variant>
      <vt:variant>
        <vt:i4>236</vt:i4>
      </vt:variant>
      <vt:variant>
        <vt:i4>0</vt:i4>
      </vt:variant>
      <vt:variant>
        <vt:i4>5</vt:i4>
      </vt:variant>
      <vt:variant>
        <vt:lpwstr/>
      </vt:variant>
      <vt:variant>
        <vt:lpwstr>_Toc229480488</vt:lpwstr>
      </vt:variant>
      <vt:variant>
        <vt:i4>1638455</vt:i4>
      </vt:variant>
      <vt:variant>
        <vt:i4>230</vt:i4>
      </vt:variant>
      <vt:variant>
        <vt:i4>0</vt:i4>
      </vt:variant>
      <vt:variant>
        <vt:i4>5</vt:i4>
      </vt:variant>
      <vt:variant>
        <vt:lpwstr/>
      </vt:variant>
      <vt:variant>
        <vt:lpwstr>_Toc229480487</vt:lpwstr>
      </vt:variant>
      <vt:variant>
        <vt:i4>1638455</vt:i4>
      </vt:variant>
      <vt:variant>
        <vt:i4>224</vt:i4>
      </vt:variant>
      <vt:variant>
        <vt:i4>0</vt:i4>
      </vt:variant>
      <vt:variant>
        <vt:i4>5</vt:i4>
      </vt:variant>
      <vt:variant>
        <vt:lpwstr/>
      </vt:variant>
      <vt:variant>
        <vt:lpwstr>_Toc229480486</vt:lpwstr>
      </vt:variant>
      <vt:variant>
        <vt:i4>1638455</vt:i4>
      </vt:variant>
      <vt:variant>
        <vt:i4>218</vt:i4>
      </vt:variant>
      <vt:variant>
        <vt:i4>0</vt:i4>
      </vt:variant>
      <vt:variant>
        <vt:i4>5</vt:i4>
      </vt:variant>
      <vt:variant>
        <vt:lpwstr/>
      </vt:variant>
      <vt:variant>
        <vt:lpwstr>_Toc229480485</vt:lpwstr>
      </vt:variant>
      <vt:variant>
        <vt:i4>1638455</vt:i4>
      </vt:variant>
      <vt:variant>
        <vt:i4>212</vt:i4>
      </vt:variant>
      <vt:variant>
        <vt:i4>0</vt:i4>
      </vt:variant>
      <vt:variant>
        <vt:i4>5</vt:i4>
      </vt:variant>
      <vt:variant>
        <vt:lpwstr/>
      </vt:variant>
      <vt:variant>
        <vt:lpwstr>_Toc229480484</vt:lpwstr>
      </vt:variant>
      <vt:variant>
        <vt:i4>1638455</vt:i4>
      </vt:variant>
      <vt:variant>
        <vt:i4>206</vt:i4>
      </vt:variant>
      <vt:variant>
        <vt:i4>0</vt:i4>
      </vt:variant>
      <vt:variant>
        <vt:i4>5</vt:i4>
      </vt:variant>
      <vt:variant>
        <vt:lpwstr/>
      </vt:variant>
      <vt:variant>
        <vt:lpwstr>_Toc229480483</vt:lpwstr>
      </vt:variant>
      <vt:variant>
        <vt:i4>1638455</vt:i4>
      </vt:variant>
      <vt:variant>
        <vt:i4>200</vt:i4>
      </vt:variant>
      <vt:variant>
        <vt:i4>0</vt:i4>
      </vt:variant>
      <vt:variant>
        <vt:i4>5</vt:i4>
      </vt:variant>
      <vt:variant>
        <vt:lpwstr/>
      </vt:variant>
      <vt:variant>
        <vt:lpwstr>_Toc229480482</vt:lpwstr>
      </vt:variant>
      <vt:variant>
        <vt:i4>1638455</vt:i4>
      </vt:variant>
      <vt:variant>
        <vt:i4>194</vt:i4>
      </vt:variant>
      <vt:variant>
        <vt:i4>0</vt:i4>
      </vt:variant>
      <vt:variant>
        <vt:i4>5</vt:i4>
      </vt:variant>
      <vt:variant>
        <vt:lpwstr/>
      </vt:variant>
      <vt:variant>
        <vt:lpwstr>_Toc229480481</vt:lpwstr>
      </vt:variant>
      <vt:variant>
        <vt:i4>1638455</vt:i4>
      </vt:variant>
      <vt:variant>
        <vt:i4>188</vt:i4>
      </vt:variant>
      <vt:variant>
        <vt:i4>0</vt:i4>
      </vt:variant>
      <vt:variant>
        <vt:i4>5</vt:i4>
      </vt:variant>
      <vt:variant>
        <vt:lpwstr/>
      </vt:variant>
      <vt:variant>
        <vt:lpwstr>_Toc229480480</vt:lpwstr>
      </vt:variant>
      <vt:variant>
        <vt:i4>1441847</vt:i4>
      </vt:variant>
      <vt:variant>
        <vt:i4>182</vt:i4>
      </vt:variant>
      <vt:variant>
        <vt:i4>0</vt:i4>
      </vt:variant>
      <vt:variant>
        <vt:i4>5</vt:i4>
      </vt:variant>
      <vt:variant>
        <vt:lpwstr/>
      </vt:variant>
      <vt:variant>
        <vt:lpwstr>_Toc229480479</vt:lpwstr>
      </vt:variant>
      <vt:variant>
        <vt:i4>1441847</vt:i4>
      </vt:variant>
      <vt:variant>
        <vt:i4>176</vt:i4>
      </vt:variant>
      <vt:variant>
        <vt:i4>0</vt:i4>
      </vt:variant>
      <vt:variant>
        <vt:i4>5</vt:i4>
      </vt:variant>
      <vt:variant>
        <vt:lpwstr/>
      </vt:variant>
      <vt:variant>
        <vt:lpwstr>_Toc229480478</vt:lpwstr>
      </vt:variant>
      <vt:variant>
        <vt:i4>1441847</vt:i4>
      </vt:variant>
      <vt:variant>
        <vt:i4>170</vt:i4>
      </vt:variant>
      <vt:variant>
        <vt:i4>0</vt:i4>
      </vt:variant>
      <vt:variant>
        <vt:i4>5</vt:i4>
      </vt:variant>
      <vt:variant>
        <vt:lpwstr/>
      </vt:variant>
      <vt:variant>
        <vt:lpwstr>_Toc229480477</vt:lpwstr>
      </vt:variant>
      <vt:variant>
        <vt:i4>1441847</vt:i4>
      </vt:variant>
      <vt:variant>
        <vt:i4>164</vt:i4>
      </vt:variant>
      <vt:variant>
        <vt:i4>0</vt:i4>
      </vt:variant>
      <vt:variant>
        <vt:i4>5</vt:i4>
      </vt:variant>
      <vt:variant>
        <vt:lpwstr/>
      </vt:variant>
      <vt:variant>
        <vt:lpwstr>_Toc229480476</vt:lpwstr>
      </vt:variant>
      <vt:variant>
        <vt:i4>1441847</vt:i4>
      </vt:variant>
      <vt:variant>
        <vt:i4>158</vt:i4>
      </vt:variant>
      <vt:variant>
        <vt:i4>0</vt:i4>
      </vt:variant>
      <vt:variant>
        <vt:i4>5</vt:i4>
      </vt:variant>
      <vt:variant>
        <vt:lpwstr/>
      </vt:variant>
      <vt:variant>
        <vt:lpwstr>_Toc229480475</vt:lpwstr>
      </vt:variant>
      <vt:variant>
        <vt:i4>1441847</vt:i4>
      </vt:variant>
      <vt:variant>
        <vt:i4>152</vt:i4>
      </vt:variant>
      <vt:variant>
        <vt:i4>0</vt:i4>
      </vt:variant>
      <vt:variant>
        <vt:i4>5</vt:i4>
      </vt:variant>
      <vt:variant>
        <vt:lpwstr/>
      </vt:variant>
      <vt:variant>
        <vt:lpwstr>_Toc229480474</vt:lpwstr>
      </vt:variant>
      <vt:variant>
        <vt:i4>1441847</vt:i4>
      </vt:variant>
      <vt:variant>
        <vt:i4>146</vt:i4>
      </vt:variant>
      <vt:variant>
        <vt:i4>0</vt:i4>
      </vt:variant>
      <vt:variant>
        <vt:i4>5</vt:i4>
      </vt:variant>
      <vt:variant>
        <vt:lpwstr/>
      </vt:variant>
      <vt:variant>
        <vt:lpwstr>_Toc229480473</vt:lpwstr>
      </vt:variant>
      <vt:variant>
        <vt:i4>1441847</vt:i4>
      </vt:variant>
      <vt:variant>
        <vt:i4>140</vt:i4>
      </vt:variant>
      <vt:variant>
        <vt:i4>0</vt:i4>
      </vt:variant>
      <vt:variant>
        <vt:i4>5</vt:i4>
      </vt:variant>
      <vt:variant>
        <vt:lpwstr/>
      </vt:variant>
      <vt:variant>
        <vt:lpwstr>_Toc229480472</vt:lpwstr>
      </vt:variant>
      <vt:variant>
        <vt:i4>1441847</vt:i4>
      </vt:variant>
      <vt:variant>
        <vt:i4>134</vt:i4>
      </vt:variant>
      <vt:variant>
        <vt:i4>0</vt:i4>
      </vt:variant>
      <vt:variant>
        <vt:i4>5</vt:i4>
      </vt:variant>
      <vt:variant>
        <vt:lpwstr/>
      </vt:variant>
      <vt:variant>
        <vt:lpwstr>_Toc229480471</vt:lpwstr>
      </vt:variant>
      <vt:variant>
        <vt:i4>1441847</vt:i4>
      </vt:variant>
      <vt:variant>
        <vt:i4>128</vt:i4>
      </vt:variant>
      <vt:variant>
        <vt:i4>0</vt:i4>
      </vt:variant>
      <vt:variant>
        <vt:i4>5</vt:i4>
      </vt:variant>
      <vt:variant>
        <vt:lpwstr/>
      </vt:variant>
      <vt:variant>
        <vt:lpwstr>_Toc229480470</vt:lpwstr>
      </vt:variant>
      <vt:variant>
        <vt:i4>1507383</vt:i4>
      </vt:variant>
      <vt:variant>
        <vt:i4>122</vt:i4>
      </vt:variant>
      <vt:variant>
        <vt:i4>0</vt:i4>
      </vt:variant>
      <vt:variant>
        <vt:i4>5</vt:i4>
      </vt:variant>
      <vt:variant>
        <vt:lpwstr/>
      </vt:variant>
      <vt:variant>
        <vt:lpwstr>_Toc229480469</vt:lpwstr>
      </vt:variant>
      <vt:variant>
        <vt:i4>1507383</vt:i4>
      </vt:variant>
      <vt:variant>
        <vt:i4>116</vt:i4>
      </vt:variant>
      <vt:variant>
        <vt:i4>0</vt:i4>
      </vt:variant>
      <vt:variant>
        <vt:i4>5</vt:i4>
      </vt:variant>
      <vt:variant>
        <vt:lpwstr/>
      </vt:variant>
      <vt:variant>
        <vt:lpwstr>_Toc229480468</vt:lpwstr>
      </vt:variant>
      <vt:variant>
        <vt:i4>1507383</vt:i4>
      </vt:variant>
      <vt:variant>
        <vt:i4>110</vt:i4>
      </vt:variant>
      <vt:variant>
        <vt:i4>0</vt:i4>
      </vt:variant>
      <vt:variant>
        <vt:i4>5</vt:i4>
      </vt:variant>
      <vt:variant>
        <vt:lpwstr/>
      </vt:variant>
      <vt:variant>
        <vt:lpwstr>_Toc229480467</vt:lpwstr>
      </vt:variant>
      <vt:variant>
        <vt:i4>1507383</vt:i4>
      </vt:variant>
      <vt:variant>
        <vt:i4>104</vt:i4>
      </vt:variant>
      <vt:variant>
        <vt:i4>0</vt:i4>
      </vt:variant>
      <vt:variant>
        <vt:i4>5</vt:i4>
      </vt:variant>
      <vt:variant>
        <vt:lpwstr/>
      </vt:variant>
      <vt:variant>
        <vt:lpwstr>_Toc229480466</vt:lpwstr>
      </vt:variant>
      <vt:variant>
        <vt:i4>1507383</vt:i4>
      </vt:variant>
      <vt:variant>
        <vt:i4>98</vt:i4>
      </vt:variant>
      <vt:variant>
        <vt:i4>0</vt:i4>
      </vt:variant>
      <vt:variant>
        <vt:i4>5</vt:i4>
      </vt:variant>
      <vt:variant>
        <vt:lpwstr/>
      </vt:variant>
      <vt:variant>
        <vt:lpwstr>_Toc229480465</vt:lpwstr>
      </vt:variant>
      <vt:variant>
        <vt:i4>1507383</vt:i4>
      </vt:variant>
      <vt:variant>
        <vt:i4>92</vt:i4>
      </vt:variant>
      <vt:variant>
        <vt:i4>0</vt:i4>
      </vt:variant>
      <vt:variant>
        <vt:i4>5</vt:i4>
      </vt:variant>
      <vt:variant>
        <vt:lpwstr/>
      </vt:variant>
      <vt:variant>
        <vt:lpwstr>_Toc229480464</vt:lpwstr>
      </vt:variant>
      <vt:variant>
        <vt:i4>1507383</vt:i4>
      </vt:variant>
      <vt:variant>
        <vt:i4>86</vt:i4>
      </vt:variant>
      <vt:variant>
        <vt:i4>0</vt:i4>
      </vt:variant>
      <vt:variant>
        <vt:i4>5</vt:i4>
      </vt:variant>
      <vt:variant>
        <vt:lpwstr/>
      </vt:variant>
      <vt:variant>
        <vt:lpwstr>_Toc229480463</vt:lpwstr>
      </vt:variant>
      <vt:variant>
        <vt:i4>1507383</vt:i4>
      </vt:variant>
      <vt:variant>
        <vt:i4>80</vt:i4>
      </vt:variant>
      <vt:variant>
        <vt:i4>0</vt:i4>
      </vt:variant>
      <vt:variant>
        <vt:i4>5</vt:i4>
      </vt:variant>
      <vt:variant>
        <vt:lpwstr/>
      </vt:variant>
      <vt:variant>
        <vt:lpwstr>_Toc229480462</vt:lpwstr>
      </vt:variant>
      <vt:variant>
        <vt:i4>1507383</vt:i4>
      </vt:variant>
      <vt:variant>
        <vt:i4>74</vt:i4>
      </vt:variant>
      <vt:variant>
        <vt:i4>0</vt:i4>
      </vt:variant>
      <vt:variant>
        <vt:i4>5</vt:i4>
      </vt:variant>
      <vt:variant>
        <vt:lpwstr/>
      </vt:variant>
      <vt:variant>
        <vt:lpwstr>_Toc229480461</vt:lpwstr>
      </vt:variant>
      <vt:variant>
        <vt:i4>1507383</vt:i4>
      </vt:variant>
      <vt:variant>
        <vt:i4>68</vt:i4>
      </vt:variant>
      <vt:variant>
        <vt:i4>0</vt:i4>
      </vt:variant>
      <vt:variant>
        <vt:i4>5</vt:i4>
      </vt:variant>
      <vt:variant>
        <vt:lpwstr/>
      </vt:variant>
      <vt:variant>
        <vt:lpwstr>_Toc229480460</vt:lpwstr>
      </vt:variant>
      <vt:variant>
        <vt:i4>1310775</vt:i4>
      </vt:variant>
      <vt:variant>
        <vt:i4>62</vt:i4>
      </vt:variant>
      <vt:variant>
        <vt:i4>0</vt:i4>
      </vt:variant>
      <vt:variant>
        <vt:i4>5</vt:i4>
      </vt:variant>
      <vt:variant>
        <vt:lpwstr/>
      </vt:variant>
      <vt:variant>
        <vt:lpwstr>_Toc229480459</vt:lpwstr>
      </vt:variant>
      <vt:variant>
        <vt:i4>1310775</vt:i4>
      </vt:variant>
      <vt:variant>
        <vt:i4>56</vt:i4>
      </vt:variant>
      <vt:variant>
        <vt:i4>0</vt:i4>
      </vt:variant>
      <vt:variant>
        <vt:i4>5</vt:i4>
      </vt:variant>
      <vt:variant>
        <vt:lpwstr/>
      </vt:variant>
      <vt:variant>
        <vt:lpwstr>_Toc229480458</vt:lpwstr>
      </vt:variant>
      <vt:variant>
        <vt:i4>1310775</vt:i4>
      </vt:variant>
      <vt:variant>
        <vt:i4>50</vt:i4>
      </vt:variant>
      <vt:variant>
        <vt:i4>0</vt:i4>
      </vt:variant>
      <vt:variant>
        <vt:i4>5</vt:i4>
      </vt:variant>
      <vt:variant>
        <vt:lpwstr/>
      </vt:variant>
      <vt:variant>
        <vt:lpwstr>_Toc229480457</vt:lpwstr>
      </vt:variant>
      <vt:variant>
        <vt:i4>1310775</vt:i4>
      </vt:variant>
      <vt:variant>
        <vt:i4>44</vt:i4>
      </vt:variant>
      <vt:variant>
        <vt:i4>0</vt:i4>
      </vt:variant>
      <vt:variant>
        <vt:i4>5</vt:i4>
      </vt:variant>
      <vt:variant>
        <vt:lpwstr/>
      </vt:variant>
      <vt:variant>
        <vt:lpwstr>_Toc229480456</vt:lpwstr>
      </vt:variant>
      <vt:variant>
        <vt:i4>1310775</vt:i4>
      </vt:variant>
      <vt:variant>
        <vt:i4>38</vt:i4>
      </vt:variant>
      <vt:variant>
        <vt:i4>0</vt:i4>
      </vt:variant>
      <vt:variant>
        <vt:i4>5</vt:i4>
      </vt:variant>
      <vt:variant>
        <vt:lpwstr/>
      </vt:variant>
      <vt:variant>
        <vt:lpwstr>_Toc229480455</vt:lpwstr>
      </vt:variant>
      <vt:variant>
        <vt:i4>1310775</vt:i4>
      </vt:variant>
      <vt:variant>
        <vt:i4>32</vt:i4>
      </vt:variant>
      <vt:variant>
        <vt:i4>0</vt:i4>
      </vt:variant>
      <vt:variant>
        <vt:i4>5</vt:i4>
      </vt:variant>
      <vt:variant>
        <vt:lpwstr/>
      </vt:variant>
      <vt:variant>
        <vt:lpwstr>_Toc229480454</vt:lpwstr>
      </vt:variant>
      <vt:variant>
        <vt:i4>1310775</vt:i4>
      </vt:variant>
      <vt:variant>
        <vt:i4>26</vt:i4>
      </vt:variant>
      <vt:variant>
        <vt:i4>0</vt:i4>
      </vt:variant>
      <vt:variant>
        <vt:i4>5</vt:i4>
      </vt:variant>
      <vt:variant>
        <vt:lpwstr/>
      </vt:variant>
      <vt:variant>
        <vt:lpwstr>_Toc229480453</vt:lpwstr>
      </vt:variant>
      <vt:variant>
        <vt:i4>1310775</vt:i4>
      </vt:variant>
      <vt:variant>
        <vt:i4>20</vt:i4>
      </vt:variant>
      <vt:variant>
        <vt:i4>0</vt:i4>
      </vt:variant>
      <vt:variant>
        <vt:i4>5</vt:i4>
      </vt:variant>
      <vt:variant>
        <vt:lpwstr/>
      </vt:variant>
      <vt:variant>
        <vt:lpwstr>_Toc229480452</vt:lpwstr>
      </vt:variant>
      <vt:variant>
        <vt:i4>1310775</vt:i4>
      </vt:variant>
      <vt:variant>
        <vt:i4>14</vt:i4>
      </vt:variant>
      <vt:variant>
        <vt:i4>0</vt:i4>
      </vt:variant>
      <vt:variant>
        <vt:i4>5</vt:i4>
      </vt:variant>
      <vt:variant>
        <vt:lpwstr/>
      </vt:variant>
      <vt:variant>
        <vt:lpwstr>_Toc229480451</vt:lpwstr>
      </vt:variant>
      <vt:variant>
        <vt:i4>1310775</vt:i4>
      </vt:variant>
      <vt:variant>
        <vt:i4>8</vt:i4>
      </vt:variant>
      <vt:variant>
        <vt:i4>0</vt:i4>
      </vt:variant>
      <vt:variant>
        <vt:i4>5</vt:i4>
      </vt:variant>
      <vt:variant>
        <vt:lpwstr/>
      </vt:variant>
      <vt:variant>
        <vt:lpwstr>_Toc229480450</vt:lpwstr>
      </vt:variant>
      <vt:variant>
        <vt:i4>720905</vt:i4>
      </vt:variant>
      <vt:variant>
        <vt:i4>3</vt:i4>
      </vt:variant>
      <vt:variant>
        <vt:i4>0</vt:i4>
      </vt:variant>
      <vt:variant>
        <vt:i4>5</vt:i4>
      </vt:variant>
      <vt:variant>
        <vt:lpwstr>https://www.vhba.vic.gov.au/</vt:lpwstr>
      </vt:variant>
      <vt:variant>
        <vt:lpwstr/>
      </vt:variant>
      <vt:variant>
        <vt:i4>1376360</vt:i4>
      </vt:variant>
      <vt:variant>
        <vt:i4>0</vt:i4>
      </vt:variant>
      <vt:variant>
        <vt:i4>0</vt:i4>
      </vt:variant>
      <vt:variant>
        <vt:i4>5</vt:i4>
      </vt:variant>
      <vt:variant>
        <vt:lpwstr>mailto:mentalhealthprograms.vhba@vida.vic.gov.au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Theron (VIDA)</dc:creator>
  <cp:keywords/>
  <dc:description/>
  <cp:lastModifiedBy>Tara S Mosswood (VIDA)</cp:lastModifiedBy>
  <cp:revision>11</cp:revision>
  <dcterms:created xsi:type="dcterms:W3CDTF">2026-10-19T00:34:00Z</dcterms:created>
  <dcterms:modified xsi:type="dcterms:W3CDTF">2026-10-25T22:17:00Z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0x010100E3067D2FB219704E8815D3773863F59F</vt:lpwstr>
  </property>
  <property fmtid="{D5CDD505-2E9C-101B-9397-08002B2CF9AE}" pid="3" name="MediaServiceImageTags">
    <vt:lpwstr/>
  </property>
  <property fmtid="{D5CDD505-2E9C-101B-9397-08002B2CF9AE}" pid="4" name="Order">
    <vt:r8>2164600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448bf817</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48432bf7,4ca88c8b,3899070,3dbff34a,3ad07165,7f805ab0,85f131e,622d33b5</vt:lpwstr>
  </property>
  <property fmtid="{D5CDD505-2E9C-101B-9397-08002B2CF9AE}" pid="15" name="ClassificationContentMarkingFooterFontProps">
    <vt:lpwstr>#000000,10,Arial Black</vt:lpwstr>
  </property>
  <property fmtid="{D5CDD505-2E9C-101B-9397-08002B2CF9AE}" pid="16" name="ClassificationContentMarkingFooterText">
    <vt:lpwstr>OFFICIAL</vt:lpwstr>
  </property>
  <property fmtid="{D5CDD505-2E9C-101B-9397-08002B2CF9AE}" pid="17" name="docLang">
    <vt:lpwstr>en</vt:lpwstr>
  </property>
  <property fmtid="{D5CDD505-2E9C-101B-9397-08002B2CF9AE}" pid="18" name="MSIP_Label_43e64453-338c-4f93-8a4d-0039a0a41f2a_Enabled">
    <vt:lpwstr>true</vt:lpwstr>
  </property>
  <property fmtid="{D5CDD505-2E9C-101B-9397-08002B2CF9AE}" pid="19" name="MSIP_Label_43e64453-338c-4f93-8a4d-0039a0a41f2a_SetDate">
    <vt:lpwstr>2026-08-12T00:46:24Z</vt:lpwstr>
  </property>
  <property fmtid="{D5CDD505-2E9C-101B-9397-08002B2CF9AE}" pid="20" name="MSIP_Label_43e64453-338c-4f93-8a4d-0039a0a41f2a_Method">
    <vt:lpwstr>Privileged</vt:lpwstr>
  </property>
  <property fmtid="{D5CDD505-2E9C-101B-9397-08002B2CF9AE}" pid="21" name="MSIP_Label_43e64453-338c-4f93-8a4d-0039a0a41f2a_Name">
    <vt:lpwstr>43e64453-338c-4f93-8a4d-0039a0a41f2a</vt:lpwstr>
  </property>
  <property fmtid="{D5CDD505-2E9C-101B-9397-08002B2CF9AE}" pid="22" name="MSIP_Label_43e64453-338c-4f93-8a4d-0039a0a41f2a_SiteId">
    <vt:lpwstr>c0e0601f-0fac-449c-9c88-a104c4eb9f28</vt:lpwstr>
  </property>
  <property fmtid="{D5CDD505-2E9C-101B-9397-08002B2CF9AE}" pid="23" name="MSIP_Label_43e64453-338c-4f93-8a4d-0039a0a41f2a_ActionId">
    <vt:lpwstr>b563ba25-bc9a-400f-9cd2-7827ba875c69</vt:lpwstr>
  </property>
  <property fmtid="{D5CDD505-2E9C-101B-9397-08002B2CF9AE}" pid="24" name="MSIP_Label_43e64453-338c-4f93-8a4d-0039a0a41f2a_ContentBits">
    <vt:lpwstr>2</vt:lpwstr>
  </property>
  <property fmtid="{D5CDD505-2E9C-101B-9397-08002B2CF9AE}" pid="25" name="MSIP_Label_43e64453-338c-4f93-8a4d-0039a0a41f2a_Tag">
    <vt:lpwstr>10, 0, 1, 2</vt:lpwstr>
  </property>
</Properties>
</file>